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3.xml" ContentType="application/vnd.openxmlformats-officedocument.wordprocessingml.footer+xml"/>
  <Override PartName="/word/footer31.xml" ContentType="application/vnd.openxmlformats-officedocument.wordprocessingml.footer+xml"/>
  <Override PartName="/word/header35.xml" ContentType="application/vnd.openxmlformats-officedocument.wordprocessingml.header+xml"/>
  <Override PartName="/word/header34.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32.xml" ContentType="application/vnd.openxmlformats-officedocument.wordprocessingml.footer+xml"/>
  <Override PartName="/word/header36.xml" ContentType="application/vnd.openxmlformats-officedocument.wordprocessingml.header+xml"/>
  <Override PartName="/word/footer33.xml" ContentType="application/vnd.openxmlformats-officedocument.wordprocessingml.footer+xml"/>
  <Override PartName="/word/header37.xml" ContentType="application/vnd.openxmlformats-officedocument.wordprocessingml.header+xml"/>
  <Override PartName="/word/footer3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footer29.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0.xml" ContentType="application/vnd.openxmlformats-officedocument.wordprocessingml.header+xml"/>
  <Override PartName="/word/header26.xml" ContentType="application/vnd.openxmlformats-officedocument.wordprocessingml.header+xml"/>
  <Override PartName="/word/header25.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header32.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38.xml" ContentType="application/vnd.openxmlformats-officedocument.wordprocessingml.header+xml"/>
  <Override PartName="/word/footer27.xml" ContentType="application/vnd.openxmlformats-officedocument.wordprocessingml.footer+xml"/>
  <Override PartName="/word/footer36.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42.xml" ContentType="application/vnd.openxmlformats-officedocument.wordprocessingml.footer+xml"/>
  <Override PartName="/word/header45.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9.xml" ContentType="application/vnd.openxmlformats-officedocument.wordprocessingml.footer+xml"/>
  <Override PartName="/word/footer41.xml" ContentType="application/vnd.openxmlformats-officedocument.wordprocessingml.footer+xml"/>
  <Override PartName="/word/header44.xml" ContentType="application/vnd.openxmlformats-officedocument.wordprocessingml.header+xml"/>
  <Override PartName="/word/footer39.xml" ContentType="application/vnd.openxmlformats-officedocument.wordprocessingml.footer+xml"/>
  <Override PartName="/word/footer38.xml" ContentType="application/vnd.openxmlformats-officedocument.wordprocessingml.footer+xml"/>
  <Override PartName="/word/header41.xml" ContentType="application/vnd.openxmlformats-officedocument.wordprocessingml.header+xml"/>
  <Override PartName="/word/header40.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header42.xml" ContentType="application/vnd.openxmlformats-officedocument.wordprocessingml.header+xml"/>
  <Override PartName="/word/footer35.xml" ContentType="application/vnd.openxmlformats-officedocument.wordprocessingml.footer+xml"/>
  <Override PartName="/word/header13.xml" ContentType="application/vnd.openxmlformats-officedocument.wordprocessingml.header+xml"/>
  <Override PartName="/word/footer40.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4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aps w:val="0"/>
        </w:rPr>
        <w:id w:val="-269851771"/>
        <w:docPartObj>
          <w:docPartGallery w:val="Custom Cover Pages"/>
          <w:docPartUnique/>
        </w:docPartObj>
      </w:sdtPr>
      <w:sdtEndPr/>
      <w:sdtContent>
        <w:tbl>
          <w:tblPr>
            <w:tblStyle w:val="TableGrid"/>
            <w:tblW w:w="10980" w:type="dxa"/>
            <w:tblInd w:w="-5" w:type="dxa"/>
            <w:tblBorders>
              <w:top w:val="single" w:sz="4" w:space="0" w:color="000100"/>
              <w:left w:val="single" w:sz="4" w:space="0" w:color="000100"/>
              <w:bottom w:val="single" w:sz="4" w:space="0" w:color="000100"/>
              <w:right w:val="single" w:sz="4" w:space="0" w:color="000100"/>
              <w:insideH w:val="none" w:sz="0" w:space="0" w:color="auto"/>
              <w:insideV w:val="none" w:sz="0" w:space="0" w:color="auto"/>
            </w:tblBorders>
            <w:shd w:val="clear" w:color="auto" w:fill="000100"/>
            <w:tblLayout w:type="fixed"/>
            <w:tblLook w:val="04A0" w:firstRow="1" w:lastRow="0" w:firstColumn="1" w:lastColumn="0" w:noHBand="0" w:noVBand="1"/>
          </w:tblPr>
          <w:tblGrid>
            <w:gridCol w:w="2720"/>
            <w:gridCol w:w="937"/>
            <w:gridCol w:w="7316"/>
            <w:gridCol w:w="7"/>
          </w:tblGrid>
          <w:tr w:rsidR="00B40747" w:rsidRPr="00387654" w14:paraId="2568ECC0" w14:textId="77777777" w:rsidTr="00A1370C">
            <w:trPr>
              <w:gridAfter w:val="1"/>
              <w:wAfter w:w="7" w:type="dxa"/>
              <w:trHeight w:hRule="exact" w:val="572"/>
            </w:trPr>
            <w:tc>
              <w:tcPr>
                <w:tcW w:w="3657" w:type="dxa"/>
                <w:gridSpan w:val="2"/>
                <w:tcBorders>
                  <w:top w:val="nil"/>
                  <w:left w:val="nil"/>
                  <w:bottom w:val="nil"/>
                </w:tcBorders>
                <w:shd w:val="clear" w:color="auto" w:fill="000000"/>
                <w:tcMar>
                  <w:top w:w="152" w:type="dxa"/>
                  <w:right w:w="0" w:type="dxa"/>
                </w:tcMar>
              </w:tcPr>
              <w:p w14:paraId="306E5034" w14:textId="77777777" w:rsidR="00B40747" w:rsidRPr="00387654" w:rsidRDefault="00B40747" w:rsidP="00806A05">
                <w:pPr>
                  <w:pStyle w:val="tagcoverPage"/>
                </w:pPr>
              </w:p>
            </w:tc>
            <w:tc>
              <w:tcPr>
                <w:tcW w:w="7316" w:type="dxa"/>
                <w:tcBorders>
                  <w:top w:val="nil"/>
                  <w:bottom w:val="nil"/>
                </w:tcBorders>
                <w:shd w:val="clear" w:color="auto" w:fill="000000"/>
              </w:tcPr>
              <w:p w14:paraId="13079843" w14:textId="77777777" w:rsidR="00B40747" w:rsidRPr="00387654" w:rsidRDefault="00B40747" w:rsidP="00806A05">
                <w:pPr>
                  <w:pStyle w:val="CpHeaderConsulting"/>
                </w:pPr>
                <w:r w:rsidRPr="001317DA">
                  <w:rPr>
                    <w:noProof/>
                    <w:lang w:eastAsia="en-AU"/>
                  </w:rPr>
                  <mc:AlternateContent>
                    <mc:Choice Requires="wpg">
                      <w:drawing>
                        <wp:anchor distT="0" distB="0" distL="114300" distR="114300" simplePos="0" relativeHeight="251660288" behindDoc="0" locked="1" layoutInCell="1" allowOverlap="1" wp14:anchorId="10D0117C" wp14:editId="193B742D">
                          <wp:simplePos x="0" y="0"/>
                          <wp:positionH relativeFrom="rightMargin">
                            <wp:posOffset>-3380740</wp:posOffset>
                          </wp:positionH>
                          <wp:positionV relativeFrom="page">
                            <wp:posOffset>52705</wp:posOffset>
                          </wp:positionV>
                          <wp:extent cx="3235960" cy="133350"/>
                          <wp:effectExtent l="0" t="0" r="2540" b="0"/>
                          <wp:wrapNone/>
                          <wp:docPr id="11" name="Group 10"/>
                          <wp:cNvGraphicFramePr/>
                          <a:graphic xmlns:a="http://schemas.openxmlformats.org/drawingml/2006/main">
                            <a:graphicData uri="http://schemas.microsoft.com/office/word/2010/wordprocessingGroup">
                              <wpg:wgp>
                                <wpg:cNvGrpSpPr/>
                                <wpg:grpSpPr>
                                  <a:xfrm>
                                    <a:off x="0" y="0"/>
                                    <a:ext cx="3235960" cy="133350"/>
                                    <a:chOff x="0" y="0"/>
                                    <a:chExt cx="15290801" cy="600075"/>
                                  </a:xfrm>
                                </wpg:grpSpPr>
                                <wps:wsp>
                                  <wps:cNvPr id="517" name="Freeform 2"/>
                                  <wps:cNvSpPr>
                                    <a:spLocks noEditPoints="1"/>
                                  </wps:cNvSpPr>
                                  <wps:spPr bwMode="auto">
                                    <a:xfrm>
                                      <a:off x="0" y="0"/>
                                      <a:ext cx="7050088" cy="600075"/>
                                    </a:xfrm>
                                    <a:custGeom>
                                      <a:avLst/>
                                      <a:gdLst>
                                        <a:gd name="T0" fmla="*/ 41 w 1879"/>
                                        <a:gd name="T1" fmla="*/ 125 h 157"/>
                                        <a:gd name="T2" fmla="*/ 0 w 1879"/>
                                        <a:gd name="T3" fmla="*/ 154 h 157"/>
                                        <a:gd name="T4" fmla="*/ 86 w 1879"/>
                                        <a:gd name="T5" fmla="*/ 3 h 157"/>
                                        <a:gd name="T6" fmla="*/ 110 w 1879"/>
                                        <a:gd name="T7" fmla="*/ 154 h 157"/>
                                        <a:gd name="T8" fmla="*/ 91 w 1879"/>
                                        <a:gd name="T9" fmla="*/ 98 h 157"/>
                                        <a:gd name="T10" fmla="*/ 71 w 1879"/>
                                        <a:gd name="T11" fmla="*/ 36 h 157"/>
                                        <a:gd name="T12" fmla="*/ 64 w 1879"/>
                                        <a:gd name="T13" fmla="*/ 57 h 157"/>
                                        <a:gd name="T14" fmla="*/ 91 w 1879"/>
                                        <a:gd name="T15" fmla="*/ 98 h 157"/>
                                        <a:gd name="T16" fmla="*/ 294 w 1879"/>
                                        <a:gd name="T17" fmla="*/ 29 h 157"/>
                                        <a:gd name="T18" fmla="*/ 294 w 1879"/>
                                        <a:gd name="T19" fmla="*/ 128 h 157"/>
                                        <a:gd name="T20" fmla="*/ 358 w 1879"/>
                                        <a:gd name="T21" fmla="*/ 113 h 157"/>
                                        <a:gd name="T22" fmla="*/ 223 w 1879"/>
                                        <a:gd name="T23" fmla="*/ 78 h 157"/>
                                        <a:gd name="T24" fmla="*/ 356 w 1879"/>
                                        <a:gd name="T25" fmla="*/ 40 h 157"/>
                                        <a:gd name="T26" fmla="*/ 458 w 1879"/>
                                        <a:gd name="T27" fmla="*/ 154 h 157"/>
                                        <a:gd name="T28" fmla="*/ 487 w 1879"/>
                                        <a:gd name="T29" fmla="*/ 3 h 157"/>
                                        <a:gd name="T30" fmla="*/ 458 w 1879"/>
                                        <a:gd name="T31" fmla="*/ 154 h 157"/>
                                        <a:gd name="T32" fmla="*/ 698 w 1879"/>
                                        <a:gd name="T33" fmla="*/ 154 h 157"/>
                                        <a:gd name="T34" fmla="*/ 601 w 1879"/>
                                        <a:gd name="T35" fmla="*/ 3 h 157"/>
                                        <a:gd name="T36" fmla="*/ 630 w 1879"/>
                                        <a:gd name="T37" fmla="*/ 126 h 157"/>
                                        <a:gd name="T38" fmla="*/ 1015 w 1879"/>
                                        <a:gd name="T39" fmla="*/ 125 h 157"/>
                                        <a:gd name="T40" fmla="*/ 946 w 1879"/>
                                        <a:gd name="T41" fmla="*/ 154 h 157"/>
                                        <a:gd name="T42" fmla="*/ 970 w 1879"/>
                                        <a:gd name="T43" fmla="*/ 3 h 157"/>
                                        <a:gd name="T44" fmla="*/ 1056 w 1879"/>
                                        <a:gd name="T45" fmla="*/ 154 h 157"/>
                                        <a:gd name="T46" fmla="*/ 1015 w 1879"/>
                                        <a:gd name="T47" fmla="*/ 125 h 157"/>
                                        <a:gd name="T48" fmla="*/ 992 w 1879"/>
                                        <a:gd name="T49" fmla="*/ 57 h 157"/>
                                        <a:gd name="T50" fmla="*/ 985 w 1879"/>
                                        <a:gd name="T51" fmla="*/ 36 h 157"/>
                                        <a:gd name="T52" fmla="*/ 965 w 1879"/>
                                        <a:gd name="T53" fmla="*/ 98 h 157"/>
                                        <a:gd name="T54" fmla="*/ 1249 w 1879"/>
                                        <a:gd name="T55" fmla="*/ 126 h 157"/>
                                        <a:gd name="T56" fmla="*/ 1151 w 1879"/>
                                        <a:gd name="T57" fmla="*/ 154 h 157"/>
                                        <a:gd name="T58" fmla="*/ 1181 w 1879"/>
                                        <a:gd name="T59" fmla="*/ 3 h 157"/>
                                        <a:gd name="T60" fmla="*/ 1249 w 1879"/>
                                        <a:gd name="T61" fmla="*/ 126 h 157"/>
                                        <a:gd name="T62" fmla="*/ 1447 w 1879"/>
                                        <a:gd name="T63" fmla="*/ 154 h 157"/>
                                        <a:gd name="T64" fmla="*/ 1350 w 1879"/>
                                        <a:gd name="T65" fmla="*/ 3 h 157"/>
                                        <a:gd name="T66" fmla="*/ 1379 w 1879"/>
                                        <a:gd name="T67" fmla="*/ 126 h 157"/>
                                        <a:gd name="T68" fmla="*/ 1648 w 1879"/>
                                        <a:gd name="T69" fmla="*/ 126 h 157"/>
                                        <a:gd name="T70" fmla="*/ 1548 w 1879"/>
                                        <a:gd name="T71" fmla="*/ 154 h 157"/>
                                        <a:gd name="T72" fmla="*/ 1646 w 1879"/>
                                        <a:gd name="T73" fmla="*/ 3 h 157"/>
                                        <a:gd name="T74" fmla="*/ 1578 w 1879"/>
                                        <a:gd name="T75" fmla="*/ 31 h 157"/>
                                        <a:gd name="T76" fmla="*/ 1631 w 1879"/>
                                        <a:gd name="T77" fmla="*/ 63 h 157"/>
                                        <a:gd name="T78" fmla="*/ 1578 w 1879"/>
                                        <a:gd name="T79" fmla="*/ 89 h 157"/>
                                        <a:gd name="T80" fmla="*/ 1648 w 1879"/>
                                        <a:gd name="T81" fmla="*/ 126 h 157"/>
                                        <a:gd name="T82" fmla="*/ 1879 w 1879"/>
                                        <a:gd name="T83" fmla="*/ 154 h 157"/>
                                        <a:gd name="T84" fmla="*/ 1812 w 1879"/>
                                        <a:gd name="T85" fmla="*/ 93 h 157"/>
                                        <a:gd name="T86" fmla="*/ 1786 w 1879"/>
                                        <a:gd name="T87" fmla="*/ 54 h 157"/>
                                        <a:gd name="T88" fmla="*/ 1787 w 1879"/>
                                        <a:gd name="T89" fmla="*/ 154 h 157"/>
                                        <a:gd name="T90" fmla="*/ 1758 w 1879"/>
                                        <a:gd name="T91" fmla="*/ 3 h 157"/>
                                        <a:gd name="T92" fmla="*/ 1826 w 1879"/>
                                        <a:gd name="T93" fmla="*/ 65 h 157"/>
                                        <a:gd name="T94" fmla="*/ 1851 w 1879"/>
                                        <a:gd name="T95" fmla="*/ 101 h 157"/>
                                        <a:gd name="T96" fmla="*/ 1849 w 1879"/>
                                        <a:gd name="T97" fmla="*/ 3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79" h="157">
                                          <a:moveTo>
                                            <a:pt x="101" y="125"/>
                                          </a:moveTo>
                                          <a:cubicBezTo>
                                            <a:pt x="41" y="125"/>
                                            <a:pt x="41" y="125"/>
                                            <a:pt x="41" y="125"/>
                                          </a:cubicBezTo>
                                          <a:cubicBezTo>
                                            <a:pt x="31" y="154"/>
                                            <a:pt x="31" y="154"/>
                                            <a:pt x="31" y="154"/>
                                          </a:cubicBezTo>
                                          <a:cubicBezTo>
                                            <a:pt x="0" y="154"/>
                                            <a:pt x="0" y="154"/>
                                            <a:pt x="0" y="154"/>
                                          </a:cubicBezTo>
                                          <a:cubicBezTo>
                                            <a:pt x="56" y="3"/>
                                            <a:pt x="56" y="3"/>
                                            <a:pt x="56" y="3"/>
                                          </a:cubicBezTo>
                                          <a:cubicBezTo>
                                            <a:pt x="86" y="3"/>
                                            <a:pt x="86" y="3"/>
                                            <a:pt x="86" y="3"/>
                                          </a:cubicBezTo>
                                          <a:cubicBezTo>
                                            <a:pt x="142" y="154"/>
                                            <a:pt x="142" y="154"/>
                                            <a:pt x="142" y="154"/>
                                          </a:cubicBezTo>
                                          <a:cubicBezTo>
                                            <a:pt x="110" y="154"/>
                                            <a:pt x="110" y="154"/>
                                            <a:pt x="110" y="154"/>
                                          </a:cubicBezTo>
                                          <a:lnTo>
                                            <a:pt x="101" y="125"/>
                                          </a:lnTo>
                                          <a:close/>
                                          <a:moveTo>
                                            <a:pt x="91" y="98"/>
                                          </a:moveTo>
                                          <a:cubicBezTo>
                                            <a:pt x="77" y="57"/>
                                            <a:pt x="77" y="57"/>
                                            <a:pt x="77" y="57"/>
                                          </a:cubicBezTo>
                                          <a:cubicBezTo>
                                            <a:pt x="74" y="47"/>
                                            <a:pt x="71" y="36"/>
                                            <a:pt x="71" y="36"/>
                                          </a:cubicBezTo>
                                          <a:cubicBezTo>
                                            <a:pt x="71" y="36"/>
                                            <a:pt x="71" y="36"/>
                                            <a:pt x="71" y="36"/>
                                          </a:cubicBezTo>
                                          <a:cubicBezTo>
                                            <a:pt x="71" y="36"/>
                                            <a:pt x="68" y="47"/>
                                            <a:pt x="64" y="57"/>
                                          </a:cubicBezTo>
                                          <a:cubicBezTo>
                                            <a:pt x="50" y="98"/>
                                            <a:pt x="50" y="98"/>
                                            <a:pt x="50" y="98"/>
                                          </a:cubicBezTo>
                                          <a:lnTo>
                                            <a:pt x="91" y="98"/>
                                          </a:lnTo>
                                          <a:close/>
                                          <a:moveTo>
                                            <a:pt x="327" y="47"/>
                                          </a:moveTo>
                                          <a:cubicBezTo>
                                            <a:pt x="320" y="35"/>
                                            <a:pt x="307" y="29"/>
                                            <a:pt x="294" y="29"/>
                                          </a:cubicBezTo>
                                          <a:cubicBezTo>
                                            <a:pt x="269" y="29"/>
                                            <a:pt x="253" y="48"/>
                                            <a:pt x="253" y="78"/>
                                          </a:cubicBezTo>
                                          <a:cubicBezTo>
                                            <a:pt x="253" y="109"/>
                                            <a:pt x="270" y="128"/>
                                            <a:pt x="294" y="128"/>
                                          </a:cubicBezTo>
                                          <a:cubicBezTo>
                                            <a:pt x="309" y="128"/>
                                            <a:pt x="323" y="120"/>
                                            <a:pt x="329" y="105"/>
                                          </a:cubicBezTo>
                                          <a:cubicBezTo>
                                            <a:pt x="358" y="113"/>
                                            <a:pt x="358" y="113"/>
                                            <a:pt x="358" y="113"/>
                                          </a:cubicBezTo>
                                          <a:cubicBezTo>
                                            <a:pt x="348" y="140"/>
                                            <a:pt x="323" y="157"/>
                                            <a:pt x="294" y="157"/>
                                          </a:cubicBezTo>
                                          <a:cubicBezTo>
                                            <a:pt x="253" y="157"/>
                                            <a:pt x="223" y="126"/>
                                            <a:pt x="223" y="78"/>
                                          </a:cubicBezTo>
                                          <a:cubicBezTo>
                                            <a:pt x="223" y="31"/>
                                            <a:pt x="253" y="0"/>
                                            <a:pt x="294" y="0"/>
                                          </a:cubicBezTo>
                                          <a:cubicBezTo>
                                            <a:pt x="322" y="0"/>
                                            <a:pt x="344" y="15"/>
                                            <a:pt x="356" y="40"/>
                                          </a:cubicBezTo>
                                          <a:lnTo>
                                            <a:pt x="327" y="47"/>
                                          </a:lnTo>
                                          <a:close/>
                                          <a:moveTo>
                                            <a:pt x="458" y="154"/>
                                          </a:moveTo>
                                          <a:cubicBezTo>
                                            <a:pt x="458" y="3"/>
                                            <a:pt x="458" y="3"/>
                                            <a:pt x="458" y="3"/>
                                          </a:cubicBezTo>
                                          <a:cubicBezTo>
                                            <a:pt x="487" y="3"/>
                                            <a:pt x="487" y="3"/>
                                            <a:pt x="487" y="3"/>
                                          </a:cubicBezTo>
                                          <a:cubicBezTo>
                                            <a:pt x="487" y="154"/>
                                            <a:pt x="487" y="154"/>
                                            <a:pt x="487" y="154"/>
                                          </a:cubicBezTo>
                                          <a:lnTo>
                                            <a:pt x="458" y="154"/>
                                          </a:lnTo>
                                          <a:close/>
                                          <a:moveTo>
                                            <a:pt x="698" y="126"/>
                                          </a:moveTo>
                                          <a:cubicBezTo>
                                            <a:pt x="698" y="154"/>
                                            <a:pt x="698" y="154"/>
                                            <a:pt x="698" y="154"/>
                                          </a:cubicBezTo>
                                          <a:cubicBezTo>
                                            <a:pt x="601" y="154"/>
                                            <a:pt x="601" y="154"/>
                                            <a:pt x="601" y="154"/>
                                          </a:cubicBezTo>
                                          <a:cubicBezTo>
                                            <a:pt x="601" y="3"/>
                                            <a:pt x="601" y="3"/>
                                            <a:pt x="601" y="3"/>
                                          </a:cubicBezTo>
                                          <a:cubicBezTo>
                                            <a:pt x="630" y="3"/>
                                            <a:pt x="630" y="3"/>
                                            <a:pt x="630" y="3"/>
                                          </a:cubicBezTo>
                                          <a:cubicBezTo>
                                            <a:pt x="630" y="126"/>
                                            <a:pt x="630" y="126"/>
                                            <a:pt x="630" y="126"/>
                                          </a:cubicBezTo>
                                          <a:lnTo>
                                            <a:pt x="698" y="126"/>
                                          </a:lnTo>
                                          <a:close/>
                                          <a:moveTo>
                                            <a:pt x="1015" y="125"/>
                                          </a:moveTo>
                                          <a:cubicBezTo>
                                            <a:pt x="956" y="125"/>
                                            <a:pt x="956" y="125"/>
                                            <a:pt x="956" y="125"/>
                                          </a:cubicBezTo>
                                          <a:cubicBezTo>
                                            <a:pt x="946" y="154"/>
                                            <a:pt x="946" y="154"/>
                                            <a:pt x="946" y="154"/>
                                          </a:cubicBezTo>
                                          <a:cubicBezTo>
                                            <a:pt x="915" y="154"/>
                                            <a:pt x="915" y="154"/>
                                            <a:pt x="915" y="154"/>
                                          </a:cubicBezTo>
                                          <a:cubicBezTo>
                                            <a:pt x="970" y="3"/>
                                            <a:pt x="970" y="3"/>
                                            <a:pt x="970" y="3"/>
                                          </a:cubicBezTo>
                                          <a:cubicBezTo>
                                            <a:pt x="1000" y="3"/>
                                            <a:pt x="1000" y="3"/>
                                            <a:pt x="1000" y="3"/>
                                          </a:cubicBezTo>
                                          <a:cubicBezTo>
                                            <a:pt x="1056" y="154"/>
                                            <a:pt x="1056" y="154"/>
                                            <a:pt x="1056" y="154"/>
                                          </a:cubicBezTo>
                                          <a:cubicBezTo>
                                            <a:pt x="1025" y="154"/>
                                            <a:pt x="1025" y="154"/>
                                            <a:pt x="1025" y="154"/>
                                          </a:cubicBezTo>
                                          <a:lnTo>
                                            <a:pt x="1015" y="125"/>
                                          </a:lnTo>
                                          <a:close/>
                                          <a:moveTo>
                                            <a:pt x="1006" y="98"/>
                                          </a:moveTo>
                                          <a:cubicBezTo>
                                            <a:pt x="992" y="57"/>
                                            <a:pt x="992" y="57"/>
                                            <a:pt x="992" y="57"/>
                                          </a:cubicBezTo>
                                          <a:cubicBezTo>
                                            <a:pt x="989" y="47"/>
                                            <a:pt x="986" y="36"/>
                                            <a:pt x="985" y="36"/>
                                          </a:cubicBezTo>
                                          <a:cubicBezTo>
                                            <a:pt x="985" y="36"/>
                                            <a:pt x="985" y="36"/>
                                            <a:pt x="985" y="36"/>
                                          </a:cubicBezTo>
                                          <a:cubicBezTo>
                                            <a:pt x="985" y="36"/>
                                            <a:pt x="982" y="47"/>
                                            <a:pt x="979" y="57"/>
                                          </a:cubicBezTo>
                                          <a:cubicBezTo>
                                            <a:pt x="965" y="98"/>
                                            <a:pt x="965" y="98"/>
                                            <a:pt x="965" y="98"/>
                                          </a:cubicBezTo>
                                          <a:lnTo>
                                            <a:pt x="1006" y="98"/>
                                          </a:lnTo>
                                          <a:close/>
                                          <a:moveTo>
                                            <a:pt x="1249" y="126"/>
                                          </a:moveTo>
                                          <a:cubicBezTo>
                                            <a:pt x="1249" y="154"/>
                                            <a:pt x="1249" y="154"/>
                                            <a:pt x="1249" y="154"/>
                                          </a:cubicBezTo>
                                          <a:cubicBezTo>
                                            <a:pt x="1151" y="154"/>
                                            <a:pt x="1151" y="154"/>
                                            <a:pt x="1151" y="154"/>
                                          </a:cubicBezTo>
                                          <a:cubicBezTo>
                                            <a:pt x="1151" y="3"/>
                                            <a:pt x="1151" y="3"/>
                                            <a:pt x="1151" y="3"/>
                                          </a:cubicBezTo>
                                          <a:cubicBezTo>
                                            <a:pt x="1181" y="3"/>
                                            <a:pt x="1181" y="3"/>
                                            <a:pt x="1181" y="3"/>
                                          </a:cubicBezTo>
                                          <a:cubicBezTo>
                                            <a:pt x="1181" y="126"/>
                                            <a:pt x="1181" y="126"/>
                                            <a:pt x="1181" y="126"/>
                                          </a:cubicBezTo>
                                          <a:lnTo>
                                            <a:pt x="1249" y="126"/>
                                          </a:lnTo>
                                          <a:close/>
                                          <a:moveTo>
                                            <a:pt x="1447" y="126"/>
                                          </a:moveTo>
                                          <a:cubicBezTo>
                                            <a:pt x="1447" y="154"/>
                                            <a:pt x="1447" y="154"/>
                                            <a:pt x="1447" y="154"/>
                                          </a:cubicBezTo>
                                          <a:cubicBezTo>
                                            <a:pt x="1350" y="154"/>
                                            <a:pt x="1350" y="154"/>
                                            <a:pt x="1350" y="154"/>
                                          </a:cubicBezTo>
                                          <a:cubicBezTo>
                                            <a:pt x="1350" y="3"/>
                                            <a:pt x="1350" y="3"/>
                                            <a:pt x="1350" y="3"/>
                                          </a:cubicBezTo>
                                          <a:cubicBezTo>
                                            <a:pt x="1379" y="3"/>
                                            <a:pt x="1379" y="3"/>
                                            <a:pt x="1379" y="3"/>
                                          </a:cubicBezTo>
                                          <a:cubicBezTo>
                                            <a:pt x="1379" y="126"/>
                                            <a:pt x="1379" y="126"/>
                                            <a:pt x="1379" y="126"/>
                                          </a:cubicBezTo>
                                          <a:lnTo>
                                            <a:pt x="1447" y="126"/>
                                          </a:lnTo>
                                          <a:close/>
                                          <a:moveTo>
                                            <a:pt x="1648" y="126"/>
                                          </a:moveTo>
                                          <a:cubicBezTo>
                                            <a:pt x="1648" y="154"/>
                                            <a:pt x="1648" y="154"/>
                                            <a:pt x="1648" y="154"/>
                                          </a:cubicBezTo>
                                          <a:cubicBezTo>
                                            <a:pt x="1548" y="154"/>
                                            <a:pt x="1548" y="154"/>
                                            <a:pt x="1548" y="154"/>
                                          </a:cubicBezTo>
                                          <a:cubicBezTo>
                                            <a:pt x="1548" y="3"/>
                                            <a:pt x="1548" y="3"/>
                                            <a:pt x="1548" y="3"/>
                                          </a:cubicBezTo>
                                          <a:cubicBezTo>
                                            <a:pt x="1646" y="3"/>
                                            <a:pt x="1646" y="3"/>
                                            <a:pt x="1646" y="3"/>
                                          </a:cubicBezTo>
                                          <a:cubicBezTo>
                                            <a:pt x="1646" y="31"/>
                                            <a:pt x="1646" y="31"/>
                                            <a:pt x="1646" y="31"/>
                                          </a:cubicBezTo>
                                          <a:cubicBezTo>
                                            <a:pt x="1578" y="31"/>
                                            <a:pt x="1578" y="31"/>
                                            <a:pt x="1578" y="31"/>
                                          </a:cubicBezTo>
                                          <a:cubicBezTo>
                                            <a:pt x="1578" y="63"/>
                                            <a:pt x="1578" y="63"/>
                                            <a:pt x="1578" y="63"/>
                                          </a:cubicBezTo>
                                          <a:cubicBezTo>
                                            <a:pt x="1631" y="63"/>
                                            <a:pt x="1631" y="63"/>
                                            <a:pt x="1631" y="63"/>
                                          </a:cubicBezTo>
                                          <a:cubicBezTo>
                                            <a:pt x="1631" y="89"/>
                                            <a:pt x="1631" y="89"/>
                                            <a:pt x="1631" y="89"/>
                                          </a:cubicBezTo>
                                          <a:cubicBezTo>
                                            <a:pt x="1578" y="89"/>
                                            <a:pt x="1578" y="89"/>
                                            <a:pt x="1578" y="89"/>
                                          </a:cubicBezTo>
                                          <a:cubicBezTo>
                                            <a:pt x="1578" y="126"/>
                                            <a:pt x="1578" y="126"/>
                                            <a:pt x="1578" y="126"/>
                                          </a:cubicBezTo>
                                          <a:lnTo>
                                            <a:pt x="1648" y="126"/>
                                          </a:lnTo>
                                          <a:close/>
                                          <a:moveTo>
                                            <a:pt x="1879" y="3"/>
                                          </a:moveTo>
                                          <a:cubicBezTo>
                                            <a:pt x="1879" y="154"/>
                                            <a:pt x="1879" y="154"/>
                                            <a:pt x="1879" y="154"/>
                                          </a:cubicBezTo>
                                          <a:cubicBezTo>
                                            <a:pt x="1852" y="154"/>
                                            <a:pt x="1852" y="154"/>
                                            <a:pt x="1852" y="154"/>
                                          </a:cubicBezTo>
                                          <a:cubicBezTo>
                                            <a:pt x="1812" y="93"/>
                                            <a:pt x="1812" y="93"/>
                                            <a:pt x="1812" y="93"/>
                                          </a:cubicBezTo>
                                          <a:cubicBezTo>
                                            <a:pt x="1800" y="76"/>
                                            <a:pt x="1786" y="54"/>
                                            <a:pt x="1786" y="54"/>
                                          </a:cubicBezTo>
                                          <a:cubicBezTo>
                                            <a:pt x="1786" y="54"/>
                                            <a:pt x="1786" y="54"/>
                                            <a:pt x="1786" y="54"/>
                                          </a:cubicBezTo>
                                          <a:cubicBezTo>
                                            <a:pt x="1786" y="54"/>
                                            <a:pt x="1787" y="76"/>
                                            <a:pt x="1787" y="105"/>
                                          </a:cubicBezTo>
                                          <a:cubicBezTo>
                                            <a:pt x="1787" y="154"/>
                                            <a:pt x="1787" y="154"/>
                                            <a:pt x="1787" y="154"/>
                                          </a:cubicBezTo>
                                          <a:cubicBezTo>
                                            <a:pt x="1758" y="154"/>
                                            <a:pt x="1758" y="154"/>
                                            <a:pt x="1758" y="154"/>
                                          </a:cubicBezTo>
                                          <a:cubicBezTo>
                                            <a:pt x="1758" y="3"/>
                                            <a:pt x="1758" y="3"/>
                                            <a:pt x="1758" y="3"/>
                                          </a:cubicBezTo>
                                          <a:cubicBezTo>
                                            <a:pt x="1784" y="3"/>
                                            <a:pt x="1784" y="3"/>
                                            <a:pt x="1784" y="3"/>
                                          </a:cubicBezTo>
                                          <a:cubicBezTo>
                                            <a:pt x="1826" y="65"/>
                                            <a:pt x="1826" y="65"/>
                                            <a:pt x="1826" y="65"/>
                                          </a:cubicBezTo>
                                          <a:cubicBezTo>
                                            <a:pt x="1835" y="79"/>
                                            <a:pt x="1850" y="101"/>
                                            <a:pt x="1850" y="101"/>
                                          </a:cubicBezTo>
                                          <a:cubicBezTo>
                                            <a:pt x="1851" y="101"/>
                                            <a:pt x="1851" y="101"/>
                                            <a:pt x="1851" y="101"/>
                                          </a:cubicBezTo>
                                          <a:cubicBezTo>
                                            <a:pt x="1851" y="101"/>
                                            <a:pt x="1849" y="78"/>
                                            <a:pt x="1849" y="52"/>
                                          </a:cubicBezTo>
                                          <a:cubicBezTo>
                                            <a:pt x="1849" y="3"/>
                                            <a:pt x="1849" y="3"/>
                                            <a:pt x="1849" y="3"/>
                                          </a:cubicBezTo>
                                          <a:lnTo>
                                            <a:pt x="1879" y="3"/>
                                          </a:lnTo>
                                          <a:close/>
                                        </a:path>
                                      </a:pathLst>
                                    </a:custGeom>
                                    <a:solidFill>
                                      <a:srgbClr val="9A57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8" name="Freeform 3"/>
                                  <wps:cNvSpPr>
                                    <a:spLocks noEditPoints="1"/>
                                  </wps:cNvSpPr>
                                  <wps:spPr bwMode="auto">
                                    <a:xfrm>
                                      <a:off x="7935913" y="0"/>
                                      <a:ext cx="7354888" cy="600075"/>
                                    </a:xfrm>
                                    <a:custGeom>
                                      <a:avLst/>
                                      <a:gdLst>
                                        <a:gd name="T0" fmla="*/ 69 w 1960"/>
                                        <a:gd name="T1" fmla="*/ 12 h 157"/>
                                        <a:gd name="T2" fmla="*/ 69 w 1960"/>
                                        <a:gd name="T3" fmla="*/ 145 h 157"/>
                                        <a:gd name="T4" fmla="*/ 132 w 1960"/>
                                        <a:gd name="T5" fmla="*/ 113 h 157"/>
                                        <a:gd name="T6" fmla="*/ 0 w 1960"/>
                                        <a:gd name="T7" fmla="*/ 78 h 157"/>
                                        <a:gd name="T8" fmla="*/ 130 w 1960"/>
                                        <a:gd name="T9" fmla="*/ 39 h 157"/>
                                        <a:gd name="T10" fmla="*/ 297 w 1960"/>
                                        <a:gd name="T11" fmla="*/ 0 h 157"/>
                                        <a:gd name="T12" fmla="*/ 297 w 1960"/>
                                        <a:gd name="T13" fmla="*/ 157 h 157"/>
                                        <a:gd name="T14" fmla="*/ 297 w 1960"/>
                                        <a:gd name="T15" fmla="*/ 0 h 157"/>
                                        <a:gd name="T16" fmla="*/ 354 w 1960"/>
                                        <a:gd name="T17" fmla="*/ 78 h 157"/>
                                        <a:gd name="T18" fmla="*/ 241 w 1960"/>
                                        <a:gd name="T19" fmla="*/ 78 h 157"/>
                                        <a:gd name="T20" fmla="*/ 582 w 1960"/>
                                        <a:gd name="T21" fmla="*/ 3 h 157"/>
                                        <a:gd name="T22" fmla="*/ 571 w 1960"/>
                                        <a:gd name="T23" fmla="*/ 154 h 157"/>
                                        <a:gd name="T24" fmla="*/ 485 w 1960"/>
                                        <a:gd name="T25" fmla="*/ 23 h 157"/>
                                        <a:gd name="T26" fmla="*/ 486 w 1960"/>
                                        <a:gd name="T27" fmla="*/ 62 h 157"/>
                                        <a:gd name="T28" fmla="*/ 473 w 1960"/>
                                        <a:gd name="T29" fmla="*/ 154 h 157"/>
                                        <a:gd name="T30" fmla="*/ 485 w 1960"/>
                                        <a:gd name="T31" fmla="*/ 3 h 157"/>
                                        <a:gd name="T32" fmla="*/ 571 w 1960"/>
                                        <a:gd name="T33" fmla="*/ 133 h 157"/>
                                        <a:gd name="T34" fmla="*/ 570 w 1960"/>
                                        <a:gd name="T35" fmla="*/ 95 h 157"/>
                                        <a:gd name="T36" fmla="*/ 582 w 1960"/>
                                        <a:gd name="T37" fmla="*/ 3 h 157"/>
                                        <a:gd name="T38" fmla="*/ 740 w 1960"/>
                                        <a:gd name="T39" fmla="*/ 11 h 157"/>
                                        <a:gd name="T40" fmla="*/ 745 w 1960"/>
                                        <a:gd name="T41" fmla="*/ 70 h 157"/>
                                        <a:gd name="T42" fmla="*/ 741 w 1960"/>
                                        <a:gd name="T43" fmla="*/ 157 h 157"/>
                                        <a:gd name="T44" fmla="*/ 701 w 1960"/>
                                        <a:gd name="T45" fmla="*/ 111 h 157"/>
                                        <a:gd name="T46" fmla="*/ 778 w 1960"/>
                                        <a:gd name="T47" fmla="*/ 115 h 157"/>
                                        <a:gd name="T48" fmla="*/ 693 w 1960"/>
                                        <a:gd name="T49" fmla="*/ 38 h 157"/>
                                        <a:gd name="T50" fmla="*/ 788 w 1960"/>
                                        <a:gd name="T51" fmla="*/ 38 h 157"/>
                                        <a:gd name="T52" fmla="*/ 1004 w 1960"/>
                                        <a:gd name="T53" fmla="*/ 3 h 157"/>
                                        <a:gd name="T54" fmla="*/ 949 w 1960"/>
                                        <a:gd name="T55" fmla="*/ 157 h 157"/>
                                        <a:gd name="T56" fmla="*/ 894 w 1960"/>
                                        <a:gd name="T57" fmla="*/ 3 h 157"/>
                                        <a:gd name="T58" fmla="*/ 906 w 1960"/>
                                        <a:gd name="T59" fmla="*/ 98 h 157"/>
                                        <a:gd name="T60" fmla="*/ 991 w 1960"/>
                                        <a:gd name="T61" fmla="*/ 98 h 157"/>
                                        <a:gd name="T62" fmla="*/ 1004 w 1960"/>
                                        <a:gd name="T63" fmla="*/ 3 h 157"/>
                                        <a:gd name="T64" fmla="*/ 1203 w 1960"/>
                                        <a:gd name="T65" fmla="*/ 154 h 157"/>
                                        <a:gd name="T66" fmla="*/ 1116 w 1960"/>
                                        <a:gd name="T67" fmla="*/ 3 h 157"/>
                                        <a:gd name="T68" fmla="*/ 1128 w 1960"/>
                                        <a:gd name="T69" fmla="*/ 142 h 157"/>
                                        <a:gd name="T70" fmla="*/ 1377 w 1960"/>
                                        <a:gd name="T71" fmla="*/ 3 h 157"/>
                                        <a:gd name="T72" fmla="*/ 1330 w 1960"/>
                                        <a:gd name="T73" fmla="*/ 14 h 157"/>
                                        <a:gd name="T74" fmla="*/ 1317 w 1960"/>
                                        <a:gd name="T75" fmla="*/ 154 h 157"/>
                                        <a:gd name="T76" fmla="*/ 1270 w 1960"/>
                                        <a:gd name="T77" fmla="*/ 14 h 157"/>
                                        <a:gd name="T78" fmla="*/ 1377 w 1960"/>
                                        <a:gd name="T79" fmla="*/ 3 h 157"/>
                                        <a:gd name="T80" fmla="*/ 1481 w 1960"/>
                                        <a:gd name="T81" fmla="*/ 3 h 157"/>
                                        <a:gd name="T82" fmla="*/ 1493 w 1960"/>
                                        <a:gd name="T83" fmla="*/ 154 h 157"/>
                                        <a:gd name="T84" fmla="*/ 1721 w 1960"/>
                                        <a:gd name="T85" fmla="*/ 3 h 157"/>
                                        <a:gd name="T86" fmla="*/ 1710 w 1960"/>
                                        <a:gd name="T87" fmla="*/ 154 h 157"/>
                                        <a:gd name="T88" fmla="*/ 1624 w 1960"/>
                                        <a:gd name="T89" fmla="*/ 23 h 157"/>
                                        <a:gd name="T90" fmla="*/ 1624 w 1960"/>
                                        <a:gd name="T91" fmla="*/ 62 h 157"/>
                                        <a:gd name="T92" fmla="*/ 1612 w 1960"/>
                                        <a:gd name="T93" fmla="*/ 154 h 157"/>
                                        <a:gd name="T94" fmla="*/ 1623 w 1960"/>
                                        <a:gd name="T95" fmla="*/ 3 h 157"/>
                                        <a:gd name="T96" fmla="*/ 1709 w 1960"/>
                                        <a:gd name="T97" fmla="*/ 133 h 157"/>
                                        <a:gd name="T98" fmla="*/ 1709 w 1960"/>
                                        <a:gd name="T99" fmla="*/ 95 h 157"/>
                                        <a:gd name="T100" fmla="*/ 1721 w 1960"/>
                                        <a:gd name="T101" fmla="*/ 3 h 157"/>
                                        <a:gd name="T102" fmla="*/ 1897 w 1960"/>
                                        <a:gd name="T103" fmla="*/ 157 h 157"/>
                                        <a:gd name="T104" fmla="*/ 1898 w 1960"/>
                                        <a:gd name="T105" fmla="*/ 0 h 157"/>
                                        <a:gd name="T106" fmla="*/ 1946 w 1960"/>
                                        <a:gd name="T107" fmla="*/ 42 h 157"/>
                                        <a:gd name="T108" fmla="*/ 1841 w 1960"/>
                                        <a:gd name="T109" fmla="*/ 78 h 157"/>
                                        <a:gd name="T110" fmla="*/ 1949 w 1960"/>
                                        <a:gd name="T111" fmla="*/ 114 h 157"/>
                                        <a:gd name="T112" fmla="*/ 1906 w 1960"/>
                                        <a:gd name="T113" fmla="*/ 88 h 157"/>
                                        <a:gd name="T114" fmla="*/ 1960 w 1960"/>
                                        <a:gd name="T115" fmla="*/ 77 h 157"/>
                                        <a:gd name="T116" fmla="*/ 1949 w 1960"/>
                                        <a:gd name="T117" fmla="*/ 154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960" h="157">
                                          <a:moveTo>
                                            <a:pt x="117" y="42"/>
                                          </a:moveTo>
                                          <a:cubicBezTo>
                                            <a:pt x="108" y="23"/>
                                            <a:pt x="90" y="12"/>
                                            <a:pt x="69" y="12"/>
                                          </a:cubicBezTo>
                                          <a:cubicBezTo>
                                            <a:pt x="36" y="12"/>
                                            <a:pt x="13" y="37"/>
                                            <a:pt x="13" y="78"/>
                                          </a:cubicBezTo>
                                          <a:cubicBezTo>
                                            <a:pt x="13" y="120"/>
                                            <a:pt x="37" y="145"/>
                                            <a:pt x="69" y="145"/>
                                          </a:cubicBezTo>
                                          <a:cubicBezTo>
                                            <a:pt x="92" y="145"/>
                                            <a:pt x="111" y="131"/>
                                            <a:pt x="120" y="110"/>
                                          </a:cubicBezTo>
                                          <a:cubicBezTo>
                                            <a:pt x="132" y="113"/>
                                            <a:pt x="132" y="113"/>
                                            <a:pt x="132" y="113"/>
                                          </a:cubicBezTo>
                                          <a:cubicBezTo>
                                            <a:pt x="121" y="141"/>
                                            <a:pt x="98" y="157"/>
                                            <a:pt x="69" y="157"/>
                                          </a:cubicBezTo>
                                          <a:cubicBezTo>
                                            <a:pt x="30" y="157"/>
                                            <a:pt x="0" y="126"/>
                                            <a:pt x="0" y="78"/>
                                          </a:cubicBezTo>
                                          <a:cubicBezTo>
                                            <a:pt x="0" y="30"/>
                                            <a:pt x="30" y="0"/>
                                            <a:pt x="69" y="0"/>
                                          </a:cubicBezTo>
                                          <a:cubicBezTo>
                                            <a:pt x="97" y="0"/>
                                            <a:pt x="119" y="14"/>
                                            <a:pt x="130" y="39"/>
                                          </a:cubicBezTo>
                                          <a:lnTo>
                                            <a:pt x="117" y="42"/>
                                          </a:lnTo>
                                          <a:close/>
                                          <a:moveTo>
                                            <a:pt x="297" y="0"/>
                                          </a:moveTo>
                                          <a:cubicBezTo>
                                            <a:pt x="337" y="0"/>
                                            <a:pt x="367" y="31"/>
                                            <a:pt x="367" y="78"/>
                                          </a:cubicBezTo>
                                          <a:cubicBezTo>
                                            <a:pt x="367" y="126"/>
                                            <a:pt x="337" y="157"/>
                                            <a:pt x="297" y="157"/>
                                          </a:cubicBezTo>
                                          <a:cubicBezTo>
                                            <a:pt x="258" y="157"/>
                                            <a:pt x="228" y="126"/>
                                            <a:pt x="228" y="78"/>
                                          </a:cubicBezTo>
                                          <a:cubicBezTo>
                                            <a:pt x="228" y="30"/>
                                            <a:pt x="258" y="0"/>
                                            <a:pt x="297" y="0"/>
                                          </a:cubicBezTo>
                                          <a:close/>
                                          <a:moveTo>
                                            <a:pt x="297" y="145"/>
                                          </a:moveTo>
                                          <a:cubicBezTo>
                                            <a:pt x="330" y="145"/>
                                            <a:pt x="354" y="119"/>
                                            <a:pt x="354" y="78"/>
                                          </a:cubicBezTo>
                                          <a:cubicBezTo>
                                            <a:pt x="354" y="36"/>
                                            <a:pt x="330" y="12"/>
                                            <a:pt x="297" y="12"/>
                                          </a:cubicBezTo>
                                          <a:cubicBezTo>
                                            <a:pt x="265" y="12"/>
                                            <a:pt x="241" y="37"/>
                                            <a:pt x="241" y="78"/>
                                          </a:cubicBezTo>
                                          <a:cubicBezTo>
                                            <a:pt x="241" y="120"/>
                                            <a:pt x="265" y="145"/>
                                            <a:pt x="297" y="145"/>
                                          </a:cubicBezTo>
                                          <a:close/>
                                          <a:moveTo>
                                            <a:pt x="582" y="3"/>
                                          </a:moveTo>
                                          <a:cubicBezTo>
                                            <a:pt x="582" y="154"/>
                                            <a:pt x="582" y="154"/>
                                            <a:pt x="582" y="154"/>
                                          </a:cubicBezTo>
                                          <a:cubicBezTo>
                                            <a:pt x="571" y="154"/>
                                            <a:pt x="571" y="154"/>
                                            <a:pt x="571" y="154"/>
                                          </a:cubicBezTo>
                                          <a:cubicBezTo>
                                            <a:pt x="502" y="49"/>
                                            <a:pt x="502" y="49"/>
                                            <a:pt x="502" y="49"/>
                                          </a:cubicBezTo>
                                          <a:cubicBezTo>
                                            <a:pt x="491" y="34"/>
                                            <a:pt x="485" y="23"/>
                                            <a:pt x="485" y="23"/>
                                          </a:cubicBezTo>
                                          <a:cubicBezTo>
                                            <a:pt x="485" y="23"/>
                                            <a:pt x="485" y="23"/>
                                            <a:pt x="485" y="23"/>
                                          </a:cubicBezTo>
                                          <a:cubicBezTo>
                                            <a:pt x="484" y="23"/>
                                            <a:pt x="486" y="40"/>
                                            <a:pt x="486" y="62"/>
                                          </a:cubicBezTo>
                                          <a:cubicBezTo>
                                            <a:pt x="486" y="154"/>
                                            <a:pt x="486" y="154"/>
                                            <a:pt x="486" y="154"/>
                                          </a:cubicBezTo>
                                          <a:cubicBezTo>
                                            <a:pt x="473" y="154"/>
                                            <a:pt x="473" y="154"/>
                                            <a:pt x="473" y="154"/>
                                          </a:cubicBezTo>
                                          <a:cubicBezTo>
                                            <a:pt x="473" y="3"/>
                                            <a:pt x="473" y="3"/>
                                            <a:pt x="473" y="3"/>
                                          </a:cubicBezTo>
                                          <a:cubicBezTo>
                                            <a:pt x="485" y="3"/>
                                            <a:pt x="485" y="3"/>
                                            <a:pt x="485" y="3"/>
                                          </a:cubicBezTo>
                                          <a:cubicBezTo>
                                            <a:pt x="554" y="107"/>
                                            <a:pt x="554" y="107"/>
                                            <a:pt x="554" y="107"/>
                                          </a:cubicBezTo>
                                          <a:cubicBezTo>
                                            <a:pt x="564" y="122"/>
                                            <a:pt x="570" y="133"/>
                                            <a:pt x="571" y="133"/>
                                          </a:cubicBezTo>
                                          <a:cubicBezTo>
                                            <a:pt x="571" y="133"/>
                                            <a:pt x="571" y="133"/>
                                            <a:pt x="571" y="133"/>
                                          </a:cubicBezTo>
                                          <a:cubicBezTo>
                                            <a:pt x="571" y="133"/>
                                            <a:pt x="570" y="115"/>
                                            <a:pt x="570" y="95"/>
                                          </a:cubicBezTo>
                                          <a:cubicBezTo>
                                            <a:pt x="570" y="3"/>
                                            <a:pt x="570" y="3"/>
                                            <a:pt x="570" y="3"/>
                                          </a:cubicBezTo>
                                          <a:lnTo>
                                            <a:pt x="582" y="3"/>
                                          </a:lnTo>
                                          <a:close/>
                                          <a:moveTo>
                                            <a:pt x="777" y="41"/>
                                          </a:moveTo>
                                          <a:cubicBezTo>
                                            <a:pt x="773" y="22"/>
                                            <a:pt x="759" y="11"/>
                                            <a:pt x="740" y="11"/>
                                          </a:cubicBezTo>
                                          <a:cubicBezTo>
                                            <a:pt x="720" y="11"/>
                                            <a:pt x="705" y="21"/>
                                            <a:pt x="705" y="38"/>
                                          </a:cubicBezTo>
                                          <a:cubicBezTo>
                                            <a:pt x="705" y="56"/>
                                            <a:pt x="726" y="63"/>
                                            <a:pt x="745" y="70"/>
                                          </a:cubicBezTo>
                                          <a:cubicBezTo>
                                            <a:pt x="765" y="78"/>
                                            <a:pt x="790" y="87"/>
                                            <a:pt x="790" y="115"/>
                                          </a:cubicBezTo>
                                          <a:cubicBezTo>
                                            <a:pt x="790" y="139"/>
                                            <a:pt x="771" y="157"/>
                                            <a:pt x="741" y="157"/>
                                          </a:cubicBezTo>
                                          <a:cubicBezTo>
                                            <a:pt x="711" y="157"/>
                                            <a:pt x="693" y="139"/>
                                            <a:pt x="690" y="114"/>
                                          </a:cubicBezTo>
                                          <a:cubicBezTo>
                                            <a:pt x="701" y="111"/>
                                            <a:pt x="701" y="111"/>
                                            <a:pt x="701" y="111"/>
                                          </a:cubicBezTo>
                                          <a:cubicBezTo>
                                            <a:pt x="703" y="131"/>
                                            <a:pt x="717" y="146"/>
                                            <a:pt x="741" y="146"/>
                                          </a:cubicBezTo>
                                          <a:cubicBezTo>
                                            <a:pt x="764" y="146"/>
                                            <a:pt x="778" y="133"/>
                                            <a:pt x="778" y="115"/>
                                          </a:cubicBezTo>
                                          <a:cubicBezTo>
                                            <a:pt x="778" y="93"/>
                                            <a:pt x="754" y="87"/>
                                            <a:pt x="733" y="78"/>
                                          </a:cubicBezTo>
                                          <a:cubicBezTo>
                                            <a:pt x="716" y="71"/>
                                            <a:pt x="693" y="63"/>
                                            <a:pt x="693" y="38"/>
                                          </a:cubicBezTo>
                                          <a:cubicBezTo>
                                            <a:pt x="693" y="16"/>
                                            <a:pt x="713" y="0"/>
                                            <a:pt x="740" y="0"/>
                                          </a:cubicBezTo>
                                          <a:cubicBezTo>
                                            <a:pt x="765" y="0"/>
                                            <a:pt x="784" y="15"/>
                                            <a:pt x="788" y="38"/>
                                          </a:cubicBezTo>
                                          <a:lnTo>
                                            <a:pt x="777" y="41"/>
                                          </a:lnTo>
                                          <a:close/>
                                          <a:moveTo>
                                            <a:pt x="1004" y="3"/>
                                          </a:moveTo>
                                          <a:cubicBezTo>
                                            <a:pt x="1004" y="98"/>
                                            <a:pt x="1004" y="98"/>
                                            <a:pt x="1004" y="98"/>
                                          </a:cubicBezTo>
                                          <a:cubicBezTo>
                                            <a:pt x="1004" y="136"/>
                                            <a:pt x="984" y="157"/>
                                            <a:pt x="949" y="157"/>
                                          </a:cubicBezTo>
                                          <a:cubicBezTo>
                                            <a:pt x="914" y="157"/>
                                            <a:pt x="894" y="136"/>
                                            <a:pt x="894" y="98"/>
                                          </a:cubicBezTo>
                                          <a:cubicBezTo>
                                            <a:pt x="894" y="3"/>
                                            <a:pt x="894" y="3"/>
                                            <a:pt x="894" y="3"/>
                                          </a:cubicBezTo>
                                          <a:cubicBezTo>
                                            <a:pt x="906" y="3"/>
                                            <a:pt x="906" y="3"/>
                                            <a:pt x="906" y="3"/>
                                          </a:cubicBezTo>
                                          <a:cubicBezTo>
                                            <a:pt x="906" y="98"/>
                                            <a:pt x="906" y="98"/>
                                            <a:pt x="906" y="98"/>
                                          </a:cubicBezTo>
                                          <a:cubicBezTo>
                                            <a:pt x="906" y="129"/>
                                            <a:pt x="921" y="146"/>
                                            <a:pt x="949" y="146"/>
                                          </a:cubicBezTo>
                                          <a:cubicBezTo>
                                            <a:pt x="977" y="146"/>
                                            <a:pt x="991" y="129"/>
                                            <a:pt x="991" y="98"/>
                                          </a:cubicBezTo>
                                          <a:cubicBezTo>
                                            <a:pt x="991" y="3"/>
                                            <a:pt x="991" y="3"/>
                                            <a:pt x="991" y="3"/>
                                          </a:cubicBezTo>
                                          <a:lnTo>
                                            <a:pt x="1004" y="3"/>
                                          </a:lnTo>
                                          <a:close/>
                                          <a:moveTo>
                                            <a:pt x="1203" y="142"/>
                                          </a:moveTo>
                                          <a:cubicBezTo>
                                            <a:pt x="1203" y="154"/>
                                            <a:pt x="1203" y="154"/>
                                            <a:pt x="1203" y="154"/>
                                          </a:cubicBezTo>
                                          <a:cubicBezTo>
                                            <a:pt x="1116" y="154"/>
                                            <a:pt x="1116" y="154"/>
                                            <a:pt x="1116" y="154"/>
                                          </a:cubicBezTo>
                                          <a:cubicBezTo>
                                            <a:pt x="1116" y="3"/>
                                            <a:pt x="1116" y="3"/>
                                            <a:pt x="1116" y="3"/>
                                          </a:cubicBezTo>
                                          <a:cubicBezTo>
                                            <a:pt x="1128" y="3"/>
                                            <a:pt x="1128" y="3"/>
                                            <a:pt x="1128" y="3"/>
                                          </a:cubicBezTo>
                                          <a:cubicBezTo>
                                            <a:pt x="1128" y="142"/>
                                            <a:pt x="1128" y="142"/>
                                            <a:pt x="1128" y="142"/>
                                          </a:cubicBezTo>
                                          <a:lnTo>
                                            <a:pt x="1203" y="142"/>
                                          </a:lnTo>
                                          <a:close/>
                                          <a:moveTo>
                                            <a:pt x="1377" y="3"/>
                                          </a:moveTo>
                                          <a:cubicBezTo>
                                            <a:pt x="1377" y="14"/>
                                            <a:pt x="1377" y="14"/>
                                            <a:pt x="1377" y="14"/>
                                          </a:cubicBezTo>
                                          <a:cubicBezTo>
                                            <a:pt x="1330" y="14"/>
                                            <a:pt x="1330" y="14"/>
                                            <a:pt x="1330" y="14"/>
                                          </a:cubicBezTo>
                                          <a:cubicBezTo>
                                            <a:pt x="1330" y="154"/>
                                            <a:pt x="1330" y="154"/>
                                            <a:pt x="1330" y="154"/>
                                          </a:cubicBezTo>
                                          <a:cubicBezTo>
                                            <a:pt x="1317" y="154"/>
                                            <a:pt x="1317" y="154"/>
                                            <a:pt x="1317" y="154"/>
                                          </a:cubicBezTo>
                                          <a:cubicBezTo>
                                            <a:pt x="1317" y="14"/>
                                            <a:pt x="1317" y="14"/>
                                            <a:pt x="1317" y="14"/>
                                          </a:cubicBezTo>
                                          <a:cubicBezTo>
                                            <a:pt x="1270" y="14"/>
                                            <a:pt x="1270" y="14"/>
                                            <a:pt x="1270" y="14"/>
                                          </a:cubicBezTo>
                                          <a:cubicBezTo>
                                            <a:pt x="1270" y="3"/>
                                            <a:pt x="1270" y="3"/>
                                            <a:pt x="1270" y="3"/>
                                          </a:cubicBezTo>
                                          <a:lnTo>
                                            <a:pt x="1377" y="3"/>
                                          </a:lnTo>
                                          <a:close/>
                                          <a:moveTo>
                                            <a:pt x="1481" y="154"/>
                                          </a:moveTo>
                                          <a:cubicBezTo>
                                            <a:pt x="1481" y="3"/>
                                            <a:pt x="1481" y="3"/>
                                            <a:pt x="1481" y="3"/>
                                          </a:cubicBezTo>
                                          <a:cubicBezTo>
                                            <a:pt x="1493" y="3"/>
                                            <a:pt x="1493" y="3"/>
                                            <a:pt x="1493" y="3"/>
                                          </a:cubicBezTo>
                                          <a:cubicBezTo>
                                            <a:pt x="1493" y="154"/>
                                            <a:pt x="1493" y="154"/>
                                            <a:pt x="1493" y="154"/>
                                          </a:cubicBezTo>
                                          <a:lnTo>
                                            <a:pt x="1481" y="154"/>
                                          </a:lnTo>
                                          <a:close/>
                                          <a:moveTo>
                                            <a:pt x="1721" y="3"/>
                                          </a:moveTo>
                                          <a:cubicBezTo>
                                            <a:pt x="1721" y="154"/>
                                            <a:pt x="1721" y="154"/>
                                            <a:pt x="1721" y="154"/>
                                          </a:cubicBezTo>
                                          <a:cubicBezTo>
                                            <a:pt x="1710" y="154"/>
                                            <a:pt x="1710" y="154"/>
                                            <a:pt x="1710" y="154"/>
                                          </a:cubicBezTo>
                                          <a:cubicBezTo>
                                            <a:pt x="1640" y="49"/>
                                            <a:pt x="1640" y="49"/>
                                            <a:pt x="1640" y="49"/>
                                          </a:cubicBezTo>
                                          <a:cubicBezTo>
                                            <a:pt x="1630" y="34"/>
                                            <a:pt x="1624" y="23"/>
                                            <a:pt x="1624" y="23"/>
                                          </a:cubicBezTo>
                                          <a:cubicBezTo>
                                            <a:pt x="1623" y="23"/>
                                            <a:pt x="1623" y="23"/>
                                            <a:pt x="1623" y="23"/>
                                          </a:cubicBezTo>
                                          <a:cubicBezTo>
                                            <a:pt x="1623" y="23"/>
                                            <a:pt x="1624" y="40"/>
                                            <a:pt x="1624" y="62"/>
                                          </a:cubicBezTo>
                                          <a:cubicBezTo>
                                            <a:pt x="1624" y="154"/>
                                            <a:pt x="1624" y="154"/>
                                            <a:pt x="1624" y="154"/>
                                          </a:cubicBezTo>
                                          <a:cubicBezTo>
                                            <a:pt x="1612" y="154"/>
                                            <a:pt x="1612" y="154"/>
                                            <a:pt x="1612" y="154"/>
                                          </a:cubicBezTo>
                                          <a:cubicBezTo>
                                            <a:pt x="1612" y="3"/>
                                            <a:pt x="1612" y="3"/>
                                            <a:pt x="1612" y="3"/>
                                          </a:cubicBezTo>
                                          <a:cubicBezTo>
                                            <a:pt x="1623" y="3"/>
                                            <a:pt x="1623" y="3"/>
                                            <a:pt x="1623" y="3"/>
                                          </a:cubicBezTo>
                                          <a:cubicBezTo>
                                            <a:pt x="1692" y="107"/>
                                            <a:pt x="1692" y="107"/>
                                            <a:pt x="1692" y="107"/>
                                          </a:cubicBezTo>
                                          <a:cubicBezTo>
                                            <a:pt x="1702" y="122"/>
                                            <a:pt x="1709" y="133"/>
                                            <a:pt x="1709" y="133"/>
                                          </a:cubicBezTo>
                                          <a:cubicBezTo>
                                            <a:pt x="1709" y="133"/>
                                            <a:pt x="1709" y="133"/>
                                            <a:pt x="1709" y="133"/>
                                          </a:cubicBezTo>
                                          <a:cubicBezTo>
                                            <a:pt x="1710" y="133"/>
                                            <a:pt x="1709" y="115"/>
                                            <a:pt x="1709" y="95"/>
                                          </a:cubicBezTo>
                                          <a:cubicBezTo>
                                            <a:pt x="1709" y="3"/>
                                            <a:pt x="1709" y="3"/>
                                            <a:pt x="1709" y="3"/>
                                          </a:cubicBezTo>
                                          <a:lnTo>
                                            <a:pt x="1721" y="3"/>
                                          </a:lnTo>
                                          <a:close/>
                                          <a:moveTo>
                                            <a:pt x="1949" y="131"/>
                                          </a:moveTo>
                                          <a:cubicBezTo>
                                            <a:pt x="1943" y="139"/>
                                            <a:pt x="1926" y="157"/>
                                            <a:pt x="1897" y="157"/>
                                          </a:cubicBezTo>
                                          <a:cubicBezTo>
                                            <a:pt x="1858" y="157"/>
                                            <a:pt x="1829" y="126"/>
                                            <a:pt x="1829" y="78"/>
                                          </a:cubicBezTo>
                                          <a:cubicBezTo>
                                            <a:pt x="1829" y="30"/>
                                            <a:pt x="1858" y="0"/>
                                            <a:pt x="1898" y="0"/>
                                          </a:cubicBezTo>
                                          <a:cubicBezTo>
                                            <a:pt x="1926" y="0"/>
                                            <a:pt x="1947" y="15"/>
                                            <a:pt x="1958" y="39"/>
                                          </a:cubicBezTo>
                                          <a:cubicBezTo>
                                            <a:pt x="1946" y="42"/>
                                            <a:pt x="1946" y="42"/>
                                            <a:pt x="1946" y="42"/>
                                          </a:cubicBezTo>
                                          <a:cubicBezTo>
                                            <a:pt x="1937" y="23"/>
                                            <a:pt x="1919" y="12"/>
                                            <a:pt x="1898" y="12"/>
                                          </a:cubicBezTo>
                                          <a:cubicBezTo>
                                            <a:pt x="1865" y="12"/>
                                            <a:pt x="1841" y="37"/>
                                            <a:pt x="1841" y="78"/>
                                          </a:cubicBezTo>
                                          <a:cubicBezTo>
                                            <a:pt x="1841" y="120"/>
                                            <a:pt x="1865" y="145"/>
                                            <a:pt x="1898" y="145"/>
                                          </a:cubicBezTo>
                                          <a:cubicBezTo>
                                            <a:pt x="1925" y="145"/>
                                            <a:pt x="1944" y="127"/>
                                            <a:pt x="1949" y="114"/>
                                          </a:cubicBezTo>
                                          <a:cubicBezTo>
                                            <a:pt x="1949" y="88"/>
                                            <a:pt x="1949" y="88"/>
                                            <a:pt x="1949" y="88"/>
                                          </a:cubicBezTo>
                                          <a:cubicBezTo>
                                            <a:pt x="1906" y="88"/>
                                            <a:pt x="1906" y="88"/>
                                            <a:pt x="1906" y="88"/>
                                          </a:cubicBezTo>
                                          <a:cubicBezTo>
                                            <a:pt x="1906" y="77"/>
                                            <a:pt x="1906" y="77"/>
                                            <a:pt x="1906" y="77"/>
                                          </a:cubicBezTo>
                                          <a:cubicBezTo>
                                            <a:pt x="1960" y="77"/>
                                            <a:pt x="1960" y="77"/>
                                            <a:pt x="1960" y="77"/>
                                          </a:cubicBezTo>
                                          <a:cubicBezTo>
                                            <a:pt x="1960" y="154"/>
                                            <a:pt x="1960" y="154"/>
                                            <a:pt x="1960" y="154"/>
                                          </a:cubicBezTo>
                                          <a:cubicBezTo>
                                            <a:pt x="1949" y="154"/>
                                            <a:pt x="1949" y="154"/>
                                            <a:pt x="1949" y="154"/>
                                          </a:cubicBezTo>
                                          <a:cubicBezTo>
                                            <a:pt x="1949" y="136"/>
                                            <a:pt x="1949" y="131"/>
                                            <a:pt x="1949" y="131"/>
                                          </a:cubicBezTo>
                                          <a:close/>
                                        </a:path>
                                      </a:pathLst>
                                    </a:custGeom>
                                    <a:solidFill>
                                      <a:srgbClr val="FFAF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A89B861" id="Group 10" o:spid="_x0000_s1026" style="position:absolute;margin-left:-266.2pt;margin-top:4.15pt;width:254.8pt;height:10.5pt;z-index:251660288;mso-position-horizontal-relative:right-margin-area;mso-position-vertical-relative:page;mso-width-relative:margin;mso-height-relative:margin" coordsize="152908,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">
                          <v:shape id="Freeform 2" o:spid="_x0000_s1027" style="position:absolute;width:70500;height:6000;visibility:visible;mso-wrap-style:square;v-text-anchor:top" coordsize="187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5RMUA&#10;AADcAAAADwAAAGRycy9kb3ducmV2LnhtbESPW2vCQBSE3wv+h+UUfCm6MWC1qatIQZS+NYr4eMye&#10;XGj2bMhuc/n33ULBx2FmvmE2u8HUoqPWVZYVLOYRCOLM6ooLBZfzYbYG4TyyxtoyKRjJwW47edpg&#10;om3PX9SlvhABwi5BBaX3TSKly0oy6Oa2IQ5ebluDPsi2kLrFPsBNLeMoepUGKw4LJTb0UVL2nf4Y&#10;BcdznH5ec7zVb0v9ko2re37ju1LT52H/DsLT4B/h//ZJK1guVv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HlExQAAANwAAAAPAAAAAAAAAAAAAAAAAJgCAABkcnMv&#10;ZG93bnJldi54bWxQSwUGAAAAAAQABAD1AAAAigMAAAAA&#10;" path="m101,125v-60,,-60,,-60,c31,154,31,154,31,154,,154,,154,,154,56,3,56,3,56,3v30,,30,,30,c142,154,142,154,142,154v-32,,-32,,-32,l101,125xm91,98c77,57,77,57,77,57,74,47,71,36,71,36v,,,,,c71,36,68,47,64,57,50,98,50,98,50,98r41,xm327,47c320,35,307,29,294,29v-25,,-41,19,-41,49c253,109,270,128,294,128v15,,29,-8,35,-23c358,113,358,113,358,113v-10,27,-35,44,-64,44c253,157,223,126,223,78,223,31,253,,294,v28,,50,15,62,40l327,47xm458,154c458,3,458,3,458,3v29,,29,,29,c487,154,487,154,487,154r-29,xm698,126v,28,,28,,28c601,154,601,154,601,154,601,3,601,3,601,3v29,,29,,29,c630,126,630,126,630,126r68,xm1015,125v-59,,-59,,-59,c946,154,946,154,946,154v-31,,-31,,-31,c970,3,970,3,970,3v30,,30,,30,c1056,154,1056,154,1056,154v-31,,-31,,-31,l1015,125xm1006,98c992,57,992,57,992,57,989,47,986,36,985,36v,,,,,c985,36,982,47,979,57,965,98,965,98,965,98r41,xm1249,126v,28,,28,,28c1151,154,1151,154,1151,154v,-151,,-151,,-151c1181,3,1181,3,1181,3v,123,,123,,123l1249,126xm1447,126v,28,,28,,28c1350,154,1350,154,1350,154v,-151,,-151,,-151c1379,3,1379,3,1379,3v,123,,123,,123l1447,126xm1648,126v,28,,28,,28c1548,154,1548,154,1548,154v,-151,,-151,,-151c1646,3,1646,3,1646,3v,28,,28,,28c1578,31,1578,31,1578,31v,32,,32,,32c1631,63,1631,63,1631,63v,26,,26,,26c1578,89,1578,89,1578,89v,37,,37,,37l1648,126xm1879,3v,151,,151,,151c1852,154,1852,154,1852,154,1812,93,1812,93,1812,93,1800,76,1786,54,1786,54v,,,,,c1786,54,1787,76,1787,105v,49,,49,,49c1758,154,1758,154,1758,154v,-151,,-151,,-151c1784,3,1784,3,1784,3v42,62,42,62,42,62c1835,79,1850,101,1850,101v1,,1,,1,c1851,101,1849,78,1849,52v,-49,,-49,,-49l1879,3xe" fillcolor="#9a57a5" stroked="f">
                            <v:path arrowok="t" o:connecttype="custom" o:connectlocs="153834,477767;0,588609;322676,11466;412725,588609;341436,374569;266395,137597;240131,217862;341436,374569;1103101,110842;1103101,489233;1343231,431901;836705,298126;1335727,152885;1718435,588609;1827245,11466;1718435,588609;2618926,588609;2254978,11466;2363787,481589;3808323,477767;3549432,588609;3639481,11466;3962157,588609;3808323,477767;3722026,217862;3695762,137597;3620721,374569;4686301,481589;4318601,588609;4431162,11466;4686301,481589;5429206,588609;5065257,11466;5174067,481589;6183366,481589;5808162,588609;6175862,11466;5920723,118486;6119581,240794;5920723,340170;6183366,481589;7050088,588609;6798701,355458;6701148,206395;6704900,588609;6596091,11466;6851230,248439;6945031,386036;6937527,11466" o:connectangles="0,0,0,0,0,0,0,0,0,0,0,0,0,0,0,0,0,0,0,0,0,0,0,0,0,0,0,0,0,0,0,0,0,0,0,0,0,0,0,0,0,0,0,0,0,0,0,0,0"/>
                            <o:lock v:ext="edit" verticies="t"/>
                          </v:shape>
                          <v:shape id="Freeform 3" o:spid="_x0000_s1028" style="position:absolute;left:79359;width:73549;height:6000;visibility:visible;mso-wrap-style:square;v-text-anchor:top" coordsize="196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25MEA&#10;AADcAAAADwAAAGRycy9kb3ducmV2LnhtbERPz2vCMBS+D/wfwhO8DE0dOKQziogOT3VWYddH8taW&#10;NS+liRr/e3MQPH58vxeraFtxpd43jhVMJxkIYu1Mw5WC82k3noPwAdlg65gU3MnDajl4W2Bu3I2P&#10;dC1DJVII+xwV1CF0uZRe12TRT1xHnLg/11sMCfaVND3eUrht5UeWfUqLDaeGGjva1KT/y4tVkP3u&#10;qp9D1NvClO3m/VsXUW4LpUbDuP4CESiGl/jp3hsFs2lam86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U9uTBAAAA3AAAAA8AAAAAAAAAAAAAAAAAmAIAAGRycy9kb3du&#10;cmV2LnhtbFBLBQYAAAAABAAEAPUAAACGAwAAAAA=&#10;" path="m117,42c108,23,90,12,69,12,36,12,13,37,13,78v,42,24,67,56,67c92,145,111,131,120,110v12,3,12,3,12,3c121,141,98,157,69,157,30,157,,126,,78,,30,30,,69,v28,,50,14,61,39l117,42xm297,v40,,70,31,70,78c367,126,337,157,297,157v-39,,-69,-31,-69,-79c228,30,258,,297,xm297,145v33,,57,-26,57,-67c354,36,330,12,297,12v-32,,-56,25,-56,66c241,120,265,145,297,145xm582,3v,151,,151,,151c571,154,571,154,571,154,502,49,502,49,502,49,491,34,485,23,485,23v,,,,,c484,23,486,40,486,62v,92,,92,,92c473,154,473,154,473,154,473,3,473,3,473,3v12,,12,,12,c554,107,554,107,554,107v10,15,16,26,17,26c571,133,571,133,571,133v,,-1,-18,-1,-38c570,3,570,3,570,3r12,xm777,41c773,22,759,11,740,11v-20,,-35,10,-35,27c705,56,726,63,745,70v20,8,45,17,45,45c790,139,771,157,741,157v-30,,-48,-18,-51,-43c701,111,701,111,701,111v2,20,16,35,40,35c764,146,778,133,778,115,778,93,754,87,733,78,716,71,693,63,693,38,693,16,713,,740,v25,,44,15,48,38l777,41xm1004,3v,95,,95,,95c1004,136,984,157,949,157v-35,,-55,-21,-55,-59c894,3,894,3,894,3v12,,12,,12,c906,98,906,98,906,98v,31,15,48,43,48c977,146,991,129,991,98v,-95,,-95,,-95l1004,3xm1203,142v,12,,12,,12c1116,154,1116,154,1116,154v,-151,,-151,,-151c1128,3,1128,3,1128,3v,139,,139,,139l1203,142xm1377,3v,11,,11,,11c1330,14,1330,14,1330,14v,140,,140,,140c1317,154,1317,154,1317,154v,-140,,-140,,-140c1270,14,1270,14,1270,14v,-11,,-11,,-11l1377,3xm1481,154v,-151,,-151,,-151c1493,3,1493,3,1493,3v,151,,151,,151l1481,154xm1721,3v,151,,151,,151c1710,154,1710,154,1710,154,1640,49,1640,49,1640,49,1630,34,1624,23,1624,23v-1,,-1,,-1,c1623,23,1624,40,1624,62v,92,,92,,92c1612,154,1612,154,1612,154v,-151,,-151,,-151c1623,3,1623,3,1623,3v69,104,69,104,69,104c1702,122,1709,133,1709,133v,,,,,c1710,133,1709,115,1709,95v,-92,,-92,,-92l1721,3xm1949,131v-6,8,-23,26,-52,26c1858,157,1829,126,1829,78v,-48,29,-78,69,-78c1926,,1947,15,1958,39v-12,3,-12,3,-12,3c1937,23,1919,12,1898,12v-33,,-57,25,-57,66c1841,120,1865,145,1898,145v27,,46,-18,51,-31c1949,88,1949,88,1949,88v-43,,-43,,-43,c1906,77,1906,77,1906,77v54,,54,,54,c1960,154,1960,154,1960,154v-11,,-11,,-11,c1949,136,1949,131,1949,131xe" fillcolor="#ffaf3a" stroked="f">
                            <v:path arrowok="t" o:connecttype="custom" o:connectlocs="258922,45866;258922,554209;495329,431901;0,298126;487824,149063;1114491,0;1114491,600075;1114491,0;1328383,298126;904351,298126;2183951,11466;2142674,588609;1819960,87909;1823712,236972;1774930,588609;1819960,11466;2142674,508344;2138922,363103;2183951,11466;2776845,42043;2795608,267549;2780598,600075;2630498,424257;2919440,439545;2600478,145241;2956965,145241;3767504,11466;3561117,600075;3354730,11466;3399759,374569;3718721,374569;3767504,11466;4514250,588609;4187783,11466;4232813,542743;5167184,11466;4990817,53510;4942034,588609;4765667,53510;5167184,11466;5557443,11466;5602473,588609;6458042,11466;6416765,588609;6094050,87909;6094050,236972;6049020,588609;6090298,11466;6413012,508344;6413012,363103;6458042,11466;7118481,600075;7122233,0;7302353,160530;6908341,298126;7313611,435723;7152253,336348;7354888,294304;7313611,588609" o:connectangles="0,0,0,0,0,0,0,0,0,0,0,0,0,0,0,0,0,0,0,0,0,0,0,0,0,0,0,0,0,0,0,0,0,0,0,0,0,0,0,0,0,0,0,0,0,0,0,0,0,0,0,0,0,0,0,0,0,0,0"/>
                            <o:lock v:ext="edit" verticies="t"/>
                          </v:shape>
                          <w10:wrap anchorx="margin" anchory="page"/>
                          <w10:anchorlock/>
                        </v:group>
                      </w:pict>
                    </mc:Fallback>
                  </mc:AlternateContent>
                </w:r>
              </w:p>
            </w:tc>
          </w:tr>
          <w:tr w:rsidR="00B40747" w14:paraId="69766825" w14:textId="77777777" w:rsidTr="00DB4C37">
            <w:tblPrEx>
              <w:tblBorders>
                <w:top w:val="none" w:sz="0" w:space="0" w:color="auto"/>
                <w:left w:val="none" w:sz="0" w:space="0" w:color="auto"/>
                <w:bottom w:val="none" w:sz="0" w:space="0" w:color="auto"/>
                <w:right w:val="none" w:sz="0" w:space="0" w:color="auto"/>
              </w:tblBorders>
              <w:shd w:val="clear" w:color="auto" w:fill="auto"/>
            </w:tblPrEx>
            <w:trPr>
              <w:trHeight w:hRule="exact" w:val="528"/>
            </w:trPr>
            <w:tc>
              <w:tcPr>
                <w:tcW w:w="2720" w:type="dxa"/>
                <w:shd w:val="clear" w:color="auto" w:fill="auto"/>
              </w:tcPr>
              <w:p w14:paraId="454F543F" w14:textId="77777777" w:rsidR="00B40747" w:rsidRDefault="00B40747" w:rsidP="00806A05"/>
            </w:tc>
            <w:tc>
              <w:tcPr>
                <w:tcW w:w="8260" w:type="dxa"/>
                <w:gridSpan w:val="3"/>
                <w:shd w:val="clear" w:color="auto" w:fill="auto"/>
              </w:tcPr>
              <w:p w14:paraId="0F5FCE34" w14:textId="77777777" w:rsidR="00B40747" w:rsidRDefault="00B40747" w:rsidP="00806A05"/>
            </w:tc>
          </w:tr>
          <w:tr w:rsidR="00B40747" w14:paraId="4FB33456" w14:textId="77777777" w:rsidTr="00DB4C37">
            <w:tblPrEx>
              <w:tblBorders>
                <w:top w:val="none" w:sz="0" w:space="0" w:color="auto"/>
                <w:left w:val="none" w:sz="0" w:space="0" w:color="auto"/>
                <w:bottom w:val="none" w:sz="0" w:space="0" w:color="auto"/>
                <w:right w:val="none" w:sz="0" w:space="0" w:color="auto"/>
              </w:tblBorders>
              <w:shd w:val="clear" w:color="auto" w:fill="auto"/>
            </w:tblPrEx>
            <w:trPr>
              <w:trHeight w:hRule="exact" w:val="1212"/>
            </w:trPr>
            <w:tc>
              <w:tcPr>
                <w:tcW w:w="2720" w:type="dxa"/>
                <w:shd w:val="clear" w:color="auto" w:fill="auto"/>
              </w:tcPr>
              <w:p w14:paraId="7E8649AD" w14:textId="77777777" w:rsidR="00B40747" w:rsidRDefault="00B40747" w:rsidP="00806A05"/>
            </w:tc>
            <w:tc>
              <w:tcPr>
                <w:tcW w:w="8260" w:type="dxa"/>
                <w:gridSpan w:val="3"/>
                <w:tcBorders>
                  <w:bottom w:val="single" w:sz="4" w:space="0" w:color="auto"/>
                </w:tcBorders>
                <w:shd w:val="clear" w:color="auto" w:fill="auto"/>
                <w:vAlign w:val="bottom"/>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13"/>
                </w:tblGrid>
                <w:tr w:rsidR="00B40747" w14:paraId="2F93070B" w14:textId="77777777" w:rsidTr="00DB4C37">
                  <w:tc>
                    <w:tcPr>
                      <w:tcW w:w="8113" w:type="dxa"/>
                      <w:shd w:val="clear" w:color="auto" w:fill="auto"/>
                      <w:vAlign w:val="bottom"/>
                    </w:tcPr>
                    <w:p w14:paraId="00C563D1" w14:textId="39D2CDF7" w:rsidR="00B40747" w:rsidRPr="00F21DE3" w:rsidRDefault="003B77C3" w:rsidP="003B77C3">
                      <w:pPr>
                        <w:pStyle w:val="CpReportTo"/>
                        <w:spacing w:after="36"/>
                      </w:pPr>
                      <w:r>
                        <w:t>Final</w:t>
                      </w:r>
                      <w:r w:rsidR="00DB4C37">
                        <w:t xml:space="preserve"> report to</w:t>
                      </w:r>
                    </w:p>
                  </w:tc>
                </w:tr>
                <w:tr w:rsidR="00B40747" w14:paraId="337C8CB9" w14:textId="77777777" w:rsidTr="00DB4C37">
                  <w:tc>
                    <w:tcPr>
                      <w:tcW w:w="8113" w:type="dxa"/>
                      <w:shd w:val="clear" w:color="auto" w:fill="auto"/>
                      <w:tcMar>
                        <w:bottom w:w="32" w:type="dxa"/>
                      </w:tcMar>
                    </w:tcPr>
                    <w:p w14:paraId="3681FABA" w14:textId="77777777" w:rsidR="00B40747" w:rsidRPr="00F21DE3" w:rsidRDefault="00DB4C37" w:rsidP="00DB4C37">
                      <w:pPr>
                        <w:pStyle w:val="CpClientName"/>
                      </w:pPr>
                      <w:r w:rsidRPr="00FA5848">
                        <w:t>the Commonwealth and states and territories</w:t>
                      </w:r>
                    </w:p>
                  </w:tc>
                </w:tr>
              </w:tbl>
              <w:p w14:paraId="4C2F5A97" w14:textId="77777777" w:rsidR="00B40747" w:rsidRDefault="00B40747" w:rsidP="00806A05"/>
            </w:tc>
          </w:tr>
          <w:tr w:rsidR="00B40747" w14:paraId="5EB61FC2" w14:textId="77777777" w:rsidTr="00DB4C37">
            <w:tblPrEx>
              <w:tblBorders>
                <w:top w:val="none" w:sz="0" w:space="0" w:color="auto"/>
                <w:left w:val="none" w:sz="0" w:space="0" w:color="auto"/>
                <w:bottom w:val="none" w:sz="0" w:space="0" w:color="auto"/>
                <w:right w:val="none" w:sz="0" w:space="0" w:color="auto"/>
              </w:tblBorders>
              <w:shd w:val="clear" w:color="auto" w:fill="auto"/>
            </w:tblPrEx>
            <w:trPr>
              <w:trHeight w:hRule="exact" w:val="560"/>
            </w:trPr>
            <w:tc>
              <w:tcPr>
                <w:tcW w:w="2720" w:type="dxa"/>
                <w:shd w:val="clear" w:color="auto" w:fill="auto"/>
              </w:tcPr>
              <w:p w14:paraId="28EBAD25" w14:textId="77777777" w:rsidR="00B40747" w:rsidRDefault="00B40747" w:rsidP="00806A05"/>
            </w:tc>
            <w:tc>
              <w:tcPr>
                <w:tcW w:w="8260" w:type="dxa"/>
                <w:gridSpan w:val="3"/>
                <w:tcBorders>
                  <w:top w:val="single" w:sz="4" w:space="0" w:color="auto"/>
                </w:tcBorders>
                <w:shd w:val="clear" w:color="auto" w:fill="auto"/>
                <w:tcMar>
                  <w:top w:w="16" w:type="dxa"/>
                </w:tcMar>
              </w:tcPr>
              <w:p w14:paraId="745E3F7A" w14:textId="2C6105EB" w:rsidR="00B40747" w:rsidRDefault="00F05F1B" w:rsidP="003B77C3">
                <w:pPr>
                  <w:pStyle w:val="CpReportDate"/>
                </w:pPr>
                <w:r>
                  <w:t>21</w:t>
                </w:r>
                <w:r w:rsidR="00392D71">
                  <w:t xml:space="preserve"> </w:t>
                </w:r>
                <w:r w:rsidR="003B77C3">
                  <w:t xml:space="preserve">december </w:t>
                </w:r>
                <w:r w:rsidR="003E5334">
                  <w:t>2015</w:t>
                </w:r>
              </w:p>
            </w:tc>
          </w:tr>
          <w:tr w:rsidR="00B40747" w14:paraId="429E0C13" w14:textId="77777777" w:rsidTr="00A1370C">
            <w:tblPrEx>
              <w:tblBorders>
                <w:top w:val="none" w:sz="0" w:space="0" w:color="auto"/>
                <w:left w:val="none" w:sz="0" w:space="0" w:color="auto"/>
                <w:bottom w:val="none" w:sz="0" w:space="0" w:color="auto"/>
                <w:right w:val="none" w:sz="0" w:space="0" w:color="auto"/>
              </w:tblBorders>
              <w:shd w:val="clear" w:color="auto" w:fill="auto"/>
            </w:tblPrEx>
            <w:trPr>
              <w:gridAfter w:val="1"/>
              <w:wAfter w:w="7" w:type="dxa"/>
              <w:trHeight w:hRule="exact" w:val="13040"/>
            </w:trPr>
            <w:tc>
              <w:tcPr>
                <w:tcW w:w="10973" w:type="dxa"/>
                <w:gridSpan w:val="3"/>
                <w:shd w:val="clear" w:color="auto" w:fill="auto"/>
              </w:tcPr>
              <w:tbl>
                <w:tblPr>
                  <w:tblStyle w:val="TableGrid"/>
                  <w:tblW w:w="10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6"/>
                  <w:gridCol w:w="8260"/>
                </w:tblGrid>
                <w:tr w:rsidR="00B40747" w14:paraId="7FEE6929" w14:textId="77777777" w:rsidTr="00DB4C37">
                  <w:tc>
                    <w:tcPr>
                      <w:tcW w:w="2736" w:type="dxa"/>
                      <w:tcBorders>
                        <w:bottom w:val="single" w:sz="4" w:space="0" w:color="auto"/>
                      </w:tcBorders>
                      <w:shd w:val="clear" w:color="auto" w:fill="auto"/>
                    </w:tcPr>
                    <w:p w14:paraId="0BED39CF" w14:textId="77777777" w:rsidR="00B40747" w:rsidRDefault="00B40747" w:rsidP="00806A05"/>
                  </w:tc>
                  <w:tc>
                    <w:tcPr>
                      <w:tcW w:w="8260" w:type="dxa"/>
                      <w:tcBorders>
                        <w:bottom w:val="single" w:sz="4" w:space="0" w:color="auto"/>
                      </w:tcBorders>
                      <w:shd w:val="clear" w:color="auto" w:fill="auto"/>
                    </w:tcPr>
                    <w:p w14:paraId="26CF75FE" w14:textId="77777777" w:rsidR="00B40747" w:rsidRPr="00083C7A" w:rsidRDefault="00DB4C37" w:rsidP="00806A05">
                      <w:pPr>
                        <w:pStyle w:val="CpTitle"/>
                        <w:rPr>
                          <w:color w:val="9D57A6"/>
                        </w:rPr>
                      </w:pPr>
                      <w:r w:rsidRPr="00DB4C37">
                        <w:rPr>
                          <w:color w:val="9D57A6"/>
                        </w:rPr>
                        <w:t>REVIEW OF THE NATIONAL PARTNERSHIP AGREEMENT ON SKILLS REFORM</w:t>
                      </w:r>
                    </w:p>
                  </w:tc>
                </w:tr>
                <w:tr w:rsidR="00B40747" w14:paraId="68AAD5F8" w14:textId="77777777" w:rsidTr="00DB4C37">
                  <w:trPr>
                    <w:trHeight w:hRule="exact" w:val="440"/>
                  </w:trPr>
                  <w:tc>
                    <w:tcPr>
                      <w:tcW w:w="2736" w:type="dxa"/>
                      <w:tcBorders>
                        <w:top w:val="single" w:sz="4" w:space="0" w:color="auto"/>
                      </w:tcBorders>
                      <w:shd w:val="clear" w:color="auto" w:fill="auto"/>
                    </w:tcPr>
                    <w:p w14:paraId="78454C91" w14:textId="77777777" w:rsidR="00B40747" w:rsidRDefault="00B40747" w:rsidP="00806A05">
                      <w:pPr>
                        <w:pStyle w:val="spacer-Shapes"/>
                      </w:pPr>
                    </w:p>
                  </w:tc>
                  <w:tc>
                    <w:tcPr>
                      <w:tcW w:w="8260" w:type="dxa"/>
                      <w:tcBorders>
                        <w:top w:val="single" w:sz="4" w:space="0" w:color="auto"/>
                      </w:tcBorders>
                      <w:shd w:val="clear" w:color="auto" w:fill="auto"/>
                    </w:tcPr>
                    <w:p w14:paraId="15974E7D" w14:textId="77777777" w:rsidR="00B40747" w:rsidRDefault="00B40747" w:rsidP="00806A05">
                      <w:pPr>
                        <w:pStyle w:val="spacer"/>
                      </w:pPr>
                      <w:r>
                        <w:rPr>
                          <w:noProof/>
                          <w:lang w:eastAsia="en-AU"/>
                        </w:rPr>
                        <mc:AlternateContent>
                          <mc:Choice Requires="wps">
                            <w:drawing>
                              <wp:anchor distT="0" distB="0" distL="114300" distR="114300" simplePos="0" relativeHeight="251659264" behindDoc="0" locked="1" layoutInCell="1" allowOverlap="1" wp14:anchorId="18E4A9AF" wp14:editId="174E4F0E">
                                <wp:simplePos x="0" y="0"/>
                                <wp:positionH relativeFrom="page">
                                  <wp:posOffset>-678180</wp:posOffset>
                                </wp:positionH>
                                <wp:positionV relativeFrom="page">
                                  <wp:posOffset>2540</wp:posOffset>
                                </wp:positionV>
                                <wp:extent cx="546735" cy="267335"/>
                                <wp:effectExtent l="0" t="0" r="5715" b="0"/>
                                <wp:wrapNone/>
                                <wp:docPr id="58" name="cp_sails_contac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546735" cy="26733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B"/>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8B6863" id="cp_sails_contacts" o:spid="_x0000_s1026" style="position:absolute;margin-left:-53.4pt;margin-top:.2pt;width:43.05pt;height:21.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" path="m822,r,828l,828,822,xm863,828r823,l1686,,863,828xe" fillcolor="#ffaf3b" stroked="f">
                                <v:path arrowok="t" o:connecttype="custom" o:connectlocs="266558,0;266558,267335;0,267335;266558,0;279853,267335;546735,267335;546735,0;279853,267335" o:connectangles="0,0,0,0,0,0,0,0"/>
                                <o:lock v:ext="edit" aspectratio="t" verticies="t"/>
                                <w10:wrap anchorx="page" anchory="page"/>
                                <w10:anchorlock/>
                              </v:shape>
                            </w:pict>
                          </mc:Fallback>
                        </mc:AlternateContent>
                      </w:r>
                    </w:p>
                  </w:tc>
                </w:tr>
                <w:tr w:rsidR="00B40747" w14:paraId="2664DA57" w14:textId="77777777" w:rsidTr="00DB4C37">
                  <w:tc>
                    <w:tcPr>
                      <w:tcW w:w="2736" w:type="dxa"/>
                      <w:shd w:val="clear" w:color="auto" w:fill="auto"/>
                    </w:tcPr>
                    <w:p w14:paraId="7CDF6CA6" w14:textId="77777777" w:rsidR="00B40747" w:rsidRDefault="00B40747" w:rsidP="00806A05">
                      <w:pPr>
                        <w:pStyle w:val="tagcoverPage"/>
                      </w:pPr>
                    </w:p>
                  </w:tc>
                  <w:tc>
                    <w:tcPr>
                      <w:tcW w:w="8260" w:type="dxa"/>
                      <w:shd w:val="clear" w:color="auto" w:fill="auto"/>
                      <w:tcMar>
                        <w:left w:w="0" w:type="dxa"/>
                      </w:tcMar>
                    </w:tcPr>
                    <w:p w14:paraId="2258092D" w14:textId="60EB9C4A" w:rsidR="00B40747" w:rsidRPr="00F21DE3" w:rsidRDefault="003B77C3" w:rsidP="00806A05">
                      <w:pPr>
                        <w:pStyle w:val="CpSubTitle"/>
                      </w:pPr>
                      <w:r>
                        <w:t>Final</w:t>
                      </w:r>
                      <w:r w:rsidR="00DB4C37">
                        <w:t xml:space="preserve"> report</w:t>
                      </w:r>
                    </w:p>
                  </w:tc>
                </w:tr>
                <w:tr w:rsidR="00B40747" w14:paraId="742F25D4" w14:textId="77777777" w:rsidTr="00DB4C37">
                  <w:tc>
                    <w:tcPr>
                      <w:tcW w:w="2736" w:type="dxa"/>
                      <w:shd w:val="clear" w:color="auto" w:fill="auto"/>
                    </w:tcPr>
                    <w:p w14:paraId="06191107" w14:textId="77777777" w:rsidR="00B40747" w:rsidRDefault="00B40747" w:rsidP="00806A05"/>
                  </w:tc>
                  <w:tc>
                    <w:tcPr>
                      <w:tcW w:w="8260" w:type="dxa"/>
                      <w:shd w:val="clear" w:color="auto" w:fill="auto"/>
                      <w:tcMar>
                        <w:bottom w:w="640" w:type="dxa"/>
                      </w:tcMar>
                    </w:tcPr>
                    <w:p w14:paraId="0AAEEFB8" w14:textId="77777777" w:rsidR="00B40747" w:rsidRPr="00F21DE3" w:rsidRDefault="00B40747" w:rsidP="00806A05">
                      <w:pPr>
                        <w:pStyle w:val="CpBoldSubTitle"/>
                      </w:pPr>
                    </w:p>
                  </w:tc>
                </w:tr>
              </w:tbl>
              <w:p w14:paraId="4FCB3ADD" w14:textId="77777777" w:rsidR="00B40747" w:rsidRDefault="00B40747" w:rsidP="00806A05">
                <w:pPr>
                  <w:pStyle w:val="Normal-nospace"/>
                </w:pPr>
              </w:p>
            </w:tc>
          </w:tr>
        </w:tbl>
        <w:p w14:paraId="4441FBEF" w14:textId="77777777" w:rsidR="00B40747" w:rsidRDefault="008C40B9" w:rsidP="00806A05">
          <w:pPr>
            <w:pStyle w:val="spacer"/>
            <w:sectPr w:rsidR="00B40747" w:rsidSect="00806A05">
              <w:headerReference w:type="even" r:id="rId8"/>
              <w:headerReference w:type="default" r:id="rId9"/>
              <w:footerReference w:type="even" r:id="rId10"/>
              <w:footerReference w:type="default" r:id="rId11"/>
              <w:headerReference w:type="first" r:id="rId12"/>
              <w:footerReference w:type="first" r:id="rId13"/>
              <w:pgSz w:w="11907" w:h="16839" w:code="9"/>
              <w:pgMar w:top="462" w:right="443" w:bottom="350" w:left="476" w:header="210" w:footer="234" w:gutter="0"/>
              <w:pgNumType w:start="0"/>
              <w:cols w:space="708"/>
              <w:titlePg/>
              <w:docGrid w:linePitch="360"/>
            </w:sectPr>
          </w:pPr>
        </w:p>
      </w:sdtContent>
    </w:sdt>
    <w:tbl>
      <w:tblPr>
        <w:tblStyle w:val="TableGrid"/>
        <w:tblW w:w="10951" w:type="dxa"/>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2"/>
        <w:gridCol w:w="10"/>
        <w:gridCol w:w="7377"/>
        <w:gridCol w:w="2492"/>
      </w:tblGrid>
      <w:tr w:rsidR="00B40747" w14:paraId="39D24398" w14:textId="77777777" w:rsidTr="00806A05">
        <w:trPr>
          <w:trHeight w:hRule="exact" w:val="8477"/>
        </w:trPr>
        <w:tc>
          <w:tcPr>
            <w:tcW w:w="8459" w:type="dxa"/>
            <w:gridSpan w:val="3"/>
            <w:shd w:val="clear" w:color="auto" w:fill="auto"/>
            <w:tcMar>
              <w:left w:w="0" w:type="dxa"/>
            </w:tcMar>
          </w:tcPr>
          <w:p w14:paraId="326AE128" w14:textId="77777777" w:rsidR="00B40747" w:rsidRDefault="00B40747" w:rsidP="00806A05">
            <w:pPr>
              <w:pStyle w:val="tagcontactsPage-Front"/>
            </w:pPr>
          </w:p>
        </w:tc>
        <w:tc>
          <w:tcPr>
            <w:tcW w:w="2492" w:type="dxa"/>
            <w:shd w:val="clear" w:color="auto" w:fill="auto"/>
            <w:tcMar>
              <w:top w:w="0" w:type="dxa"/>
              <w:right w:w="100" w:type="dxa"/>
            </w:tcMar>
          </w:tcPr>
          <w:p w14:paraId="494C937F" w14:textId="77777777" w:rsidR="00B40747" w:rsidRDefault="00B40747" w:rsidP="00806A05">
            <w:pPr>
              <w:pStyle w:val="CpContactDetails"/>
            </w:pPr>
            <w:r>
              <w:t>ACIL ALLEN</w:t>
            </w:r>
            <w:r w:rsidRPr="00222CFB">
              <w:rPr>
                <w:spacing w:val="-8"/>
              </w:rPr>
              <w:t xml:space="preserve"> </w:t>
            </w:r>
            <w:r>
              <w:t>CONSU</w:t>
            </w:r>
            <w:r w:rsidRPr="00222CFB">
              <w:rPr>
                <w:spacing w:val="-16"/>
              </w:rPr>
              <w:t>L</w:t>
            </w:r>
            <w:r>
              <w:t xml:space="preserve">TING PTY </w:t>
            </w:r>
            <w:r w:rsidRPr="00222CFB">
              <w:rPr>
                <w:spacing w:val="-12"/>
              </w:rPr>
              <w:t>L</w:t>
            </w:r>
            <w:r>
              <w:t>TD</w:t>
            </w:r>
            <w:r>
              <w:br/>
              <w:t>ABN 68 102 652 1</w:t>
            </w:r>
            <w:r w:rsidRPr="00222CFB">
              <w:rPr>
                <w:spacing w:val="-4"/>
              </w:rPr>
              <w:t>4</w:t>
            </w:r>
            <w:r>
              <w:t>8</w:t>
            </w:r>
          </w:p>
          <w:p w14:paraId="19C3526B" w14:textId="77777777" w:rsidR="00B40747" w:rsidRDefault="00B40747" w:rsidP="00806A05">
            <w:pPr>
              <w:pStyle w:val="CpContactDetails"/>
            </w:pPr>
            <w:r>
              <w:t>161 Wakefield street</w:t>
            </w:r>
            <w:r>
              <w:br/>
              <w:t>Adelaide sa 5000</w:t>
            </w:r>
            <w:r>
              <w:br/>
              <w:t>AUSTRALIA</w:t>
            </w:r>
            <w:r>
              <w:br/>
              <w:t>t +61 8 8122 4965</w:t>
            </w:r>
          </w:p>
          <w:p w14:paraId="753DA032" w14:textId="77777777" w:rsidR="00B40747" w:rsidRPr="00032900" w:rsidRDefault="00B40747" w:rsidP="00806A05">
            <w:pPr>
              <w:pStyle w:val="CpContactDetails"/>
            </w:pPr>
            <w:r w:rsidRPr="00032900">
              <w:t>Level FIFTEEN</w:t>
            </w:r>
            <w:r w:rsidRPr="00032900">
              <w:br/>
              <w:t>127 Creek Street</w:t>
            </w:r>
            <w:r w:rsidRPr="00032900">
              <w:br/>
              <w:t>Brisbane QLD 4000</w:t>
            </w:r>
            <w:r w:rsidRPr="00032900">
              <w:br/>
            </w:r>
            <w:r w:rsidRPr="00032900">
              <w:rPr>
                <w:spacing w:val="-8"/>
              </w:rPr>
              <w:t>A</w:t>
            </w:r>
            <w:r w:rsidRPr="00032900">
              <w:t>ustralia</w:t>
            </w:r>
            <w:r w:rsidRPr="00032900">
              <w:br/>
              <w:t>T+61 7 3009 8700</w:t>
            </w:r>
            <w:r w:rsidRPr="00032900">
              <w:br/>
              <w:t>F+61 7 3009 8799</w:t>
            </w:r>
          </w:p>
          <w:p w14:paraId="58378963" w14:textId="77777777" w:rsidR="00B40747" w:rsidRDefault="00B40747" w:rsidP="00806A05">
            <w:pPr>
              <w:pStyle w:val="CpContactDetails"/>
            </w:pPr>
            <w:r>
              <w:t>Level TWO</w:t>
            </w:r>
            <w:r>
              <w:br/>
              <w:t>33 Ainslie Place</w:t>
            </w:r>
            <w:r>
              <w:br/>
              <w:t>CANBERRA ACT 2600</w:t>
            </w:r>
            <w:r>
              <w:br/>
            </w:r>
            <w:r w:rsidRPr="00222CFB">
              <w:rPr>
                <w:spacing w:val="-8"/>
              </w:rPr>
              <w:t>A</w:t>
            </w:r>
            <w:r>
              <w:t>USTRALIA</w:t>
            </w:r>
            <w:r>
              <w:br/>
              <w:t xml:space="preserve">T+61 2 </w:t>
            </w:r>
            <w:r w:rsidRPr="00222CFB">
              <w:rPr>
                <w:spacing w:val="-12"/>
              </w:rPr>
              <w:t>6</w:t>
            </w:r>
            <w:r>
              <w:t>103 8200</w:t>
            </w:r>
            <w:r>
              <w:br/>
              <w:t xml:space="preserve">F+61 2 </w:t>
            </w:r>
            <w:r w:rsidRPr="00222CFB">
              <w:rPr>
                <w:spacing w:val="-12"/>
              </w:rPr>
              <w:t>6</w:t>
            </w:r>
            <w:r>
              <w:t>103 8233</w:t>
            </w:r>
          </w:p>
          <w:p w14:paraId="659E721B" w14:textId="77777777" w:rsidR="00B40747" w:rsidRDefault="00B40747" w:rsidP="00806A05">
            <w:pPr>
              <w:pStyle w:val="CpContactDetails"/>
            </w:pPr>
            <w:r>
              <w:t>Level NINE</w:t>
            </w:r>
            <w:r>
              <w:br/>
              <w:t>60 Collins Street</w:t>
            </w:r>
            <w:r>
              <w:br/>
              <w:t>MELBOURNE VIC 3000</w:t>
            </w:r>
            <w:r>
              <w:br/>
            </w:r>
            <w:r w:rsidRPr="00222CFB">
              <w:rPr>
                <w:spacing w:val="-12"/>
              </w:rPr>
              <w:t>A</w:t>
            </w:r>
            <w:r>
              <w:t>USTRALIA</w:t>
            </w:r>
            <w:r>
              <w:br/>
              <w:t>T+61 3 8650 6000</w:t>
            </w:r>
            <w:r>
              <w:br/>
              <w:t>F+61 3 9654 6363</w:t>
            </w:r>
          </w:p>
          <w:p w14:paraId="0A8C592B" w14:textId="77777777" w:rsidR="00B40747" w:rsidRDefault="00B40747" w:rsidP="00806A05">
            <w:pPr>
              <w:pStyle w:val="CpContactDetails"/>
            </w:pPr>
            <w:r>
              <w:t>Level one</w:t>
            </w:r>
            <w:r>
              <w:br/>
              <w:t>50 Pitt Street</w:t>
            </w:r>
            <w:r>
              <w:br/>
              <w:t>SYDNEY NSW 2000</w:t>
            </w:r>
            <w:r>
              <w:br/>
              <w:t>AUSTRALIA</w:t>
            </w:r>
            <w:r>
              <w:br/>
              <w:t>T+61</w:t>
            </w:r>
            <w:r w:rsidRPr="00222CFB">
              <w:rPr>
                <w:spacing w:val="-8"/>
              </w:rPr>
              <w:t xml:space="preserve"> </w:t>
            </w:r>
            <w:r>
              <w:t>2 8272 5100</w:t>
            </w:r>
            <w:r>
              <w:br/>
              <w:t>F+</w:t>
            </w:r>
            <w:r w:rsidRPr="00222CFB">
              <w:rPr>
                <w:spacing w:val="-6"/>
              </w:rPr>
              <w:t>6</w:t>
            </w:r>
            <w:r>
              <w:t>1 2 92</w:t>
            </w:r>
            <w:r w:rsidRPr="00222CFB">
              <w:rPr>
                <w:spacing w:val="-8"/>
              </w:rPr>
              <w:t>4</w:t>
            </w:r>
            <w:r>
              <w:t>7 2455</w:t>
            </w:r>
          </w:p>
          <w:p w14:paraId="4545748D" w14:textId="77777777" w:rsidR="00B40747" w:rsidRDefault="00B40747" w:rsidP="00806A05">
            <w:pPr>
              <w:pStyle w:val="CpContactDetails"/>
            </w:pPr>
            <w:r>
              <w:t>level twelve, bgc centre</w:t>
            </w:r>
            <w:r>
              <w:br/>
              <w:t>28 the esplanade</w:t>
            </w:r>
            <w:r>
              <w:br/>
              <w:t>PERTH WA 6000</w:t>
            </w:r>
            <w:r>
              <w:br/>
              <w:t>AUSTRALIA</w:t>
            </w:r>
            <w:r>
              <w:br/>
              <w:t>T+61 8 9449 9600</w:t>
            </w:r>
            <w:r>
              <w:br/>
              <w:t>F+61 8 9322 3955</w:t>
            </w:r>
          </w:p>
          <w:p w14:paraId="14952C54" w14:textId="77777777" w:rsidR="00B40747" w:rsidRDefault="00B40747" w:rsidP="00806A05">
            <w:pPr>
              <w:pStyle w:val="CpContactDetails"/>
            </w:pPr>
            <w:r>
              <w:t>acilallen</w:t>
            </w:r>
            <w:r w:rsidRPr="00CE7775">
              <w:rPr>
                <w:spacing w:val="-12"/>
              </w:rPr>
              <w:t>.</w:t>
            </w:r>
            <w:r>
              <w:t>com.</w:t>
            </w:r>
            <w:r w:rsidRPr="00CE7775">
              <w:rPr>
                <w:spacing w:val="-10"/>
              </w:rPr>
              <w:t>a</w:t>
            </w:r>
            <w:r>
              <w:t>u</w:t>
            </w:r>
          </w:p>
        </w:tc>
      </w:tr>
      <w:tr w:rsidR="00B40747" w14:paraId="6CC70312" w14:textId="77777777" w:rsidTr="00806A05">
        <w:trPr>
          <w:trHeight w:hRule="exact" w:val="1360"/>
        </w:trPr>
        <w:tc>
          <w:tcPr>
            <w:tcW w:w="1082" w:type="dxa"/>
            <w:gridSpan w:val="2"/>
            <w:shd w:val="clear" w:color="auto" w:fill="auto"/>
            <w:tcMar>
              <w:left w:w="0" w:type="dxa"/>
              <w:right w:w="436" w:type="dxa"/>
            </w:tcMar>
          </w:tcPr>
          <w:p w14:paraId="5277F715" w14:textId="77777777" w:rsidR="00B40747" w:rsidRDefault="00B40747" w:rsidP="00806A05">
            <w:pPr>
              <w:pStyle w:val="spacer"/>
            </w:pPr>
          </w:p>
        </w:tc>
        <w:tc>
          <w:tcPr>
            <w:tcW w:w="9869" w:type="dxa"/>
            <w:gridSpan w:val="2"/>
            <w:shd w:val="clear" w:color="auto" w:fill="auto"/>
            <w:vAlign w:val="bottom"/>
          </w:tcPr>
          <w:p w14:paraId="5F4ECACD" w14:textId="77777777" w:rsidR="00B40747" w:rsidRDefault="00B40747" w:rsidP="00806A05">
            <w:pPr>
              <w:pStyle w:val="CpDisclaimer"/>
            </w:pPr>
          </w:p>
        </w:tc>
      </w:tr>
      <w:tr w:rsidR="00B40747" w14:paraId="0C9B18FB" w14:textId="77777777" w:rsidTr="00806A05">
        <w:trPr>
          <w:trHeight w:hRule="exact" w:val="4432"/>
        </w:trPr>
        <w:tc>
          <w:tcPr>
            <w:tcW w:w="1072" w:type="dxa"/>
            <w:shd w:val="clear" w:color="auto" w:fill="auto"/>
            <w:tcMar>
              <w:left w:w="0" w:type="dxa"/>
              <w:right w:w="436" w:type="dxa"/>
            </w:tcMar>
          </w:tcPr>
          <w:p w14:paraId="29CDB942" w14:textId="77777777" w:rsidR="00B40747" w:rsidRDefault="00B40747" w:rsidP="00806A05">
            <w:pPr>
              <w:pStyle w:val="CpDisclaimer"/>
            </w:pPr>
          </w:p>
        </w:tc>
        <w:tc>
          <w:tcPr>
            <w:tcW w:w="9879" w:type="dxa"/>
            <w:gridSpan w:val="3"/>
            <w:shd w:val="clear" w:color="auto" w:fill="auto"/>
            <w:tcMar>
              <w:right w:w="400" w:type="dxa"/>
            </w:tcMar>
            <w:vAlign w:val="bottom"/>
          </w:tcPr>
          <w:p w14:paraId="5448EC39" w14:textId="77777777" w:rsidR="00B40747" w:rsidRDefault="00B40747" w:rsidP="00DB4C37">
            <w:pPr>
              <w:pStyle w:val="CpDisclaimer"/>
            </w:pPr>
            <w:r>
              <w:t xml:space="preserve">© acil </w:t>
            </w:r>
            <w:r w:rsidRPr="00D708C0">
              <w:rPr>
                <w:spacing w:val="-8"/>
              </w:rPr>
              <w:t>A</w:t>
            </w:r>
            <w:r>
              <w:t>llen Consu</w:t>
            </w:r>
            <w:r w:rsidRPr="00D708C0">
              <w:rPr>
                <w:spacing w:val="-16"/>
              </w:rPr>
              <w:t>l</w:t>
            </w:r>
            <w:r>
              <w:t>ting 2015</w:t>
            </w:r>
          </w:p>
        </w:tc>
      </w:tr>
    </w:tbl>
    <w:p w14:paraId="351A1998" w14:textId="77777777" w:rsidR="00B40747" w:rsidRDefault="00B40747" w:rsidP="00806A05">
      <w:pPr>
        <w:pStyle w:val="spacer"/>
      </w:pPr>
    </w:p>
    <w:p w14:paraId="4554AFD7" w14:textId="77777777" w:rsidR="00B40747" w:rsidRDefault="00B40747" w:rsidP="00806A05">
      <w:pPr>
        <w:pStyle w:val="spacer"/>
        <w:sectPr w:rsidR="00B40747" w:rsidSect="00806A05">
          <w:headerReference w:type="even" r:id="rId14"/>
          <w:headerReference w:type="default" r:id="rId15"/>
          <w:footerReference w:type="even" r:id="rId16"/>
          <w:headerReference w:type="first" r:id="rId17"/>
          <w:footerReference w:type="first" r:id="rId18"/>
          <w:pgSz w:w="11907" w:h="16839" w:code="9"/>
          <w:pgMar w:top="1100" w:right="442" w:bottom="482" w:left="476" w:header="454" w:footer="261" w:gutter="0"/>
          <w:cols w:space="708"/>
          <w:docGrid w:linePitch="360"/>
        </w:sectPr>
      </w:pPr>
    </w:p>
    <w:p w14:paraId="672066F8" w14:textId="77777777" w:rsidR="001A076A" w:rsidRDefault="00B40747">
      <w:pPr>
        <w:pStyle w:val="TOC6"/>
        <w:rPr>
          <w:rFonts w:asciiTheme="minorHAnsi" w:eastAsiaTheme="minorEastAsia" w:hAnsiTheme="minorHAnsi"/>
          <w:caps w:val="0"/>
          <w:sz w:val="22"/>
          <w:lang w:eastAsia="en-AU"/>
        </w:rPr>
      </w:pPr>
      <w:r>
        <w:rPr>
          <w:noProof w:val="0"/>
          <w:color w:val="000100"/>
        </w:rPr>
        <w:fldChar w:fldCharType="begin"/>
      </w:r>
      <w:r>
        <w:instrText xml:space="preserve"> TOC \t "Heading 2,5,Heading (Appendix),3,Heading 8,5,Exec - Heading (Banner),1,Part xx,2,Chpt - Context,4,App - Divider (Heading),2,App - Context,4, Heading (Chapter),3,Heading (glossary),6,Heading (bibliography),6" \n 2-3</w:instrText>
      </w:r>
      <w:r>
        <w:rPr>
          <w:noProof w:val="0"/>
          <w:color w:val="000100"/>
        </w:rPr>
        <w:fldChar w:fldCharType="separate"/>
      </w:r>
      <w:r w:rsidR="001A076A">
        <w:t>Glossary of terms</w:t>
      </w:r>
      <w:r w:rsidR="001A076A">
        <w:tab/>
      </w:r>
      <w:r w:rsidR="001A076A">
        <w:fldChar w:fldCharType="begin"/>
      </w:r>
      <w:r w:rsidR="001A076A">
        <w:instrText xml:space="preserve"> PAGEREF _Toc440460713 \h </w:instrText>
      </w:r>
      <w:r w:rsidR="001A076A">
        <w:fldChar w:fldCharType="separate"/>
      </w:r>
      <w:r w:rsidR="008C40B9">
        <w:t>i</w:t>
      </w:r>
      <w:r w:rsidR="001A076A">
        <w:fldChar w:fldCharType="end"/>
      </w:r>
    </w:p>
    <w:p w14:paraId="611B3885" w14:textId="77777777" w:rsidR="001A076A" w:rsidRDefault="001A076A">
      <w:pPr>
        <w:pStyle w:val="TOC1"/>
        <w:rPr>
          <w:rFonts w:asciiTheme="minorHAnsi" w:eastAsiaTheme="minorEastAsia" w:hAnsiTheme="minorHAnsi"/>
          <w:caps w:val="0"/>
          <w:sz w:val="22"/>
          <w:lang w:eastAsia="en-AU"/>
        </w:rPr>
      </w:pPr>
      <w:r>
        <w:t>Executive Summary</w:t>
      </w:r>
      <w:r>
        <w:tab/>
      </w:r>
      <w:r>
        <w:fldChar w:fldCharType="begin"/>
      </w:r>
      <w:r>
        <w:instrText xml:space="preserve"> PAGEREF _Toc440460714 \h </w:instrText>
      </w:r>
      <w:r>
        <w:fldChar w:fldCharType="separate"/>
      </w:r>
      <w:r w:rsidR="008C40B9">
        <w:t>ii</w:t>
      </w:r>
      <w:r>
        <w:fldChar w:fldCharType="end"/>
      </w:r>
    </w:p>
    <w:p w14:paraId="6C542CE4" w14:textId="77777777" w:rsidR="001A076A" w:rsidRDefault="001A076A">
      <w:pPr>
        <w:pStyle w:val="TOC3"/>
        <w:rPr>
          <w:rFonts w:asciiTheme="minorHAnsi" w:eastAsiaTheme="minorEastAsia" w:hAnsiTheme="minorHAnsi"/>
          <w:color w:val="auto"/>
          <w:position w:val="0"/>
          <w:sz w:val="22"/>
          <w:lang w:eastAsia="en-AU"/>
        </w:rPr>
      </w:pPr>
      <w:r>
        <w:t>1</w:t>
      </w:r>
    </w:p>
    <w:p w14:paraId="744B1A37" w14:textId="77777777" w:rsidR="001A076A" w:rsidRDefault="001A076A">
      <w:pPr>
        <w:pStyle w:val="TOC4"/>
        <w:rPr>
          <w:rFonts w:asciiTheme="minorHAnsi" w:eastAsiaTheme="minorEastAsia" w:hAnsiTheme="minorHAnsi"/>
          <w:i w:val="0"/>
          <w:color w:val="auto"/>
          <w:sz w:val="22"/>
          <w:lang w:eastAsia="en-AU"/>
        </w:rPr>
      </w:pPr>
      <w:r>
        <w:t>Overview of the National Partnership Agreement on Skills Reform</w:t>
      </w:r>
      <w:r>
        <w:tab/>
      </w:r>
      <w:r>
        <w:fldChar w:fldCharType="begin"/>
      </w:r>
      <w:r>
        <w:instrText xml:space="preserve"> PAGEREF _Toc440460716 \h </w:instrText>
      </w:r>
      <w:r>
        <w:fldChar w:fldCharType="separate"/>
      </w:r>
      <w:r w:rsidR="008C40B9">
        <w:t>1</w:t>
      </w:r>
      <w:r>
        <w:fldChar w:fldCharType="end"/>
      </w:r>
    </w:p>
    <w:p w14:paraId="0039A5B2" w14:textId="77777777" w:rsidR="001A076A" w:rsidRDefault="001A076A">
      <w:pPr>
        <w:pStyle w:val="TOC5"/>
        <w:rPr>
          <w:rFonts w:asciiTheme="minorHAnsi" w:eastAsiaTheme="minorEastAsia" w:hAnsiTheme="minorHAnsi"/>
          <w:color w:val="auto"/>
          <w:spacing w:val="0"/>
          <w:sz w:val="22"/>
          <w:lang w:eastAsia="en-AU"/>
        </w:rPr>
      </w:pPr>
      <w:r>
        <w:t>1.1</w:t>
      </w:r>
      <w:r>
        <w:rPr>
          <w:rFonts w:asciiTheme="minorHAnsi" w:eastAsiaTheme="minorEastAsia" w:hAnsiTheme="minorHAnsi"/>
          <w:color w:val="auto"/>
          <w:spacing w:val="0"/>
          <w:sz w:val="22"/>
          <w:lang w:eastAsia="en-AU"/>
        </w:rPr>
        <w:tab/>
      </w:r>
      <w:r>
        <w:t>Design and history of the National Partnership Agreement on Skills Reform</w:t>
      </w:r>
      <w:r>
        <w:tab/>
      </w:r>
      <w:r>
        <w:fldChar w:fldCharType="begin"/>
      </w:r>
      <w:r>
        <w:instrText xml:space="preserve"> PAGEREF _Toc440460717 \h </w:instrText>
      </w:r>
      <w:r>
        <w:fldChar w:fldCharType="separate"/>
      </w:r>
      <w:r w:rsidR="008C40B9">
        <w:t>1</w:t>
      </w:r>
      <w:r>
        <w:fldChar w:fldCharType="end"/>
      </w:r>
    </w:p>
    <w:p w14:paraId="3E965EED" w14:textId="77777777" w:rsidR="001A076A" w:rsidRDefault="001A076A">
      <w:pPr>
        <w:pStyle w:val="TOC5"/>
        <w:rPr>
          <w:rFonts w:asciiTheme="minorHAnsi" w:eastAsiaTheme="minorEastAsia" w:hAnsiTheme="minorHAnsi"/>
          <w:color w:val="auto"/>
          <w:spacing w:val="0"/>
          <w:sz w:val="22"/>
          <w:lang w:eastAsia="en-AU"/>
        </w:rPr>
      </w:pPr>
      <w:r>
        <w:t>1.2</w:t>
      </w:r>
      <w:r>
        <w:rPr>
          <w:rFonts w:asciiTheme="minorHAnsi" w:eastAsiaTheme="minorEastAsia" w:hAnsiTheme="minorHAnsi"/>
          <w:color w:val="auto"/>
          <w:spacing w:val="0"/>
          <w:sz w:val="22"/>
          <w:lang w:eastAsia="en-AU"/>
        </w:rPr>
        <w:tab/>
      </w:r>
      <w:r>
        <w:t>The operation of the NP</w:t>
      </w:r>
      <w:r>
        <w:tab/>
      </w:r>
      <w:r>
        <w:fldChar w:fldCharType="begin"/>
      </w:r>
      <w:r>
        <w:instrText xml:space="preserve"> PAGEREF _Toc440460718 \h </w:instrText>
      </w:r>
      <w:r>
        <w:fldChar w:fldCharType="separate"/>
      </w:r>
      <w:r w:rsidR="008C40B9">
        <w:t>2</w:t>
      </w:r>
      <w:r>
        <w:fldChar w:fldCharType="end"/>
      </w:r>
    </w:p>
    <w:p w14:paraId="29C48BF5" w14:textId="77777777" w:rsidR="001A076A" w:rsidRDefault="001A076A">
      <w:pPr>
        <w:pStyle w:val="TOC5"/>
        <w:rPr>
          <w:rFonts w:asciiTheme="minorHAnsi" w:eastAsiaTheme="minorEastAsia" w:hAnsiTheme="minorHAnsi"/>
          <w:color w:val="auto"/>
          <w:spacing w:val="0"/>
          <w:sz w:val="22"/>
          <w:lang w:eastAsia="en-AU"/>
        </w:rPr>
      </w:pPr>
      <w:r>
        <w:t>1.3</w:t>
      </w:r>
      <w:r>
        <w:rPr>
          <w:rFonts w:asciiTheme="minorHAnsi" w:eastAsiaTheme="minorEastAsia" w:hAnsiTheme="minorHAnsi"/>
          <w:color w:val="auto"/>
          <w:spacing w:val="0"/>
          <w:sz w:val="22"/>
          <w:lang w:eastAsia="en-AU"/>
        </w:rPr>
        <w:tab/>
      </w:r>
      <w:r>
        <w:t>This Review</w:t>
      </w:r>
      <w:r>
        <w:tab/>
      </w:r>
      <w:r>
        <w:fldChar w:fldCharType="begin"/>
      </w:r>
      <w:r>
        <w:instrText xml:space="preserve"> PAGEREF _Toc440460719 \h </w:instrText>
      </w:r>
      <w:r>
        <w:fldChar w:fldCharType="separate"/>
      </w:r>
      <w:r w:rsidR="008C40B9">
        <w:t>5</w:t>
      </w:r>
      <w:r>
        <w:fldChar w:fldCharType="end"/>
      </w:r>
    </w:p>
    <w:p w14:paraId="743A0068" w14:textId="77777777" w:rsidR="001A076A" w:rsidRDefault="001A076A">
      <w:pPr>
        <w:pStyle w:val="TOC5"/>
        <w:rPr>
          <w:rFonts w:asciiTheme="minorHAnsi" w:eastAsiaTheme="minorEastAsia" w:hAnsiTheme="minorHAnsi"/>
          <w:color w:val="auto"/>
          <w:spacing w:val="0"/>
          <w:sz w:val="22"/>
          <w:lang w:eastAsia="en-AU"/>
        </w:rPr>
      </w:pPr>
      <w:r>
        <w:t>1.4</w:t>
      </w:r>
      <w:r>
        <w:rPr>
          <w:rFonts w:asciiTheme="minorHAnsi" w:eastAsiaTheme="minorEastAsia" w:hAnsiTheme="minorHAnsi"/>
          <w:color w:val="auto"/>
          <w:spacing w:val="0"/>
          <w:sz w:val="22"/>
          <w:lang w:eastAsia="en-AU"/>
        </w:rPr>
        <w:tab/>
      </w:r>
      <w:r>
        <w:t>Review methodology</w:t>
      </w:r>
      <w:r>
        <w:tab/>
      </w:r>
      <w:r>
        <w:fldChar w:fldCharType="begin"/>
      </w:r>
      <w:r>
        <w:instrText xml:space="preserve"> PAGEREF _Toc440460720 \h </w:instrText>
      </w:r>
      <w:r>
        <w:fldChar w:fldCharType="separate"/>
      </w:r>
      <w:r w:rsidR="008C40B9">
        <w:t>5</w:t>
      </w:r>
      <w:r>
        <w:fldChar w:fldCharType="end"/>
      </w:r>
    </w:p>
    <w:p w14:paraId="702E7DC7" w14:textId="77777777" w:rsidR="001A076A" w:rsidRDefault="001A076A">
      <w:pPr>
        <w:pStyle w:val="TOC5"/>
        <w:rPr>
          <w:rFonts w:asciiTheme="minorHAnsi" w:eastAsiaTheme="minorEastAsia" w:hAnsiTheme="minorHAnsi"/>
          <w:color w:val="auto"/>
          <w:spacing w:val="0"/>
          <w:sz w:val="22"/>
          <w:lang w:eastAsia="en-AU"/>
        </w:rPr>
      </w:pPr>
      <w:r>
        <w:t>1.5</w:t>
      </w:r>
      <w:r>
        <w:rPr>
          <w:rFonts w:asciiTheme="minorHAnsi" w:eastAsiaTheme="minorEastAsia" w:hAnsiTheme="minorHAnsi"/>
          <w:color w:val="auto"/>
          <w:spacing w:val="0"/>
          <w:sz w:val="22"/>
          <w:lang w:eastAsia="en-AU"/>
        </w:rPr>
        <w:tab/>
      </w:r>
      <w:r>
        <w:t>The structure of this report</w:t>
      </w:r>
      <w:r>
        <w:tab/>
      </w:r>
      <w:r>
        <w:fldChar w:fldCharType="begin"/>
      </w:r>
      <w:r>
        <w:instrText xml:space="preserve"> PAGEREF _Toc440460721 \h </w:instrText>
      </w:r>
      <w:r>
        <w:fldChar w:fldCharType="separate"/>
      </w:r>
      <w:r w:rsidR="008C40B9">
        <w:t>6</w:t>
      </w:r>
      <w:r>
        <w:fldChar w:fldCharType="end"/>
      </w:r>
    </w:p>
    <w:p w14:paraId="429C3FFE" w14:textId="77777777" w:rsidR="001A076A" w:rsidRDefault="001A076A">
      <w:pPr>
        <w:pStyle w:val="TOC3"/>
        <w:rPr>
          <w:rFonts w:asciiTheme="minorHAnsi" w:eastAsiaTheme="minorEastAsia" w:hAnsiTheme="minorHAnsi"/>
          <w:color w:val="auto"/>
          <w:position w:val="0"/>
          <w:sz w:val="22"/>
          <w:lang w:eastAsia="en-AU"/>
        </w:rPr>
      </w:pPr>
      <w:r>
        <w:t>2</w:t>
      </w:r>
    </w:p>
    <w:p w14:paraId="7F4FC11F" w14:textId="77777777" w:rsidR="001A076A" w:rsidRDefault="001A076A">
      <w:pPr>
        <w:pStyle w:val="TOC4"/>
        <w:rPr>
          <w:rFonts w:asciiTheme="minorHAnsi" w:eastAsiaTheme="minorEastAsia" w:hAnsiTheme="minorHAnsi"/>
          <w:i w:val="0"/>
          <w:color w:val="auto"/>
          <w:sz w:val="22"/>
          <w:lang w:eastAsia="en-AU"/>
        </w:rPr>
      </w:pPr>
      <w:r>
        <w:t>An accessible and equitable training system (Outcome 1)</w:t>
      </w:r>
      <w:r>
        <w:tab/>
      </w:r>
      <w:r>
        <w:fldChar w:fldCharType="begin"/>
      </w:r>
      <w:r>
        <w:instrText xml:space="preserve"> PAGEREF _Toc440460723 \h </w:instrText>
      </w:r>
      <w:r>
        <w:fldChar w:fldCharType="separate"/>
      </w:r>
      <w:r w:rsidR="008C40B9">
        <w:t>8</w:t>
      </w:r>
      <w:r>
        <w:fldChar w:fldCharType="end"/>
      </w:r>
    </w:p>
    <w:p w14:paraId="31B0B7E6" w14:textId="77777777" w:rsidR="001A076A" w:rsidRDefault="001A076A">
      <w:pPr>
        <w:pStyle w:val="TOC5"/>
        <w:rPr>
          <w:rFonts w:asciiTheme="minorHAnsi" w:eastAsiaTheme="minorEastAsia" w:hAnsiTheme="minorHAnsi"/>
          <w:color w:val="auto"/>
          <w:spacing w:val="0"/>
          <w:sz w:val="22"/>
          <w:lang w:eastAsia="en-AU"/>
        </w:rPr>
      </w:pPr>
      <w:r>
        <w:t>2.1</w:t>
      </w:r>
      <w:r>
        <w:rPr>
          <w:rFonts w:asciiTheme="minorHAnsi" w:eastAsiaTheme="minorEastAsia" w:hAnsiTheme="minorHAnsi"/>
          <w:color w:val="auto"/>
          <w:spacing w:val="0"/>
          <w:sz w:val="22"/>
          <w:lang w:eastAsia="en-AU"/>
        </w:rPr>
        <w:tab/>
      </w:r>
      <w:r>
        <w:t>Overview of the outcome</w:t>
      </w:r>
      <w:r>
        <w:tab/>
      </w:r>
      <w:r>
        <w:fldChar w:fldCharType="begin"/>
      </w:r>
      <w:r>
        <w:instrText xml:space="preserve"> PAGEREF _Toc440460724 \h </w:instrText>
      </w:r>
      <w:r>
        <w:fldChar w:fldCharType="separate"/>
      </w:r>
      <w:r w:rsidR="008C40B9">
        <w:t>8</w:t>
      </w:r>
      <w:r>
        <w:fldChar w:fldCharType="end"/>
      </w:r>
    </w:p>
    <w:p w14:paraId="638BD349" w14:textId="77777777" w:rsidR="001A076A" w:rsidRDefault="001A076A">
      <w:pPr>
        <w:pStyle w:val="TOC5"/>
        <w:rPr>
          <w:rFonts w:asciiTheme="minorHAnsi" w:eastAsiaTheme="minorEastAsia" w:hAnsiTheme="minorHAnsi"/>
          <w:color w:val="auto"/>
          <w:spacing w:val="0"/>
          <w:sz w:val="22"/>
          <w:lang w:eastAsia="en-AU"/>
        </w:rPr>
      </w:pPr>
      <w:r>
        <w:t>2.2</w:t>
      </w:r>
      <w:r>
        <w:rPr>
          <w:rFonts w:asciiTheme="minorHAnsi" w:eastAsiaTheme="minorEastAsia" w:hAnsiTheme="minorHAnsi"/>
          <w:color w:val="auto"/>
          <w:spacing w:val="0"/>
          <w:sz w:val="22"/>
          <w:lang w:eastAsia="en-AU"/>
        </w:rPr>
        <w:tab/>
      </w:r>
      <w:r>
        <w:t>Activities under the outcome</w:t>
      </w:r>
      <w:r>
        <w:tab/>
      </w:r>
      <w:r>
        <w:fldChar w:fldCharType="begin"/>
      </w:r>
      <w:r>
        <w:instrText xml:space="preserve"> PAGEREF _Toc440460725 \h </w:instrText>
      </w:r>
      <w:r>
        <w:fldChar w:fldCharType="separate"/>
      </w:r>
      <w:r w:rsidR="008C40B9">
        <w:t>9</w:t>
      </w:r>
      <w:r>
        <w:fldChar w:fldCharType="end"/>
      </w:r>
    </w:p>
    <w:p w14:paraId="06358478" w14:textId="77777777" w:rsidR="001A076A" w:rsidRDefault="001A076A">
      <w:pPr>
        <w:pStyle w:val="TOC5"/>
        <w:rPr>
          <w:rFonts w:asciiTheme="minorHAnsi" w:eastAsiaTheme="minorEastAsia" w:hAnsiTheme="minorHAnsi"/>
          <w:color w:val="auto"/>
          <w:spacing w:val="0"/>
          <w:sz w:val="22"/>
          <w:lang w:eastAsia="en-AU"/>
        </w:rPr>
      </w:pPr>
      <w:r>
        <w:t>2.3</w:t>
      </w:r>
      <w:r>
        <w:rPr>
          <w:rFonts w:asciiTheme="minorHAnsi" w:eastAsiaTheme="minorEastAsia" w:hAnsiTheme="minorHAnsi"/>
          <w:color w:val="auto"/>
          <w:spacing w:val="0"/>
          <w:sz w:val="22"/>
          <w:lang w:eastAsia="en-AU"/>
        </w:rPr>
        <w:tab/>
      </w:r>
      <w:r>
        <w:t>The outcomes of activities in progress under Outcome 1</w:t>
      </w:r>
      <w:r>
        <w:tab/>
      </w:r>
      <w:r>
        <w:fldChar w:fldCharType="begin"/>
      </w:r>
      <w:r>
        <w:instrText xml:space="preserve"> PAGEREF _Toc440460726 \h </w:instrText>
      </w:r>
      <w:r>
        <w:fldChar w:fldCharType="separate"/>
      </w:r>
      <w:r w:rsidR="008C40B9">
        <w:t>10</w:t>
      </w:r>
      <w:r>
        <w:fldChar w:fldCharType="end"/>
      </w:r>
    </w:p>
    <w:p w14:paraId="4E27A71D" w14:textId="77777777" w:rsidR="001A076A" w:rsidRDefault="001A076A">
      <w:pPr>
        <w:pStyle w:val="TOC5"/>
        <w:rPr>
          <w:rFonts w:asciiTheme="minorHAnsi" w:eastAsiaTheme="minorEastAsia" w:hAnsiTheme="minorHAnsi"/>
          <w:color w:val="auto"/>
          <w:spacing w:val="0"/>
          <w:sz w:val="22"/>
          <w:lang w:eastAsia="en-AU"/>
        </w:rPr>
      </w:pPr>
      <w:r>
        <w:t>2.4</w:t>
      </w:r>
      <w:r>
        <w:rPr>
          <w:rFonts w:asciiTheme="minorHAnsi" w:eastAsiaTheme="minorEastAsia" w:hAnsiTheme="minorHAnsi"/>
          <w:color w:val="auto"/>
          <w:spacing w:val="0"/>
          <w:sz w:val="22"/>
          <w:lang w:eastAsia="en-AU"/>
        </w:rPr>
        <w:tab/>
      </w:r>
      <w:r>
        <w:t>Conclusions</w:t>
      </w:r>
      <w:r>
        <w:tab/>
      </w:r>
      <w:r>
        <w:fldChar w:fldCharType="begin"/>
      </w:r>
      <w:r>
        <w:instrText xml:space="preserve"> PAGEREF _Toc440460727 \h </w:instrText>
      </w:r>
      <w:r>
        <w:fldChar w:fldCharType="separate"/>
      </w:r>
      <w:r w:rsidR="008C40B9">
        <w:t>28</w:t>
      </w:r>
      <w:r>
        <w:fldChar w:fldCharType="end"/>
      </w:r>
    </w:p>
    <w:p w14:paraId="6242F43A" w14:textId="77777777" w:rsidR="001A076A" w:rsidRDefault="001A076A">
      <w:pPr>
        <w:pStyle w:val="TOC3"/>
        <w:rPr>
          <w:rFonts w:asciiTheme="minorHAnsi" w:eastAsiaTheme="minorEastAsia" w:hAnsiTheme="minorHAnsi"/>
          <w:color w:val="auto"/>
          <w:position w:val="0"/>
          <w:sz w:val="22"/>
          <w:lang w:eastAsia="en-AU"/>
        </w:rPr>
      </w:pPr>
      <w:r>
        <w:t>3</w:t>
      </w:r>
    </w:p>
    <w:p w14:paraId="3DA0361A" w14:textId="77777777" w:rsidR="001A076A" w:rsidRDefault="001A076A">
      <w:pPr>
        <w:pStyle w:val="TOC4"/>
        <w:rPr>
          <w:rFonts w:asciiTheme="minorHAnsi" w:eastAsiaTheme="minorEastAsia" w:hAnsiTheme="minorHAnsi"/>
          <w:i w:val="0"/>
          <w:color w:val="auto"/>
          <w:sz w:val="22"/>
          <w:lang w:eastAsia="en-AU"/>
        </w:rPr>
      </w:pPr>
      <w:r>
        <w:t>A more transparent VET Sector (Outcome 2)</w:t>
      </w:r>
      <w:r>
        <w:tab/>
      </w:r>
      <w:r>
        <w:fldChar w:fldCharType="begin"/>
      </w:r>
      <w:r>
        <w:instrText xml:space="preserve"> PAGEREF _Toc440460729 \h </w:instrText>
      </w:r>
      <w:r>
        <w:fldChar w:fldCharType="separate"/>
      </w:r>
      <w:r w:rsidR="008C40B9">
        <w:t>29</w:t>
      </w:r>
      <w:r>
        <w:fldChar w:fldCharType="end"/>
      </w:r>
    </w:p>
    <w:p w14:paraId="464865E7" w14:textId="77777777" w:rsidR="001A076A" w:rsidRDefault="001A076A">
      <w:pPr>
        <w:pStyle w:val="TOC5"/>
        <w:rPr>
          <w:rFonts w:asciiTheme="minorHAnsi" w:eastAsiaTheme="minorEastAsia" w:hAnsiTheme="minorHAnsi"/>
          <w:color w:val="auto"/>
          <w:spacing w:val="0"/>
          <w:sz w:val="22"/>
          <w:lang w:eastAsia="en-AU"/>
        </w:rPr>
      </w:pPr>
      <w:r>
        <w:t>3.1</w:t>
      </w:r>
      <w:r>
        <w:rPr>
          <w:rFonts w:asciiTheme="minorHAnsi" w:eastAsiaTheme="minorEastAsia" w:hAnsiTheme="minorHAnsi"/>
          <w:color w:val="auto"/>
          <w:spacing w:val="0"/>
          <w:sz w:val="22"/>
          <w:lang w:eastAsia="en-AU"/>
        </w:rPr>
        <w:tab/>
      </w:r>
      <w:r>
        <w:t>Overview of the outcome</w:t>
      </w:r>
      <w:r>
        <w:tab/>
      </w:r>
      <w:r>
        <w:fldChar w:fldCharType="begin"/>
      </w:r>
      <w:r>
        <w:instrText xml:space="preserve"> PAGEREF _Toc440460730 \h </w:instrText>
      </w:r>
      <w:r>
        <w:fldChar w:fldCharType="separate"/>
      </w:r>
      <w:r w:rsidR="008C40B9">
        <w:t>29</w:t>
      </w:r>
      <w:r>
        <w:fldChar w:fldCharType="end"/>
      </w:r>
    </w:p>
    <w:p w14:paraId="627A1C51" w14:textId="77777777" w:rsidR="001A076A" w:rsidRDefault="001A076A">
      <w:pPr>
        <w:pStyle w:val="TOC5"/>
        <w:rPr>
          <w:rFonts w:asciiTheme="minorHAnsi" w:eastAsiaTheme="minorEastAsia" w:hAnsiTheme="minorHAnsi"/>
          <w:color w:val="auto"/>
          <w:spacing w:val="0"/>
          <w:sz w:val="22"/>
          <w:lang w:eastAsia="en-AU"/>
        </w:rPr>
      </w:pPr>
      <w:r>
        <w:t>3.2</w:t>
      </w:r>
      <w:r>
        <w:rPr>
          <w:rFonts w:asciiTheme="minorHAnsi" w:eastAsiaTheme="minorEastAsia" w:hAnsiTheme="minorHAnsi"/>
          <w:color w:val="auto"/>
          <w:spacing w:val="0"/>
          <w:sz w:val="22"/>
          <w:lang w:eastAsia="en-AU"/>
        </w:rPr>
        <w:tab/>
      </w:r>
      <w:r>
        <w:t>Activities under the outcome</w:t>
      </w:r>
      <w:r>
        <w:tab/>
      </w:r>
      <w:r>
        <w:fldChar w:fldCharType="begin"/>
      </w:r>
      <w:r>
        <w:instrText xml:space="preserve"> PAGEREF _Toc440460731 \h </w:instrText>
      </w:r>
      <w:r>
        <w:fldChar w:fldCharType="separate"/>
      </w:r>
      <w:r w:rsidR="008C40B9">
        <w:t>29</w:t>
      </w:r>
      <w:r>
        <w:fldChar w:fldCharType="end"/>
      </w:r>
    </w:p>
    <w:p w14:paraId="019D419F" w14:textId="77777777" w:rsidR="001A076A" w:rsidRDefault="001A076A">
      <w:pPr>
        <w:pStyle w:val="TOC5"/>
        <w:rPr>
          <w:rFonts w:asciiTheme="minorHAnsi" w:eastAsiaTheme="minorEastAsia" w:hAnsiTheme="minorHAnsi"/>
          <w:color w:val="auto"/>
          <w:spacing w:val="0"/>
          <w:sz w:val="22"/>
          <w:lang w:eastAsia="en-AU"/>
        </w:rPr>
      </w:pPr>
      <w:r>
        <w:t>3.3</w:t>
      </w:r>
      <w:r>
        <w:rPr>
          <w:rFonts w:asciiTheme="minorHAnsi" w:eastAsiaTheme="minorEastAsia" w:hAnsiTheme="minorHAnsi"/>
          <w:color w:val="auto"/>
          <w:spacing w:val="0"/>
          <w:sz w:val="22"/>
          <w:lang w:eastAsia="en-AU"/>
        </w:rPr>
        <w:tab/>
      </w:r>
      <w:r>
        <w:t>The outcomes of activities in progress under Outcome 2</w:t>
      </w:r>
      <w:r>
        <w:tab/>
      </w:r>
      <w:r>
        <w:fldChar w:fldCharType="begin"/>
      </w:r>
      <w:r>
        <w:instrText xml:space="preserve"> PAGEREF _Toc440460732 \h </w:instrText>
      </w:r>
      <w:r>
        <w:fldChar w:fldCharType="separate"/>
      </w:r>
      <w:r w:rsidR="008C40B9">
        <w:t>31</w:t>
      </w:r>
      <w:r>
        <w:fldChar w:fldCharType="end"/>
      </w:r>
    </w:p>
    <w:p w14:paraId="08EB1D59" w14:textId="77777777" w:rsidR="001A076A" w:rsidRDefault="001A076A">
      <w:pPr>
        <w:pStyle w:val="TOC5"/>
        <w:rPr>
          <w:rFonts w:asciiTheme="minorHAnsi" w:eastAsiaTheme="minorEastAsia" w:hAnsiTheme="minorHAnsi"/>
          <w:color w:val="auto"/>
          <w:spacing w:val="0"/>
          <w:sz w:val="22"/>
          <w:lang w:eastAsia="en-AU"/>
        </w:rPr>
      </w:pPr>
      <w:r>
        <w:t>3.4</w:t>
      </w:r>
      <w:r>
        <w:rPr>
          <w:rFonts w:asciiTheme="minorHAnsi" w:eastAsiaTheme="minorEastAsia" w:hAnsiTheme="minorHAnsi"/>
          <w:color w:val="auto"/>
          <w:spacing w:val="0"/>
          <w:sz w:val="22"/>
          <w:lang w:eastAsia="en-AU"/>
        </w:rPr>
        <w:tab/>
      </w:r>
      <w:r>
        <w:t>Conclusions</w:t>
      </w:r>
      <w:r>
        <w:tab/>
      </w:r>
      <w:r>
        <w:fldChar w:fldCharType="begin"/>
      </w:r>
      <w:r>
        <w:instrText xml:space="preserve"> PAGEREF _Toc440460733 \h </w:instrText>
      </w:r>
      <w:r>
        <w:fldChar w:fldCharType="separate"/>
      </w:r>
      <w:r w:rsidR="008C40B9">
        <w:t>34</w:t>
      </w:r>
      <w:r>
        <w:fldChar w:fldCharType="end"/>
      </w:r>
    </w:p>
    <w:p w14:paraId="3ED195BB" w14:textId="77777777" w:rsidR="001A076A" w:rsidRDefault="001A076A">
      <w:pPr>
        <w:pStyle w:val="TOC3"/>
        <w:rPr>
          <w:rFonts w:asciiTheme="minorHAnsi" w:eastAsiaTheme="minorEastAsia" w:hAnsiTheme="minorHAnsi"/>
          <w:color w:val="auto"/>
          <w:position w:val="0"/>
          <w:sz w:val="22"/>
          <w:lang w:eastAsia="en-AU"/>
        </w:rPr>
      </w:pPr>
      <w:r>
        <w:t>4</w:t>
      </w:r>
    </w:p>
    <w:p w14:paraId="096A0755" w14:textId="77777777" w:rsidR="001A076A" w:rsidRDefault="001A076A">
      <w:pPr>
        <w:pStyle w:val="TOC4"/>
        <w:rPr>
          <w:rFonts w:asciiTheme="minorHAnsi" w:eastAsiaTheme="minorEastAsia" w:hAnsiTheme="minorHAnsi"/>
          <w:i w:val="0"/>
          <w:color w:val="auto"/>
          <w:sz w:val="22"/>
          <w:lang w:eastAsia="en-AU"/>
        </w:rPr>
      </w:pPr>
      <w:r>
        <w:t>A higher quality VET sector (Outcome 3)</w:t>
      </w:r>
      <w:r>
        <w:tab/>
      </w:r>
      <w:r>
        <w:fldChar w:fldCharType="begin"/>
      </w:r>
      <w:r>
        <w:instrText xml:space="preserve"> PAGEREF _Toc440460735 \h </w:instrText>
      </w:r>
      <w:r>
        <w:fldChar w:fldCharType="separate"/>
      </w:r>
      <w:r w:rsidR="008C40B9">
        <w:t>36</w:t>
      </w:r>
      <w:r>
        <w:fldChar w:fldCharType="end"/>
      </w:r>
    </w:p>
    <w:p w14:paraId="43A80253" w14:textId="77777777" w:rsidR="001A076A" w:rsidRDefault="001A076A">
      <w:pPr>
        <w:pStyle w:val="TOC5"/>
        <w:rPr>
          <w:rFonts w:asciiTheme="minorHAnsi" w:eastAsiaTheme="minorEastAsia" w:hAnsiTheme="minorHAnsi"/>
          <w:color w:val="auto"/>
          <w:spacing w:val="0"/>
          <w:sz w:val="22"/>
          <w:lang w:eastAsia="en-AU"/>
        </w:rPr>
      </w:pPr>
      <w:r>
        <w:t>4.1</w:t>
      </w:r>
      <w:r>
        <w:rPr>
          <w:rFonts w:asciiTheme="minorHAnsi" w:eastAsiaTheme="minorEastAsia" w:hAnsiTheme="minorHAnsi"/>
          <w:color w:val="auto"/>
          <w:spacing w:val="0"/>
          <w:sz w:val="22"/>
          <w:lang w:eastAsia="en-AU"/>
        </w:rPr>
        <w:tab/>
      </w:r>
      <w:r>
        <w:t>Overview of the outcome</w:t>
      </w:r>
      <w:r>
        <w:tab/>
      </w:r>
      <w:r>
        <w:fldChar w:fldCharType="begin"/>
      </w:r>
      <w:r>
        <w:instrText xml:space="preserve"> PAGEREF _Toc440460736 \h </w:instrText>
      </w:r>
      <w:r>
        <w:fldChar w:fldCharType="separate"/>
      </w:r>
      <w:r w:rsidR="008C40B9">
        <w:t>36</w:t>
      </w:r>
      <w:r>
        <w:fldChar w:fldCharType="end"/>
      </w:r>
    </w:p>
    <w:p w14:paraId="1F6DF7B5" w14:textId="77777777" w:rsidR="001A076A" w:rsidRDefault="001A076A">
      <w:pPr>
        <w:pStyle w:val="TOC5"/>
        <w:rPr>
          <w:rFonts w:asciiTheme="minorHAnsi" w:eastAsiaTheme="minorEastAsia" w:hAnsiTheme="minorHAnsi"/>
          <w:color w:val="auto"/>
          <w:spacing w:val="0"/>
          <w:sz w:val="22"/>
          <w:lang w:eastAsia="en-AU"/>
        </w:rPr>
      </w:pPr>
      <w:r>
        <w:t>4.2</w:t>
      </w:r>
      <w:r>
        <w:rPr>
          <w:rFonts w:asciiTheme="minorHAnsi" w:eastAsiaTheme="minorEastAsia" w:hAnsiTheme="minorHAnsi"/>
          <w:color w:val="auto"/>
          <w:spacing w:val="0"/>
          <w:sz w:val="22"/>
          <w:lang w:eastAsia="en-AU"/>
        </w:rPr>
        <w:tab/>
      </w:r>
      <w:r>
        <w:t>Activities under the outcome</w:t>
      </w:r>
      <w:r>
        <w:tab/>
      </w:r>
      <w:r>
        <w:fldChar w:fldCharType="begin"/>
      </w:r>
      <w:r>
        <w:instrText xml:space="preserve"> PAGEREF _Toc440460737 \h </w:instrText>
      </w:r>
      <w:r>
        <w:fldChar w:fldCharType="separate"/>
      </w:r>
      <w:r w:rsidR="008C40B9">
        <w:t>36</w:t>
      </w:r>
      <w:r>
        <w:fldChar w:fldCharType="end"/>
      </w:r>
    </w:p>
    <w:p w14:paraId="58C48E27" w14:textId="77777777" w:rsidR="001A076A" w:rsidRDefault="001A076A">
      <w:pPr>
        <w:pStyle w:val="TOC5"/>
        <w:rPr>
          <w:rFonts w:asciiTheme="minorHAnsi" w:eastAsiaTheme="minorEastAsia" w:hAnsiTheme="minorHAnsi"/>
          <w:color w:val="auto"/>
          <w:spacing w:val="0"/>
          <w:sz w:val="22"/>
          <w:lang w:eastAsia="en-AU"/>
        </w:rPr>
      </w:pPr>
      <w:r>
        <w:t>4.3</w:t>
      </w:r>
      <w:r>
        <w:rPr>
          <w:rFonts w:asciiTheme="minorHAnsi" w:eastAsiaTheme="minorEastAsia" w:hAnsiTheme="minorHAnsi"/>
          <w:color w:val="auto"/>
          <w:spacing w:val="0"/>
          <w:sz w:val="22"/>
          <w:lang w:eastAsia="en-AU"/>
        </w:rPr>
        <w:tab/>
      </w:r>
      <w:r>
        <w:t>The outcomes of activities in progress under Outcome 3</w:t>
      </w:r>
      <w:r>
        <w:tab/>
      </w:r>
      <w:r>
        <w:fldChar w:fldCharType="begin"/>
      </w:r>
      <w:r>
        <w:instrText xml:space="preserve"> PAGEREF _Toc440460738 \h </w:instrText>
      </w:r>
      <w:r>
        <w:fldChar w:fldCharType="separate"/>
      </w:r>
      <w:r w:rsidR="008C40B9">
        <w:t>37</w:t>
      </w:r>
      <w:r>
        <w:fldChar w:fldCharType="end"/>
      </w:r>
    </w:p>
    <w:p w14:paraId="078E5F3D" w14:textId="77777777" w:rsidR="001A076A" w:rsidRDefault="001A076A">
      <w:pPr>
        <w:pStyle w:val="TOC5"/>
        <w:rPr>
          <w:rFonts w:asciiTheme="minorHAnsi" w:eastAsiaTheme="minorEastAsia" w:hAnsiTheme="minorHAnsi"/>
          <w:color w:val="auto"/>
          <w:spacing w:val="0"/>
          <w:sz w:val="22"/>
          <w:lang w:eastAsia="en-AU"/>
        </w:rPr>
      </w:pPr>
      <w:r>
        <w:t>4.4</w:t>
      </w:r>
      <w:r>
        <w:rPr>
          <w:rFonts w:asciiTheme="minorHAnsi" w:eastAsiaTheme="minorEastAsia" w:hAnsiTheme="minorHAnsi"/>
          <w:color w:val="auto"/>
          <w:spacing w:val="0"/>
          <w:sz w:val="22"/>
          <w:lang w:eastAsia="en-AU"/>
        </w:rPr>
        <w:tab/>
      </w:r>
      <w:r>
        <w:t>Conclusions</w:t>
      </w:r>
      <w:r>
        <w:tab/>
      </w:r>
      <w:r>
        <w:fldChar w:fldCharType="begin"/>
      </w:r>
      <w:r>
        <w:instrText xml:space="preserve"> PAGEREF _Toc440460739 \h </w:instrText>
      </w:r>
      <w:r>
        <w:fldChar w:fldCharType="separate"/>
      </w:r>
      <w:r w:rsidR="008C40B9">
        <w:t>45</w:t>
      </w:r>
      <w:r>
        <w:fldChar w:fldCharType="end"/>
      </w:r>
    </w:p>
    <w:p w14:paraId="7BE85E4E" w14:textId="77777777" w:rsidR="001A076A" w:rsidRDefault="001A076A">
      <w:pPr>
        <w:pStyle w:val="TOC3"/>
        <w:rPr>
          <w:rFonts w:asciiTheme="minorHAnsi" w:eastAsiaTheme="minorEastAsia" w:hAnsiTheme="minorHAnsi"/>
          <w:color w:val="auto"/>
          <w:position w:val="0"/>
          <w:sz w:val="22"/>
          <w:lang w:eastAsia="en-AU"/>
        </w:rPr>
      </w:pPr>
      <w:r>
        <w:t>5</w:t>
      </w:r>
    </w:p>
    <w:p w14:paraId="1C76CA8D" w14:textId="77777777" w:rsidR="001A076A" w:rsidRDefault="001A076A">
      <w:pPr>
        <w:pStyle w:val="TOC4"/>
        <w:rPr>
          <w:rFonts w:asciiTheme="minorHAnsi" w:eastAsiaTheme="minorEastAsia" w:hAnsiTheme="minorHAnsi"/>
          <w:i w:val="0"/>
          <w:color w:val="auto"/>
          <w:sz w:val="22"/>
          <w:lang w:eastAsia="en-AU"/>
        </w:rPr>
      </w:pPr>
      <w:r>
        <w:t>A more efficient and responsive VET sector (Outcome 4)</w:t>
      </w:r>
      <w:r>
        <w:tab/>
      </w:r>
      <w:r>
        <w:fldChar w:fldCharType="begin"/>
      </w:r>
      <w:r>
        <w:instrText xml:space="preserve"> PAGEREF _Toc440460741 \h </w:instrText>
      </w:r>
      <w:r>
        <w:fldChar w:fldCharType="separate"/>
      </w:r>
      <w:r w:rsidR="008C40B9">
        <w:t>46</w:t>
      </w:r>
      <w:r>
        <w:fldChar w:fldCharType="end"/>
      </w:r>
    </w:p>
    <w:p w14:paraId="14455293" w14:textId="77777777" w:rsidR="001A076A" w:rsidRDefault="001A076A">
      <w:pPr>
        <w:pStyle w:val="TOC5"/>
        <w:rPr>
          <w:rFonts w:asciiTheme="minorHAnsi" w:eastAsiaTheme="minorEastAsia" w:hAnsiTheme="minorHAnsi"/>
          <w:color w:val="auto"/>
          <w:spacing w:val="0"/>
          <w:sz w:val="22"/>
          <w:lang w:eastAsia="en-AU"/>
        </w:rPr>
      </w:pPr>
      <w:r>
        <w:t>5.1</w:t>
      </w:r>
      <w:r>
        <w:rPr>
          <w:rFonts w:asciiTheme="minorHAnsi" w:eastAsiaTheme="minorEastAsia" w:hAnsiTheme="minorHAnsi"/>
          <w:color w:val="auto"/>
          <w:spacing w:val="0"/>
          <w:sz w:val="22"/>
          <w:lang w:eastAsia="en-AU"/>
        </w:rPr>
        <w:tab/>
      </w:r>
      <w:r>
        <w:t>Overview of the outcome</w:t>
      </w:r>
      <w:r>
        <w:tab/>
      </w:r>
      <w:r>
        <w:fldChar w:fldCharType="begin"/>
      </w:r>
      <w:r>
        <w:instrText xml:space="preserve"> PAGEREF _Toc440460742 \h </w:instrText>
      </w:r>
      <w:r>
        <w:fldChar w:fldCharType="separate"/>
      </w:r>
      <w:r w:rsidR="008C40B9">
        <w:t>46</w:t>
      </w:r>
      <w:r>
        <w:fldChar w:fldCharType="end"/>
      </w:r>
    </w:p>
    <w:p w14:paraId="427D9297" w14:textId="77777777" w:rsidR="001A076A" w:rsidRDefault="001A076A">
      <w:pPr>
        <w:pStyle w:val="TOC5"/>
        <w:rPr>
          <w:rFonts w:asciiTheme="minorHAnsi" w:eastAsiaTheme="minorEastAsia" w:hAnsiTheme="minorHAnsi"/>
          <w:color w:val="auto"/>
          <w:spacing w:val="0"/>
          <w:sz w:val="22"/>
          <w:lang w:eastAsia="en-AU"/>
        </w:rPr>
      </w:pPr>
      <w:r>
        <w:t>5.2</w:t>
      </w:r>
      <w:r>
        <w:rPr>
          <w:rFonts w:asciiTheme="minorHAnsi" w:eastAsiaTheme="minorEastAsia" w:hAnsiTheme="minorHAnsi"/>
          <w:color w:val="auto"/>
          <w:spacing w:val="0"/>
          <w:sz w:val="22"/>
          <w:lang w:eastAsia="en-AU"/>
        </w:rPr>
        <w:tab/>
      </w:r>
      <w:r>
        <w:t>Activities under the outcome</w:t>
      </w:r>
      <w:r>
        <w:tab/>
      </w:r>
      <w:r>
        <w:fldChar w:fldCharType="begin"/>
      </w:r>
      <w:r>
        <w:instrText xml:space="preserve"> PAGEREF _Toc440460743 \h </w:instrText>
      </w:r>
      <w:r>
        <w:fldChar w:fldCharType="separate"/>
      </w:r>
      <w:r w:rsidR="008C40B9">
        <w:t>47</w:t>
      </w:r>
      <w:r>
        <w:fldChar w:fldCharType="end"/>
      </w:r>
    </w:p>
    <w:p w14:paraId="666D85BE" w14:textId="77777777" w:rsidR="001A076A" w:rsidRDefault="001A076A">
      <w:pPr>
        <w:pStyle w:val="TOC5"/>
        <w:rPr>
          <w:rFonts w:asciiTheme="minorHAnsi" w:eastAsiaTheme="minorEastAsia" w:hAnsiTheme="minorHAnsi"/>
          <w:color w:val="auto"/>
          <w:spacing w:val="0"/>
          <w:sz w:val="22"/>
          <w:lang w:eastAsia="en-AU"/>
        </w:rPr>
      </w:pPr>
      <w:r>
        <w:t>5.3</w:t>
      </w:r>
      <w:r>
        <w:rPr>
          <w:rFonts w:asciiTheme="minorHAnsi" w:eastAsiaTheme="minorEastAsia" w:hAnsiTheme="minorHAnsi"/>
          <w:color w:val="auto"/>
          <w:spacing w:val="0"/>
          <w:sz w:val="22"/>
          <w:lang w:eastAsia="en-AU"/>
        </w:rPr>
        <w:tab/>
      </w:r>
      <w:r>
        <w:t>The outcomes of activities in progress under Outcome 4</w:t>
      </w:r>
      <w:r>
        <w:tab/>
      </w:r>
      <w:r>
        <w:fldChar w:fldCharType="begin"/>
      </w:r>
      <w:r>
        <w:instrText xml:space="preserve"> PAGEREF _Toc440460744 \h </w:instrText>
      </w:r>
      <w:r>
        <w:fldChar w:fldCharType="separate"/>
      </w:r>
      <w:r w:rsidR="008C40B9">
        <w:t>48</w:t>
      </w:r>
      <w:r>
        <w:fldChar w:fldCharType="end"/>
      </w:r>
    </w:p>
    <w:p w14:paraId="12B0B087" w14:textId="77777777" w:rsidR="001A076A" w:rsidRDefault="001A076A">
      <w:pPr>
        <w:pStyle w:val="TOC5"/>
        <w:rPr>
          <w:rFonts w:asciiTheme="minorHAnsi" w:eastAsiaTheme="minorEastAsia" w:hAnsiTheme="minorHAnsi"/>
          <w:color w:val="auto"/>
          <w:spacing w:val="0"/>
          <w:sz w:val="22"/>
          <w:lang w:eastAsia="en-AU"/>
        </w:rPr>
      </w:pPr>
      <w:r>
        <w:t>5.4</w:t>
      </w:r>
      <w:r>
        <w:rPr>
          <w:rFonts w:asciiTheme="minorHAnsi" w:eastAsiaTheme="minorEastAsia" w:hAnsiTheme="minorHAnsi"/>
          <w:color w:val="auto"/>
          <w:spacing w:val="0"/>
          <w:sz w:val="22"/>
          <w:lang w:eastAsia="en-AU"/>
        </w:rPr>
        <w:tab/>
      </w:r>
      <w:r>
        <w:t>Conclusions</w:t>
      </w:r>
      <w:r>
        <w:tab/>
      </w:r>
      <w:r>
        <w:fldChar w:fldCharType="begin"/>
      </w:r>
      <w:r>
        <w:instrText xml:space="preserve"> PAGEREF _Toc440460745 \h </w:instrText>
      </w:r>
      <w:r>
        <w:fldChar w:fldCharType="separate"/>
      </w:r>
      <w:r w:rsidR="008C40B9">
        <w:t>52</w:t>
      </w:r>
      <w:r>
        <w:fldChar w:fldCharType="end"/>
      </w:r>
    </w:p>
    <w:p w14:paraId="1F70F11A" w14:textId="77777777" w:rsidR="001A076A" w:rsidRDefault="001A076A">
      <w:pPr>
        <w:pStyle w:val="TOC3"/>
        <w:rPr>
          <w:rFonts w:asciiTheme="minorHAnsi" w:eastAsiaTheme="minorEastAsia" w:hAnsiTheme="minorHAnsi"/>
          <w:color w:val="auto"/>
          <w:position w:val="0"/>
          <w:sz w:val="22"/>
          <w:lang w:eastAsia="en-AU"/>
        </w:rPr>
      </w:pPr>
      <w:r>
        <w:t>6</w:t>
      </w:r>
    </w:p>
    <w:p w14:paraId="4ADE45EA" w14:textId="77777777" w:rsidR="001A076A" w:rsidRDefault="001A076A">
      <w:pPr>
        <w:pStyle w:val="TOC4"/>
        <w:rPr>
          <w:rFonts w:asciiTheme="minorHAnsi" w:eastAsiaTheme="minorEastAsia" w:hAnsiTheme="minorHAnsi"/>
          <w:i w:val="0"/>
          <w:color w:val="auto"/>
          <w:sz w:val="22"/>
          <w:lang w:eastAsia="en-AU"/>
        </w:rPr>
      </w:pPr>
      <w:r>
        <w:t>National Partnership Agreement on Skills Reform VET training outcomes</w:t>
      </w:r>
      <w:r>
        <w:tab/>
      </w:r>
      <w:r>
        <w:fldChar w:fldCharType="begin"/>
      </w:r>
      <w:r>
        <w:instrText xml:space="preserve"> PAGEREF _Toc440460747 \h </w:instrText>
      </w:r>
      <w:r>
        <w:fldChar w:fldCharType="separate"/>
      </w:r>
      <w:r w:rsidR="008C40B9">
        <w:t>54</w:t>
      </w:r>
      <w:r>
        <w:fldChar w:fldCharType="end"/>
      </w:r>
    </w:p>
    <w:p w14:paraId="4C2D092F" w14:textId="77777777" w:rsidR="001A076A" w:rsidRDefault="001A076A">
      <w:pPr>
        <w:pStyle w:val="TOC5"/>
        <w:rPr>
          <w:rFonts w:asciiTheme="minorHAnsi" w:eastAsiaTheme="minorEastAsia" w:hAnsiTheme="minorHAnsi"/>
          <w:color w:val="auto"/>
          <w:spacing w:val="0"/>
          <w:sz w:val="22"/>
          <w:lang w:eastAsia="en-AU"/>
        </w:rPr>
      </w:pPr>
      <w:r>
        <w:t>6.1</w:t>
      </w:r>
      <w:r>
        <w:rPr>
          <w:rFonts w:asciiTheme="minorHAnsi" w:eastAsiaTheme="minorEastAsia" w:hAnsiTheme="minorHAnsi"/>
          <w:color w:val="auto"/>
          <w:spacing w:val="0"/>
          <w:sz w:val="22"/>
          <w:lang w:eastAsia="en-AU"/>
        </w:rPr>
        <w:tab/>
      </w:r>
      <w:r>
        <w:t>Overview</w:t>
      </w:r>
      <w:r>
        <w:tab/>
      </w:r>
      <w:r>
        <w:fldChar w:fldCharType="begin"/>
      </w:r>
      <w:r>
        <w:instrText xml:space="preserve"> PAGEREF _Toc440460748 \h </w:instrText>
      </w:r>
      <w:r>
        <w:fldChar w:fldCharType="separate"/>
      </w:r>
      <w:r w:rsidR="008C40B9">
        <w:t>54</w:t>
      </w:r>
      <w:r>
        <w:fldChar w:fldCharType="end"/>
      </w:r>
    </w:p>
    <w:p w14:paraId="76C62E7B" w14:textId="77777777" w:rsidR="001A076A" w:rsidRDefault="001A076A">
      <w:pPr>
        <w:pStyle w:val="TOC5"/>
        <w:rPr>
          <w:rFonts w:asciiTheme="minorHAnsi" w:eastAsiaTheme="minorEastAsia" w:hAnsiTheme="minorHAnsi"/>
          <w:color w:val="auto"/>
          <w:spacing w:val="0"/>
          <w:sz w:val="22"/>
          <w:lang w:eastAsia="en-AU"/>
        </w:rPr>
      </w:pPr>
      <w:r>
        <w:t>6.2</w:t>
      </w:r>
      <w:r>
        <w:rPr>
          <w:rFonts w:asciiTheme="minorHAnsi" w:eastAsiaTheme="minorEastAsia" w:hAnsiTheme="minorHAnsi"/>
          <w:color w:val="auto"/>
          <w:spacing w:val="0"/>
          <w:sz w:val="22"/>
          <w:lang w:eastAsia="en-AU"/>
        </w:rPr>
        <w:tab/>
      </w:r>
      <w:r>
        <w:t>Progress on the overall training outcomes</w:t>
      </w:r>
      <w:r>
        <w:tab/>
      </w:r>
      <w:r>
        <w:fldChar w:fldCharType="begin"/>
      </w:r>
      <w:r>
        <w:instrText xml:space="preserve"> PAGEREF _Toc440460749 \h </w:instrText>
      </w:r>
      <w:r>
        <w:fldChar w:fldCharType="separate"/>
      </w:r>
      <w:r w:rsidR="008C40B9">
        <w:t>54</w:t>
      </w:r>
      <w:r>
        <w:fldChar w:fldCharType="end"/>
      </w:r>
    </w:p>
    <w:p w14:paraId="2BF21FCB" w14:textId="77777777" w:rsidR="001A076A" w:rsidRDefault="001A076A">
      <w:pPr>
        <w:pStyle w:val="TOC5"/>
        <w:rPr>
          <w:rFonts w:asciiTheme="minorHAnsi" w:eastAsiaTheme="minorEastAsia" w:hAnsiTheme="minorHAnsi"/>
          <w:color w:val="auto"/>
          <w:spacing w:val="0"/>
          <w:sz w:val="22"/>
          <w:lang w:eastAsia="en-AU"/>
        </w:rPr>
      </w:pPr>
      <w:r>
        <w:t>6.3</w:t>
      </w:r>
      <w:r>
        <w:rPr>
          <w:rFonts w:asciiTheme="minorHAnsi" w:eastAsiaTheme="minorEastAsia" w:hAnsiTheme="minorHAnsi"/>
          <w:color w:val="auto"/>
          <w:spacing w:val="0"/>
          <w:sz w:val="22"/>
          <w:lang w:eastAsia="en-AU"/>
        </w:rPr>
        <w:tab/>
      </w:r>
      <w:r>
        <w:t>Progress on jurisdiction training outcomes</w:t>
      </w:r>
      <w:r>
        <w:tab/>
      </w:r>
      <w:r>
        <w:fldChar w:fldCharType="begin"/>
      </w:r>
      <w:r>
        <w:instrText xml:space="preserve"> PAGEREF _Toc440460750 \h </w:instrText>
      </w:r>
      <w:r>
        <w:fldChar w:fldCharType="separate"/>
      </w:r>
      <w:r w:rsidR="008C40B9">
        <w:t>55</w:t>
      </w:r>
      <w:r>
        <w:fldChar w:fldCharType="end"/>
      </w:r>
    </w:p>
    <w:p w14:paraId="02BA7303" w14:textId="77777777" w:rsidR="001A076A" w:rsidRDefault="001A076A">
      <w:pPr>
        <w:pStyle w:val="TOC5"/>
        <w:rPr>
          <w:rFonts w:asciiTheme="minorHAnsi" w:eastAsiaTheme="minorEastAsia" w:hAnsiTheme="minorHAnsi"/>
          <w:color w:val="auto"/>
          <w:spacing w:val="0"/>
          <w:sz w:val="22"/>
          <w:lang w:eastAsia="en-AU"/>
        </w:rPr>
      </w:pPr>
      <w:r>
        <w:t>6.4</w:t>
      </w:r>
      <w:r>
        <w:rPr>
          <w:rFonts w:asciiTheme="minorHAnsi" w:eastAsiaTheme="minorEastAsia" w:hAnsiTheme="minorHAnsi"/>
          <w:color w:val="auto"/>
          <w:spacing w:val="0"/>
          <w:sz w:val="22"/>
          <w:lang w:eastAsia="en-AU"/>
        </w:rPr>
        <w:tab/>
      </w:r>
      <w:r>
        <w:t>Conclusions</w:t>
      </w:r>
      <w:r>
        <w:tab/>
      </w:r>
      <w:r>
        <w:fldChar w:fldCharType="begin"/>
      </w:r>
      <w:r>
        <w:instrText xml:space="preserve"> PAGEREF _Toc440460751 \h </w:instrText>
      </w:r>
      <w:r>
        <w:fldChar w:fldCharType="separate"/>
      </w:r>
      <w:r w:rsidR="008C40B9">
        <w:t>57</w:t>
      </w:r>
      <w:r>
        <w:fldChar w:fldCharType="end"/>
      </w:r>
    </w:p>
    <w:p w14:paraId="45DAD969" w14:textId="77777777" w:rsidR="001A076A" w:rsidRDefault="001A076A">
      <w:pPr>
        <w:pStyle w:val="TOC3"/>
        <w:rPr>
          <w:rFonts w:asciiTheme="minorHAnsi" w:eastAsiaTheme="minorEastAsia" w:hAnsiTheme="minorHAnsi"/>
          <w:color w:val="auto"/>
          <w:position w:val="0"/>
          <w:sz w:val="22"/>
          <w:lang w:eastAsia="en-AU"/>
        </w:rPr>
      </w:pPr>
      <w:r>
        <w:t>7</w:t>
      </w:r>
    </w:p>
    <w:p w14:paraId="77D36823" w14:textId="77777777" w:rsidR="001A076A" w:rsidRDefault="001A076A">
      <w:pPr>
        <w:pStyle w:val="TOC4"/>
        <w:rPr>
          <w:rFonts w:asciiTheme="minorHAnsi" w:eastAsiaTheme="minorEastAsia" w:hAnsiTheme="minorHAnsi"/>
          <w:i w:val="0"/>
          <w:color w:val="auto"/>
          <w:sz w:val="22"/>
          <w:lang w:eastAsia="en-AU"/>
        </w:rPr>
      </w:pPr>
      <w:r>
        <w:t>Recommendations for future Commonwealth-state agreements</w:t>
      </w:r>
      <w:r>
        <w:tab/>
      </w:r>
      <w:r>
        <w:fldChar w:fldCharType="begin"/>
      </w:r>
      <w:r>
        <w:instrText xml:space="preserve"> PAGEREF _Toc440460753 \h </w:instrText>
      </w:r>
      <w:r>
        <w:fldChar w:fldCharType="separate"/>
      </w:r>
      <w:r w:rsidR="008C40B9">
        <w:t>59</w:t>
      </w:r>
      <w:r>
        <w:fldChar w:fldCharType="end"/>
      </w:r>
    </w:p>
    <w:p w14:paraId="044EF324" w14:textId="77777777" w:rsidR="001A076A" w:rsidRDefault="001A076A">
      <w:pPr>
        <w:pStyle w:val="TOC5"/>
        <w:rPr>
          <w:rFonts w:asciiTheme="minorHAnsi" w:eastAsiaTheme="minorEastAsia" w:hAnsiTheme="minorHAnsi"/>
          <w:color w:val="auto"/>
          <w:spacing w:val="0"/>
          <w:sz w:val="22"/>
          <w:lang w:eastAsia="en-AU"/>
        </w:rPr>
      </w:pPr>
      <w:r>
        <w:t>7.1</w:t>
      </w:r>
      <w:r>
        <w:rPr>
          <w:rFonts w:asciiTheme="minorHAnsi" w:eastAsiaTheme="minorEastAsia" w:hAnsiTheme="minorHAnsi"/>
          <w:color w:val="auto"/>
          <w:spacing w:val="0"/>
          <w:sz w:val="22"/>
          <w:lang w:eastAsia="en-AU"/>
        </w:rPr>
        <w:tab/>
      </w:r>
      <w:r>
        <w:t>Learning from jurisdictional experiences</w:t>
      </w:r>
      <w:r>
        <w:tab/>
      </w:r>
      <w:r>
        <w:fldChar w:fldCharType="begin"/>
      </w:r>
      <w:r>
        <w:instrText xml:space="preserve"> PAGEREF _Toc440460754 \h </w:instrText>
      </w:r>
      <w:r>
        <w:fldChar w:fldCharType="separate"/>
      </w:r>
      <w:r w:rsidR="008C40B9">
        <w:t>59</w:t>
      </w:r>
      <w:r>
        <w:fldChar w:fldCharType="end"/>
      </w:r>
    </w:p>
    <w:p w14:paraId="63D25942" w14:textId="77777777" w:rsidR="001A076A" w:rsidRDefault="001A076A">
      <w:pPr>
        <w:pStyle w:val="TOC5"/>
        <w:rPr>
          <w:rFonts w:asciiTheme="minorHAnsi" w:eastAsiaTheme="minorEastAsia" w:hAnsiTheme="minorHAnsi"/>
          <w:color w:val="auto"/>
          <w:spacing w:val="0"/>
          <w:sz w:val="22"/>
          <w:lang w:eastAsia="en-AU"/>
        </w:rPr>
      </w:pPr>
      <w:r>
        <w:t>7.2</w:t>
      </w:r>
      <w:r>
        <w:rPr>
          <w:rFonts w:asciiTheme="minorHAnsi" w:eastAsiaTheme="minorEastAsia" w:hAnsiTheme="minorHAnsi"/>
          <w:color w:val="auto"/>
          <w:spacing w:val="0"/>
          <w:sz w:val="22"/>
          <w:lang w:eastAsia="en-AU"/>
        </w:rPr>
        <w:tab/>
      </w:r>
      <w:r>
        <w:t>Conditions that have and will support reform progress</w:t>
      </w:r>
      <w:r>
        <w:tab/>
      </w:r>
      <w:r>
        <w:fldChar w:fldCharType="begin"/>
      </w:r>
      <w:r>
        <w:instrText xml:space="preserve"> PAGEREF _Toc440460755 \h </w:instrText>
      </w:r>
      <w:r>
        <w:fldChar w:fldCharType="separate"/>
      </w:r>
      <w:r w:rsidR="008C40B9">
        <w:t>64</w:t>
      </w:r>
      <w:r>
        <w:fldChar w:fldCharType="end"/>
      </w:r>
    </w:p>
    <w:p w14:paraId="17B72720" w14:textId="77777777" w:rsidR="001A076A" w:rsidRDefault="001A076A">
      <w:pPr>
        <w:pStyle w:val="TOC5"/>
        <w:rPr>
          <w:rFonts w:asciiTheme="minorHAnsi" w:eastAsiaTheme="minorEastAsia" w:hAnsiTheme="minorHAnsi"/>
          <w:color w:val="auto"/>
          <w:spacing w:val="0"/>
          <w:sz w:val="22"/>
          <w:lang w:eastAsia="en-AU"/>
        </w:rPr>
      </w:pPr>
      <w:r>
        <w:t>7.3</w:t>
      </w:r>
      <w:r>
        <w:rPr>
          <w:rFonts w:asciiTheme="minorHAnsi" w:eastAsiaTheme="minorEastAsia" w:hAnsiTheme="minorHAnsi"/>
          <w:color w:val="auto"/>
          <w:spacing w:val="0"/>
          <w:sz w:val="22"/>
          <w:lang w:eastAsia="en-AU"/>
        </w:rPr>
        <w:tab/>
      </w:r>
      <w:r>
        <w:t>Priorities for future reform in the training system</w:t>
      </w:r>
      <w:r>
        <w:tab/>
      </w:r>
      <w:r>
        <w:fldChar w:fldCharType="begin"/>
      </w:r>
      <w:r>
        <w:instrText xml:space="preserve"> PAGEREF _Toc440460756 \h </w:instrText>
      </w:r>
      <w:r>
        <w:fldChar w:fldCharType="separate"/>
      </w:r>
      <w:r w:rsidR="008C40B9">
        <w:t>67</w:t>
      </w:r>
      <w:r>
        <w:fldChar w:fldCharType="end"/>
      </w:r>
    </w:p>
    <w:p w14:paraId="6864AA8C" w14:textId="77777777" w:rsidR="001A076A" w:rsidRDefault="001A076A">
      <w:pPr>
        <w:pStyle w:val="TOC6"/>
        <w:rPr>
          <w:rFonts w:asciiTheme="minorHAnsi" w:eastAsiaTheme="minorEastAsia" w:hAnsiTheme="minorHAnsi"/>
          <w:caps w:val="0"/>
          <w:sz w:val="22"/>
          <w:lang w:eastAsia="en-AU"/>
        </w:rPr>
      </w:pPr>
      <w:r>
        <w:t>References</w:t>
      </w:r>
      <w:r>
        <w:tab/>
      </w:r>
      <w:r>
        <w:fldChar w:fldCharType="begin"/>
      </w:r>
      <w:r>
        <w:instrText xml:space="preserve"> PAGEREF _Toc440460757 \h </w:instrText>
      </w:r>
      <w:r>
        <w:fldChar w:fldCharType="separate"/>
      </w:r>
      <w:r w:rsidR="008C40B9">
        <w:t>77</w:t>
      </w:r>
      <w:r>
        <w:fldChar w:fldCharType="end"/>
      </w:r>
    </w:p>
    <w:p w14:paraId="78EFB857" w14:textId="77777777" w:rsidR="001A076A" w:rsidRDefault="001A076A">
      <w:pPr>
        <w:pStyle w:val="TOC2"/>
        <w:rPr>
          <w:rFonts w:asciiTheme="minorHAnsi" w:eastAsiaTheme="minorEastAsia" w:hAnsiTheme="minorHAnsi"/>
          <w:caps w:val="0"/>
          <w:color w:val="auto"/>
          <w:sz w:val="22"/>
          <w:lang w:eastAsia="en-AU"/>
        </w:rPr>
      </w:pPr>
      <w:r>
        <w:t>Appendices</w:t>
      </w:r>
    </w:p>
    <w:p w14:paraId="1F7FC8A2" w14:textId="77777777" w:rsidR="001A076A" w:rsidRDefault="001A076A">
      <w:pPr>
        <w:pStyle w:val="TOC3"/>
        <w:rPr>
          <w:rFonts w:asciiTheme="minorHAnsi" w:eastAsiaTheme="minorEastAsia" w:hAnsiTheme="minorHAnsi"/>
          <w:color w:val="auto"/>
          <w:position w:val="0"/>
          <w:sz w:val="22"/>
          <w:lang w:eastAsia="en-AU"/>
        </w:rPr>
      </w:pPr>
      <w:r>
        <w:t>A</w:t>
      </w:r>
    </w:p>
    <w:p w14:paraId="0440BF67" w14:textId="77777777" w:rsidR="001A076A" w:rsidRDefault="001A076A">
      <w:pPr>
        <w:pStyle w:val="TOC4"/>
        <w:rPr>
          <w:rFonts w:asciiTheme="minorHAnsi" w:eastAsiaTheme="minorEastAsia" w:hAnsiTheme="minorHAnsi"/>
          <w:i w:val="0"/>
          <w:color w:val="auto"/>
          <w:sz w:val="22"/>
          <w:lang w:eastAsia="en-AU"/>
        </w:rPr>
      </w:pPr>
      <w:r>
        <w:t>National Partnership Agreement on Skills Reform VET training outcomes (detailed)</w:t>
      </w:r>
      <w:r>
        <w:tab/>
      </w:r>
      <w:r>
        <w:fldChar w:fldCharType="begin"/>
      </w:r>
      <w:r>
        <w:instrText xml:space="preserve"> PAGEREF _Toc440460760 \h </w:instrText>
      </w:r>
      <w:r>
        <w:fldChar w:fldCharType="separate"/>
      </w:r>
      <w:r w:rsidR="008C40B9">
        <w:t>A–1</w:t>
      </w:r>
      <w:r>
        <w:fldChar w:fldCharType="end"/>
      </w:r>
    </w:p>
    <w:p w14:paraId="42FB9002" w14:textId="77777777" w:rsidR="001A076A" w:rsidRDefault="001A076A">
      <w:pPr>
        <w:pStyle w:val="TOC5"/>
        <w:rPr>
          <w:rFonts w:asciiTheme="minorHAnsi" w:eastAsiaTheme="minorEastAsia" w:hAnsiTheme="minorHAnsi"/>
          <w:color w:val="auto"/>
          <w:spacing w:val="0"/>
          <w:sz w:val="22"/>
          <w:lang w:eastAsia="en-AU"/>
        </w:rPr>
      </w:pPr>
      <w:r>
        <w:t>A.1</w:t>
      </w:r>
      <w:r>
        <w:rPr>
          <w:rFonts w:asciiTheme="minorHAnsi" w:eastAsiaTheme="minorEastAsia" w:hAnsiTheme="minorHAnsi"/>
          <w:color w:val="auto"/>
          <w:spacing w:val="0"/>
          <w:sz w:val="22"/>
          <w:lang w:eastAsia="en-AU"/>
        </w:rPr>
        <w:tab/>
      </w:r>
      <w:r>
        <w:t>Jurisdictions progress on training outcomes</w:t>
      </w:r>
      <w:r>
        <w:tab/>
      </w:r>
      <w:r>
        <w:fldChar w:fldCharType="begin"/>
      </w:r>
      <w:r>
        <w:instrText xml:space="preserve"> PAGEREF _Toc440460761 \h </w:instrText>
      </w:r>
      <w:r>
        <w:fldChar w:fldCharType="separate"/>
      </w:r>
      <w:r w:rsidR="008C40B9">
        <w:t>A–1</w:t>
      </w:r>
      <w:r>
        <w:fldChar w:fldCharType="end"/>
      </w:r>
    </w:p>
    <w:p w14:paraId="47D08267" w14:textId="77777777" w:rsidR="001A076A" w:rsidRDefault="001A076A">
      <w:pPr>
        <w:pStyle w:val="TOC3"/>
        <w:rPr>
          <w:rFonts w:asciiTheme="minorHAnsi" w:eastAsiaTheme="minorEastAsia" w:hAnsiTheme="minorHAnsi"/>
          <w:color w:val="auto"/>
          <w:position w:val="0"/>
          <w:sz w:val="22"/>
          <w:lang w:eastAsia="en-AU"/>
        </w:rPr>
      </w:pPr>
      <w:r>
        <w:t>B</w:t>
      </w:r>
    </w:p>
    <w:p w14:paraId="252795EB" w14:textId="77777777" w:rsidR="001A076A" w:rsidRDefault="001A076A">
      <w:pPr>
        <w:pStyle w:val="TOC4"/>
        <w:rPr>
          <w:rFonts w:asciiTheme="minorHAnsi" w:eastAsiaTheme="minorEastAsia" w:hAnsiTheme="minorHAnsi"/>
          <w:i w:val="0"/>
          <w:color w:val="auto"/>
          <w:sz w:val="22"/>
          <w:lang w:eastAsia="en-AU"/>
        </w:rPr>
      </w:pPr>
      <w:r>
        <w:t>Terms of Reference and Review scope</w:t>
      </w:r>
      <w:r>
        <w:tab/>
      </w:r>
      <w:r>
        <w:fldChar w:fldCharType="begin"/>
      </w:r>
      <w:r>
        <w:instrText xml:space="preserve"> PAGEREF _Toc440460763 \h </w:instrText>
      </w:r>
      <w:r>
        <w:fldChar w:fldCharType="separate"/>
      </w:r>
      <w:r w:rsidR="008C40B9">
        <w:t>B–15</w:t>
      </w:r>
      <w:r>
        <w:fldChar w:fldCharType="end"/>
      </w:r>
    </w:p>
    <w:p w14:paraId="7AAF0C71" w14:textId="77777777" w:rsidR="001A076A" w:rsidRDefault="001A076A">
      <w:pPr>
        <w:pStyle w:val="TOC5"/>
        <w:rPr>
          <w:rFonts w:asciiTheme="minorHAnsi" w:eastAsiaTheme="minorEastAsia" w:hAnsiTheme="minorHAnsi"/>
          <w:color w:val="auto"/>
          <w:spacing w:val="0"/>
          <w:sz w:val="22"/>
          <w:lang w:eastAsia="en-AU"/>
        </w:rPr>
      </w:pPr>
      <w:r>
        <w:t>B.1</w:t>
      </w:r>
      <w:r>
        <w:rPr>
          <w:rFonts w:asciiTheme="minorHAnsi" w:eastAsiaTheme="minorEastAsia" w:hAnsiTheme="minorHAnsi"/>
          <w:color w:val="auto"/>
          <w:spacing w:val="0"/>
          <w:sz w:val="22"/>
          <w:lang w:eastAsia="en-AU"/>
        </w:rPr>
        <w:tab/>
      </w:r>
      <w:r>
        <w:t>Terms of Reference</w:t>
      </w:r>
      <w:r>
        <w:tab/>
      </w:r>
      <w:r>
        <w:fldChar w:fldCharType="begin"/>
      </w:r>
      <w:r>
        <w:instrText xml:space="preserve"> PAGEREF _Toc440460764 \h </w:instrText>
      </w:r>
      <w:r>
        <w:fldChar w:fldCharType="separate"/>
      </w:r>
      <w:r w:rsidR="008C40B9">
        <w:t>B–15</w:t>
      </w:r>
      <w:r>
        <w:fldChar w:fldCharType="end"/>
      </w:r>
    </w:p>
    <w:p w14:paraId="287D5479" w14:textId="77777777" w:rsidR="001A076A" w:rsidRDefault="001A076A">
      <w:pPr>
        <w:pStyle w:val="TOC5"/>
        <w:rPr>
          <w:rFonts w:asciiTheme="minorHAnsi" w:eastAsiaTheme="minorEastAsia" w:hAnsiTheme="minorHAnsi"/>
          <w:color w:val="auto"/>
          <w:spacing w:val="0"/>
          <w:sz w:val="22"/>
          <w:lang w:eastAsia="en-AU"/>
        </w:rPr>
      </w:pPr>
      <w:r>
        <w:t>B.2</w:t>
      </w:r>
      <w:r>
        <w:rPr>
          <w:rFonts w:asciiTheme="minorHAnsi" w:eastAsiaTheme="minorEastAsia" w:hAnsiTheme="minorHAnsi"/>
          <w:color w:val="auto"/>
          <w:spacing w:val="0"/>
          <w:sz w:val="22"/>
          <w:lang w:eastAsia="en-AU"/>
        </w:rPr>
        <w:tab/>
      </w:r>
      <w:r>
        <w:t>Project scope</w:t>
      </w:r>
      <w:r>
        <w:tab/>
      </w:r>
      <w:r>
        <w:fldChar w:fldCharType="begin"/>
      </w:r>
      <w:r>
        <w:instrText xml:space="preserve"> PAGEREF _Toc440460765 \h </w:instrText>
      </w:r>
      <w:r>
        <w:fldChar w:fldCharType="separate"/>
      </w:r>
      <w:r w:rsidR="008C40B9">
        <w:t>B–17</w:t>
      </w:r>
      <w:r>
        <w:fldChar w:fldCharType="end"/>
      </w:r>
    </w:p>
    <w:p w14:paraId="6B1E5E87" w14:textId="77777777" w:rsidR="001A076A" w:rsidRDefault="001A076A">
      <w:pPr>
        <w:pStyle w:val="TOC3"/>
        <w:rPr>
          <w:rFonts w:asciiTheme="minorHAnsi" w:eastAsiaTheme="minorEastAsia" w:hAnsiTheme="minorHAnsi"/>
          <w:color w:val="auto"/>
          <w:position w:val="0"/>
          <w:sz w:val="22"/>
          <w:lang w:eastAsia="en-AU"/>
        </w:rPr>
      </w:pPr>
      <w:r>
        <w:t>C</w:t>
      </w:r>
    </w:p>
    <w:p w14:paraId="071D4035" w14:textId="77777777" w:rsidR="001A076A" w:rsidRDefault="001A076A">
      <w:pPr>
        <w:pStyle w:val="TOC4"/>
        <w:rPr>
          <w:rFonts w:asciiTheme="minorHAnsi" w:eastAsiaTheme="minorEastAsia" w:hAnsiTheme="minorHAnsi"/>
          <w:i w:val="0"/>
          <w:color w:val="auto"/>
          <w:sz w:val="22"/>
          <w:lang w:eastAsia="en-AU"/>
        </w:rPr>
      </w:pPr>
      <w:r>
        <w:t>Review Assessment Framework and research questions</w:t>
      </w:r>
      <w:r>
        <w:tab/>
      </w:r>
      <w:r>
        <w:fldChar w:fldCharType="begin"/>
      </w:r>
      <w:r>
        <w:instrText xml:space="preserve"> PAGEREF _Toc440460767 \h </w:instrText>
      </w:r>
      <w:r>
        <w:fldChar w:fldCharType="separate"/>
      </w:r>
      <w:r w:rsidR="008C40B9">
        <w:t>C–1</w:t>
      </w:r>
      <w:r>
        <w:fldChar w:fldCharType="end"/>
      </w:r>
    </w:p>
    <w:p w14:paraId="0834D8BF" w14:textId="77777777" w:rsidR="001A076A" w:rsidRDefault="001A076A">
      <w:pPr>
        <w:pStyle w:val="TOC3"/>
        <w:rPr>
          <w:rFonts w:asciiTheme="minorHAnsi" w:eastAsiaTheme="minorEastAsia" w:hAnsiTheme="minorHAnsi"/>
          <w:color w:val="auto"/>
          <w:position w:val="0"/>
          <w:sz w:val="22"/>
          <w:lang w:eastAsia="en-AU"/>
        </w:rPr>
      </w:pPr>
      <w:r>
        <w:t>D</w:t>
      </w:r>
    </w:p>
    <w:p w14:paraId="6E6BC04C" w14:textId="77777777" w:rsidR="001A076A" w:rsidRDefault="001A076A">
      <w:pPr>
        <w:pStyle w:val="TOC4"/>
        <w:rPr>
          <w:rFonts w:asciiTheme="minorHAnsi" w:eastAsiaTheme="minorEastAsia" w:hAnsiTheme="minorHAnsi"/>
          <w:i w:val="0"/>
          <w:color w:val="auto"/>
          <w:sz w:val="22"/>
          <w:lang w:eastAsia="en-AU"/>
        </w:rPr>
      </w:pPr>
      <w:r>
        <w:t>Consultations overview</w:t>
      </w:r>
      <w:r>
        <w:tab/>
      </w:r>
      <w:r>
        <w:fldChar w:fldCharType="begin"/>
      </w:r>
      <w:r>
        <w:instrText xml:space="preserve"> PAGEREF _Toc440460769 \h </w:instrText>
      </w:r>
      <w:r>
        <w:fldChar w:fldCharType="separate"/>
      </w:r>
      <w:r w:rsidR="008C40B9">
        <w:t>D–1</w:t>
      </w:r>
      <w:r>
        <w:fldChar w:fldCharType="end"/>
      </w:r>
    </w:p>
    <w:p w14:paraId="7103E511" w14:textId="77777777" w:rsidR="00B40747" w:rsidRDefault="00B40747" w:rsidP="00806A05">
      <w:pPr>
        <w:pStyle w:val="TOCGeneral"/>
        <w:rPr>
          <w:noProof/>
          <w:vanish w:val="0"/>
        </w:rPr>
      </w:pPr>
      <w:r>
        <w:rPr>
          <w:noProof/>
        </w:rPr>
        <w:fldChar w:fldCharType="end"/>
      </w:r>
    </w:p>
    <w:p w14:paraId="3D77A840" w14:textId="77777777" w:rsidR="003E5334" w:rsidRDefault="003E5334" w:rsidP="00806A05">
      <w:pPr>
        <w:pStyle w:val="TOCGeneral"/>
        <w:rPr>
          <w:noProof/>
        </w:rPr>
      </w:pPr>
    </w:p>
    <w:p w14:paraId="327E6875" w14:textId="77777777" w:rsidR="00B40747" w:rsidRDefault="00B40747" w:rsidP="00806A05">
      <w:pPr>
        <w:pStyle w:val="TOCGeneral"/>
        <w:rPr>
          <w:noProof/>
        </w:rPr>
      </w:pPr>
    </w:p>
    <w:p w14:paraId="367A15BD" w14:textId="77777777" w:rsidR="00B40747" w:rsidRDefault="00B40747" w:rsidP="00806A05">
      <w:pPr>
        <w:pStyle w:val="TOCGeneral"/>
        <w:rPr>
          <w:noProof/>
        </w:rPr>
      </w:pPr>
    </w:p>
    <w:p w14:paraId="04A0C736" w14:textId="77777777" w:rsidR="00B40747" w:rsidRDefault="00B40747" w:rsidP="00806A05">
      <w:pPr>
        <w:pStyle w:val="TOCGeneral"/>
        <w:rPr>
          <w:noProof/>
        </w:rPr>
      </w:pPr>
    </w:p>
    <w:p w14:paraId="27070409" w14:textId="77777777" w:rsidR="00B40747" w:rsidRDefault="00B40747" w:rsidP="00806A05">
      <w:pPr>
        <w:pStyle w:val="TOCGeneral"/>
        <w:rPr>
          <w:noProof/>
        </w:rPr>
      </w:pPr>
    </w:p>
    <w:p w14:paraId="5332A78F" w14:textId="77777777" w:rsidR="00B40747" w:rsidRDefault="00B40747" w:rsidP="00806A05">
      <w:pPr>
        <w:pStyle w:val="TOCGeneral"/>
        <w:rPr>
          <w:noProof/>
        </w:rPr>
      </w:pPr>
    </w:p>
    <w:p w14:paraId="5952EE11" w14:textId="77777777" w:rsidR="00B40747" w:rsidRDefault="00B40747" w:rsidP="00806A05">
      <w:pPr>
        <w:pStyle w:val="TOCGeneral"/>
        <w:rPr>
          <w:noProof/>
        </w:rPr>
      </w:pPr>
    </w:p>
    <w:p w14:paraId="5D83E933" w14:textId="77777777" w:rsidR="00B40747" w:rsidRDefault="00B40747" w:rsidP="00806A05">
      <w:pPr>
        <w:pStyle w:val="TOCGeneral"/>
      </w:pPr>
    </w:p>
    <w:p w14:paraId="2896405E" w14:textId="77777777" w:rsidR="00B40747" w:rsidRPr="009A6EFF" w:rsidRDefault="00B40747" w:rsidP="00B40747">
      <w:pPr>
        <w:pStyle w:val="TOC7"/>
      </w:pPr>
      <w:r w:rsidRPr="009A6EFF">
        <w:t>Figures</w:t>
      </w:r>
    </w:p>
    <w:p w14:paraId="26D51DEC" w14:textId="77777777" w:rsidR="001A076A" w:rsidRDefault="00B40747">
      <w:pPr>
        <w:pStyle w:val="TableofFigures"/>
        <w:rPr>
          <w:rFonts w:asciiTheme="minorHAnsi" w:eastAsiaTheme="minorEastAsia" w:hAnsiTheme="minorHAnsi"/>
          <w:caps w:val="0"/>
          <w:noProof/>
          <w:spacing w:val="0"/>
          <w:sz w:val="22"/>
          <w:lang w:eastAsia="en-AU"/>
        </w:rPr>
      </w:pPr>
      <w:r w:rsidRPr="009C48A8">
        <w:fldChar w:fldCharType="begin"/>
      </w:r>
      <w:r w:rsidRPr="009C48A8">
        <w:instrText xml:space="preserve"> TOC \c "Figure" </w:instrText>
      </w:r>
      <w:r w:rsidRPr="009C48A8">
        <w:fldChar w:fldCharType="separate"/>
      </w:r>
      <w:r w:rsidR="001A076A" w:rsidRPr="00E56EC2">
        <w:rPr>
          <w:b/>
          <w:noProof/>
        </w:rPr>
        <w:t>Figure 1.1</w:t>
      </w:r>
      <w:r w:rsidR="001A076A">
        <w:rPr>
          <w:rFonts w:asciiTheme="minorHAnsi" w:eastAsiaTheme="minorEastAsia" w:hAnsiTheme="minorHAnsi"/>
          <w:caps w:val="0"/>
          <w:noProof/>
          <w:spacing w:val="0"/>
          <w:sz w:val="22"/>
          <w:lang w:eastAsia="en-AU"/>
        </w:rPr>
        <w:tab/>
      </w:r>
      <w:r w:rsidR="001A076A">
        <w:rPr>
          <w:noProof/>
        </w:rPr>
        <w:t>Distribution of Payments under the NP</w:t>
      </w:r>
      <w:r w:rsidR="001A076A">
        <w:rPr>
          <w:noProof/>
        </w:rPr>
        <w:tab/>
      </w:r>
      <w:r w:rsidR="001A076A">
        <w:rPr>
          <w:noProof/>
        </w:rPr>
        <w:fldChar w:fldCharType="begin"/>
      </w:r>
      <w:r w:rsidR="001A076A">
        <w:rPr>
          <w:noProof/>
        </w:rPr>
        <w:instrText xml:space="preserve"> PAGEREF _Toc440460770 \h </w:instrText>
      </w:r>
      <w:r w:rsidR="001A076A">
        <w:rPr>
          <w:noProof/>
        </w:rPr>
      </w:r>
      <w:r w:rsidR="001A076A">
        <w:rPr>
          <w:noProof/>
        </w:rPr>
        <w:fldChar w:fldCharType="separate"/>
      </w:r>
      <w:r w:rsidR="008C40B9">
        <w:rPr>
          <w:noProof/>
        </w:rPr>
        <w:t>4</w:t>
      </w:r>
      <w:r w:rsidR="001A076A">
        <w:rPr>
          <w:noProof/>
        </w:rPr>
        <w:fldChar w:fldCharType="end"/>
      </w:r>
    </w:p>
    <w:p w14:paraId="58E9B3FC" w14:textId="77777777" w:rsidR="001A076A" w:rsidRDefault="001A076A">
      <w:pPr>
        <w:pStyle w:val="TableofFigures"/>
        <w:rPr>
          <w:rFonts w:asciiTheme="minorHAnsi" w:eastAsiaTheme="minorEastAsia" w:hAnsiTheme="minorHAnsi"/>
          <w:caps w:val="0"/>
          <w:noProof/>
          <w:spacing w:val="0"/>
          <w:sz w:val="22"/>
          <w:lang w:eastAsia="en-AU"/>
        </w:rPr>
      </w:pPr>
      <w:r w:rsidRPr="00E56EC2">
        <w:rPr>
          <w:b/>
          <w:noProof/>
        </w:rPr>
        <w:t>Figure 1.2</w:t>
      </w:r>
      <w:r>
        <w:rPr>
          <w:rFonts w:asciiTheme="minorHAnsi" w:eastAsiaTheme="minorEastAsia" w:hAnsiTheme="minorHAnsi"/>
          <w:caps w:val="0"/>
          <w:noProof/>
          <w:spacing w:val="0"/>
          <w:sz w:val="22"/>
          <w:lang w:eastAsia="en-AU"/>
        </w:rPr>
        <w:tab/>
      </w:r>
      <w:r>
        <w:rPr>
          <w:noProof/>
        </w:rPr>
        <w:t>Estimated Commonwealth financial contribution – VET structural reform and training outcomes</w:t>
      </w:r>
      <w:r>
        <w:rPr>
          <w:noProof/>
        </w:rPr>
        <w:tab/>
      </w:r>
      <w:r>
        <w:rPr>
          <w:noProof/>
        </w:rPr>
        <w:fldChar w:fldCharType="begin"/>
      </w:r>
      <w:r>
        <w:rPr>
          <w:noProof/>
        </w:rPr>
        <w:instrText xml:space="preserve"> PAGEREF _Toc440460771 \h </w:instrText>
      </w:r>
      <w:r>
        <w:rPr>
          <w:noProof/>
        </w:rPr>
      </w:r>
      <w:r>
        <w:rPr>
          <w:noProof/>
        </w:rPr>
        <w:fldChar w:fldCharType="separate"/>
      </w:r>
      <w:r w:rsidR="008C40B9">
        <w:rPr>
          <w:noProof/>
        </w:rPr>
        <w:t>4</w:t>
      </w:r>
      <w:r>
        <w:rPr>
          <w:noProof/>
        </w:rPr>
        <w:fldChar w:fldCharType="end"/>
      </w:r>
    </w:p>
    <w:p w14:paraId="18AAAECE" w14:textId="77777777" w:rsidR="001A076A" w:rsidRDefault="001A076A">
      <w:pPr>
        <w:pStyle w:val="TableofFigures"/>
        <w:rPr>
          <w:rFonts w:asciiTheme="minorHAnsi" w:eastAsiaTheme="minorEastAsia" w:hAnsiTheme="minorHAnsi"/>
          <w:caps w:val="0"/>
          <w:noProof/>
          <w:spacing w:val="0"/>
          <w:sz w:val="22"/>
          <w:lang w:eastAsia="en-AU"/>
        </w:rPr>
      </w:pPr>
      <w:r w:rsidRPr="00E56EC2">
        <w:rPr>
          <w:b/>
          <w:noProof/>
        </w:rPr>
        <w:t>Figure 2.1</w:t>
      </w:r>
      <w:r>
        <w:rPr>
          <w:rFonts w:asciiTheme="minorHAnsi" w:eastAsiaTheme="minorEastAsia" w:hAnsiTheme="minorHAnsi"/>
          <w:caps w:val="0"/>
          <w:noProof/>
          <w:spacing w:val="0"/>
          <w:sz w:val="22"/>
          <w:lang w:eastAsia="en-AU"/>
        </w:rPr>
        <w:tab/>
      </w:r>
      <w:r>
        <w:rPr>
          <w:noProof/>
        </w:rPr>
        <w:t>Enrolments by highest funding source, Australia</w:t>
      </w:r>
      <w:r>
        <w:rPr>
          <w:noProof/>
        </w:rPr>
        <w:tab/>
      </w:r>
      <w:r>
        <w:rPr>
          <w:noProof/>
        </w:rPr>
        <w:fldChar w:fldCharType="begin"/>
      </w:r>
      <w:r>
        <w:rPr>
          <w:noProof/>
        </w:rPr>
        <w:instrText xml:space="preserve"> PAGEREF _Toc440460772 \h </w:instrText>
      </w:r>
      <w:r>
        <w:rPr>
          <w:noProof/>
        </w:rPr>
      </w:r>
      <w:r>
        <w:rPr>
          <w:noProof/>
        </w:rPr>
        <w:fldChar w:fldCharType="separate"/>
      </w:r>
      <w:r w:rsidR="008C40B9">
        <w:rPr>
          <w:noProof/>
        </w:rPr>
        <w:t>11</w:t>
      </w:r>
      <w:r>
        <w:rPr>
          <w:noProof/>
        </w:rPr>
        <w:fldChar w:fldCharType="end"/>
      </w:r>
    </w:p>
    <w:p w14:paraId="6700C9A9" w14:textId="77777777" w:rsidR="001A076A" w:rsidRDefault="001A076A">
      <w:pPr>
        <w:pStyle w:val="TableofFigures"/>
        <w:rPr>
          <w:rFonts w:asciiTheme="minorHAnsi" w:eastAsiaTheme="minorEastAsia" w:hAnsiTheme="minorHAnsi"/>
          <w:caps w:val="0"/>
          <w:noProof/>
          <w:spacing w:val="0"/>
          <w:sz w:val="22"/>
          <w:lang w:eastAsia="en-AU"/>
        </w:rPr>
      </w:pPr>
      <w:r w:rsidRPr="00E56EC2">
        <w:rPr>
          <w:b/>
          <w:noProof/>
        </w:rPr>
        <w:t>Figure 2.2</w:t>
      </w:r>
      <w:r>
        <w:rPr>
          <w:rFonts w:asciiTheme="minorHAnsi" w:eastAsiaTheme="minorEastAsia" w:hAnsiTheme="minorHAnsi"/>
          <w:caps w:val="0"/>
          <w:noProof/>
          <w:spacing w:val="0"/>
          <w:sz w:val="22"/>
          <w:lang w:eastAsia="en-AU"/>
        </w:rPr>
        <w:tab/>
      </w:r>
      <w:r>
        <w:rPr>
          <w:noProof/>
        </w:rPr>
        <w:t>change in enrolments by funding type, 2008-2009 (average) – 2014</w:t>
      </w:r>
      <w:r>
        <w:rPr>
          <w:noProof/>
        </w:rPr>
        <w:tab/>
      </w:r>
      <w:r>
        <w:rPr>
          <w:noProof/>
        </w:rPr>
        <w:fldChar w:fldCharType="begin"/>
      </w:r>
      <w:r>
        <w:rPr>
          <w:noProof/>
        </w:rPr>
        <w:instrText xml:space="preserve"> PAGEREF _Toc440460773 \h </w:instrText>
      </w:r>
      <w:r>
        <w:rPr>
          <w:noProof/>
        </w:rPr>
      </w:r>
      <w:r>
        <w:rPr>
          <w:noProof/>
        </w:rPr>
        <w:fldChar w:fldCharType="separate"/>
      </w:r>
      <w:r w:rsidR="008C40B9">
        <w:rPr>
          <w:noProof/>
        </w:rPr>
        <w:t>12</w:t>
      </w:r>
      <w:r>
        <w:rPr>
          <w:noProof/>
        </w:rPr>
        <w:fldChar w:fldCharType="end"/>
      </w:r>
    </w:p>
    <w:p w14:paraId="24453469" w14:textId="77777777" w:rsidR="001A076A" w:rsidRDefault="001A076A">
      <w:pPr>
        <w:pStyle w:val="TableofFigures"/>
        <w:rPr>
          <w:rFonts w:asciiTheme="minorHAnsi" w:eastAsiaTheme="minorEastAsia" w:hAnsiTheme="minorHAnsi"/>
          <w:caps w:val="0"/>
          <w:noProof/>
          <w:spacing w:val="0"/>
          <w:sz w:val="22"/>
          <w:lang w:eastAsia="en-AU"/>
        </w:rPr>
      </w:pPr>
      <w:r w:rsidRPr="00E56EC2">
        <w:rPr>
          <w:b/>
          <w:noProof/>
        </w:rPr>
        <w:t>Figure 2.3</w:t>
      </w:r>
      <w:r>
        <w:rPr>
          <w:rFonts w:asciiTheme="minorHAnsi" w:eastAsiaTheme="minorEastAsia" w:hAnsiTheme="minorHAnsi"/>
          <w:caps w:val="0"/>
          <w:noProof/>
          <w:spacing w:val="0"/>
          <w:sz w:val="22"/>
          <w:lang w:eastAsia="en-AU"/>
        </w:rPr>
        <w:tab/>
      </w:r>
      <w:r>
        <w:rPr>
          <w:noProof/>
        </w:rPr>
        <w:t>VET enrolments and the working age population</w:t>
      </w:r>
      <w:r>
        <w:rPr>
          <w:noProof/>
        </w:rPr>
        <w:tab/>
      </w:r>
      <w:r>
        <w:rPr>
          <w:noProof/>
        </w:rPr>
        <w:fldChar w:fldCharType="begin"/>
      </w:r>
      <w:r>
        <w:rPr>
          <w:noProof/>
        </w:rPr>
        <w:instrText xml:space="preserve"> PAGEREF _Toc440460774 \h </w:instrText>
      </w:r>
      <w:r>
        <w:rPr>
          <w:noProof/>
        </w:rPr>
      </w:r>
      <w:r>
        <w:rPr>
          <w:noProof/>
        </w:rPr>
        <w:fldChar w:fldCharType="separate"/>
      </w:r>
      <w:r w:rsidR="008C40B9">
        <w:rPr>
          <w:noProof/>
        </w:rPr>
        <w:t>13</w:t>
      </w:r>
      <w:r>
        <w:rPr>
          <w:noProof/>
        </w:rPr>
        <w:fldChar w:fldCharType="end"/>
      </w:r>
    </w:p>
    <w:p w14:paraId="0DF855B9" w14:textId="77777777" w:rsidR="001A076A" w:rsidRDefault="001A076A">
      <w:pPr>
        <w:pStyle w:val="TableofFigures"/>
        <w:rPr>
          <w:rFonts w:asciiTheme="minorHAnsi" w:eastAsiaTheme="minorEastAsia" w:hAnsiTheme="minorHAnsi"/>
          <w:caps w:val="0"/>
          <w:noProof/>
          <w:spacing w:val="0"/>
          <w:sz w:val="22"/>
          <w:lang w:eastAsia="en-AU"/>
        </w:rPr>
      </w:pPr>
      <w:r w:rsidRPr="00E56EC2">
        <w:rPr>
          <w:b/>
          <w:noProof/>
        </w:rPr>
        <w:t>Figure 2.4</w:t>
      </w:r>
      <w:r>
        <w:rPr>
          <w:rFonts w:asciiTheme="minorHAnsi" w:eastAsiaTheme="minorEastAsia" w:hAnsiTheme="minorHAnsi"/>
          <w:caps w:val="0"/>
          <w:noProof/>
          <w:spacing w:val="0"/>
          <w:sz w:val="22"/>
          <w:lang w:eastAsia="en-AU"/>
        </w:rPr>
        <w:tab/>
      </w:r>
      <w:r>
        <w:rPr>
          <w:noProof/>
        </w:rPr>
        <w:t>Enrolments in Certificates I and II qualifications, and courses below Certificate I</w:t>
      </w:r>
      <w:r>
        <w:rPr>
          <w:noProof/>
        </w:rPr>
        <w:tab/>
      </w:r>
      <w:r>
        <w:rPr>
          <w:noProof/>
        </w:rPr>
        <w:fldChar w:fldCharType="begin"/>
      </w:r>
      <w:r>
        <w:rPr>
          <w:noProof/>
        </w:rPr>
        <w:instrText xml:space="preserve"> PAGEREF _Toc440460775 \h </w:instrText>
      </w:r>
      <w:r>
        <w:rPr>
          <w:noProof/>
        </w:rPr>
      </w:r>
      <w:r>
        <w:rPr>
          <w:noProof/>
        </w:rPr>
        <w:fldChar w:fldCharType="separate"/>
      </w:r>
      <w:r w:rsidR="008C40B9">
        <w:rPr>
          <w:noProof/>
        </w:rPr>
        <w:t>14</w:t>
      </w:r>
      <w:r>
        <w:rPr>
          <w:noProof/>
        </w:rPr>
        <w:fldChar w:fldCharType="end"/>
      </w:r>
    </w:p>
    <w:p w14:paraId="0AFD48D1" w14:textId="77777777" w:rsidR="001A076A" w:rsidRDefault="001A076A">
      <w:pPr>
        <w:pStyle w:val="TableofFigures"/>
        <w:rPr>
          <w:rFonts w:asciiTheme="minorHAnsi" w:eastAsiaTheme="minorEastAsia" w:hAnsiTheme="minorHAnsi"/>
          <w:caps w:val="0"/>
          <w:noProof/>
          <w:spacing w:val="0"/>
          <w:sz w:val="22"/>
          <w:lang w:eastAsia="en-AU"/>
        </w:rPr>
      </w:pPr>
      <w:r w:rsidRPr="00E56EC2">
        <w:rPr>
          <w:b/>
          <w:noProof/>
        </w:rPr>
        <w:t>Figure 2.5</w:t>
      </w:r>
      <w:r>
        <w:rPr>
          <w:rFonts w:asciiTheme="minorHAnsi" w:eastAsiaTheme="minorEastAsia" w:hAnsiTheme="minorHAnsi"/>
          <w:caps w:val="0"/>
          <w:noProof/>
          <w:spacing w:val="0"/>
          <w:sz w:val="22"/>
          <w:lang w:eastAsia="en-AU"/>
        </w:rPr>
        <w:tab/>
      </w:r>
      <w:r>
        <w:rPr>
          <w:noProof/>
        </w:rPr>
        <w:t>enrolments that increase students’ highest qualification to Certificate III or above, Australia</w:t>
      </w:r>
      <w:r>
        <w:rPr>
          <w:noProof/>
        </w:rPr>
        <w:tab/>
      </w:r>
      <w:r>
        <w:rPr>
          <w:noProof/>
        </w:rPr>
        <w:fldChar w:fldCharType="begin"/>
      </w:r>
      <w:r>
        <w:rPr>
          <w:noProof/>
        </w:rPr>
        <w:instrText xml:space="preserve"> PAGEREF _Toc440460776 \h </w:instrText>
      </w:r>
      <w:r>
        <w:rPr>
          <w:noProof/>
        </w:rPr>
      </w:r>
      <w:r>
        <w:rPr>
          <w:noProof/>
        </w:rPr>
        <w:fldChar w:fldCharType="separate"/>
      </w:r>
      <w:r w:rsidR="008C40B9">
        <w:rPr>
          <w:noProof/>
        </w:rPr>
        <w:t>15</w:t>
      </w:r>
      <w:r>
        <w:rPr>
          <w:noProof/>
        </w:rPr>
        <w:fldChar w:fldCharType="end"/>
      </w:r>
    </w:p>
    <w:p w14:paraId="31DF2CA7" w14:textId="77777777" w:rsidR="001A076A" w:rsidRDefault="001A076A">
      <w:pPr>
        <w:pStyle w:val="TableofFigures"/>
        <w:rPr>
          <w:rFonts w:asciiTheme="minorHAnsi" w:eastAsiaTheme="minorEastAsia" w:hAnsiTheme="minorHAnsi"/>
          <w:caps w:val="0"/>
          <w:noProof/>
          <w:spacing w:val="0"/>
          <w:sz w:val="22"/>
          <w:lang w:eastAsia="en-AU"/>
        </w:rPr>
      </w:pPr>
      <w:r w:rsidRPr="00E56EC2">
        <w:rPr>
          <w:b/>
          <w:noProof/>
        </w:rPr>
        <w:t>Figure 2.6</w:t>
      </w:r>
      <w:r>
        <w:rPr>
          <w:rFonts w:asciiTheme="minorHAnsi" w:eastAsiaTheme="minorEastAsia" w:hAnsiTheme="minorHAnsi"/>
          <w:caps w:val="0"/>
          <w:noProof/>
          <w:spacing w:val="0"/>
          <w:sz w:val="22"/>
          <w:lang w:eastAsia="en-AU"/>
        </w:rPr>
        <w:tab/>
      </w:r>
      <w:r>
        <w:rPr>
          <w:noProof/>
        </w:rPr>
        <w:t>working age Australians not holding a Certificate III or higher</w:t>
      </w:r>
      <w:r>
        <w:rPr>
          <w:noProof/>
        </w:rPr>
        <w:tab/>
      </w:r>
      <w:r>
        <w:rPr>
          <w:noProof/>
        </w:rPr>
        <w:fldChar w:fldCharType="begin"/>
      </w:r>
      <w:r>
        <w:rPr>
          <w:noProof/>
        </w:rPr>
        <w:instrText xml:space="preserve"> PAGEREF _Toc440460777 \h </w:instrText>
      </w:r>
      <w:r>
        <w:rPr>
          <w:noProof/>
        </w:rPr>
      </w:r>
      <w:r>
        <w:rPr>
          <w:noProof/>
        </w:rPr>
        <w:fldChar w:fldCharType="separate"/>
      </w:r>
      <w:r w:rsidR="008C40B9">
        <w:rPr>
          <w:noProof/>
        </w:rPr>
        <w:t>15</w:t>
      </w:r>
      <w:r>
        <w:rPr>
          <w:noProof/>
        </w:rPr>
        <w:fldChar w:fldCharType="end"/>
      </w:r>
    </w:p>
    <w:p w14:paraId="59C0DB62" w14:textId="77777777" w:rsidR="001A076A" w:rsidRDefault="001A076A">
      <w:pPr>
        <w:pStyle w:val="TableofFigures"/>
        <w:rPr>
          <w:rFonts w:asciiTheme="minorHAnsi" w:eastAsiaTheme="minorEastAsia" w:hAnsiTheme="minorHAnsi"/>
          <w:caps w:val="0"/>
          <w:noProof/>
          <w:spacing w:val="0"/>
          <w:sz w:val="22"/>
          <w:lang w:eastAsia="en-AU"/>
        </w:rPr>
      </w:pPr>
      <w:r w:rsidRPr="00E56EC2">
        <w:rPr>
          <w:b/>
          <w:noProof/>
        </w:rPr>
        <w:t>Figure 2.7</w:t>
      </w:r>
      <w:r>
        <w:rPr>
          <w:rFonts w:asciiTheme="minorHAnsi" w:eastAsiaTheme="minorEastAsia" w:hAnsiTheme="minorHAnsi"/>
          <w:caps w:val="0"/>
          <w:noProof/>
          <w:spacing w:val="0"/>
          <w:sz w:val="22"/>
          <w:lang w:eastAsia="en-AU"/>
        </w:rPr>
        <w:tab/>
      </w:r>
      <w:r>
        <w:rPr>
          <w:noProof/>
        </w:rPr>
        <w:t>Number of courses in which there were subsidised enrolments</w:t>
      </w:r>
      <w:r>
        <w:rPr>
          <w:noProof/>
        </w:rPr>
        <w:tab/>
      </w:r>
      <w:r>
        <w:rPr>
          <w:noProof/>
        </w:rPr>
        <w:fldChar w:fldCharType="begin"/>
      </w:r>
      <w:r>
        <w:rPr>
          <w:noProof/>
        </w:rPr>
        <w:instrText xml:space="preserve"> PAGEREF _Toc440460778 \h </w:instrText>
      </w:r>
      <w:r>
        <w:rPr>
          <w:noProof/>
        </w:rPr>
      </w:r>
      <w:r>
        <w:rPr>
          <w:noProof/>
        </w:rPr>
        <w:fldChar w:fldCharType="separate"/>
      </w:r>
      <w:r w:rsidR="008C40B9">
        <w:rPr>
          <w:noProof/>
        </w:rPr>
        <w:t>16</w:t>
      </w:r>
      <w:r>
        <w:rPr>
          <w:noProof/>
        </w:rPr>
        <w:fldChar w:fldCharType="end"/>
      </w:r>
    </w:p>
    <w:p w14:paraId="56AD1AD6" w14:textId="77777777" w:rsidR="001A076A" w:rsidRDefault="001A076A">
      <w:pPr>
        <w:pStyle w:val="TableofFigures"/>
        <w:rPr>
          <w:rFonts w:asciiTheme="minorHAnsi" w:eastAsiaTheme="minorEastAsia" w:hAnsiTheme="minorHAnsi"/>
          <w:caps w:val="0"/>
          <w:noProof/>
          <w:spacing w:val="0"/>
          <w:sz w:val="22"/>
          <w:lang w:eastAsia="en-AU"/>
        </w:rPr>
      </w:pPr>
      <w:r w:rsidRPr="00E56EC2">
        <w:rPr>
          <w:b/>
          <w:noProof/>
        </w:rPr>
        <w:t>Figure 2.8</w:t>
      </w:r>
      <w:r>
        <w:rPr>
          <w:rFonts w:asciiTheme="minorHAnsi" w:eastAsiaTheme="minorEastAsia" w:hAnsiTheme="minorHAnsi"/>
          <w:caps w:val="0"/>
          <w:noProof/>
          <w:spacing w:val="0"/>
          <w:sz w:val="22"/>
          <w:lang w:eastAsia="en-AU"/>
        </w:rPr>
        <w:tab/>
      </w:r>
      <w:r>
        <w:rPr>
          <w:noProof/>
        </w:rPr>
        <w:t>Number of RTO – course combinations in which there were subsidised enrolments</w:t>
      </w:r>
      <w:r>
        <w:rPr>
          <w:noProof/>
        </w:rPr>
        <w:tab/>
      </w:r>
      <w:r>
        <w:rPr>
          <w:noProof/>
        </w:rPr>
        <w:fldChar w:fldCharType="begin"/>
      </w:r>
      <w:r>
        <w:rPr>
          <w:noProof/>
        </w:rPr>
        <w:instrText xml:space="preserve"> PAGEREF _Toc440460779 \h </w:instrText>
      </w:r>
      <w:r>
        <w:rPr>
          <w:noProof/>
        </w:rPr>
      </w:r>
      <w:r>
        <w:rPr>
          <w:noProof/>
        </w:rPr>
        <w:fldChar w:fldCharType="separate"/>
      </w:r>
      <w:r w:rsidR="008C40B9">
        <w:rPr>
          <w:noProof/>
        </w:rPr>
        <w:t>17</w:t>
      </w:r>
      <w:r>
        <w:rPr>
          <w:noProof/>
        </w:rPr>
        <w:fldChar w:fldCharType="end"/>
      </w:r>
    </w:p>
    <w:p w14:paraId="49EB7495" w14:textId="77777777" w:rsidR="001A076A" w:rsidRDefault="001A076A">
      <w:pPr>
        <w:pStyle w:val="TableofFigures"/>
        <w:rPr>
          <w:rFonts w:asciiTheme="minorHAnsi" w:eastAsiaTheme="minorEastAsia" w:hAnsiTheme="minorHAnsi"/>
          <w:caps w:val="0"/>
          <w:noProof/>
          <w:spacing w:val="0"/>
          <w:sz w:val="22"/>
          <w:lang w:eastAsia="en-AU"/>
        </w:rPr>
      </w:pPr>
      <w:r w:rsidRPr="00E56EC2">
        <w:rPr>
          <w:b/>
          <w:noProof/>
        </w:rPr>
        <w:t>Figure 2.9</w:t>
      </w:r>
      <w:r>
        <w:rPr>
          <w:rFonts w:asciiTheme="minorHAnsi" w:eastAsiaTheme="minorEastAsia" w:hAnsiTheme="minorHAnsi"/>
          <w:caps w:val="0"/>
          <w:noProof/>
          <w:spacing w:val="0"/>
          <w:sz w:val="22"/>
          <w:lang w:eastAsia="en-AU"/>
        </w:rPr>
        <w:tab/>
      </w:r>
      <w:r>
        <w:rPr>
          <w:noProof/>
        </w:rPr>
        <w:t>Change in market concentration</w:t>
      </w:r>
      <w:r>
        <w:rPr>
          <w:noProof/>
        </w:rPr>
        <w:tab/>
      </w:r>
      <w:r>
        <w:rPr>
          <w:noProof/>
        </w:rPr>
        <w:fldChar w:fldCharType="begin"/>
      </w:r>
      <w:r>
        <w:rPr>
          <w:noProof/>
        </w:rPr>
        <w:instrText xml:space="preserve"> PAGEREF _Toc440460780 \h </w:instrText>
      </w:r>
      <w:r>
        <w:rPr>
          <w:noProof/>
        </w:rPr>
      </w:r>
      <w:r>
        <w:rPr>
          <w:noProof/>
        </w:rPr>
        <w:fldChar w:fldCharType="separate"/>
      </w:r>
      <w:r w:rsidR="008C40B9">
        <w:rPr>
          <w:noProof/>
        </w:rPr>
        <w:t>18</w:t>
      </w:r>
      <w:r>
        <w:rPr>
          <w:noProof/>
        </w:rPr>
        <w:fldChar w:fldCharType="end"/>
      </w:r>
    </w:p>
    <w:p w14:paraId="68E46718" w14:textId="77777777" w:rsidR="001A076A" w:rsidRDefault="001A076A">
      <w:pPr>
        <w:pStyle w:val="TableofFigures"/>
        <w:rPr>
          <w:rFonts w:asciiTheme="minorHAnsi" w:eastAsiaTheme="minorEastAsia" w:hAnsiTheme="minorHAnsi"/>
          <w:caps w:val="0"/>
          <w:noProof/>
          <w:spacing w:val="0"/>
          <w:sz w:val="22"/>
          <w:lang w:eastAsia="en-AU"/>
        </w:rPr>
      </w:pPr>
      <w:r w:rsidRPr="00E56EC2">
        <w:rPr>
          <w:b/>
          <w:noProof/>
        </w:rPr>
        <w:t>Figure 2.10</w:t>
      </w:r>
      <w:r>
        <w:rPr>
          <w:rFonts w:asciiTheme="minorHAnsi" w:eastAsiaTheme="minorEastAsia" w:hAnsiTheme="minorHAnsi"/>
          <w:caps w:val="0"/>
          <w:noProof/>
          <w:spacing w:val="0"/>
          <w:sz w:val="22"/>
          <w:lang w:eastAsia="en-AU"/>
        </w:rPr>
        <w:tab/>
      </w:r>
      <w:r>
        <w:rPr>
          <w:noProof/>
        </w:rPr>
        <w:t>RTOs with subsidised VET FEE-HELP enrolments</w:t>
      </w:r>
      <w:r>
        <w:rPr>
          <w:noProof/>
        </w:rPr>
        <w:tab/>
      </w:r>
      <w:r>
        <w:rPr>
          <w:noProof/>
        </w:rPr>
        <w:fldChar w:fldCharType="begin"/>
      </w:r>
      <w:r>
        <w:rPr>
          <w:noProof/>
        </w:rPr>
        <w:instrText xml:space="preserve"> PAGEREF _Toc440460781 \h </w:instrText>
      </w:r>
      <w:r>
        <w:rPr>
          <w:noProof/>
        </w:rPr>
      </w:r>
      <w:r>
        <w:rPr>
          <w:noProof/>
        </w:rPr>
        <w:fldChar w:fldCharType="separate"/>
      </w:r>
      <w:r w:rsidR="008C40B9">
        <w:rPr>
          <w:noProof/>
        </w:rPr>
        <w:t>19</w:t>
      </w:r>
      <w:r>
        <w:rPr>
          <w:noProof/>
        </w:rPr>
        <w:fldChar w:fldCharType="end"/>
      </w:r>
    </w:p>
    <w:p w14:paraId="1D54044C" w14:textId="77777777" w:rsidR="001A076A" w:rsidRDefault="001A076A">
      <w:pPr>
        <w:pStyle w:val="TableofFigures"/>
        <w:rPr>
          <w:rFonts w:asciiTheme="minorHAnsi" w:eastAsiaTheme="minorEastAsia" w:hAnsiTheme="minorHAnsi"/>
          <w:caps w:val="0"/>
          <w:noProof/>
          <w:spacing w:val="0"/>
          <w:sz w:val="22"/>
          <w:lang w:eastAsia="en-AU"/>
        </w:rPr>
      </w:pPr>
      <w:r w:rsidRPr="00E56EC2">
        <w:rPr>
          <w:b/>
          <w:noProof/>
        </w:rPr>
        <w:t>Figure 2.11</w:t>
      </w:r>
      <w:r>
        <w:rPr>
          <w:rFonts w:asciiTheme="minorHAnsi" w:eastAsiaTheme="minorEastAsia" w:hAnsiTheme="minorHAnsi"/>
          <w:caps w:val="0"/>
          <w:noProof/>
          <w:spacing w:val="0"/>
          <w:sz w:val="22"/>
          <w:lang w:eastAsia="en-AU"/>
        </w:rPr>
        <w:tab/>
      </w:r>
      <w:r>
        <w:rPr>
          <w:noProof/>
        </w:rPr>
        <w:t>subsidised VET FEE-HELP ELIGIBLE and non-eligible enrolments in higher level QUALIFICATIONS</w:t>
      </w:r>
      <w:r>
        <w:rPr>
          <w:noProof/>
        </w:rPr>
        <w:tab/>
      </w:r>
      <w:r>
        <w:rPr>
          <w:noProof/>
        </w:rPr>
        <w:fldChar w:fldCharType="begin"/>
      </w:r>
      <w:r>
        <w:rPr>
          <w:noProof/>
        </w:rPr>
        <w:instrText xml:space="preserve"> PAGEREF _Toc440460782 \h </w:instrText>
      </w:r>
      <w:r>
        <w:rPr>
          <w:noProof/>
        </w:rPr>
      </w:r>
      <w:r>
        <w:rPr>
          <w:noProof/>
        </w:rPr>
        <w:fldChar w:fldCharType="separate"/>
      </w:r>
      <w:r w:rsidR="008C40B9">
        <w:rPr>
          <w:noProof/>
        </w:rPr>
        <w:t>20</w:t>
      </w:r>
      <w:r>
        <w:rPr>
          <w:noProof/>
        </w:rPr>
        <w:fldChar w:fldCharType="end"/>
      </w:r>
    </w:p>
    <w:p w14:paraId="3B35A5C3" w14:textId="77777777" w:rsidR="001A076A" w:rsidRDefault="001A076A">
      <w:pPr>
        <w:pStyle w:val="TableofFigures"/>
        <w:rPr>
          <w:rFonts w:asciiTheme="minorHAnsi" w:eastAsiaTheme="minorEastAsia" w:hAnsiTheme="minorHAnsi"/>
          <w:caps w:val="0"/>
          <w:noProof/>
          <w:spacing w:val="0"/>
          <w:sz w:val="22"/>
          <w:lang w:eastAsia="en-AU"/>
        </w:rPr>
      </w:pPr>
      <w:r w:rsidRPr="00E56EC2">
        <w:rPr>
          <w:b/>
          <w:noProof/>
        </w:rPr>
        <w:t>Figure 2.12</w:t>
      </w:r>
      <w:r>
        <w:rPr>
          <w:rFonts w:asciiTheme="minorHAnsi" w:eastAsiaTheme="minorEastAsia" w:hAnsiTheme="minorHAnsi"/>
          <w:caps w:val="0"/>
          <w:noProof/>
          <w:spacing w:val="0"/>
          <w:sz w:val="22"/>
          <w:lang w:eastAsia="en-AU"/>
        </w:rPr>
        <w:tab/>
      </w:r>
      <w:r>
        <w:rPr>
          <w:noProof/>
        </w:rPr>
        <w:t>subsidised VET FEE-HELP ELIGIBILITY AND TAKE UP</w:t>
      </w:r>
      <w:r>
        <w:rPr>
          <w:noProof/>
        </w:rPr>
        <w:tab/>
      </w:r>
      <w:r>
        <w:rPr>
          <w:noProof/>
        </w:rPr>
        <w:fldChar w:fldCharType="begin"/>
      </w:r>
      <w:r>
        <w:rPr>
          <w:noProof/>
        </w:rPr>
        <w:instrText xml:space="preserve"> PAGEREF _Toc440460783 \h </w:instrText>
      </w:r>
      <w:r>
        <w:rPr>
          <w:noProof/>
        </w:rPr>
      </w:r>
      <w:r>
        <w:rPr>
          <w:noProof/>
        </w:rPr>
        <w:fldChar w:fldCharType="separate"/>
      </w:r>
      <w:r w:rsidR="008C40B9">
        <w:rPr>
          <w:noProof/>
        </w:rPr>
        <w:t>21</w:t>
      </w:r>
      <w:r>
        <w:rPr>
          <w:noProof/>
        </w:rPr>
        <w:fldChar w:fldCharType="end"/>
      </w:r>
    </w:p>
    <w:p w14:paraId="1424EEA1" w14:textId="77777777" w:rsidR="001A076A" w:rsidRDefault="001A076A">
      <w:pPr>
        <w:pStyle w:val="TableofFigures"/>
        <w:rPr>
          <w:rFonts w:asciiTheme="minorHAnsi" w:eastAsiaTheme="minorEastAsia" w:hAnsiTheme="minorHAnsi"/>
          <w:caps w:val="0"/>
          <w:noProof/>
          <w:spacing w:val="0"/>
          <w:sz w:val="22"/>
          <w:lang w:eastAsia="en-AU"/>
        </w:rPr>
      </w:pPr>
      <w:r w:rsidRPr="00E56EC2">
        <w:rPr>
          <w:b/>
          <w:noProof/>
        </w:rPr>
        <w:t>Figure 2.13</w:t>
      </w:r>
      <w:r>
        <w:rPr>
          <w:rFonts w:asciiTheme="minorHAnsi" w:eastAsiaTheme="minorEastAsia" w:hAnsiTheme="minorHAnsi"/>
          <w:caps w:val="0"/>
          <w:noProof/>
          <w:spacing w:val="0"/>
          <w:sz w:val="22"/>
          <w:lang w:eastAsia="en-AU"/>
        </w:rPr>
        <w:tab/>
      </w:r>
      <w:r>
        <w:rPr>
          <w:noProof/>
        </w:rPr>
        <w:t>subsidised VET FEE-HELP enrolments</w:t>
      </w:r>
      <w:r>
        <w:rPr>
          <w:noProof/>
        </w:rPr>
        <w:tab/>
      </w:r>
      <w:r>
        <w:rPr>
          <w:noProof/>
        </w:rPr>
        <w:fldChar w:fldCharType="begin"/>
      </w:r>
      <w:r>
        <w:rPr>
          <w:noProof/>
        </w:rPr>
        <w:instrText xml:space="preserve"> PAGEREF _Toc440460784 \h </w:instrText>
      </w:r>
      <w:r>
        <w:rPr>
          <w:noProof/>
        </w:rPr>
      </w:r>
      <w:r>
        <w:rPr>
          <w:noProof/>
        </w:rPr>
        <w:fldChar w:fldCharType="separate"/>
      </w:r>
      <w:r w:rsidR="008C40B9">
        <w:rPr>
          <w:noProof/>
        </w:rPr>
        <w:t>21</w:t>
      </w:r>
      <w:r>
        <w:rPr>
          <w:noProof/>
        </w:rPr>
        <w:fldChar w:fldCharType="end"/>
      </w:r>
    </w:p>
    <w:p w14:paraId="67E34039" w14:textId="77777777" w:rsidR="001A076A" w:rsidRDefault="001A076A">
      <w:pPr>
        <w:pStyle w:val="TableofFigures"/>
        <w:rPr>
          <w:rFonts w:asciiTheme="minorHAnsi" w:eastAsiaTheme="minorEastAsia" w:hAnsiTheme="minorHAnsi"/>
          <w:caps w:val="0"/>
          <w:noProof/>
          <w:spacing w:val="0"/>
          <w:sz w:val="22"/>
          <w:lang w:eastAsia="en-AU"/>
        </w:rPr>
      </w:pPr>
      <w:r w:rsidRPr="00E56EC2">
        <w:rPr>
          <w:b/>
          <w:noProof/>
        </w:rPr>
        <w:t>Figure 2.14</w:t>
      </w:r>
      <w:r>
        <w:rPr>
          <w:rFonts w:asciiTheme="minorHAnsi" w:eastAsiaTheme="minorEastAsia" w:hAnsiTheme="minorHAnsi"/>
          <w:caps w:val="0"/>
          <w:noProof/>
          <w:spacing w:val="0"/>
          <w:sz w:val="22"/>
          <w:lang w:eastAsia="en-AU"/>
        </w:rPr>
        <w:tab/>
      </w:r>
      <w:r>
        <w:rPr>
          <w:noProof/>
        </w:rPr>
        <w:t>Subsidised Diploma and ADvanced diploma enrolments</w:t>
      </w:r>
      <w:r>
        <w:rPr>
          <w:noProof/>
        </w:rPr>
        <w:tab/>
      </w:r>
      <w:r>
        <w:rPr>
          <w:noProof/>
        </w:rPr>
        <w:fldChar w:fldCharType="begin"/>
      </w:r>
      <w:r>
        <w:rPr>
          <w:noProof/>
        </w:rPr>
        <w:instrText xml:space="preserve"> PAGEREF _Toc440460785 \h </w:instrText>
      </w:r>
      <w:r>
        <w:rPr>
          <w:noProof/>
        </w:rPr>
      </w:r>
      <w:r>
        <w:rPr>
          <w:noProof/>
        </w:rPr>
        <w:fldChar w:fldCharType="separate"/>
      </w:r>
      <w:r w:rsidR="008C40B9">
        <w:rPr>
          <w:noProof/>
        </w:rPr>
        <w:t>22</w:t>
      </w:r>
      <w:r>
        <w:rPr>
          <w:noProof/>
        </w:rPr>
        <w:fldChar w:fldCharType="end"/>
      </w:r>
    </w:p>
    <w:p w14:paraId="1423AB38" w14:textId="77777777" w:rsidR="001A076A" w:rsidRDefault="001A076A">
      <w:pPr>
        <w:pStyle w:val="TableofFigures"/>
        <w:rPr>
          <w:rFonts w:asciiTheme="minorHAnsi" w:eastAsiaTheme="minorEastAsia" w:hAnsiTheme="minorHAnsi"/>
          <w:caps w:val="0"/>
          <w:noProof/>
          <w:spacing w:val="0"/>
          <w:sz w:val="22"/>
          <w:lang w:eastAsia="en-AU"/>
        </w:rPr>
      </w:pPr>
      <w:r w:rsidRPr="00E56EC2">
        <w:rPr>
          <w:b/>
          <w:noProof/>
        </w:rPr>
        <w:t>Figure 2.15</w:t>
      </w:r>
      <w:r>
        <w:rPr>
          <w:rFonts w:asciiTheme="minorHAnsi" w:eastAsiaTheme="minorEastAsia" w:hAnsiTheme="minorHAnsi"/>
          <w:caps w:val="0"/>
          <w:noProof/>
          <w:spacing w:val="0"/>
          <w:sz w:val="22"/>
          <w:lang w:eastAsia="en-AU"/>
        </w:rPr>
        <w:tab/>
      </w:r>
      <w:r>
        <w:rPr>
          <w:noProof/>
        </w:rPr>
        <w:t>All Diploma and ADvanced diploma enrolments</w:t>
      </w:r>
      <w:r>
        <w:rPr>
          <w:noProof/>
        </w:rPr>
        <w:tab/>
      </w:r>
      <w:r>
        <w:rPr>
          <w:noProof/>
        </w:rPr>
        <w:fldChar w:fldCharType="begin"/>
      </w:r>
      <w:r>
        <w:rPr>
          <w:noProof/>
        </w:rPr>
        <w:instrText xml:space="preserve"> PAGEREF _Toc440460786 \h </w:instrText>
      </w:r>
      <w:r>
        <w:rPr>
          <w:noProof/>
        </w:rPr>
      </w:r>
      <w:r>
        <w:rPr>
          <w:noProof/>
        </w:rPr>
        <w:fldChar w:fldCharType="separate"/>
      </w:r>
      <w:r w:rsidR="008C40B9">
        <w:rPr>
          <w:noProof/>
        </w:rPr>
        <w:t>23</w:t>
      </w:r>
      <w:r>
        <w:rPr>
          <w:noProof/>
        </w:rPr>
        <w:fldChar w:fldCharType="end"/>
      </w:r>
    </w:p>
    <w:p w14:paraId="376C3506" w14:textId="77777777" w:rsidR="001A076A" w:rsidRDefault="001A076A">
      <w:pPr>
        <w:pStyle w:val="TableofFigures"/>
        <w:rPr>
          <w:rFonts w:asciiTheme="minorHAnsi" w:eastAsiaTheme="minorEastAsia" w:hAnsiTheme="minorHAnsi"/>
          <w:caps w:val="0"/>
          <w:noProof/>
          <w:spacing w:val="0"/>
          <w:sz w:val="22"/>
          <w:lang w:eastAsia="en-AU"/>
        </w:rPr>
      </w:pPr>
      <w:r w:rsidRPr="00E56EC2">
        <w:rPr>
          <w:b/>
          <w:noProof/>
        </w:rPr>
        <w:t>Figure 2.16</w:t>
      </w:r>
      <w:r>
        <w:rPr>
          <w:rFonts w:asciiTheme="minorHAnsi" w:eastAsiaTheme="minorEastAsia" w:hAnsiTheme="minorHAnsi"/>
          <w:caps w:val="0"/>
          <w:noProof/>
          <w:spacing w:val="0"/>
          <w:sz w:val="22"/>
          <w:lang w:eastAsia="en-AU"/>
        </w:rPr>
        <w:tab/>
      </w:r>
      <w:r>
        <w:rPr>
          <w:noProof/>
        </w:rPr>
        <w:t>CERTIFICATE IV TriAl course enrolments</w:t>
      </w:r>
      <w:r>
        <w:rPr>
          <w:noProof/>
        </w:rPr>
        <w:tab/>
      </w:r>
      <w:r>
        <w:rPr>
          <w:noProof/>
        </w:rPr>
        <w:fldChar w:fldCharType="begin"/>
      </w:r>
      <w:r>
        <w:rPr>
          <w:noProof/>
        </w:rPr>
        <w:instrText xml:space="preserve"> PAGEREF _Toc440460787 \h </w:instrText>
      </w:r>
      <w:r>
        <w:rPr>
          <w:noProof/>
        </w:rPr>
      </w:r>
      <w:r>
        <w:rPr>
          <w:noProof/>
        </w:rPr>
        <w:fldChar w:fldCharType="separate"/>
      </w:r>
      <w:r w:rsidR="008C40B9">
        <w:rPr>
          <w:noProof/>
        </w:rPr>
        <w:t>24</w:t>
      </w:r>
      <w:r>
        <w:rPr>
          <w:noProof/>
        </w:rPr>
        <w:fldChar w:fldCharType="end"/>
      </w:r>
    </w:p>
    <w:p w14:paraId="4D3AEB10" w14:textId="77777777" w:rsidR="001A076A" w:rsidRDefault="001A076A">
      <w:pPr>
        <w:pStyle w:val="TableofFigures"/>
        <w:rPr>
          <w:rFonts w:asciiTheme="minorHAnsi" w:eastAsiaTheme="minorEastAsia" w:hAnsiTheme="minorHAnsi"/>
          <w:caps w:val="0"/>
          <w:noProof/>
          <w:spacing w:val="0"/>
          <w:sz w:val="22"/>
          <w:lang w:eastAsia="en-AU"/>
        </w:rPr>
      </w:pPr>
      <w:r w:rsidRPr="00E56EC2">
        <w:rPr>
          <w:b/>
          <w:noProof/>
        </w:rPr>
        <w:t>Figure 2.17</w:t>
      </w:r>
      <w:r>
        <w:rPr>
          <w:rFonts w:asciiTheme="minorHAnsi" w:eastAsiaTheme="minorEastAsia" w:hAnsiTheme="minorHAnsi"/>
          <w:caps w:val="0"/>
          <w:noProof/>
          <w:spacing w:val="0"/>
          <w:sz w:val="22"/>
          <w:lang w:eastAsia="en-AU"/>
        </w:rPr>
        <w:tab/>
      </w:r>
      <w:r>
        <w:rPr>
          <w:noProof/>
        </w:rPr>
        <w:t>Proportion of new HELP debt not expected to be repaid</w:t>
      </w:r>
      <w:r>
        <w:rPr>
          <w:noProof/>
        </w:rPr>
        <w:tab/>
      </w:r>
      <w:r>
        <w:rPr>
          <w:noProof/>
        </w:rPr>
        <w:fldChar w:fldCharType="begin"/>
      </w:r>
      <w:r>
        <w:rPr>
          <w:noProof/>
        </w:rPr>
        <w:instrText xml:space="preserve"> PAGEREF _Toc440460788 \h </w:instrText>
      </w:r>
      <w:r>
        <w:rPr>
          <w:noProof/>
        </w:rPr>
      </w:r>
      <w:r>
        <w:rPr>
          <w:noProof/>
        </w:rPr>
        <w:fldChar w:fldCharType="separate"/>
      </w:r>
      <w:r w:rsidR="008C40B9">
        <w:rPr>
          <w:noProof/>
        </w:rPr>
        <w:t>26</w:t>
      </w:r>
      <w:r>
        <w:rPr>
          <w:noProof/>
        </w:rPr>
        <w:fldChar w:fldCharType="end"/>
      </w:r>
    </w:p>
    <w:p w14:paraId="6858B461" w14:textId="77777777" w:rsidR="001A076A" w:rsidRDefault="001A076A">
      <w:pPr>
        <w:pStyle w:val="TableofFigures"/>
        <w:rPr>
          <w:rFonts w:asciiTheme="minorHAnsi" w:eastAsiaTheme="minorEastAsia" w:hAnsiTheme="minorHAnsi"/>
          <w:caps w:val="0"/>
          <w:noProof/>
          <w:spacing w:val="0"/>
          <w:sz w:val="22"/>
          <w:lang w:eastAsia="en-AU"/>
        </w:rPr>
      </w:pPr>
      <w:r w:rsidRPr="00E56EC2">
        <w:rPr>
          <w:b/>
          <w:noProof/>
        </w:rPr>
        <w:t>Figure 4.1</w:t>
      </w:r>
      <w:r>
        <w:rPr>
          <w:rFonts w:asciiTheme="minorHAnsi" w:eastAsiaTheme="minorEastAsia" w:hAnsiTheme="minorHAnsi"/>
          <w:caps w:val="0"/>
          <w:noProof/>
          <w:spacing w:val="0"/>
          <w:sz w:val="22"/>
          <w:lang w:eastAsia="en-AU"/>
        </w:rPr>
        <w:tab/>
      </w:r>
      <w:r>
        <w:rPr>
          <w:noProof/>
        </w:rPr>
        <w:t>Estimated Programme completion rates and subject load pass rates</w:t>
      </w:r>
      <w:r>
        <w:rPr>
          <w:noProof/>
        </w:rPr>
        <w:tab/>
      </w:r>
      <w:r>
        <w:rPr>
          <w:noProof/>
        </w:rPr>
        <w:fldChar w:fldCharType="begin"/>
      </w:r>
      <w:r>
        <w:rPr>
          <w:noProof/>
        </w:rPr>
        <w:instrText xml:space="preserve"> PAGEREF _Toc440460789 \h </w:instrText>
      </w:r>
      <w:r>
        <w:rPr>
          <w:noProof/>
        </w:rPr>
      </w:r>
      <w:r>
        <w:rPr>
          <w:noProof/>
        </w:rPr>
        <w:fldChar w:fldCharType="separate"/>
      </w:r>
      <w:r w:rsidR="008C40B9">
        <w:rPr>
          <w:noProof/>
        </w:rPr>
        <w:t>39</w:t>
      </w:r>
      <w:r>
        <w:rPr>
          <w:noProof/>
        </w:rPr>
        <w:fldChar w:fldCharType="end"/>
      </w:r>
    </w:p>
    <w:p w14:paraId="2E0CD8D6" w14:textId="77777777" w:rsidR="001A076A" w:rsidRDefault="001A076A">
      <w:pPr>
        <w:pStyle w:val="TableofFigures"/>
        <w:rPr>
          <w:rFonts w:asciiTheme="minorHAnsi" w:eastAsiaTheme="minorEastAsia" w:hAnsiTheme="minorHAnsi"/>
          <w:caps w:val="0"/>
          <w:noProof/>
          <w:spacing w:val="0"/>
          <w:sz w:val="22"/>
          <w:lang w:eastAsia="en-AU"/>
        </w:rPr>
      </w:pPr>
      <w:r w:rsidRPr="00E56EC2">
        <w:rPr>
          <w:b/>
          <w:noProof/>
        </w:rPr>
        <w:t>Figure 4.2</w:t>
      </w:r>
      <w:r>
        <w:rPr>
          <w:rFonts w:asciiTheme="minorHAnsi" w:eastAsiaTheme="minorEastAsia" w:hAnsiTheme="minorHAnsi"/>
          <w:caps w:val="0"/>
          <w:noProof/>
          <w:spacing w:val="0"/>
          <w:sz w:val="22"/>
          <w:lang w:eastAsia="en-AU"/>
        </w:rPr>
        <w:tab/>
      </w:r>
      <w:r>
        <w:rPr>
          <w:noProof/>
        </w:rPr>
        <w:t>Summary of SOS Training Outcome indicators across Australia</w:t>
      </w:r>
      <w:r>
        <w:rPr>
          <w:noProof/>
        </w:rPr>
        <w:tab/>
      </w:r>
      <w:r>
        <w:rPr>
          <w:noProof/>
        </w:rPr>
        <w:fldChar w:fldCharType="begin"/>
      </w:r>
      <w:r>
        <w:rPr>
          <w:noProof/>
        </w:rPr>
        <w:instrText xml:space="preserve"> PAGEREF _Toc440460790 \h </w:instrText>
      </w:r>
      <w:r>
        <w:rPr>
          <w:noProof/>
        </w:rPr>
      </w:r>
      <w:r>
        <w:rPr>
          <w:noProof/>
        </w:rPr>
        <w:fldChar w:fldCharType="separate"/>
      </w:r>
      <w:r w:rsidR="008C40B9">
        <w:rPr>
          <w:noProof/>
        </w:rPr>
        <w:t>40</w:t>
      </w:r>
      <w:r>
        <w:rPr>
          <w:noProof/>
        </w:rPr>
        <w:fldChar w:fldCharType="end"/>
      </w:r>
    </w:p>
    <w:p w14:paraId="3DE75D4A" w14:textId="77777777" w:rsidR="001A076A" w:rsidRDefault="001A076A">
      <w:pPr>
        <w:pStyle w:val="TableofFigures"/>
        <w:rPr>
          <w:rFonts w:asciiTheme="minorHAnsi" w:eastAsiaTheme="minorEastAsia" w:hAnsiTheme="minorHAnsi"/>
          <w:caps w:val="0"/>
          <w:noProof/>
          <w:spacing w:val="0"/>
          <w:sz w:val="22"/>
          <w:lang w:eastAsia="en-AU"/>
        </w:rPr>
      </w:pPr>
      <w:r w:rsidRPr="00E56EC2">
        <w:rPr>
          <w:b/>
          <w:noProof/>
        </w:rPr>
        <w:t>Figure 4.3</w:t>
      </w:r>
      <w:r>
        <w:rPr>
          <w:rFonts w:asciiTheme="minorHAnsi" w:eastAsiaTheme="minorEastAsia" w:hAnsiTheme="minorHAnsi"/>
          <w:caps w:val="0"/>
          <w:noProof/>
          <w:spacing w:val="0"/>
          <w:sz w:val="22"/>
          <w:lang w:eastAsia="en-AU"/>
        </w:rPr>
        <w:tab/>
      </w:r>
      <w:r>
        <w:rPr>
          <w:noProof/>
        </w:rPr>
        <w:t>Change in SOS responses by provider type</w:t>
      </w:r>
      <w:r>
        <w:rPr>
          <w:noProof/>
        </w:rPr>
        <w:tab/>
      </w:r>
      <w:r>
        <w:rPr>
          <w:noProof/>
        </w:rPr>
        <w:fldChar w:fldCharType="begin"/>
      </w:r>
      <w:r>
        <w:rPr>
          <w:noProof/>
        </w:rPr>
        <w:instrText xml:space="preserve"> PAGEREF _Toc440460791 \h </w:instrText>
      </w:r>
      <w:r>
        <w:rPr>
          <w:noProof/>
        </w:rPr>
      </w:r>
      <w:r>
        <w:rPr>
          <w:noProof/>
        </w:rPr>
        <w:fldChar w:fldCharType="separate"/>
      </w:r>
      <w:r w:rsidR="008C40B9">
        <w:rPr>
          <w:noProof/>
        </w:rPr>
        <w:t>42</w:t>
      </w:r>
      <w:r>
        <w:rPr>
          <w:noProof/>
        </w:rPr>
        <w:fldChar w:fldCharType="end"/>
      </w:r>
    </w:p>
    <w:p w14:paraId="6FF2A7A9" w14:textId="77777777" w:rsidR="001A076A" w:rsidRDefault="001A076A">
      <w:pPr>
        <w:pStyle w:val="TableofFigures"/>
        <w:rPr>
          <w:rFonts w:asciiTheme="minorHAnsi" w:eastAsiaTheme="minorEastAsia" w:hAnsiTheme="minorHAnsi"/>
          <w:caps w:val="0"/>
          <w:noProof/>
          <w:spacing w:val="0"/>
          <w:sz w:val="22"/>
          <w:lang w:eastAsia="en-AU"/>
        </w:rPr>
      </w:pPr>
      <w:r w:rsidRPr="00E56EC2">
        <w:rPr>
          <w:b/>
          <w:noProof/>
        </w:rPr>
        <w:t>Figure 4.4</w:t>
      </w:r>
      <w:r>
        <w:rPr>
          <w:rFonts w:asciiTheme="minorHAnsi" w:eastAsiaTheme="minorEastAsia" w:hAnsiTheme="minorHAnsi"/>
          <w:caps w:val="0"/>
          <w:noProof/>
          <w:spacing w:val="0"/>
          <w:sz w:val="22"/>
          <w:lang w:eastAsia="en-AU"/>
        </w:rPr>
        <w:tab/>
      </w:r>
      <w:r>
        <w:rPr>
          <w:noProof/>
        </w:rPr>
        <w:t>Distribution of course groups by proportion satisfied with training</w:t>
      </w:r>
      <w:r>
        <w:rPr>
          <w:noProof/>
        </w:rPr>
        <w:tab/>
      </w:r>
      <w:r>
        <w:rPr>
          <w:noProof/>
        </w:rPr>
        <w:fldChar w:fldCharType="begin"/>
      </w:r>
      <w:r>
        <w:rPr>
          <w:noProof/>
        </w:rPr>
        <w:instrText xml:space="preserve"> PAGEREF _Toc440460792 \h </w:instrText>
      </w:r>
      <w:r>
        <w:rPr>
          <w:noProof/>
        </w:rPr>
      </w:r>
      <w:r>
        <w:rPr>
          <w:noProof/>
        </w:rPr>
        <w:fldChar w:fldCharType="separate"/>
      </w:r>
      <w:r w:rsidR="008C40B9">
        <w:rPr>
          <w:noProof/>
        </w:rPr>
        <w:t>43</w:t>
      </w:r>
      <w:r>
        <w:rPr>
          <w:noProof/>
        </w:rPr>
        <w:fldChar w:fldCharType="end"/>
      </w:r>
    </w:p>
    <w:p w14:paraId="4B16FF0C" w14:textId="77777777" w:rsidR="001A076A" w:rsidRDefault="001A076A">
      <w:pPr>
        <w:pStyle w:val="TableofFigures"/>
        <w:rPr>
          <w:rFonts w:asciiTheme="minorHAnsi" w:eastAsiaTheme="minorEastAsia" w:hAnsiTheme="minorHAnsi"/>
          <w:caps w:val="0"/>
          <w:noProof/>
          <w:spacing w:val="0"/>
          <w:sz w:val="22"/>
          <w:lang w:eastAsia="en-AU"/>
        </w:rPr>
      </w:pPr>
      <w:r w:rsidRPr="00E56EC2">
        <w:rPr>
          <w:b/>
          <w:noProof/>
        </w:rPr>
        <w:t>Figure 4.5</w:t>
      </w:r>
      <w:r>
        <w:rPr>
          <w:rFonts w:asciiTheme="minorHAnsi" w:eastAsiaTheme="minorEastAsia" w:hAnsiTheme="minorHAnsi"/>
          <w:caps w:val="0"/>
          <w:noProof/>
          <w:spacing w:val="0"/>
          <w:sz w:val="22"/>
          <w:lang w:eastAsia="en-AU"/>
        </w:rPr>
        <w:tab/>
      </w:r>
      <w:r>
        <w:rPr>
          <w:noProof/>
        </w:rPr>
        <w:t>Proportion of employers satisfied with training as a job requirement</w:t>
      </w:r>
      <w:r>
        <w:rPr>
          <w:noProof/>
        </w:rPr>
        <w:tab/>
      </w:r>
      <w:r>
        <w:rPr>
          <w:noProof/>
        </w:rPr>
        <w:fldChar w:fldCharType="begin"/>
      </w:r>
      <w:r>
        <w:rPr>
          <w:noProof/>
        </w:rPr>
        <w:instrText xml:space="preserve"> PAGEREF _Toc440460793 \h </w:instrText>
      </w:r>
      <w:r>
        <w:rPr>
          <w:noProof/>
        </w:rPr>
      </w:r>
      <w:r>
        <w:rPr>
          <w:noProof/>
        </w:rPr>
        <w:fldChar w:fldCharType="separate"/>
      </w:r>
      <w:r w:rsidR="008C40B9">
        <w:rPr>
          <w:noProof/>
        </w:rPr>
        <w:t>44</w:t>
      </w:r>
      <w:r>
        <w:rPr>
          <w:noProof/>
        </w:rPr>
        <w:fldChar w:fldCharType="end"/>
      </w:r>
    </w:p>
    <w:p w14:paraId="4C43448D" w14:textId="77777777" w:rsidR="001A076A" w:rsidRDefault="001A076A">
      <w:pPr>
        <w:pStyle w:val="TableofFigures"/>
        <w:rPr>
          <w:rFonts w:asciiTheme="minorHAnsi" w:eastAsiaTheme="minorEastAsia" w:hAnsiTheme="minorHAnsi"/>
          <w:caps w:val="0"/>
          <w:noProof/>
          <w:spacing w:val="0"/>
          <w:sz w:val="22"/>
          <w:lang w:eastAsia="en-AU"/>
        </w:rPr>
      </w:pPr>
      <w:r w:rsidRPr="00E56EC2">
        <w:rPr>
          <w:b/>
          <w:noProof/>
        </w:rPr>
        <w:t>Figure 4.6</w:t>
      </w:r>
      <w:r>
        <w:rPr>
          <w:rFonts w:asciiTheme="minorHAnsi" w:eastAsiaTheme="minorEastAsia" w:hAnsiTheme="minorHAnsi"/>
          <w:caps w:val="0"/>
          <w:noProof/>
          <w:spacing w:val="0"/>
          <w:sz w:val="22"/>
          <w:lang w:eastAsia="en-AU"/>
        </w:rPr>
        <w:tab/>
      </w:r>
      <w:r>
        <w:rPr>
          <w:noProof/>
        </w:rPr>
        <w:t>Proportion of employers satisfied with training as a job requirement</w:t>
      </w:r>
      <w:r>
        <w:rPr>
          <w:noProof/>
        </w:rPr>
        <w:tab/>
      </w:r>
      <w:r>
        <w:rPr>
          <w:noProof/>
        </w:rPr>
        <w:fldChar w:fldCharType="begin"/>
      </w:r>
      <w:r>
        <w:rPr>
          <w:noProof/>
        </w:rPr>
        <w:instrText xml:space="preserve"> PAGEREF _Toc440460794 \h </w:instrText>
      </w:r>
      <w:r>
        <w:rPr>
          <w:noProof/>
        </w:rPr>
      </w:r>
      <w:r>
        <w:rPr>
          <w:noProof/>
        </w:rPr>
        <w:fldChar w:fldCharType="separate"/>
      </w:r>
      <w:r w:rsidR="008C40B9">
        <w:rPr>
          <w:noProof/>
        </w:rPr>
        <w:t>44</w:t>
      </w:r>
      <w:r>
        <w:rPr>
          <w:noProof/>
        </w:rPr>
        <w:fldChar w:fldCharType="end"/>
      </w:r>
    </w:p>
    <w:p w14:paraId="4BA9C338" w14:textId="77777777" w:rsidR="001A076A" w:rsidRDefault="001A076A">
      <w:pPr>
        <w:pStyle w:val="TableofFigures"/>
        <w:rPr>
          <w:rFonts w:asciiTheme="minorHAnsi" w:eastAsiaTheme="minorEastAsia" w:hAnsiTheme="minorHAnsi"/>
          <w:caps w:val="0"/>
          <w:noProof/>
          <w:spacing w:val="0"/>
          <w:sz w:val="22"/>
          <w:lang w:eastAsia="en-AU"/>
        </w:rPr>
      </w:pPr>
      <w:r w:rsidRPr="00E56EC2">
        <w:rPr>
          <w:b/>
          <w:noProof/>
        </w:rPr>
        <w:t>Figure 5.1</w:t>
      </w:r>
      <w:r>
        <w:rPr>
          <w:rFonts w:asciiTheme="minorHAnsi" w:eastAsiaTheme="minorEastAsia" w:hAnsiTheme="minorHAnsi"/>
          <w:caps w:val="0"/>
          <w:noProof/>
          <w:spacing w:val="0"/>
          <w:sz w:val="22"/>
          <w:lang w:eastAsia="en-AU"/>
        </w:rPr>
        <w:tab/>
      </w:r>
      <w:r>
        <w:rPr>
          <w:noProof/>
        </w:rPr>
        <w:t>TAFE market share</w:t>
      </w:r>
      <w:r>
        <w:rPr>
          <w:noProof/>
        </w:rPr>
        <w:tab/>
      </w:r>
      <w:r>
        <w:rPr>
          <w:noProof/>
        </w:rPr>
        <w:fldChar w:fldCharType="begin"/>
      </w:r>
      <w:r>
        <w:rPr>
          <w:noProof/>
        </w:rPr>
        <w:instrText xml:space="preserve"> PAGEREF _Toc440460795 \h </w:instrText>
      </w:r>
      <w:r>
        <w:rPr>
          <w:noProof/>
        </w:rPr>
      </w:r>
      <w:r>
        <w:rPr>
          <w:noProof/>
        </w:rPr>
        <w:fldChar w:fldCharType="separate"/>
      </w:r>
      <w:r w:rsidR="008C40B9">
        <w:rPr>
          <w:noProof/>
        </w:rPr>
        <w:t>50</w:t>
      </w:r>
      <w:r>
        <w:rPr>
          <w:noProof/>
        </w:rPr>
        <w:fldChar w:fldCharType="end"/>
      </w:r>
    </w:p>
    <w:p w14:paraId="4AB307B2" w14:textId="77777777" w:rsidR="001A076A" w:rsidRDefault="001A076A">
      <w:pPr>
        <w:pStyle w:val="TableofFigures"/>
        <w:rPr>
          <w:rFonts w:asciiTheme="minorHAnsi" w:eastAsiaTheme="minorEastAsia" w:hAnsiTheme="minorHAnsi"/>
          <w:caps w:val="0"/>
          <w:noProof/>
          <w:spacing w:val="0"/>
          <w:sz w:val="22"/>
          <w:lang w:eastAsia="en-AU"/>
        </w:rPr>
      </w:pPr>
      <w:r w:rsidRPr="00E56EC2">
        <w:rPr>
          <w:b/>
          <w:noProof/>
        </w:rPr>
        <w:t>Figure 5.2</w:t>
      </w:r>
      <w:r>
        <w:rPr>
          <w:rFonts w:asciiTheme="minorHAnsi" w:eastAsiaTheme="minorEastAsia" w:hAnsiTheme="minorHAnsi"/>
          <w:caps w:val="0"/>
          <w:noProof/>
          <w:spacing w:val="0"/>
          <w:sz w:val="22"/>
          <w:lang w:eastAsia="en-AU"/>
        </w:rPr>
        <w:tab/>
      </w:r>
      <w:r>
        <w:rPr>
          <w:noProof/>
        </w:rPr>
        <w:t>Providers Delivering subsidised training in multiple jurisdictions, 2014</w:t>
      </w:r>
      <w:r>
        <w:rPr>
          <w:noProof/>
        </w:rPr>
        <w:tab/>
      </w:r>
      <w:r>
        <w:rPr>
          <w:noProof/>
        </w:rPr>
        <w:fldChar w:fldCharType="begin"/>
      </w:r>
      <w:r>
        <w:rPr>
          <w:noProof/>
        </w:rPr>
        <w:instrText xml:space="preserve"> PAGEREF _Toc440460796 \h </w:instrText>
      </w:r>
      <w:r>
        <w:rPr>
          <w:noProof/>
        </w:rPr>
      </w:r>
      <w:r>
        <w:rPr>
          <w:noProof/>
        </w:rPr>
        <w:fldChar w:fldCharType="separate"/>
      </w:r>
      <w:r w:rsidR="008C40B9">
        <w:rPr>
          <w:noProof/>
        </w:rPr>
        <w:t>52</w:t>
      </w:r>
      <w:r>
        <w:rPr>
          <w:noProof/>
        </w:rPr>
        <w:fldChar w:fldCharType="end"/>
      </w:r>
    </w:p>
    <w:p w14:paraId="513B1506" w14:textId="77777777" w:rsidR="001A076A" w:rsidRDefault="001A076A">
      <w:pPr>
        <w:pStyle w:val="TableofFigures"/>
        <w:rPr>
          <w:rFonts w:asciiTheme="minorHAnsi" w:eastAsiaTheme="minorEastAsia" w:hAnsiTheme="minorHAnsi"/>
          <w:caps w:val="0"/>
          <w:noProof/>
          <w:spacing w:val="0"/>
          <w:sz w:val="22"/>
          <w:lang w:eastAsia="en-AU"/>
        </w:rPr>
      </w:pPr>
      <w:r w:rsidRPr="00E56EC2">
        <w:rPr>
          <w:b/>
          <w:noProof/>
        </w:rPr>
        <w:t>Figure 5.3</w:t>
      </w:r>
      <w:r>
        <w:rPr>
          <w:rFonts w:asciiTheme="minorHAnsi" w:eastAsiaTheme="minorEastAsia" w:hAnsiTheme="minorHAnsi"/>
          <w:caps w:val="0"/>
          <w:noProof/>
          <w:spacing w:val="0"/>
          <w:sz w:val="22"/>
          <w:lang w:eastAsia="en-AU"/>
        </w:rPr>
        <w:tab/>
      </w:r>
      <w:r>
        <w:rPr>
          <w:noProof/>
        </w:rPr>
        <w:t>Students undertaking training in a state other than their home state</w:t>
      </w:r>
      <w:r>
        <w:rPr>
          <w:noProof/>
        </w:rPr>
        <w:tab/>
      </w:r>
      <w:r>
        <w:rPr>
          <w:noProof/>
        </w:rPr>
        <w:fldChar w:fldCharType="begin"/>
      </w:r>
      <w:r>
        <w:rPr>
          <w:noProof/>
        </w:rPr>
        <w:instrText xml:space="preserve"> PAGEREF _Toc440460797 \h </w:instrText>
      </w:r>
      <w:r>
        <w:rPr>
          <w:noProof/>
        </w:rPr>
      </w:r>
      <w:r>
        <w:rPr>
          <w:noProof/>
        </w:rPr>
        <w:fldChar w:fldCharType="separate"/>
      </w:r>
      <w:r w:rsidR="008C40B9">
        <w:rPr>
          <w:noProof/>
        </w:rPr>
        <w:t>52</w:t>
      </w:r>
      <w:r>
        <w:rPr>
          <w:noProof/>
        </w:rPr>
        <w:fldChar w:fldCharType="end"/>
      </w:r>
    </w:p>
    <w:p w14:paraId="62A26D74" w14:textId="77777777" w:rsidR="001A076A" w:rsidRDefault="001A076A">
      <w:pPr>
        <w:pStyle w:val="TableofFigures"/>
        <w:rPr>
          <w:rFonts w:asciiTheme="minorHAnsi" w:eastAsiaTheme="minorEastAsia" w:hAnsiTheme="minorHAnsi"/>
          <w:caps w:val="0"/>
          <w:noProof/>
          <w:spacing w:val="0"/>
          <w:sz w:val="22"/>
          <w:lang w:eastAsia="en-AU"/>
        </w:rPr>
      </w:pPr>
      <w:r w:rsidRPr="00E56EC2">
        <w:rPr>
          <w:b/>
          <w:noProof/>
        </w:rPr>
        <w:t>Figure 6.1</w:t>
      </w:r>
      <w:r>
        <w:rPr>
          <w:rFonts w:asciiTheme="minorHAnsi" w:eastAsiaTheme="minorEastAsia" w:hAnsiTheme="minorHAnsi"/>
          <w:caps w:val="0"/>
          <w:noProof/>
          <w:spacing w:val="0"/>
          <w:sz w:val="22"/>
          <w:lang w:eastAsia="en-AU"/>
        </w:rPr>
        <w:tab/>
      </w:r>
      <w:r>
        <w:rPr>
          <w:noProof/>
        </w:rPr>
        <w:t>cumulative Australian qualification completions above baseline since 2012</w:t>
      </w:r>
      <w:r>
        <w:rPr>
          <w:noProof/>
        </w:rPr>
        <w:tab/>
      </w:r>
      <w:r>
        <w:rPr>
          <w:noProof/>
        </w:rPr>
        <w:fldChar w:fldCharType="begin"/>
      </w:r>
      <w:r>
        <w:rPr>
          <w:noProof/>
        </w:rPr>
        <w:instrText xml:space="preserve"> PAGEREF _Toc440460798 \h </w:instrText>
      </w:r>
      <w:r>
        <w:rPr>
          <w:noProof/>
        </w:rPr>
      </w:r>
      <w:r>
        <w:rPr>
          <w:noProof/>
        </w:rPr>
        <w:fldChar w:fldCharType="separate"/>
      </w:r>
      <w:r w:rsidR="008C40B9">
        <w:rPr>
          <w:noProof/>
        </w:rPr>
        <w:t>55</w:t>
      </w:r>
      <w:r>
        <w:rPr>
          <w:noProof/>
        </w:rPr>
        <w:fldChar w:fldCharType="end"/>
      </w:r>
    </w:p>
    <w:p w14:paraId="405953F3" w14:textId="77777777" w:rsidR="001A076A" w:rsidRDefault="00B40747">
      <w:pPr>
        <w:pStyle w:val="TableofFigures"/>
        <w:rPr>
          <w:rFonts w:asciiTheme="minorHAnsi" w:eastAsiaTheme="minorEastAsia" w:hAnsiTheme="minorHAnsi"/>
          <w:caps w:val="0"/>
          <w:noProof/>
          <w:spacing w:val="0"/>
          <w:sz w:val="22"/>
          <w:lang w:eastAsia="en-AU"/>
        </w:rPr>
      </w:pPr>
      <w:r w:rsidRPr="009C48A8">
        <w:fldChar w:fldCharType="end"/>
      </w:r>
      <w:r w:rsidRPr="009C48A8">
        <w:fldChar w:fldCharType="begin"/>
      </w:r>
      <w:r w:rsidRPr="009C48A8">
        <w:instrText xml:space="preserve"> TOC \c "Figure Ap" </w:instrText>
      </w:r>
      <w:r w:rsidRPr="009C48A8">
        <w:fldChar w:fldCharType="separate"/>
      </w:r>
      <w:r w:rsidR="001A076A" w:rsidRPr="00BF6359">
        <w:rPr>
          <w:b/>
          <w:iCs/>
          <w:noProof/>
          <w:color w:val="000100"/>
        </w:rPr>
        <w:t>Figure A.1</w:t>
      </w:r>
      <w:r w:rsidR="001A076A">
        <w:rPr>
          <w:rFonts w:asciiTheme="minorHAnsi" w:eastAsiaTheme="minorEastAsia" w:hAnsiTheme="minorHAnsi"/>
          <w:caps w:val="0"/>
          <w:noProof/>
          <w:spacing w:val="0"/>
          <w:sz w:val="22"/>
          <w:lang w:eastAsia="en-AU"/>
        </w:rPr>
        <w:tab/>
      </w:r>
      <w:r w:rsidR="001A076A" w:rsidRPr="00BF6359">
        <w:rPr>
          <w:iCs/>
          <w:noProof/>
          <w:color w:val="000100"/>
        </w:rPr>
        <w:t>Progress against NP Implementation plan training outcomes – New South Wales</w:t>
      </w:r>
      <w:r w:rsidR="001A076A">
        <w:rPr>
          <w:noProof/>
        </w:rPr>
        <w:tab/>
      </w:r>
      <w:r w:rsidR="001A076A">
        <w:rPr>
          <w:noProof/>
        </w:rPr>
        <w:fldChar w:fldCharType="begin"/>
      </w:r>
      <w:r w:rsidR="001A076A">
        <w:rPr>
          <w:noProof/>
        </w:rPr>
        <w:instrText xml:space="preserve"> PAGEREF _Toc440460799 \h </w:instrText>
      </w:r>
      <w:r w:rsidR="001A076A">
        <w:rPr>
          <w:noProof/>
        </w:rPr>
      </w:r>
      <w:r w:rsidR="001A076A">
        <w:rPr>
          <w:noProof/>
        </w:rPr>
        <w:fldChar w:fldCharType="separate"/>
      </w:r>
      <w:r w:rsidR="008C40B9">
        <w:rPr>
          <w:noProof/>
        </w:rPr>
        <w:t>A–2</w:t>
      </w:r>
      <w:r w:rsidR="001A076A">
        <w:rPr>
          <w:noProof/>
        </w:rPr>
        <w:fldChar w:fldCharType="end"/>
      </w:r>
    </w:p>
    <w:p w14:paraId="3DF66CC4" w14:textId="77777777" w:rsidR="001A076A" w:rsidRDefault="001A076A">
      <w:pPr>
        <w:pStyle w:val="TableofFigures"/>
        <w:rPr>
          <w:rFonts w:asciiTheme="minorHAnsi" w:eastAsiaTheme="minorEastAsia" w:hAnsiTheme="minorHAnsi"/>
          <w:caps w:val="0"/>
          <w:noProof/>
          <w:spacing w:val="0"/>
          <w:sz w:val="22"/>
          <w:lang w:eastAsia="en-AU"/>
        </w:rPr>
      </w:pPr>
      <w:r w:rsidRPr="00BF6359">
        <w:rPr>
          <w:b/>
          <w:iCs/>
          <w:noProof/>
          <w:color w:val="000100"/>
        </w:rPr>
        <w:t>Figure A.2</w:t>
      </w:r>
      <w:r>
        <w:rPr>
          <w:rFonts w:asciiTheme="minorHAnsi" w:eastAsiaTheme="minorEastAsia" w:hAnsiTheme="minorHAnsi"/>
          <w:caps w:val="0"/>
          <w:noProof/>
          <w:spacing w:val="0"/>
          <w:sz w:val="22"/>
          <w:lang w:eastAsia="en-AU"/>
        </w:rPr>
        <w:tab/>
      </w:r>
      <w:r w:rsidRPr="00BF6359">
        <w:rPr>
          <w:iCs/>
          <w:noProof/>
          <w:color w:val="000100"/>
        </w:rPr>
        <w:t>Progress against NP IMPLEMENTATION Plan training outcomes – Victoria</w:t>
      </w:r>
      <w:r>
        <w:rPr>
          <w:noProof/>
        </w:rPr>
        <w:tab/>
      </w:r>
      <w:r>
        <w:rPr>
          <w:noProof/>
        </w:rPr>
        <w:fldChar w:fldCharType="begin"/>
      </w:r>
      <w:r>
        <w:rPr>
          <w:noProof/>
        </w:rPr>
        <w:instrText xml:space="preserve"> PAGEREF _Toc440460800 \h </w:instrText>
      </w:r>
      <w:r>
        <w:rPr>
          <w:noProof/>
        </w:rPr>
      </w:r>
      <w:r>
        <w:rPr>
          <w:noProof/>
        </w:rPr>
        <w:fldChar w:fldCharType="separate"/>
      </w:r>
      <w:r w:rsidR="008C40B9">
        <w:rPr>
          <w:noProof/>
        </w:rPr>
        <w:t>A–4</w:t>
      </w:r>
      <w:r>
        <w:rPr>
          <w:noProof/>
        </w:rPr>
        <w:fldChar w:fldCharType="end"/>
      </w:r>
    </w:p>
    <w:p w14:paraId="31B76CBA" w14:textId="77777777" w:rsidR="001A076A" w:rsidRDefault="001A076A">
      <w:pPr>
        <w:pStyle w:val="TableofFigures"/>
        <w:rPr>
          <w:rFonts w:asciiTheme="minorHAnsi" w:eastAsiaTheme="minorEastAsia" w:hAnsiTheme="minorHAnsi"/>
          <w:caps w:val="0"/>
          <w:noProof/>
          <w:spacing w:val="0"/>
          <w:sz w:val="22"/>
          <w:lang w:eastAsia="en-AU"/>
        </w:rPr>
      </w:pPr>
      <w:r w:rsidRPr="00BF6359">
        <w:rPr>
          <w:b/>
          <w:iCs/>
          <w:noProof/>
          <w:color w:val="000100"/>
        </w:rPr>
        <w:t>Figure A.3</w:t>
      </w:r>
      <w:r>
        <w:rPr>
          <w:rFonts w:asciiTheme="minorHAnsi" w:eastAsiaTheme="minorEastAsia" w:hAnsiTheme="minorHAnsi"/>
          <w:caps w:val="0"/>
          <w:noProof/>
          <w:spacing w:val="0"/>
          <w:sz w:val="22"/>
          <w:lang w:eastAsia="en-AU"/>
        </w:rPr>
        <w:tab/>
      </w:r>
      <w:r w:rsidRPr="00BF6359">
        <w:rPr>
          <w:iCs/>
          <w:noProof/>
          <w:color w:val="000100"/>
        </w:rPr>
        <w:t>Progress against NP Implementation Plan Training outcomes – Queensland</w:t>
      </w:r>
      <w:r>
        <w:rPr>
          <w:noProof/>
        </w:rPr>
        <w:tab/>
      </w:r>
      <w:r>
        <w:rPr>
          <w:noProof/>
        </w:rPr>
        <w:fldChar w:fldCharType="begin"/>
      </w:r>
      <w:r>
        <w:rPr>
          <w:noProof/>
        </w:rPr>
        <w:instrText xml:space="preserve"> PAGEREF _Toc440460801 \h </w:instrText>
      </w:r>
      <w:r>
        <w:rPr>
          <w:noProof/>
        </w:rPr>
      </w:r>
      <w:r>
        <w:rPr>
          <w:noProof/>
        </w:rPr>
        <w:fldChar w:fldCharType="separate"/>
      </w:r>
      <w:r w:rsidR="008C40B9">
        <w:rPr>
          <w:noProof/>
        </w:rPr>
        <w:t>A–6</w:t>
      </w:r>
      <w:r>
        <w:rPr>
          <w:noProof/>
        </w:rPr>
        <w:fldChar w:fldCharType="end"/>
      </w:r>
    </w:p>
    <w:p w14:paraId="64D2E705" w14:textId="77777777" w:rsidR="001A076A" w:rsidRDefault="001A076A">
      <w:pPr>
        <w:pStyle w:val="TableofFigures"/>
        <w:rPr>
          <w:rFonts w:asciiTheme="minorHAnsi" w:eastAsiaTheme="minorEastAsia" w:hAnsiTheme="minorHAnsi"/>
          <w:caps w:val="0"/>
          <w:noProof/>
          <w:spacing w:val="0"/>
          <w:sz w:val="22"/>
          <w:lang w:eastAsia="en-AU"/>
        </w:rPr>
      </w:pPr>
      <w:r w:rsidRPr="00BF6359">
        <w:rPr>
          <w:b/>
          <w:iCs/>
          <w:noProof/>
          <w:color w:val="000100"/>
        </w:rPr>
        <w:t>Figure A.4</w:t>
      </w:r>
      <w:r>
        <w:rPr>
          <w:rFonts w:asciiTheme="minorHAnsi" w:eastAsiaTheme="minorEastAsia" w:hAnsiTheme="minorHAnsi"/>
          <w:caps w:val="0"/>
          <w:noProof/>
          <w:spacing w:val="0"/>
          <w:sz w:val="22"/>
          <w:lang w:eastAsia="en-AU"/>
        </w:rPr>
        <w:tab/>
      </w:r>
      <w:r w:rsidRPr="00BF6359">
        <w:rPr>
          <w:iCs/>
          <w:noProof/>
          <w:color w:val="000100"/>
        </w:rPr>
        <w:t>Progress against NP Implementation plan training outcomes – South Australia</w:t>
      </w:r>
      <w:r>
        <w:rPr>
          <w:noProof/>
        </w:rPr>
        <w:tab/>
      </w:r>
      <w:r>
        <w:rPr>
          <w:noProof/>
        </w:rPr>
        <w:fldChar w:fldCharType="begin"/>
      </w:r>
      <w:r>
        <w:rPr>
          <w:noProof/>
        </w:rPr>
        <w:instrText xml:space="preserve"> PAGEREF _Toc440460802 \h </w:instrText>
      </w:r>
      <w:r>
        <w:rPr>
          <w:noProof/>
        </w:rPr>
      </w:r>
      <w:r>
        <w:rPr>
          <w:noProof/>
        </w:rPr>
        <w:fldChar w:fldCharType="separate"/>
      </w:r>
      <w:r w:rsidR="008C40B9">
        <w:rPr>
          <w:noProof/>
        </w:rPr>
        <w:t>A–8</w:t>
      </w:r>
      <w:r>
        <w:rPr>
          <w:noProof/>
        </w:rPr>
        <w:fldChar w:fldCharType="end"/>
      </w:r>
    </w:p>
    <w:p w14:paraId="09F5A7A7" w14:textId="77777777" w:rsidR="001A076A" w:rsidRDefault="001A076A">
      <w:pPr>
        <w:pStyle w:val="TableofFigures"/>
        <w:rPr>
          <w:rFonts w:asciiTheme="minorHAnsi" w:eastAsiaTheme="minorEastAsia" w:hAnsiTheme="minorHAnsi"/>
          <w:caps w:val="0"/>
          <w:noProof/>
          <w:spacing w:val="0"/>
          <w:sz w:val="22"/>
          <w:lang w:eastAsia="en-AU"/>
        </w:rPr>
      </w:pPr>
      <w:r w:rsidRPr="00BF6359">
        <w:rPr>
          <w:b/>
          <w:iCs/>
          <w:noProof/>
          <w:color w:val="000100"/>
        </w:rPr>
        <w:t>Figure A.5</w:t>
      </w:r>
      <w:r>
        <w:rPr>
          <w:rFonts w:asciiTheme="minorHAnsi" w:eastAsiaTheme="minorEastAsia" w:hAnsiTheme="minorHAnsi"/>
          <w:caps w:val="0"/>
          <w:noProof/>
          <w:spacing w:val="0"/>
          <w:sz w:val="22"/>
          <w:lang w:eastAsia="en-AU"/>
        </w:rPr>
        <w:tab/>
      </w:r>
      <w:r w:rsidRPr="00BF6359">
        <w:rPr>
          <w:iCs/>
          <w:noProof/>
          <w:color w:val="000100"/>
        </w:rPr>
        <w:t>Progress against NP Implementation plan training outcomes – Western Australia</w:t>
      </w:r>
      <w:r>
        <w:rPr>
          <w:noProof/>
        </w:rPr>
        <w:tab/>
      </w:r>
      <w:r>
        <w:rPr>
          <w:noProof/>
        </w:rPr>
        <w:fldChar w:fldCharType="begin"/>
      </w:r>
      <w:r>
        <w:rPr>
          <w:noProof/>
        </w:rPr>
        <w:instrText xml:space="preserve"> PAGEREF _Toc440460803 \h </w:instrText>
      </w:r>
      <w:r>
        <w:rPr>
          <w:noProof/>
        </w:rPr>
      </w:r>
      <w:r>
        <w:rPr>
          <w:noProof/>
        </w:rPr>
        <w:fldChar w:fldCharType="separate"/>
      </w:r>
      <w:r w:rsidR="008C40B9">
        <w:rPr>
          <w:noProof/>
        </w:rPr>
        <w:t>A–10</w:t>
      </w:r>
      <w:r>
        <w:rPr>
          <w:noProof/>
        </w:rPr>
        <w:fldChar w:fldCharType="end"/>
      </w:r>
    </w:p>
    <w:p w14:paraId="302D564F" w14:textId="77777777" w:rsidR="001A076A" w:rsidRDefault="001A076A">
      <w:pPr>
        <w:pStyle w:val="TableofFigures"/>
        <w:rPr>
          <w:rFonts w:asciiTheme="minorHAnsi" w:eastAsiaTheme="minorEastAsia" w:hAnsiTheme="minorHAnsi"/>
          <w:caps w:val="0"/>
          <w:noProof/>
          <w:spacing w:val="0"/>
          <w:sz w:val="22"/>
          <w:lang w:eastAsia="en-AU"/>
        </w:rPr>
      </w:pPr>
      <w:r w:rsidRPr="00BF6359">
        <w:rPr>
          <w:b/>
          <w:iCs/>
          <w:noProof/>
          <w:color w:val="000100"/>
        </w:rPr>
        <w:t>Figure A.6</w:t>
      </w:r>
      <w:r>
        <w:rPr>
          <w:rFonts w:asciiTheme="minorHAnsi" w:eastAsiaTheme="minorEastAsia" w:hAnsiTheme="minorHAnsi"/>
          <w:caps w:val="0"/>
          <w:noProof/>
          <w:spacing w:val="0"/>
          <w:sz w:val="22"/>
          <w:lang w:eastAsia="en-AU"/>
        </w:rPr>
        <w:tab/>
      </w:r>
      <w:r w:rsidRPr="00BF6359">
        <w:rPr>
          <w:iCs/>
          <w:noProof/>
          <w:color w:val="000100"/>
        </w:rPr>
        <w:t>Progress against NP Implementation plan training outcomes – Tasmania</w:t>
      </w:r>
      <w:r>
        <w:rPr>
          <w:noProof/>
        </w:rPr>
        <w:tab/>
      </w:r>
      <w:r>
        <w:rPr>
          <w:noProof/>
        </w:rPr>
        <w:fldChar w:fldCharType="begin"/>
      </w:r>
      <w:r>
        <w:rPr>
          <w:noProof/>
        </w:rPr>
        <w:instrText xml:space="preserve"> PAGEREF _Toc440460804 \h </w:instrText>
      </w:r>
      <w:r>
        <w:rPr>
          <w:noProof/>
        </w:rPr>
      </w:r>
      <w:r>
        <w:rPr>
          <w:noProof/>
        </w:rPr>
        <w:fldChar w:fldCharType="separate"/>
      </w:r>
      <w:r w:rsidR="008C40B9">
        <w:rPr>
          <w:noProof/>
        </w:rPr>
        <w:t>A–12</w:t>
      </w:r>
      <w:r>
        <w:rPr>
          <w:noProof/>
        </w:rPr>
        <w:fldChar w:fldCharType="end"/>
      </w:r>
    </w:p>
    <w:p w14:paraId="5654E7B8" w14:textId="77777777" w:rsidR="001A076A" w:rsidRDefault="001A076A">
      <w:pPr>
        <w:pStyle w:val="TableofFigures"/>
        <w:rPr>
          <w:rFonts w:asciiTheme="minorHAnsi" w:eastAsiaTheme="minorEastAsia" w:hAnsiTheme="minorHAnsi"/>
          <w:caps w:val="0"/>
          <w:noProof/>
          <w:spacing w:val="0"/>
          <w:sz w:val="22"/>
          <w:lang w:eastAsia="en-AU"/>
        </w:rPr>
      </w:pPr>
      <w:r w:rsidRPr="00BF6359">
        <w:rPr>
          <w:b/>
          <w:iCs/>
          <w:noProof/>
          <w:color w:val="000100"/>
        </w:rPr>
        <w:t>Figure A.7</w:t>
      </w:r>
      <w:r>
        <w:rPr>
          <w:rFonts w:asciiTheme="minorHAnsi" w:eastAsiaTheme="minorEastAsia" w:hAnsiTheme="minorHAnsi"/>
          <w:caps w:val="0"/>
          <w:noProof/>
          <w:spacing w:val="0"/>
          <w:sz w:val="22"/>
          <w:lang w:eastAsia="en-AU"/>
        </w:rPr>
        <w:tab/>
      </w:r>
      <w:r w:rsidRPr="00BF6359">
        <w:rPr>
          <w:iCs/>
          <w:noProof/>
          <w:color w:val="000100"/>
        </w:rPr>
        <w:t>Progress against NP Implementation plan training outcomes – Northern Territory</w:t>
      </w:r>
      <w:r>
        <w:rPr>
          <w:noProof/>
        </w:rPr>
        <w:tab/>
      </w:r>
      <w:r>
        <w:rPr>
          <w:noProof/>
        </w:rPr>
        <w:fldChar w:fldCharType="begin"/>
      </w:r>
      <w:r>
        <w:rPr>
          <w:noProof/>
        </w:rPr>
        <w:instrText xml:space="preserve"> PAGEREF _Toc440460805 \h </w:instrText>
      </w:r>
      <w:r>
        <w:rPr>
          <w:noProof/>
        </w:rPr>
      </w:r>
      <w:r>
        <w:rPr>
          <w:noProof/>
        </w:rPr>
        <w:fldChar w:fldCharType="separate"/>
      </w:r>
      <w:r w:rsidR="008C40B9">
        <w:rPr>
          <w:noProof/>
        </w:rPr>
        <w:t>A–13</w:t>
      </w:r>
      <w:r>
        <w:rPr>
          <w:noProof/>
        </w:rPr>
        <w:fldChar w:fldCharType="end"/>
      </w:r>
    </w:p>
    <w:p w14:paraId="124A6194" w14:textId="77777777" w:rsidR="001A076A" w:rsidRDefault="001A076A">
      <w:pPr>
        <w:pStyle w:val="TableofFigures"/>
        <w:rPr>
          <w:rFonts w:asciiTheme="minorHAnsi" w:eastAsiaTheme="minorEastAsia" w:hAnsiTheme="minorHAnsi"/>
          <w:caps w:val="0"/>
          <w:noProof/>
          <w:spacing w:val="0"/>
          <w:sz w:val="22"/>
          <w:lang w:eastAsia="en-AU"/>
        </w:rPr>
      </w:pPr>
      <w:r w:rsidRPr="00BF6359">
        <w:rPr>
          <w:b/>
          <w:iCs/>
          <w:noProof/>
          <w:color w:val="000100"/>
        </w:rPr>
        <w:t>Figure A.8</w:t>
      </w:r>
      <w:r>
        <w:rPr>
          <w:rFonts w:asciiTheme="minorHAnsi" w:eastAsiaTheme="minorEastAsia" w:hAnsiTheme="minorHAnsi"/>
          <w:caps w:val="0"/>
          <w:noProof/>
          <w:spacing w:val="0"/>
          <w:sz w:val="22"/>
          <w:lang w:eastAsia="en-AU"/>
        </w:rPr>
        <w:tab/>
      </w:r>
      <w:r w:rsidRPr="00BF6359">
        <w:rPr>
          <w:iCs/>
          <w:noProof/>
          <w:color w:val="000100"/>
        </w:rPr>
        <w:t>Progress against NP Implementation plan training outcomes – Australian Capital Territory</w:t>
      </w:r>
      <w:r>
        <w:rPr>
          <w:noProof/>
        </w:rPr>
        <w:tab/>
      </w:r>
      <w:r>
        <w:rPr>
          <w:noProof/>
        </w:rPr>
        <w:fldChar w:fldCharType="begin"/>
      </w:r>
      <w:r>
        <w:rPr>
          <w:noProof/>
        </w:rPr>
        <w:instrText xml:space="preserve"> PAGEREF _Toc440460806 \h </w:instrText>
      </w:r>
      <w:r>
        <w:rPr>
          <w:noProof/>
        </w:rPr>
      </w:r>
      <w:r>
        <w:rPr>
          <w:noProof/>
        </w:rPr>
        <w:fldChar w:fldCharType="separate"/>
      </w:r>
      <w:r w:rsidR="008C40B9">
        <w:rPr>
          <w:noProof/>
        </w:rPr>
        <w:t>A–14</w:t>
      </w:r>
      <w:r>
        <w:rPr>
          <w:noProof/>
        </w:rPr>
        <w:fldChar w:fldCharType="end"/>
      </w:r>
    </w:p>
    <w:p w14:paraId="18E6283A" w14:textId="77777777" w:rsidR="00B40747" w:rsidRDefault="00B40747" w:rsidP="00806A05">
      <w:pPr>
        <w:pStyle w:val="TOCGeneral"/>
      </w:pPr>
      <w:r w:rsidRPr="009C48A8">
        <w:fldChar w:fldCharType="end"/>
      </w:r>
    </w:p>
    <w:p w14:paraId="50A1F443" w14:textId="77777777" w:rsidR="00B40747" w:rsidRPr="009A6EFF" w:rsidRDefault="00B40747" w:rsidP="00B40747">
      <w:pPr>
        <w:pStyle w:val="TOC7"/>
      </w:pPr>
      <w:r w:rsidRPr="009A6EFF">
        <w:t>Tables</w:t>
      </w:r>
    </w:p>
    <w:p w14:paraId="16248655" w14:textId="77777777" w:rsidR="001A076A" w:rsidRDefault="00B40747">
      <w:pPr>
        <w:pStyle w:val="TableofFigures"/>
        <w:rPr>
          <w:rFonts w:asciiTheme="minorHAnsi" w:eastAsiaTheme="minorEastAsia" w:hAnsiTheme="minorHAnsi"/>
          <w:caps w:val="0"/>
          <w:noProof/>
          <w:spacing w:val="0"/>
          <w:sz w:val="22"/>
          <w:lang w:eastAsia="en-AU"/>
        </w:rPr>
      </w:pPr>
      <w:r w:rsidRPr="009C48A8">
        <w:fldChar w:fldCharType="begin"/>
      </w:r>
      <w:r w:rsidRPr="009C48A8">
        <w:instrText xml:space="preserve"> TOC \c "Table" </w:instrText>
      </w:r>
      <w:r w:rsidRPr="009C48A8">
        <w:fldChar w:fldCharType="separate"/>
      </w:r>
      <w:r w:rsidR="001A076A" w:rsidRPr="00B7189C">
        <w:rPr>
          <w:b/>
          <w:noProof/>
        </w:rPr>
        <w:t>Table 2.1</w:t>
      </w:r>
      <w:r w:rsidR="001A076A">
        <w:rPr>
          <w:rFonts w:asciiTheme="minorHAnsi" w:eastAsiaTheme="minorEastAsia" w:hAnsiTheme="minorHAnsi"/>
          <w:caps w:val="0"/>
          <w:noProof/>
          <w:spacing w:val="0"/>
          <w:sz w:val="22"/>
          <w:lang w:eastAsia="en-AU"/>
        </w:rPr>
        <w:tab/>
      </w:r>
      <w:r w:rsidR="001A076A">
        <w:rPr>
          <w:noProof/>
        </w:rPr>
        <w:t>indicative VET FEE-HELP debt cost allocation</w:t>
      </w:r>
      <w:r w:rsidR="001A076A">
        <w:rPr>
          <w:noProof/>
        </w:rPr>
        <w:tab/>
      </w:r>
      <w:r w:rsidR="001A076A">
        <w:rPr>
          <w:noProof/>
        </w:rPr>
        <w:fldChar w:fldCharType="begin"/>
      </w:r>
      <w:r w:rsidR="001A076A">
        <w:rPr>
          <w:noProof/>
        </w:rPr>
        <w:instrText xml:space="preserve"> PAGEREF _Toc440460807 \h </w:instrText>
      </w:r>
      <w:r w:rsidR="001A076A">
        <w:rPr>
          <w:noProof/>
        </w:rPr>
      </w:r>
      <w:r w:rsidR="001A076A">
        <w:rPr>
          <w:noProof/>
        </w:rPr>
        <w:fldChar w:fldCharType="separate"/>
      </w:r>
      <w:r w:rsidR="008C40B9">
        <w:rPr>
          <w:noProof/>
        </w:rPr>
        <w:t>26</w:t>
      </w:r>
      <w:r w:rsidR="001A076A">
        <w:rPr>
          <w:noProof/>
        </w:rPr>
        <w:fldChar w:fldCharType="end"/>
      </w:r>
    </w:p>
    <w:p w14:paraId="12423AAE" w14:textId="77777777" w:rsidR="001A076A" w:rsidRDefault="001A076A">
      <w:pPr>
        <w:pStyle w:val="TableofFigures"/>
        <w:rPr>
          <w:rFonts w:asciiTheme="minorHAnsi" w:eastAsiaTheme="minorEastAsia" w:hAnsiTheme="minorHAnsi"/>
          <w:caps w:val="0"/>
          <w:noProof/>
          <w:spacing w:val="0"/>
          <w:sz w:val="22"/>
          <w:lang w:eastAsia="en-AU"/>
        </w:rPr>
      </w:pPr>
      <w:r w:rsidRPr="00B7189C">
        <w:rPr>
          <w:b/>
          <w:noProof/>
        </w:rPr>
        <w:t>Table 3.1</w:t>
      </w:r>
      <w:r>
        <w:rPr>
          <w:rFonts w:asciiTheme="minorHAnsi" w:eastAsiaTheme="minorEastAsia" w:hAnsiTheme="minorHAnsi"/>
          <w:caps w:val="0"/>
          <w:noProof/>
          <w:spacing w:val="0"/>
          <w:sz w:val="22"/>
          <w:lang w:eastAsia="en-AU"/>
        </w:rPr>
        <w:tab/>
      </w:r>
      <w:r>
        <w:rPr>
          <w:noProof/>
        </w:rPr>
        <w:t>nationally recognised training activity reported by RTO</w:t>
      </w:r>
      <w:r w:rsidRPr="00B7189C">
        <w:rPr>
          <w:caps w:val="0"/>
          <w:noProof/>
        </w:rPr>
        <w:t>s</w:t>
      </w:r>
      <w:r>
        <w:rPr>
          <w:noProof/>
        </w:rPr>
        <w:t xml:space="preserve"> by funding and provider type</w:t>
      </w:r>
      <w:r>
        <w:rPr>
          <w:noProof/>
        </w:rPr>
        <w:tab/>
      </w:r>
      <w:r>
        <w:rPr>
          <w:noProof/>
        </w:rPr>
        <w:fldChar w:fldCharType="begin"/>
      </w:r>
      <w:r>
        <w:rPr>
          <w:noProof/>
        </w:rPr>
        <w:instrText xml:space="preserve"> PAGEREF _Toc440460808 \h </w:instrText>
      </w:r>
      <w:r>
        <w:rPr>
          <w:noProof/>
        </w:rPr>
      </w:r>
      <w:r>
        <w:rPr>
          <w:noProof/>
        </w:rPr>
        <w:fldChar w:fldCharType="separate"/>
      </w:r>
      <w:r w:rsidR="008C40B9">
        <w:rPr>
          <w:noProof/>
        </w:rPr>
        <w:t>30</w:t>
      </w:r>
      <w:r>
        <w:rPr>
          <w:noProof/>
        </w:rPr>
        <w:fldChar w:fldCharType="end"/>
      </w:r>
    </w:p>
    <w:p w14:paraId="11D1E9D9" w14:textId="77777777" w:rsidR="001A076A" w:rsidRDefault="001A076A">
      <w:pPr>
        <w:pStyle w:val="TableofFigures"/>
        <w:rPr>
          <w:rFonts w:asciiTheme="minorHAnsi" w:eastAsiaTheme="minorEastAsia" w:hAnsiTheme="minorHAnsi"/>
          <w:caps w:val="0"/>
          <w:noProof/>
          <w:spacing w:val="0"/>
          <w:sz w:val="22"/>
          <w:lang w:eastAsia="en-AU"/>
        </w:rPr>
      </w:pPr>
      <w:r w:rsidRPr="00B7189C">
        <w:rPr>
          <w:b/>
          <w:noProof/>
        </w:rPr>
        <w:t>Table 4.1</w:t>
      </w:r>
      <w:r>
        <w:rPr>
          <w:rFonts w:asciiTheme="minorHAnsi" w:eastAsiaTheme="minorEastAsia" w:hAnsiTheme="minorHAnsi"/>
          <w:caps w:val="0"/>
          <w:noProof/>
          <w:spacing w:val="0"/>
          <w:sz w:val="22"/>
          <w:lang w:eastAsia="en-AU"/>
        </w:rPr>
        <w:tab/>
      </w:r>
      <w:r>
        <w:rPr>
          <w:noProof/>
        </w:rPr>
        <w:t>Average, minimum and maximum change (by state) in the SOS indicators, average of 2009-2010 to 2015</w:t>
      </w:r>
      <w:r>
        <w:rPr>
          <w:noProof/>
        </w:rPr>
        <w:tab/>
      </w:r>
      <w:r>
        <w:rPr>
          <w:noProof/>
        </w:rPr>
        <w:fldChar w:fldCharType="begin"/>
      </w:r>
      <w:r>
        <w:rPr>
          <w:noProof/>
        </w:rPr>
        <w:instrText xml:space="preserve"> PAGEREF _Toc440460809 \h </w:instrText>
      </w:r>
      <w:r>
        <w:rPr>
          <w:noProof/>
        </w:rPr>
      </w:r>
      <w:r>
        <w:rPr>
          <w:noProof/>
        </w:rPr>
        <w:fldChar w:fldCharType="separate"/>
      </w:r>
      <w:r w:rsidR="008C40B9">
        <w:rPr>
          <w:noProof/>
        </w:rPr>
        <w:t>41</w:t>
      </w:r>
      <w:r>
        <w:rPr>
          <w:noProof/>
        </w:rPr>
        <w:fldChar w:fldCharType="end"/>
      </w:r>
    </w:p>
    <w:p w14:paraId="3D04EBFF" w14:textId="77777777" w:rsidR="001A076A" w:rsidRDefault="001A076A">
      <w:pPr>
        <w:pStyle w:val="TableofFigures"/>
        <w:rPr>
          <w:rFonts w:asciiTheme="minorHAnsi" w:eastAsiaTheme="minorEastAsia" w:hAnsiTheme="minorHAnsi"/>
          <w:caps w:val="0"/>
          <w:noProof/>
          <w:spacing w:val="0"/>
          <w:sz w:val="22"/>
          <w:lang w:eastAsia="en-AU"/>
        </w:rPr>
      </w:pPr>
      <w:r w:rsidRPr="00B7189C">
        <w:rPr>
          <w:b/>
          <w:noProof/>
        </w:rPr>
        <w:t>Table 6.1</w:t>
      </w:r>
      <w:r>
        <w:rPr>
          <w:rFonts w:asciiTheme="minorHAnsi" w:eastAsiaTheme="minorEastAsia" w:hAnsiTheme="minorHAnsi"/>
          <w:caps w:val="0"/>
          <w:noProof/>
          <w:spacing w:val="0"/>
          <w:sz w:val="22"/>
          <w:lang w:eastAsia="en-AU"/>
        </w:rPr>
        <w:tab/>
      </w:r>
      <w:r>
        <w:rPr>
          <w:noProof/>
        </w:rPr>
        <w:t>Summary of jurisdictions’ progress against training outcomes</w:t>
      </w:r>
      <w:r>
        <w:rPr>
          <w:noProof/>
        </w:rPr>
        <w:tab/>
      </w:r>
      <w:r>
        <w:rPr>
          <w:noProof/>
        </w:rPr>
        <w:fldChar w:fldCharType="begin"/>
      </w:r>
      <w:r>
        <w:rPr>
          <w:noProof/>
        </w:rPr>
        <w:instrText xml:space="preserve"> PAGEREF _Toc440460810 \h </w:instrText>
      </w:r>
      <w:r>
        <w:rPr>
          <w:noProof/>
        </w:rPr>
      </w:r>
      <w:r>
        <w:rPr>
          <w:noProof/>
        </w:rPr>
        <w:fldChar w:fldCharType="separate"/>
      </w:r>
      <w:r w:rsidR="008C40B9">
        <w:rPr>
          <w:noProof/>
        </w:rPr>
        <w:t>56</w:t>
      </w:r>
      <w:r>
        <w:rPr>
          <w:noProof/>
        </w:rPr>
        <w:fldChar w:fldCharType="end"/>
      </w:r>
    </w:p>
    <w:p w14:paraId="00DE5807" w14:textId="77777777" w:rsidR="001A076A" w:rsidRDefault="001A076A">
      <w:pPr>
        <w:pStyle w:val="TableofFigures"/>
        <w:rPr>
          <w:rFonts w:asciiTheme="minorHAnsi" w:eastAsiaTheme="minorEastAsia" w:hAnsiTheme="minorHAnsi"/>
          <w:caps w:val="0"/>
          <w:noProof/>
          <w:spacing w:val="0"/>
          <w:sz w:val="22"/>
          <w:lang w:eastAsia="en-AU"/>
        </w:rPr>
      </w:pPr>
      <w:r w:rsidRPr="00B7189C">
        <w:rPr>
          <w:b/>
          <w:noProof/>
        </w:rPr>
        <w:t>Table 7.1</w:t>
      </w:r>
      <w:r>
        <w:rPr>
          <w:rFonts w:asciiTheme="minorHAnsi" w:eastAsiaTheme="minorEastAsia" w:hAnsiTheme="minorHAnsi"/>
          <w:caps w:val="0"/>
          <w:noProof/>
          <w:spacing w:val="0"/>
          <w:sz w:val="22"/>
          <w:lang w:eastAsia="en-AU"/>
        </w:rPr>
        <w:tab/>
      </w:r>
      <w:r>
        <w:rPr>
          <w:noProof/>
        </w:rPr>
        <w:t>Summary of recommendations</w:t>
      </w:r>
      <w:r>
        <w:rPr>
          <w:noProof/>
        </w:rPr>
        <w:tab/>
      </w:r>
      <w:r>
        <w:rPr>
          <w:noProof/>
        </w:rPr>
        <w:fldChar w:fldCharType="begin"/>
      </w:r>
      <w:r>
        <w:rPr>
          <w:noProof/>
        </w:rPr>
        <w:instrText xml:space="preserve"> PAGEREF _Toc440460811 \h </w:instrText>
      </w:r>
      <w:r>
        <w:rPr>
          <w:noProof/>
        </w:rPr>
      </w:r>
      <w:r>
        <w:rPr>
          <w:noProof/>
        </w:rPr>
        <w:fldChar w:fldCharType="separate"/>
      </w:r>
      <w:r w:rsidR="008C40B9">
        <w:rPr>
          <w:noProof/>
        </w:rPr>
        <w:t>69</w:t>
      </w:r>
      <w:r>
        <w:rPr>
          <w:noProof/>
        </w:rPr>
        <w:fldChar w:fldCharType="end"/>
      </w:r>
    </w:p>
    <w:p w14:paraId="76DAC543" w14:textId="77777777" w:rsidR="001A076A" w:rsidRDefault="00B40747">
      <w:pPr>
        <w:pStyle w:val="TableofFigures"/>
        <w:rPr>
          <w:rFonts w:asciiTheme="minorHAnsi" w:eastAsiaTheme="minorEastAsia" w:hAnsiTheme="minorHAnsi"/>
          <w:caps w:val="0"/>
          <w:noProof/>
          <w:spacing w:val="0"/>
          <w:sz w:val="22"/>
          <w:lang w:eastAsia="en-AU"/>
        </w:rPr>
      </w:pPr>
      <w:r w:rsidRPr="009C48A8">
        <w:fldChar w:fldCharType="end"/>
      </w:r>
      <w:r w:rsidRPr="009C48A8">
        <w:fldChar w:fldCharType="begin"/>
      </w:r>
      <w:r w:rsidRPr="009C48A8">
        <w:instrText xml:space="preserve"> TOC \c "Table Ap" </w:instrText>
      </w:r>
      <w:r w:rsidRPr="009C48A8">
        <w:fldChar w:fldCharType="separate"/>
      </w:r>
      <w:r w:rsidR="001A076A" w:rsidRPr="00DC581A">
        <w:rPr>
          <w:b/>
          <w:noProof/>
        </w:rPr>
        <w:t>Table C.1</w:t>
      </w:r>
      <w:r w:rsidR="001A076A">
        <w:rPr>
          <w:rFonts w:asciiTheme="minorHAnsi" w:eastAsiaTheme="minorEastAsia" w:hAnsiTheme="minorHAnsi"/>
          <w:caps w:val="0"/>
          <w:noProof/>
          <w:spacing w:val="0"/>
          <w:sz w:val="22"/>
          <w:lang w:eastAsia="en-AU"/>
        </w:rPr>
        <w:tab/>
      </w:r>
      <w:r w:rsidR="001A076A">
        <w:rPr>
          <w:noProof/>
        </w:rPr>
        <w:t>overview of assessment framework and research questions</w:t>
      </w:r>
      <w:r w:rsidR="001A076A">
        <w:rPr>
          <w:noProof/>
        </w:rPr>
        <w:tab/>
      </w:r>
      <w:r w:rsidR="001A076A">
        <w:rPr>
          <w:noProof/>
        </w:rPr>
        <w:fldChar w:fldCharType="begin"/>
      </w:r>
      <w:r w:rsidR="001A076A">
        <w:rPr>
          <w:noProof/>
        </w:rPr>
        <w:instrText xml:space="preserve"> PAGEREF _Toc440460812 \h </w:instrText>
      </w:r>
      <w:r w:rsidR="001A076A">
        <w:rPr>
          <w:noProof/>
        </w:rPr>
      </w:r>
      <w:r w:rsidR="001A076A">
        <w:rPr>
          <w:noProof/>
        </w:rPr>
        <w:fldChar w:fldCharType="separate"/>
      </w:r>
      <w:r w:rsidR="008C40B9">
        <w:rPr>
          <w:noProof/>
        </w:rPr>
        <w:t>C–2</w:t>
      </w:r>
      <w:r w:rsidR="001A076A">
        <w:rPr>
          <w:noProof/>
        </w:rPr>
        <w:fldChar w:fldCharType="end"/>
      </w:r>
    </w:p>
    <w:p w14:paraId="41CE9B78" w14:textId="77777777" w:rsidR="001A076A" w:rsidRDefault="001A076A">
      <w:pPr>
        <w:pStyle w:val="TableofFigures"/>
        <w:rPr>
          <w:rFonts w:asciiTheme="minorHAnsi" w:eastAsiaTheme="minorEastAsia" w:hAnsiTheme="minorHAnsi"/>
          <w:caps w:val="0"/>
          <w:noProof/>
          <w:spacing w:val="0"/>
          <w:sz w:val="22"/>
          <w:lang w:eastAsia="en-AU"/>
        </w:rPr>
      </w:pPr>
      <w:r w:rsidRPr="00DC581A">
        <w:rPr>
          <w:b/>
          <w:noProof/>
        </w:rPr>
        <w:t>Table C.2</w:t>
      </w:r>
      <w:r>
        <w:rPr>
          <w:rFonts w:asciiTheme="minorHAnsi" w:eastAsiaTheme="minorEastAsia" w:hAnsiTheme="minorHAnsi"/>
          <w:caps w:val="0"/>
          <w:noProof/>
          <w:spacing w:val="0"/>
          <w:sz w:val="22"/>
          <w:lang w:eastAsia="en-AU"/>
        </w:rPr>
        <w:tab/>
      </w:r>
      <w:r>
        <w:rPr>
          <w:noProof/>
        </w:rPr>
        <w:t>Assessment framework</w:t>
      </w:r>
      <w:r>
        <w:rPr>
          <w:noProof/>
        </w:rPr>
        <w:tab/>
      </w:r>
      <w:r>
        <w:rPr>
          <w:noProof/>
        </w:rPr>
        <w:fldChar w:fldCharType="begin"/>
      </w:r>
      <w:r>
        <w:rPr>
          <w:noProof/>
        </w:rPr>
        <w:instrText xml:space="preserve"> PAGEREF _Toc440460813 \h </w:instrText>
      </w:r>
      <w:r>
        <w:rPr>
          <w:noProof/>
        </w:rPr>
      </w:r>
      <w:r>
        <w:rPr>
          <w:noProof/>
        </w:rPr>
        <w:fldChar w:fldCharType="separate"/>
      </w:r>
      <w:r w:rsidR="008C40B9">
        <w:rPr>
          <w:noProof/>
        </w:rPr>
        <w:t>C–3</w:t>
      </w:r>
      <w:r>
        <w:rPr>
          <w:noProof/>
        </w:rPr>
        <w:fldChar w:fldCharType="end"/>
      </w:r>
    </w:p>
    <w:p w14:paraId="2E2F1573" w14:textId="77777777" w:rsidR="001A076A" w:rsidRDefault="001A076A">
      <w:pPr>
        <w:pStyle w:val="TableofFigures"/>
        <w:rPr>
          <w:rFonts w:asciiTheme="minorHAnsi" w:eastAsiaTheme="minorEastAsia" w:hAnsiTheme="minorHAnsi"/>
          <w:caps w:val="0"/>
          <w:noProof/>
          <w:spacing w:val="0"/>
          <w:sz w:val="22"/>
          <w:lang w:eastAsia="en-AU"/>
        </w:rPr>
      </w:pPr>
      <w:r w:rsidRPr="00DC581A">
        <w:rPr>
          <w:b/>
          <w:noProof/>
        </w:rPr>
        <w:t>Table C.3</w:t>
      </w:r>
      <w:r>
        <w:rPr>
          <w:rFonts w:asciiTheme="minorHAnsi" w:eastAsiaTheme="minorEastAsia" w:hAnsiTheme="minorHAnsi"/>
          <w:caps w:val="0"/>
          <w:noProof/>
          <w:spacing w:val="0"/>
          <w:sz w:val="22"/>
          <w:lang w:eastAsia="en-AU"/>
        </w:rPr>
        <w:tab/>
      </w:r>
      <w:r>
        <w:rPr>
          <w:noProof/>
        </w:rPr>
        <w:t>Good practice research questions</w:t>
      </w:r>
      <w:r>
        <w:rPr>
          <w:noProof/>
        </w:rPr>
        <w:tab/>
      </w:r>
      <w:r>
        <w:rPr>
          <w:noProof/>
        </w:rPr>
        <w:fldChar w:fldCharType="begin"/>
      </w:r>
      <w:r>
        <w:rPr>
          <w:noProof/>
        </w:rPr>
        <w:instrText xml:space="preserve"> PAGEREF _Toc440460814 \h </w:instrText>
      </w:r>
      <w:r>
        <w:rPr>
          <w:noProof/>
        </w:rPr>
      </w:r>
      <w:r>
        <w:rPr>
          <w:noProof/>
        </w:rPr>
        <w:fldChar w:fldCharType="separate"/>
      </w:r>
      <w:r w:rsidR="008C40B9">
        <w:rPr>
          <w:noProof/>
        </w:rPr>
        <w:t>C–1</w:t>
      </w:r>
      <w:r>
        <w:rPr>
          <w:noProof/>
        </w:rPr>
        <w:fldChar w:fldCharType="end"/>
      </w:r>
    </w:p>
    <w:p w14:paraId="5F56A1DC" w14:textId="77777777" w:rsidR="001A076A" w:rsidRDefault="001A076A">
      <w:pPr>
        <w:pStyle w:val="TableofFigures"/>
        <w:rPr>
          <w:rFonts w:asciiTheme="minorHAnsi" w:eastAsiaTheme="minorEastAsia" w:hAnsiTheme="minorHAnsi"/>
          <w:caps w:val="0"/>
          <w:noProof/>
          <w:spacing w:val="0"/>
          <w:sz w:val="22"/>
          <w:lang w:eastAsia="en-AU"/>
        </w:rPr>
      </w:pPr>
      <w:r w:rsidRPr="00DC581A">
        <w:rPr>
          <w:b/>
          <w:noProof/>
        </w:rPr>
        <w:t>Table D.1</w:t>
      </w:r>
      <w:r>
        <w:rPr>
          <w:rFonts w:asciiTheme="minorHAnsi" w:eastAsiaTheme="minorEastAsia" w:hAnsiTheme="minorHAnsi"/>
          <w:caps w:val="0"/>
          <w:noProof/>
          <w:spacing w:val="0"/>
          <w:sz w:val="22"/>
          <w:lang w:eastAsia="en-AU"/>
        </w:rPr>
        <w:tab/>
      </w:r>
      <w:r>
        <w:rPr>
          <w:noProof/>
        </w:rPr>
        <w:t>stakeholder consultation details</w:t>
      </w:r>
      <w:r>
        <w:rPr>
          <w:noProof/>
        </w:rPr>
        <w:tab/>
      </w:r>
      <w:r>
        <w:rPr>
          <w:noProof/>
        </w:rPr>
        <w:fldChar w:fldCharType="begin"/>
      </w:r>
      <w:r>
        <w:rPr>
          <w:noProof/>
        </w:rPr>
        <w:instrText xml:space="preserve"> PAGEREF _Toc440460815 \h </w:instrText>
      </w:r>
      <w:r>
        <w:rPr>
          <w:noProof/>
        </w:rPr>
      </w:r>
      <w:r>
        <w:rPr>
          <w:noProof/>
        </w:rPr>
        <w:fldChar w:fldCharType="separate"/>
      </w:r>
      <w:r w:rsidR="008C40B9">
        <w:rPr>
          <w:noProof/>
        </w:rPr>
        <w:t>D–2</w:t>
      </w:r>
      <w:r>
        <w:rPr>
          <w:noProof/>
        </w:rPr>
        <w:fldChar w:fldCharType="end"/>
      </w:r>
    </w:p>
    <w:p w14:paraId="6F5F03E3" w14:textId="77777777" w:rsidR="00B40747" w:rsidRDefault="00B40747" w:rsidP="00806A05">
      <w:pPr>
        <w:pStyle w:val="TOCGeneral"/>
      </w:pPr>
      <w:r w:rsidRPr="009C48A8">
        <w:fldChar w:fldCharType="end"/>
      </w:r>
    </w:p>
    <w:p w14:paraId="2B251F44" w14:textId="77777777" w:rsidR="00B40747" w:rsidRPr="009A6EFF" w:rsidRDefault="00B40747" w:rsidP="00B40747">
      <w:pPr>
        <w:pStyle w:val="TOC7"/>
      </w:pPr>
      <w:r w:rsidRPr="009A6EFF">
        <w:t>Boxes</w:t>
      </w:r>
    </w:p>
    <w:p w14:paraId="5371CEAB" w14:textId="77777777" w:rsidR="001A076A" w:rsidRDefault="00B40747">
      <w:pPr>
        <w:pStyle w:val="TableofFigures"/>
        <w:rPr>
          <w:rFonts w:asciiTheme="minorHAnsi" w:eastAsiaTheme="minorEastAsia" w:hAnsiTheme="minorHAnsi"/>
          <w:caps w:val="0"/>
          <w:noProof/>
          <w:spacing w:val="0"/>
          <w:sz w:val="22"/>
          <w:lang w:eastAsia="en-AU"/>
        </w:rPr>
      </w:pPr>
      <w:r w:rsidRPr="009C48A8">
        <w:fldChar w:fldCharType="begin"/>
      </w:r>
      <w:r w:rsidRPr="009C48A8">
        <w:instrText xml:space="preserve"> TOC \c "Box" </w:instrText>
      </w:r>
      <w:r w:rsidRPr="009C48A8">
        <w:fldChar w:fldCharType="separate"/>
      </w:r>
      <w:r w:rsidR="001A076A" w:rsidRPr="0030204F">
        <w:rPr>
          <w:b/>
          <w:noProof/>
        </w:rPr>
        <w:t>Box 2.1</w:t>
      </w:r>
      <w:r w:rsidR="001A076A">
        <w:rPr>
          <w:rFonts w:asciiTheme="minorHAnsi" w:eastAsiaTheme="minorEastAsia" w:hAnsiTheme="minorHAnsi"/>
          <w:caps w:val="0"/>
          <w:noProof/>
          <w:spacing w:val="0"/>
          <w:sz w:val="22"/>
          <w:lang w:eastAsia="en-AU"/>
        </w:rPr>
        <w:tab/>
      </w:r>
      <w:r w:rsidR="001A076A">
        <w:rPr>
          <w:noProof/>
        </w:rPr>
        <w:t>OVerview of VET FEE-HELP</w:t>
      </w:r>
      <w:r w:rsidR="001A076A">
        <w:rPr>
          <w:noProof/>
        </w:rPr>
        <w:tab/>
      </w:r>
      <w:r w:rsidR="001A076A">
        <w:rPr>
          <w:noProof/>
        </w:rPr>
        <w:fldChar w:fldCharType="begin"/>
      </w:r>
      <w:r w:rsidR="001A076A">
        <w:rPr>
          <w:noProof/>
        </w:rPr>
        <w:instrText xml:space="preserve"> PAGEREF _Toc440460816 \h </w:instrText>
      </w:r>
      <w:r w:rsidR="001A076A">
        <w:rPr>
          <w:noProof/>
        </w:rPr>
      </w:r>
      <w:r w:rsidR="001A076A">
        <w:rPr>
          <w:noProof/>
        </w:rPr>
        <w:fldChar w:fldCharType="separate"/>
      </w:r>
      <w:r w:rsidR="008C40B9">
        <w:rPr>
          <w:noProof/>
        </w:rPr>
        <w:t>10</w:t>
      </w:r>
      <w:r w:rsidR="001A076A">
        <w:rPr>
          <w:noProof/>
        </w:rPr>
        <w:fldChar w:fldCharType="end"/>
      </w:r>
    </w:p>
    <w:p w14:paraId="501247CB" w14:textId="77777777" w:rsidR="001A076A" w:rsidRDefault="001A076A">
      <w:pPr>
        <w:pStyle w:val="TableofFigures"/>
        <w:rPr>
          <w:rFonts w:asciiTheme="minorHAnsi" w:eastAsiaTheme="minorEastAsia" w:hAnsiTheme="minorHAnsi"/>
          <w:caps w:val="0"/>
          <w:noProof/>
          <w:spacing w:val="0"/>
          <w:sz w:val="22"/>
          <w:lang w:eastAsia="en-AU"/>
        </w:rPr>
      </w:pPr>
      <w:r w:rsidRPr="0030204F">
        <w:rPr>
          <w:b/>
          <w:noProof/>
        </w:rPr>
        <w:t>Box 2.2</w:t>
      </w:r>
      <w:r>
        <w:rPr>
          <w:rFonts w:asciiTheme="minorHAnsi" w:eastAsiaTheme="minorEastAsia" w:hAnsiTheme="minorHAnsi"/>
          <w:caps w:val="0"/>
          <w:noProof/>
          <w:spacing w:val="0"/>
          <w:sz w:val="22"/>
          <w:lang w:eastAsia="en-AU"/>
        </w:rPr>
        <w:tab/>
      </w:r>
      <w:r>
        <w:rPr>
          <w:noProof/>
        </w:rPr>
        <w:t xml:space="preserve">Recent </w:t>
      </w:r>
      <w:r w:rsidRPr="0030204F">
        <w:rPr>
          <w:caps w:val="0"/>
          <w:noProof/>
        </w:rPr>
        <w:t xml:space="preserve">POLICY </w:t>
      </w:r>
      <w:r>
        <w:rPr>
          <w:noProof/>
        </w:rPr>
        <w:t>changes related to VET FEE-HELP</w:t>
      </w:r>
      <w:r>
        <w:rPr>
          <w:noProof/>
        </w:rPr>
        <w:tab/>
      </w:r>
      <w:r>
        <w:rPr>
          <w:noProof/>
        </w:rPr>
        <w:fldChar w:fldCharType="begin"/>
      </w:r>
      <w:r>
        <w:rPr>
          <w:noProof/>
        </w:rPr>
        <w:instrText xml:space="preserve"> PAGEREF _Toc440460817 \h </w:instrText>
      </w:r>
      <w:r>
        <w:rPr>
          <w:noProof/>
        </w:rPr>
      </w:r>
      <w:r>
        <w:rPr>
          <w:noProof/>
        </w:rPr>
        <w:fldChar w:fldCharType="separate"/>
      </w:r>
      <w:r w:rsidR="008C40B9">
        <w:rPr>
          <w:noProof/>
        </w:rPr>
        <w:t>25</w:t>
      </w:r>
      <w:r>
        <w:rPr>
          <w:noProof/>
        </w:rPr>
        <w:fldChar w:fldCharType="end"/>
      </w:r>
    </w:p>
    <w:p w14:paraId="44303FC2" w14:textId="6479FD5F" w:rsidR="00B40747" w:rsidRDefault="00B40747" w:rsidP="007A1F21">
      <w:pPr>
        <w:pStyle w:val="TOCGeneral"/>
      </w:pPr>
      <w:r w:rsidRPr="009C48A8">
        <w:rPr>
          <w:vanish w:val="0"/>
        </w:rPr>
        <w:fldChar w:fldCharType="end"/>
      </w:r>
    </w:p>
    <w:p w14:paraId="0A0AD191" w14:textId="77777777" w:rsidR="00B40747" w:rsidRDefault="00B40747" w:rsidP="00806A05">
      <w:pPr>
        <w:pStyle w:val="TOCGeneral"/>
      </w:pPr>
    </w:p>
    <w:p w14:paraId="5C166437" w14:textId="77777777" w:rsidR="00B40747" w:rsidRDefault="00B40747" w:rsidP="00806A05">
      <w:pPr>
        <w:pStyle w:val="TOCGeneral"/>
      </w:pPr>
    </w:p>
    <w:p w14:paraId="620F8931" w14:textId="77777777" w:rsidR="00B40747" w:rsidRDefault="00B40747" w:rsidP="00806A05">
      <w:pPr>
        <w:sectPr w:rsidR="00B40747" w:rsidSect="00C12673">
          <w:headerReference w:type="even" r:id="rId19"/>
          <w:headerReference w:type="default" r:id="rId20"/>
          <w:headerReference w:type="first" r:id="rId21"/>
          <w:footerReference w:type="first" r:id="rId22"/>
          <w:pgSz w:w="11907" w:h="16839" w:code="9"/>
          <w:pgMar w:top="2502" w:right="443" w:bottom="960" w:left="2976" w:header="456" w:footer="262"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
      </w:tblPr>
      <w:tblGrid>
        <w:gridCol w:w="3840"/>
        <w:gridCol w:w="4328"/>
      </w:tblGrid>
      <w:tr w:rsidR="000B123C" w:rsidRPr="003B58DC" w14:paraId="0FA73630" w14:textId="77777777" w:rsidTr="00806A05">
        <w:trPr>
          <w:trHeight w:hRule="exact" w:val="382"/>
        </w:trPr>
        <w:tc>
          <w:tcPr>
            <w:tcW w:w="3840" w:type="dxa"/>
            <w:shd w:val="clear" w:color="auto" w:fill="9D57A6"/>
          </w:tcPr>
          <w:p w14:paraId="090EF645" w14:textId="77777777" w:rsidR="000B123C" w:rsidRPr="003B58DC" w:rsidRDefault="000B123C" w:rsidP="00806A05">
            <w:pPr>
              <w:pStyle w:val="tagchapterBanner"/>
            </w:pPr>
            <w:r w:rsidRPr="003B58DC">
              <w:rPr>
                <w:noProof/>
                <w:lang w:eastAsia="en-AU"/>
              </w:rPr>
              <mc:AlternateContent>
                <mc:Choice Requires="wps">
                  <w:drawing>
                    <wp:anchor distT="0" distB="0" distL="114300" distR="114300" simplePos="0" relativeHeight="251693056" behindDoc="0" locked="1" layoutInCell="1" allowOverlap="1" wp14:anchorId="323B9392" wp14:editId="32990675">
                      <wp:simplePos x="0" y="0"/>
                      <wp:positionH relativeFrom="page">
                        <wp:posOffset>158750</wp:posOffset>
                      </wp:positionH>
                      <wp:positionV relativeFrom="page">
                        <wp:posOffset>6350</wp:posOffset>
                      </wp:positionV>
                      <wp:extent cx="439560" cy="215280"/>
                      <wp:effectExtent l="0" t="0" r="0" b="0"/>
                      <wp:wrapNone/>
                      <wp:docPr id="563"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650565E" id="Freeform 5" o:spid="_x0000_s1026" style="position:absolute;margin-left:12.5pt;margin-top:.5pt;width:34.6pt;height:16.9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4328" w:type="dxa"/>
            <w:shd w:val="clear" w:color="auto" w:fill="9D57A6"/>
          </w:tcPr>
          <w:p w14:paraId="1E0A63E6" w14:textId="77777777" w:rsidR="000B123C" w:rsidRPr="003B58DC" w:rsidRDefault="000B123C" w:rsidP="00806A05">
            <w:pPr>
              <w:pStyle w:val="spacer"/>
            </w:pPr>
          </w:p>
        </w:tc>
      </w:tr>
      <w:tr w:rsidR="000B123C" w:rsidRPr="003B58DC" w14:paraId="1ACF6C4E" w14:textId="77777777" w:rsidTr="00806A05">
        <w:trPr>
          <w:trHeight w:hRule="exact" w:val="3665"/>
        </w:trPr>
        <w:tc>
          <w:tcPr>
            <w:tcW w:w="3840" w:type="dxa"/>
            <w:shd w:val="clear" w:color="auto" w:fill="9D57A6"/>
            <w:tcMar>
              <w:left w:w="0" w:type="dxa"/>
              <w:bottom w:w="0" w:type="dxa"/>
            </w:tcMar>
            <w:vAlign w:val="bottom"/>
          </w:tcPr>
          <w:p w14:paraId="1CD69BCB" w14:textId="77777777" w:rsidR="000B123C" w:rsidRPr="003B58DC" w:rsidRDefault="000B123C" w:rsidP="00806A05">
            <w:pPr>
              <w:pStyle w:val="Headingglossary"/>
            </w:pPr>
            <w:bookmarkStart w:id="0" w:name="_Toc409113948"/>
            <w:bookmarkStart w:id="1" w:name="_Toc415743784"/>
            <w:bookmarkStart w:id="2" w:name="_Toc440460713"/>
            <w:r w:rsidRPr="003B58DC">
              <w:t>Glossary of terms</w:t>
            </w:r>
            <w:bookmarkEnd w:id="0"/>
            <w:bookmarkEnd w:id="1"/>
            <w:bookmarkEnd w:id="2"/>
          </w:p>
        </w:tc>
        <w:tc>
          <w:tcPr>
            <w:tcW w:w="4328" w:type="dxa"/>
            <w:shd w:val="clear" w:color="auto" w:fill="9D57A6"/>
            <w:tcMar>
              <w:right w:w="344" w:type="dxa"/>
            </w:tcMar>
          </w:tcPr>
          <w:p w14:paraId="702371BE" w14:textId="77777777" w:rsidR="000B123C" w:rsidRPr="003B58DC" w:rsidRDefault="000B123C" w:rsidP="00806A05">
            <w:pPr>
              <w:pStyle w:val="Normal-nospace"/>
            </w:pPr>
          </w:p>
        </w:tc>
      </w:tr>
      <w:tr w:rsidR="000B123C" w:rsidRPr="003B58DC" w14:paraId="50082E77" w14:textId="77777777" w:rsidTr="00806A05">
        <w:trPr>
          <w:trHeight w:hRule="exact" w:val="232"/>
        </w:trPr>
        <w:tc>
          <w:tcPr>
            <w:tcW w:w="3840" w:type="dxa"/>
            <w:shd w:val="clear" w:color="auto" w:fill="9D57A6"/>
          </w:tcPr>
          <w:p w14:paraId="227A9D91" w14:textId="77777777" w:rsidR="000B123C" w:rsidRPr="003B58DC" w:rsidRDefault="000B123C" w:rsidP="00806A05">
            <w:pPr>
              <w:pStyle w:val="Chpt-Context"/>
            </w:pPr>
          </w:p>
        </w:tc>
        <w:tc>
          <w:tcPr>
            <w:tcW w:w="4328" w:type="dxa"/>
            <w:shd w:val="clear" w:color="auto" w:fill="9D57A6"/>
          </w:tcPr>
          <w:p w14:paraId="54FB841D" w14:textId="77777777" w:rsidR="000B123C" w:rsidRPr="003B58DC" w:rsidRDefault="000B123C" w:rsidP="00806A05">
            <w:pPr>
              <w:pStyle w:val="spacer"/>
            </w:pPr>
          </w:p>
        </w:tc>
      </w:tr>
      <w:tr w:rsidR="000B123C" w:rsidRPr="003B58DC" w14:paraId="49A2D160" w14:textId="77777777" w:rsidTr="00806A05">
        <w:trPr>
          <w:trHeight w:hRule="exact" w:val="668"/>
        </w:trPr>
        <w:tc>
          <w:tcPr>
            <w:tcW w:w="3840" w:type="dxa"/>
            <w:tcBorders>
              <w:top w:val="single" w:sz="4" w:space="0" w:color="9D57A6"/>
            </w:tcBorders>
            <w:shd w:val="clear" w:color="auto" w:fill="auto"/>
          </w:tcPr>
          <w:p w14:paraId="64EB7494" w14:textId="77777777" w:rsidR="000B123C" w:rsidRPr="003B58DC" w:rsidRDefault="000B123C" w:rsidP="00806A05">
            <w:pPr>
              <w:pStyle w:val="spacer"/>
            </w:pPr>
          </w:p>
        </w:tc>
        <w:tc>
          <w:tcPr>
            <w:tcW w:w="4328" w:type="dxa"/>
            <w:tcBorders>
              <w:top w:val="single" w:sz="4" w:space="0" w:color="9D57A6"/>
            </w:tcBorders>
            <w:shd w:val="clear" w:color="auto" w:fill="auto"/>
          </w:tcPr>
          <w:p w14:paraId="37E43A71" w14:textId="77777777" w:rsidR="000B123C" w:rsidRPr="003B58DC" w:rsidRDefault="000B123C" w:rsidP="00806A05">
            <w:pPr>
              <w:pStyle w:val="spacer"/>
            </w:pPr>
          </w:p>
        </w:tc>
      </w:tr>
    </w:tbl>
    <w:p w14:paraId="06471EEE" w14:textId="77777777" w:rsidR="000B123C" w:rsidRPr="003B58DC" w:rsidRDefault="000B123C" w:rsidP="00806A05">
      <w:pPr>
        <w:pStyle w:val="BodyText"/>
      </w:pPr>
    </w:p>
    <w:tbl>
      <w:tblPr>
        <w:tblStyle w:val="TableGrid"/>
        <w:tblW w:w="8168" w:type="dxa"/>
        <w:tblInd w:w="-5" w:type="dxa"/>
        <w:tblLayout w:type="fixed"/>
        <w:tblLook w:val="04A0" w:firstRow="1" w:lastRow="0" w:firstColumn="1" w:lastColumn="0" w:noHBand="0" w:noVBand="1"/>
        <w:tblDescription w:val="tbl_prt_bnr-Exec"/>
      </w:tblPr>
      <w:tblGrid>
        <w:gridCol w:w="2127"/>
        <w:gridCol w:w="3974"/>
        <w:gridCol w:w="2067"/>
      </w:tblGrid>
      <w:tr w:rsidR="000B123C" w:rsidRPr="00FA5848" w14:paraId="290FE70D" w14:textId="77777777" w:rsidTr="000B123C">
        <w:tc>
          <w:tcPr>
            <w:tcW w:w="2127" w:type="dxa"/>
            <w:tcBorders>
              <w:top w:val="nil"/>
              <w:left w:val="nil"/>
              <w:bottom w:val="nil"/>
              <w:right w:val="nil"/>
            </w:tcBorders>
          </w:tcPr>
          <w:p w14:paraId="717A35C6" w14:textId="77777777" w:rsidR="000B123C" w:rsidRPr="00FA5848" w:rsidRDefault="000B123C" w:rsidP="00806A05">
            <w:pPr>
              <w:pStyle w:val="BodyText"/>
              <w:tabs>
                <w:tab w:val="left" w:pos="1125"/>
              </w:tabs>
            </w:pPr>
            <w:r w:rsidRPr="00DE40A8">
              <w:t>ACE</w:t>
            </w:r>
          </w:p>
        </w:tc>
        <w:tc>
          <w:tcPr>
            <w:tcW w:w="6041" w:type="dxa"/>
            <w:gridSpan w:val="2"/>
            <w:tcBorders>
              <w:top w:val="nil"/>
              <w:left w:val="nil"/>
              <w:bottom w:val="nil"/>
              <w:right w:val="nil"/>
            </w:tcBorders>
          </w:tcPr>
          <w:p w14:paraId="786DD84C" w14:textId="77777777" w:rsidR="000B123C" w:rsidRPr="00FA5848" w:rsidRDefault="000B123C" w:rsidP="00806A05">
            <w:pPr>
              <w:pStyle w:val="BodyText"/>
            </w:pPr>
            <w:r w:rsidRPr="00DE40A8">
              <w:t>Adult and community education</w:t>
            </w:r>
          </w:p>
        </w:tc>
      </w:tr>
      <w:tr w:rsidR="000B123C" w:rsidRPr="00FA5848" w14:paraId="50A46EF8" w14:textId="77777777" w:rsidTr="000B123C">
        <w:tc>
          <w:tcPr>
            <w:tcW w:w="2127" w:type="dxa"/>
            <w:tcBorders>
              <w:top w:val="nil"/>
              <w:left w:val="nil"/>
              <w:bottom w:val="nil"/>
              <w:right w:val="nil"/>
            </w:tcBorders>
          </w:tcPr>
          <w:p w14:paraId="621FB8E9" w14:textId="77777777" w:rsidR="000B123C" w:rsidRPr="00FA5848" w:rsidRDefault="000B123C" w:rsidP="00806A05">
            <w:pPr>
              <w:pStyle w:val="BodyText"/>
              <w:tabs>
                <w:tab w:val="left" w:pos="1125"/>
              </w:tabs>
            </w:pPr>
            <w:r w:rsidRPr="00DE40A8">
              <w:t>AQTF</w:t>
            </w:r>
          </w:p>
        </w:tc>
        <w:tc>
          <w:tcPr>
            <w:tcW w:w="6041" w:type="dxa"/>
            <w:gridSpan w:val="2"/>
            <w:tcBorders>
              <w:top w:val="nil"/>
              <w:left w:val="nil"/>
              <w:bottom w:val="nil"/>
              <w:right w:val="nil"/>
            </w:tcBorders>
          </w:tcPr>
          <w:p w14:paraId="76059EA7" w14:textId="77777777" w:rsidR="000B123C" w:rsidRPr="00FA5848" w:rsidRDefault="000B123C" w:rsidP="00806A05">
            <w:pPr>
              <w:pStyle w:val="BodyText"/>
            </w:pPr>
            <w:r w:rsidRPr="00DE40A8">
              <w:t>Australian Quality Training Framework</w:t>
            </w:r>
          </w:p>
        </w:tc>
      </w:tr>
      <w:tr w:rsidR="000B123C" w:rsidRPr="00FA5848" w14:paraId="58DDC386" w14:textId="77777777" w:rsidTr="000B123C">
        <w:tc>
          <w:tcPr>
            <w:tcW w:w="2127" w:type="dxa"/>
            <w:tcBorders>
              <w:top w:val="nil"/>
              <w:left w:val="nil"/>
              <w:bottom w:val="nil"/>
              <w:right w:val="nil"/>
            </w:tcBorders>
          </w:tcPr>
          <w:p w14:paraId="4F41F523" w14:textId="77777777" w:rsidR="000B123C" w:rsidRPr="00FA5848" w:rsidRDefault="000B123C" w:rsidP="00806A05">
            <w:pPr>
              <w:pStyle w:val="BodyText"/>
              <w:tabs>
                <w:tab w:val="left" w:pos="1125"/>
              </w:tabs>
            </w:pPr>
            <w:r w:rsidRPr="00DE40A8">
              <w:t>ASQA</w:t>
            </w:r>
          </w:p>
        </w:tc>
        <w:tc>
          <w:tcPr>
            <w:tcW w:w="6041" w:type="dxa"/>
            <w:gridSpan w:val="2"/>
            <w:tcBorders>
              <w:top w:val="nil"/>
              <w:left w:val="nil"/>
              <w:bottom w:val="nil"/>
              <w:right w:val="nil"/>
            </w:tcBorders>
          </w:tcPr>
          <w:p w14:paraId="30661FC6" w14:textId="77777777" w:rsidR="000B123C" w:rsidRPr="00FA5848" w:rsidRDefault="000B123C" w:rsidP="00806A05">
            <w:pPr>
              <w:pStyle w:val="BodyText"/>
            </w:pPr>
            <w:r w:rsidRPr="00DE40A8">
              <w:t>Australian Skills Quality Authority</w:t>
            </w:r>
          </w:p>
        </w:tc>
      </w:tr>
      <w:tr w:rsidR="000B123C" w:rsidRPr="00FA5848" w14:paraId="26DD2142" w14:textId="77777777" w:rsidTr="000B123C">
        <w:tc>
          <w:tcPr>
            <w:tcW w:w="2127" w:type="dxa"/>
            <w:tcBorders>
              <w:top w:val="nil"/>
              <w:left w:val="nil"/>
              <w:bottom w:val="nil"/>
              <w:right w:val="nil"/>
            </w:tcBorders>
          </w:tcPr>
          <w:p w14:paraId="4EA2C84A" w14:textId="77777777" w:rsidR="000B123C" w:rsidRPr="00DE40A8" w:rsidRDefault="000B123C" w:rsidP="00806A05">
            <w:pPr>
              <w:pStyle w:val="BodyText"/>
              <w:tabs>
                <w:tab w:val="left" w:pos="1125"/>
              </w:tabs>
            </w:pPr>
            <w:r w:rsidRPr="00DE40A8">
              <w:t>AVETMISS</w:t>
            </w:r>
          </w:p>
        </w:tc>
        <w:tc>
          <w:tcPr>
            <w:tcW w:w="6041" w:type="dxa"/>
            <w:gridSpan w:val="2"/>
            <w:tcBorders>
              <w:top w:val="nil"/>
              <w:left w:val="nil"/>
              <w:bottom w:val="nil"/>
              <w:right w:val="nil"/>
            </w:tcBorders>
          </w:tcPr>
          <w:p w14:paraId="55EAAC34" w14:textId="77777777" w:rsidR="000B123C" w:rsidRPr="00DE40A8" w:rsidRDefault="000B123C" w:rsidP="00806A05">
            <w:pPr>
              <w:pStyle w:val="BodyText"/>
            </w:pPr>
            <w:r w:rsidRPr="00FA5848">
              <w:t>Australian Vocational Education and Training Management Information Statistical Standard</w:t>
            </w:r>
          </w:p>
        </w:tc>
      </w:tr>
      <w:tr w:rsidR="000B123C" w:rsidRPr="00FA5848" w14:paraId="2F4828AC" w14:textId="77777777" w:rsidTr="000B123C">
        <w:tc>
          <w:tcPr>
            <w:tcW w:w="2127" w:type="dxa"/>
            <w:tcBorders>
              <w:top w:val="nil"/>
              <w:left w:val="nil"/>
              <w:bottom w:val="nil"/>
              <w:right w:val="nil"/>
            </w:tcBorders>
          </w:tcPr>
          <w:p w14:paraId="0C5196B4" w14:textId="77777777" w:rsidR="000B123C" w:rsidRPr="00FA5848" w:rsidRDefault="000B123C" w:rsidP="00806A05">
            <w:pPr>
              <w:pStyle w:val="BodyText"/>
              <w:tabs>
                <w:tab w:val="left" w:pos="1125"/>
              </w:tabs>
            </w:pPr>
            <w:r w:rsidRPr="00DE40A8">
              <w:t>DNER</w:t>
            </w:r>
          </w:p>
        </w:tc>
        <w:tc>
          <w:tcPr>
            <w:tcW w:w="6041" w:type="dxa"/>
            <w:gridSpan w:val="2"/>
            <w:tcBorders>
              <w:top w:val="nil"/>
              <w:left w:val="nil"/>
              <w:bottom w:val="nil"/>
              <w:right w:val="nil"/>
            </w:tcBorders>
          </w:tcPr>
          <w:p w14:paraId="310F33EF" w14:textId="77777777" w:rsidR="000B123C" w:rsidRPr="00FA5848" w:rsidRDefault="000B123C" w:rsidP="00806A05">
            <w:pPr>
              <w:pStyle w:val="BodyText"/>
            </w:pPr>
            <w:r w:rsidRPr="00DE40A8">
              <w:t>Debt not expected to be repaid</w:t>
            </w:r>
          </w:p>
        </w:tc>
      </w:tr>
      <w:tr w:rsidR="000B123C" w:rsidRPr="00FA5848" w14:paraId="04BB6BAB" w14:textId="77777777" w:rsidTr="000B123C">
        <w:tc>
          <w:tcPr>
            <w:tcW w:w="2127" w:type="dxa"/>
            <w:tcBorders>
              <w:top w:val="nil"/>
              <w:left w:val="nil"/>
              <w:bottom w:val="nil"/>
              <w:right w:val="nil"/>
            </w:tcBorders>
          </w:tcPr>
          <w:p w14:paraId="7E4D27F2" w14:textId="77777777" w:rsidR="000B123C" w:rsidRPr="00FA5848" w:rsidRDefault="000B123C" w:rsidP="00806A05">
            <w:pPr>
              <w:pStyle w:val="BodyText"/>
              <w:tabs>
                <w:tab w:val="left" w:pos="1125"/>
              </w:tabs>
            </w:pPr>
            <w:r w:rsidRPr="00DE40A8">
              <w:t>ICLs</w:t>
            </w:r>
          </w:p>
        </w:tc>
        <w:tc>
          <w:tcPr>
            <w:tcW w:w="6041" w:type="dxa"/>
            <w:gridSpan w:val="2"/>
            <w:tcBorders>
              <w:top w:val="nil"/>
              <w:left w:val="nil"/>
              <w:bottom w:val="nil"/>
              <w:right w:val="nil"/>
            </w:tcBorders>
          </w:tcPr>
          <w:p w14:paraId="71026A78" w14:textId="77777777" w:rsidR="000B123C" w:rsidRPr="00FA5848" w:rsidRDefault="000B123C" w:rsidP="00806A05">
            <w:pPr>
              <w:pStyle w:val="BodyText"/>
            </w:pPr>
            <w:r w:rsidRPr="00DE40A8">
              <w:t>Income contingent loans</w:t>
            </w:r>
          </w:p>
        </w:tc>
      </w:tr>
      <w:tr w:rsidR="000B123C" w:rsidRPr="00FA5848" w14:paraId="7764A967" w14:textId="77777777" w:rsidTr="000B123C">
        <w:tc>
          <w:tcPr>
            <w:tcW w:w="2127" w:type="dxa"/>
            <w:tcBorders>
              <w:top w:val="nil"/>
              <w:left w:val="nil"/>
              <w:bottom w:val="nil"/>
              <w:right w:val="nil"/>
            </w:tcBorders>
          </w:tcPr>
          <w:p w14:paraId="251E2C28" w14:textId="77777777" w:rsidR="000B123C" w:rsidRPr="00FA5848" w:rsidRDefault="000B123C" w:rsidP="00806A05">
            <w:pPr>
              <w:pStyle w:val="BodyText"/>
              <w:tabs>
                <w:tab w:val="left" w:pos="1125"/>
              </w:tabs>
            </w:pPr>
            <w:r w:rsidRPr="00DE40A8">
              <w:t>IGA-FFR</w:t>
            </w:r>
          </w:p>
        </w:tc>
        <w:tc>
          <w:tcPr>
            <w:tcW w:w="6041" w:type="dxa"/>
            <w:gridSpan w:val="2"/>
            <w:tcBorders>
              <w:top w:val="nil"/>
              <w:left w:val="nil"/>
              <w:bottom w:val="nil"/>
              <w:right w:val="nil"/>
            </w:tcBorders>
          </w:tcPr>
          <w:p w14:paraId="1190B461" w14:textId="77777777" w:rsidR="000B123C" w:rsidRPr="00FA5848" w:rsidRDefault="000B123C" w:rsidP="00806A05">
            <w:pPr>
              <w:pStyle w:val="BodyText"/>
            </w:pPr>
            <w:r w:rsidRPr="00DE40A8">
              <w:t>Intergovernmental Agreement on Federal Financial Relations</w:t>
            </w:r>
          </w:p>
        </w:tc>
      </w:tr>
      <w:tr w:rsidR="000B123C" w:rsidRPr="00FA5848" w14:paraId="52226E83" w14:textId="77777777" w:rsidTr="000B123C">
        <w:tc>
          <w:tcPr>
            <w:tcW w:w="2127" w:type="dxa"/>
            <w:tcBorders>
              <w:top w:val="nil"/>
              <w:left w:val="nil"/>
              <w:bottom w:val="nil"/>
              <w:right w:val="nil"/>
            </w:tcBorders>
          </w:tcPr>
          <w:p w14:paraId="6BC3CF26" w14:textId="77777777" w:rsidR="000B123C" w:rsidRPr="00FA5848" w:rsidRDefault="000B123C" w:rsidP="00806A05">
            <w:pPr>
              <w:pStyle w:val="BodyText"/>
              <w:tabs>
                <w:tab w:val="left" w:pos="1125"/>
              </w:tabs>
            </w:pPr>
            <w:r w:rsidRPr="00DE40A8">
              <w:t>IPs</w:t>
            </w:r>
          </w:p>
        </w:tc>
        <w:tc>
          <w:tcPr>
            <w:tcW w:w="6041" w:type="dxa"/>
            <w:gridSpan w:val="2"/>
            <w:tcBorders>
              <w:top w:val="nil"/>
              <w:left w:val="nil"/>
              <w:bottom w:val="nil"/>
              <w:right w:val="nil"/>
            </w:tcBorders>
          </w:tcPr>
          <w:p w14:paraId="51EED306" w14:textId="77777777" w:rsidR="000B123C" w:rsidRPr="00FA5848" w:rsidRDefault="000B123C" w:rsidP="00806A05">
            <w:pPr>
              <w:pStyle w:val="BodyText"/>
            </w:pPr>
            <w:r w:rsidRPr="00DE40A8">
              <w:t>Implementation Plans</w:t>
            </w:r>
          </w:p>
        </w:tc>
      </w:tr>
      <w:tr w:rsidR="000B123C" w:rsidRPr="00FA5848" w14:paraId="40437AFA" w14:textId="77777777" w:rsidTr="000B123C">
        <w:tc>
          <w:tcPr>
            <w:tcW w:w="2127" w:type="dxa"/>
            <w:tcBorders>
              <w:top w:val="nil"/>
              <w:left w:val="nil"/>
              <w:bottom w:val="nil"/>
              <w:right w:val="nil"/>
            </w:tcBorders>
          </w:tcPr>
          <w:p w14:paraId="0DF66F8F" w14:textId="77777777" w:rsidR="000B123C" w:rsidRPr="00FA5848" w:rsidRDefault="000B123C" w:rsidP="00806A05">
            <w:pPr>
              <w:pStyle w:val="BodyText"/>
              <w:tabs>
                <w:tab w:val="left" w:pos="1125"/>
              </w:tabs>
            </w:pPr>
            <w:r w:rsidRPr="00DE40A8">
              <w:t>NASWD</w:t>
            </w:r>
          </w:p>
        </w:tc>
        <w:tc>
          <w:tcPr>
            <w:tcW w:w="6041" w:type="dxa"/>
            <w:gridSpan w:val="2"/>
            <w:tcBorders>
              <w:top w:val="nil"/>
              <w:left w:val="nil"/>
              <w:bottom w:val="nil"/>
              <w:right w:val="nil"/>
            </w:tcBorders>
          </w:tcPr>
          <w:p w14:paraId="42227DDE" w14:textId="77777777" w:rsidR="000B123C" w:rsidRPr="00FA5848" w:rsidRDefault="000B123C" w:rsidP="00806A05">
            <w:pPr>
              <w:pStyle w:val="BodyText"/>
            </w:pPr>
            <w:r w:rsidRPr="00DE40A8">
              <w:t>National Agreement for Skills and Workforce Development</w:t>
            </w:r>
          </w:p>
        </w:tc>
      </w:tr>
      <w:tr w:rsidR="000B123C" w:rsidRPr="00FA5848" w14:paraId="3A973754" w14:textId="77777777" w:rsidTr="000B123C">
        <w:tc>
          <w:tcPr>
            <w:tcW w:w="2127" w:type="dxa"/>
            <w:tcBorders>
              <w:top w:val="nil"/>
              <w:left w:val="nil"/>
              <w:bottom w:val="nil"/>
              <w:right w:val="nil"/>
            </w:tcBorders>
          </w:tcPr>
          <w:p w14:paraId="77D18DAD" w14:textId="77777777" w:rsidR="000B123C" w:rsidRPr="00FA5848" w:rsidRDefault="000B123C" w:rsidP="00806A05">
            <w:pPr>
              <w:pStyle w:val="BodyText"/>
              <w:tabs>
                <w:tab w:val="left" w:pos="1125"/>
              </w:tabs>
            </w:pPr>
            <w:r w:rsidRPr="00DE40A8">
              <w:t>NCVER</w:t>
            </w:r>
          </w:p>
        </w:tc>
        <w:tc>
          <w:tcPr>
            <w:tcW w:w="6041" w:type="dxa"/>
            <w:gridSpan w:val="2"/>
            <w:tcBorders>
              <w:top w:val="nil"/>
              <w:left w:val="nil"/>
              <w:bottom w:val="nil"/>
              <w:right w:val="nil"/>
            </w:tcBorders>
          </w:tcPr>
          <w:p w14:paraId="3D352347" w14:textId="77777777" w:rsidR="000B123C" w:rsidRPr="00FA5848" w:rsidRDefault="000B123C" w:rsidP="00806A05">
            <w:pPr>
              <w:pStyle w:val="BodyText"/>
            </w:pPr>
            <w:r w:rsidRPr="00DE40A8">
              <w:t>National Centre for Vocational Education Research</w:t>
            </w:r>
          </w:p>
        </w:tc>
      </w:tr>
      <w:tr w:rsidR="000B123C" w:rsidRPr="00FA5848" w14:paraId="0C811A11" w14:textId="77777777" w:rsidTr="000B123C">
        <w:tc>
          <w:tcPr>
            <w:tcW w:w="2127" w:type="dxa"/>
            <w:tcBorders>
              <w:top w:val="nil"/>
              <w:left w:val="nil"/>
              <w:bottom w:val="nil"/>
              <w:right w:val="nil"/>
            </w:tcBorders>
          </w:tcPr>
          <w:p w14:paraId="563277DE" w14:textId="77777777" w:rsidR="000B123C" w:rsidRPr="00FA5848" w:rsidRDefault="000B123C" w:rsidP="00806A05">
            <w:pPr>
              <w:pStyle w:val="BodyText"/>
            </w:pPr>
            <w:r w:rsidRPr="00DE40A8">
              <w:t>NP</w:t>
            </w:r>
          </w:p>
        </w:tc>
        <w:tc>
          <w:tcPr>
            <w:tcW w:w="6041" w:type="dxa"/>
            <w:gridSpan w:val="2"/>
            <w:tcBorders>
              <w:top w:val="nil"/>
              <w:left w:val="nil"/>
              <w:bottom w:val="nil"/>
              <w:right w:val="nil"/>
            </w:tcBorders>
          </w:tcPr>
          <w:p w14:paraId="692D5E21" w14:textId="77777777" w:rsidR="000B123C" w:rsidRPr="00FA5848" w:rsidRDefault="000B123C" w:rsidP="00806A05">
            <w:pPr>
              <w:pStyle w:val="BodyText"/>
            </w:pPr>
            <w:r w:rsidRPr="00DE40A8">
              <w:t>National Partnership Agreement on Skills Reform</w:t>
            </w:r>
          </w:p>
        </w:tc>
      </w:tr>
      <w:tr w:rsidR="000B123C" w:rsidRPr="00FA5848" w14:paraId="7E6FD19F" w14:textId="77777777" w:rsidTr="000B123C">
        <w:tc>
          <w:tcPr>
            <w:tcW w:w="2127" w:type="dxa"/>
            <w:tcBorders>
              <w:top w:val="nil"/>
              <w:left w:val="nil"/>
              <w:bottom w:val="nil"/>
              <w:right w:val="nil"/>
            </w:tcBorders>
          </w:tcPr>
          <w:p w14:paraId="4FD1BE3D" w14:textId="77777777" w:rsidR="000B123C" w:rsidRPr="00FA5848" w:rsidRDefault="000B123C" w:rsidP="00806A05">
            <w:pPr>
              <w:pStyle w:val="BodyText"/>
              <w:tabs>
                <w:tab w:val="left" w:pos="1125"/>
              </w:tabs>
            </w:pPr>
            <w:r w:rsidRPr="00DE40A8">
              <w:t>RTOs</w:t>
            </w:r>
          </w:p>
        </w:tc>
        <w:tc>
          <w:tcPr>
            <w:tcW w:w="6041" w:type="dxa"/>
            <w:gridSpan w:val="2"/>
            <w:tcBorders>
              <w:top w:val="nil"/>
              <w:left w:val="nil"/>
              <w:bottom w:val="nil"/>
              <w:right w:val="nil"/>
            </w:tcBorders>
          </w:tcPr>
          <w:p w14:paraId="3C7C0F9D" w14:textId="77777777" w:rsidR="000B123C" w:rsidRPr="00FA5848" w:rsidRDefault="000B123C" w:rsidP="00806A05">
            <w:pPr>
              <w:pStyle w:val="BodyText"/>
            </w:pPr>
            <w:r w:rsidRPr="00DE40A8">
              <w:t>Registered training organisations</w:t>
            </w:r>
          </w:p>
        </w:tc>
      </w:tr>
      <w:tr w:rsidR="000B123C" w:rsidRPr="00FA5848" w14:paraId="6A91F8E4" w14:textId="77777777" w:rsidTr="000B123C">
        <w:tc>
          <w:tcPr>
            <w:tcW w:w="2127" w:type="dxa"/>
            <w:tcBorders>
              <w:top w:val="nil"/>
              <w:left w:val="nil"/>
              <w:bottom w:val="nil"/>
              <w:right w:val="nil"/>
            </w:tcBorders>
          </w:tcPr>
          <w:p w14:paraId="22C9CDEE" w14:textId="77777777" w:rsidR="000B123C" w:rsidRPr="00FA5848" w:rsidRDefault="000B123C" w:rsidP="00806A05">
            <w:pPr>
              <w:pStyle w:val="BodyText"/>
              <w:tabs>
                <w:tab w:val="left" w:pos="1125"/>
              </w:tabs>
            </w:pPr>
            <w:r w:rsidRPr="00DE40A8">
              <w:t>TAC</w:t>
            </w:r>
          </w:p>
        </w:tc>
        <w:tc>
          <w:tcPr>
            <w:tcW w:w="6041" w:type="dxa"/>
            <w:gridSpan w:val="2"/>
            <w:tcBorders>
              <w:top w:val="nil"/>
              <w:left w:val="nil"/>
              <w:bottom w:val="nil"/>
              <w:right w:val="nil"/>
            </w:tcBorders>
          </w:tcPr>
          <w:p w14:paraId="32EDDF08" w14:textId="77777777" w:rsidR="000B123C" w:rsidRPr="00FA5848" w:rsidRDefault="000B123C" w:rsidP="00806A05">
            <w:pPr>
              <w:pStyle w:val="BodyText"/>
            </w:pPr>
            <w:r w:rsidRPr="00DE40A8">
              <w:t>Training Accreditation Council (Western Australia)</w:t>
            </w:r>
          </w:p>
        </w:tc>
      </w:tr>
      <w:tr w:rsidR="000B123C" w:rsidRPr="00FA5848" w14:paraId="07D6347E" w14:textId="77777777" w:rsidTr="000B123C">
        <w:tc>
          <w:tcPr>
            <w:tcW w:w="2127" w:type="dxa"/>
            <w:tcBorders>
              <w:top w:val="nil"/>
              <w:left w:val="nil"/>
              <w:bottom w:val="nil"/>
              <w:right w:val="nil"/>
            </w:tcBorders>
          </w:tcPr>
          <w:p w14:paraId="7D062B80" w14:textId="77777777" w:rsidR="000B123C" w:rsidRPr="00FA5848" w:rsidRDefault="000B123C" w:rsidP="00806A05">
            <w:pPr>
              <w:pStyle w:val="BodyText"/>
              <w:tabs>
                <w:tab w:val="left" w:pos="1125"/>
              </w:tabs>
            </w:pPr>
            <w:r w:rsidRPr="00DE40A8">
              <w:t>TAFE</w:t>
            </w:r>
          </w:p>
        </w:tc>
        <w:tc>
          <w:tcPr>
            <w:tcW w:w="6041" w:type="dxa"/>
            <w:gridSpan w:val="2"/>
            <w:tcBorders>
              <w:top w:val="nil"/>
              <w:left w:val="nil"/>
              <w:bottom w:val="nil"/>
              <w:right w:val="nil"/>
            </w:tcBorders>
          </w:tcPr>
          <w:p w14:paraId="70BFC42F" w14:textId="77777777" w:rsidR="000B123C" w:rsidRPr="00FA5848" w:rsidRDefault="000B123C" w:rsidP="00806A05">
            <w:pPr>
              <w:pStyle w:val="BodyText"/>
            </w:pPr>
            <w:r w:rsidRPr="00DE40A8">
              <w:t>Technical and further education</w:t>
            </w:r>
          </w:p>
        </w:tc>
      </w:tr>
      <w:tr w:rsidR="000B123C" w:rsidRPr="00FA5848" w14:paraId="6DAA3CAD" w14:textId="77777777" w:rsidTr="000B123C">
        <w:tc>
          <w:tcPr>
            <w:tcW w:w="2127" w:type="dxa"/>
            <w:tcBorders>
              <w:top w:val="nil"/>
              <w:left w:val="nil"/>
              <w:bottom w:val="nil"/>
              <w:right w:val="nil"/>
            </w:tcBorders>
          </w:tcPr>
          <w:p w14:paraId="3FA86B2A" w14:textId="77777777" w:rsidR="000B123C" w:rsidRPr="00FA5848" w:rsidRDefault="000B123C" w:rsidP="00806A05">
            <w:pPr>
              <w:pStyle w:val="BodyText"/>
              <w:tabs>
                <w:tab w:val="left" w:pos="1125"/>
              </w:tabs>
            </w:pPr>
            <w:r w:rsidRPr="00DE40A8">
              <w:t>TVA</w:t>
            </w:r>
          </w:p>
        </w:tc>
        <w:tc>
          <w:tcPr>
            <w:tcW w:w="6041" w:type="dxa"/>
            <w:gridSpan w:val="2"/>
            <w:tcBorders>
              <w:top w:val="nil"/>
              <w:left w:val="nil"/>
              <w:bottom w:val="nil"/>
              <w:right w:val="nil"/>
            </w:tcBorders>
          </w:tcPr>
          <w:p w14:paraId="3B23F63C" w14:textId="77777777" w:rsidR="000B123C" w:rsidRPr="00FA5848" w:rsidRDefault="000B123C" w:rsidP="00806A05">
            <w:pPr>
              <w:pStyle w:val="BodyText"/>
            </w:pPr>
            <w:r w:rsidRPr="00DE40A8">
              <w:t>Total VET activity</w:t>
            </w:r>
          </w:p>
        </w:tc>
      </w:tr>
      <w:tr w:rsidR="000B123C" w:rsidRPr="00FA5848" w14:paraId="03C612D9" w14:textId="77777777" w:rsidTr="000B123C">
        <w:tc>
          <w:tcPr>
            <w:tcW w:w="2127" w:type="dxa"/>
            <w:tcBorders>
              <w:top w:val="nil"/>
              <w:left w:val="nil"/>
              <w:bottom w:val="nil"/>
              <w:right w:val="nil"/>
            </w:tcBorders>
          </w:tcPr>
          <w:p w14:paraId="36E6B3BB" w14:textId="77777777" w:rsidR="000B123C" w:rsidRPr="00FA5848" w:rsidRDefault="000B123C" w:rsidP="00806A05">
            <w:pPr>
              <w:pStyle w:val="BodyText"/>
              <w:tabs>
                <w:tab w:val="left" w:pos="1125"/>
              </w:tabs>
            </w:pPr>
            <w:r w:rsidRPr="00DE40A8">
              <w:t>USI</w:t>
            </w:r>
          </w:p>
        </w:tc>
        <w:tc>
          <w:tcPr>
            <w:tcW w:w="6041" w:type="dxa"/>
            <w:gridSpan w:val="2"/>
            <w:tcBorders>
              <w:top w:val="nil"/>
              <w:left w:val="nil"/>
              <w:bottom w:val="nil"/>
              <w:right w:val="nil"/>
            </w:tcBorders>
          </w:tcPr>
          <w:p w14:paraId="4B89E294" w14:textId="77777777" w:rsidR="000B123C" w:rsidRPr="00FA5848" w:rsidRDefault="000B123C" w:rsidP="00806A05">
            <w:pPr>
              <w:pStyle w:val="BodyText"/>
            </w:pPr>
            <w:r w:rsidRPr="00DE40A8">
              <w:t>Unique student identifier</w:t>
            </w:r>
          </w:p>
        </w:tc>
      </w:tr>
      <w:tr w:rsidR="000B123C" w:rsidRPr="00FA5848" w14:paraId="205443AF" w14:textId="77777777" w:rsidTr="000B123C">
        <w:tc>
          <w:tcPr>
            <w:tcW w:w="2127" w:type="dxa"/>
            <w:tcBorders>
              <w:top w:val="nil"/>
              <w:left w:val="nil"/>
              <w:bottom w:val="nil"/>
              <w:right w:val="nil"/>
            </w:tcBorders>
          </w:tcPr>
          <w:p w14:paraId="60CDC275" w14:textId="77777777" w:rsidR="000B123C" w:rsidRPr="00FA5848" w:rsidRDefault="000B123C" w:rsidP="00806A05">
            <w:pPr>
              <w:pStyle w:val="BodyText"/>
              <w:tabs>
                <w:tab w:val="left" w:pos="1125"/>
              </w:tabs>
            </w:pPr>
            <w:r w:rsidRPr="00DE40A8">
              <w:t>VRQA</w:t>
            </w:r>
          </w:p>
        </w:tc>
        <w:tc>
          <w:tcPr>
            <w:tcW w:w="6041" w:type="dxa"/>
            <w:gridSpan w:val="2"/>
            <w:tcBorders>
              <w:top w:val="nil"/>
              <w:left w:val="nil"/>
              <w:bottom w:val="nil"/>
              <w:right w:val="nil"/>
            </w:tcBorders>
          </w:tcPr>
          <w:p w14:paraId="50A9E21D" w14:textId="77777777" w:rsidR="000B123C" w:rsidRPr="00FA5848" w:rsidRDefault="000B123C" w:rsidP="00806A05">
            <w:pPr>
              <w:pStyle w:val="BodyText"/>
            </w:pPr>
            <w:r w:rsidRPr="00DE40A8">
              <w:t>Victorian Registration and Qualifications Authority</w:t>
            </w:r>
          </w:p>
        </w:tc>
      </w:tr>
      <w:tr w:rsidR="000B123C" w14:paraId="480961F4" w14:textId="77777777" w:rsidTr="000B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82"/>
        </w:trPr>
        <w:tc>
          <w:tcPr>
            <w:tcW w:w="2127" w:type="dxa"/>
            <w:shd w:val="clear" w:color="auto" w:fill="9D57A6"/>
          </w:tcPr>
          <w:p w14:paraId="5BB55F8C" w14:textId="77777777" w:rsidR="000B123C" w:rsidRDefault="000B123C" w:rsidP="000B123C">
            <w:pPr>
              <w:pStyle w:val="tagexecBanner"/>
            </w:pPr>
            <w:r>
              <w:rPr>
                <w:noProof/>
                <w:lang w:eastAsia="en-AU"/>
              </w:rPr>
              <mc:AlternateContent>
                <mc:Choice Requires="wps">
                  <w:drawing>
                    <wp:anchor distT="0" distB="0" distL="114300" distR="114300" simplePos="0" relativeHeight="251695104" behindDoc="0" locked="1" layoutInCell="1" allowOverlap="1" wp14:anchorId="13437D32" wp14:editId="1F26A97A">
                      <wp:simplePos x="0" y="0"/>
                      <wp:positionH relativeFrom="page">
                        <wp:posOffset>158750</wp:posOffset>
                      </wp:positionH>
                      <wp:positionV relativeFrom="page">
                        <wp:posOffset>6350</wp:posOffset>
                      </wp:positionV>
                      <wp:extent cx="439560" cy="215280"/>
                      <wp:effectExtent l="0" t="0" r="0" b="0"/>
                      <wp:wrapNone/>
                      <wp:docPr id="8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65C6F0" id="Freeform 5" o:spid="_x0000_s1026" style="position:absolute;margin-left:12.5pt;margin-top:.5pt;width:34.6pt;height:16.9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6041" w:type="dxa"/>
            <w:gridSpan w:val="2"/>
            <w:shd w:val="clear" w:color="auto" w:fill="9D57A6"/>
          </w:tcPr>
          <w:p w14:paraId="581F68EE" w14:textId="77777777" w:rsidR="000B123C" w:rsidRDefault="000B123C" w:rsidP="00806A05">
            <w:pPr>
              <w:pStyle w:val="spacer"/>
            </w:pPr>
          </w:p>
        </w:tc>
      </w:tr>
      <w:tr w:rsidR="000B123C" w14:paraId="3A956BB4" w14:textId="77777777" w:rsidTr="000B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665"/>
        </w:trPr>
        <w:tc>
          <w:tcPr>
            <w:tcW w:w="6101" w:type="dxa"/>
            <w:gridSpan w:val="2"/>
            <w:shd w:val="clear" w:color="auto" w:fill="9D57A6"/>
            <w:tcMar>
              <w:left w:w="0" w:type="dxa"/>
            </w:tcMar>
            <w:vAlign w:val="bottom"/>
          </w:tcPr>
          <w:p w14:paraId="2AFFB245" w14:textId="77777777" w:rsidR="000B123C" w:rsidRPr="00DA74C0" w:rsidRDefault="000B123C" w:rsidP="00BB4B23">
            <w:pPr>
              <w:pStyle w:val="Exec-HeadingBanner"/>
            </w:pPr>
            <w:bookmarkStart w:id="3" w:name="_Toc408649189"/>
            <w:bookmarkStart w:id="4" w:name="_Toc408655752"/>
            <w:bookmarkStart w:id="5" w:name="_Toc404971734"/>
            <w:bookmarkStart w:id="6" w:name="_Toc406666847"/>
            <w:bookmarkStart w:id="7" w:name="_Toc408644059"/>
            <w:bookmarkStart w:id="8" w:name="_Toc412810397"/>
            <w:bookmarkStart w:id="9" w:name="_Toc440460714"/>
            <w:r w:rsidRPr="003450CF">
              <w:t>Executive Summary</w:t>
            </w:r>
            <w:bookmarkEnd w:id="3"/>
            <w:bookmarkEnd w:id="4"/>
            <w:bookmarkEnd w:id="5"/>
            <w:bookmarkEnd w:id="6"/>
            <w:bookmarkEnd w:id="7"/>
            <w:bookmarkEnd w:id="8"/>
            <w:bookmarkEnd w:id="9"/>
          </w:p>
        </w:tc>
        <w:tc>
          <w:tcPr>
            <w:tcW w:w="2067" w:type="dxa"/>
            <w:shd w:val="clear" w:color="auto" w:fill="9D57A6"/>
            <w:tcMar>
              <w:right w:w="344" w:type="dxa"/>
            </w:tcMar>
          </w:tcPr>
          <w:p w14:paraId="2E66D8BC" w14:textId="77777777" w:rsidR="000B123C" w:rsidRPr="003450CF" w:rsidRDefault="000B123C" w:rsidP="00806A05">
            <w:pPr>
              <w:pStyle w:val="Normal-nospace"/>
              <w:rPr>
                <w:noProof/>
              </w:rPr>
            </w:pPr>
          </w:p>
        </w:tc>
      </w:tr>
      <w:tr w:rsidR="000B123C" w14:paraId="3527F867" w14:textId="77777777" w:rsidTr="000B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2"/>
        </w:trPr>
        <w:tc>
          <w:tcPr>
            <w:tcW w:w="2127" w:type="dxa"/>
            <w:shd w:val="clear" w:color="auto" w:fill="9D57A6"/>
            <w:tcMar>
              <w:left w:w="0" w:type="dxa"/>
            </w:tcMar>
          </w:tcPr>
          <w:p w14:paraId="1151B634" w14:textId="77777777" w:rsidR="000B123C" w:rsidRDefault="000B123C" w:rsidP="00806A05">
            <w:pPr>
              <w:pStyle w:val="spacer"/>
            </w:pPr>
          </w:p>
        </w:tc>
        <w:tc>
          <w:tcPr>
            <w:tcW w:w="6041" w:type="dxa"/>
            <w:gridSpan w:val="2"/>
            <w:shd w:val="clear" w:color="auto" w:fill="9D57A6"/>
            <w:tcMar>
              <w:right w:w="344" w:type="dxa"/>
            </w:tcMar>
          </w:tcPr>
          <w:p w14:paraId="06C7AC41" w14:textId="77777777" w:rsidR="000B123C" w:rsidRDefault="000B123C" w:rsidP="00806A05">
            <w:pPr>
              <w:pStyle w:val="spacer"/>
              <w:rPr>
                <w:noProof/>
              </w:rPr>
            </w:pPr>
          </w:p>
        </w:tc>
      </w:tr>
      <w:tr w:rsidR="000B123C" w14:paraId="012723AC" w14:textId="77777777" w:rsidTr="000B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8"/>
        </w:trPr>
        <w:tc>
          <w:tcPr>
            <w:tcW w:w="2127" w:type="dxa"/>
            <w:tcBorders>
              <w:top w:val="single" w:sz="4" w:space="0" w:color="9D57A6"/>
            </w:tcBorders>
            <w:shd w:val="clear" w:color="auto" w:fill="auto"/>
          </w:tcPr>
          <w:p w14:paraId="5971697F" w14:textId="77777777" w:rsidR="000B123C" w:rsidRDefault="000B123C" w:rsidP="00806A05">
            <w:pPr>
              <w:pStyle w:val="spacer"/>
            </w:pPr>
          </w:p>
        </w:tc>
        <w:tc>
          <w:tcPr>
            <w:tcW w:w="6041" w:type="dxa"/>
            <w:gridSpan w:val="2"/>
            <w:tcBorders>
              <w:top w:val="single" w:sz="4" w:space="0" w:color="9D57A6"/>
            </w:tcBorders>
            <w:shd w:val="clear" w:color="auto" w:fill="auto"/>
          </w:tcPr>
          <w:p w14:paraId="6EE9246C" w14:textId="77777777" w:rsidR="000B123C" w:rsidRDefault="000B123C" w:rsidP="00806A05">
            <w:pPr>
              <w:pStyle w:val="spacer"/>
            </w:pPr>
          </w:p>
        </w:tc>
      </w:tr>
    </w:tbl>
    <w:p w14:paraId="68A64853" w14:textId="77777777" w:rsidR="005B3F0C" w:rsidRDefault="005B3F0C" w:rsidP="00F4536B">
      <w:pPr>
        <w:pStyle w:val="Heading2nonumber"/>
      </w:pPr>
      <w:r>
        <w:t>This Review</w:t>
      </w:r>
    </w:p>
    <w:p w14:paraId="079A3724" w14:textId="10B76810" w:rsidR="005B3F0C" w:rsidRPr="00FA5848" w:rsidRDefault="005B3F0C" w:rsidP="005B3F0C">
      <w:pPr>
        <w:pStyle w:val="BodyText"/>
      </w:pPr>
      <w:r>
        <w:t>In 2012 t</w:t>
      </w:r>
      <w:r w:rsidRPr="00FA5848">
        <w:t xml:space="preserve">he Commonwealth and states and territories committed to </w:t>
      </w:r>
      <w:r>
        <w:t>a</w:t>
      </w:r>
      <w:r w:rsidRPr="00FA5848">
        <w:t xml:space="preserve"> National Partnership Agreement on Skills Reform (NP). The agreement set out the goals and structures of intergovernmental VET funding and reform for the period 2012-13 to 2016-17.</w:t>
      </w:r>
    </w:p>
    <w:p w14:paraId="42421367" w14:textId="77777777" w:rsidR="005B3F0C" w:rsidRPr="00FA5848" w:rsidRDefault="005B3F0C" w:rsidP="005B3F0C">
      <w:pPr>
        <w:pStyle w:val="BodyText"/>
      </w:pPr>
      <w:r w:rsidRPr="00FA5848">
        <w:t>The NP was created in accordance with the provisions of the Intergovernmental Agreement on Federal Financial Relations (IGA-FFR), and is directed to achieving the reform directions agreed under the National Agreement on Skills and Workforce Development (NASWD).</w:t>
      </w:r>
    </w:p>
    <w:p w14:paraId="7BEF4083" w14:textId="77777777" w:rsidR="005B3F0C" w:rsidRPr="00FA5848" w:rsidRDefault="005B3F0C" w:rsidP="005B3F0C">
      <w:pPr>
        <w:pStyle w:val="BodyText"/>
      </w:pPr>
      <w:r w:rsidRPr="00FA5848">
        <w:t>The NP has the objective of a ‘VET system that delivers a productive and highly skilled workforce which contributes to Australia’s economic future, and to enable all working age Australians to develop the skills and qualifications needed to participate effectively in the labour market.’</w:t>
      </w:r>
    </w:p>
    <w:p w14:paraId="248AE996" w14:textId="77777777" w:rsidR="005B3F0C" w:rsidRPr="00FA5848" w:rsidRDefault="005B3F0C" w:rsidP="005B3F0C">
      <w:pPr>
        <w:pStyle w:val="BodyText"/>
      </w:pPr>
      <w:r w:rsidRPr="00FA5848">
        <w:t>In pursuit of this objective, the NP seeks to achieve a wide range of outcomes, as described in clause 21:</w:t>
      </w:r>
    </w:p>
    <w:p w14:paraId="002FED0C" w14:textId="77777777" w:rsidR="005B3F0C" w:rsidRPr="00FA5848" w:rsidRDefault="005B3F0C" w:rsidP="005B3F0C">
      <w:pPr>
        <w:pStyle w:val="Quote"/>
      </w:pPr>
      <w:r w:rsidRPr="00FA5848">
        <w:t>a. more accessible training for working age Australians and, in particular, a more equitable training system, which provides greater opportunities for participation in education and training;</w:t>
      </w:r>
    </w:p>
    <w:p w14:paraId="49A598C3" w14:textId="77777777" w:rsidR="005B3F0C" w:rsidRPr="00FA5848" w:rsidRDefault="005B3F0C" w:rsidP="005B3F0C">
      <w:pPr>
        <w:pStyle w:val="Quote"/>
      </w:pPr>
      <w:r w:rsidRPr="00FA5848">
        <w:t>b. a more transparent VET sector, which enables better understanding of the VET activity that is occurring in each jurisdiction;</w:t>
      </w:r>
    </w:p>
    <w:p w14:paraId="70E23B8B" w14:textId="77777777" w:rsidR="005B3F0C" w:rsidRPr="00FA5848" w:rsidRDefault="005B3F0C" w:rsidP="005B3F0C">
      <w:pPr>
        <w:pStyle w:val="Quote"/>
      </w:pPr>
      <w:r w:rsidRPr="00FA5848">
        <w:t>c. a higher quality VET sector, which delivers learning experiences and qualifications that are relevant to individuals, employers and industry;</w:t>
      </w:r>
    </w:p>
    <w:p w14:paraId="32132F65" w14:textId="77777777" w:rsidR="005B3F0C" w:rsidRPr="00FA5848" w:rsidRDefault="005B3F0C" w:rsidP="005B3F0C">
      <w:pPr>
        <w:pStyle w:val="Quote"/>
      </w:pPr>
      <w:r w:rsidRPr="004240E0">
        <w:t>d. a more efficient VET sector, which is responsive to the ne</w:t>
      </w:r>
      <w:r w:rsidRPr="0009045D">
        <w:t>eds of students, employers and industry</w:t>
      </w:r>
    </w:p>
    <w:p w14:paraId="005B8742" w14:textId="77777777" w:rsidR="00E0170D" w:rsidRPr="00FA5848" w:rsidRDefault="00E0170D" w:rsidP="00E0170D">
      <w:pPr>
        <w:pStyle w:val="BodyText"/>
      </w:pPr>
      <w:r w:rsidRPr="00FA5848">
        <w:t>This Review of the NP has been commissioned as cal</w:t>
      </w:r>
      <w:r>
        <w:t xml:space="preserve">led for by the agreement itself. Its </w:t>
      </w:r>
      <w:r w:rsidRPr="00FA5848">
        <w:t xml:space="preserve">Terms of Reference </w:t>
      </w:r>
      <w:r>
        <w:t>were</w:t>
      </w:r>
      <w:r w:rsidRPr="00FA5848">
        <w:t xml:space="preserve"> agreed between the Commonwealth, states and territories</w:t>
      </w:r>
      <w:r>
        <w:t xml:space="preserve">, and </w:t>
      </w:r>
      <w:r w:rsidRPr="00FA5848">
        <w:t>include that the Review ‘</w:t>
      </w:r>
      <w:r w:rsidRPr="00FA5848">
        <w:rPr>
          <w:i/>
        </w:rPr>
        <w:t>will examine the effectiveness of the National Partnership in delivering the agreed objective, outcomes and outputs, noting it may inform future policy settings</w:t>
      </w:r>
      <w:r w:rsidRPr="00FA5848">
        <w:t>…’</w:t>
      </w:r>
      <w:r>
        <w:t>.</w:t>
      </w:r>
    </w:p>
    <w:p w14:paraId="52609052" w14:textId="77777777" w:rsidR="00E0170D" w:rsidRPr="00FA5848" w:rsidRDefault="00E0170D" w:rsidP="00E0170D">
      <w:pPr>
        <w:pStyle w:val="BodyText"/>
      </w:pPr>
      <w:r>
        <w:t>The</w:t>
      </w:r>
      <w:r w:rsidRPr="00FA5848">
        <w:t xml:space="preserve"> Review has examined ‘</w:t>
      </w:r>
      <w:r w:rsidRPr="00FA5848">
        <w:rPr>
          <w:i/>
        </w:rPr>
        <w:t>progress of the structural reforms and training outcomes</w:t>
      </w:r>
      <w:r w:rsidRPr="00FA5848">
        <w:t xml:space="preserve">’, noting that the jurisdictionally flexible reforms have differed across the states and territories and are at different stages of implementation. While </w:t>
      </w:r>
      <w:r>
        <w:t>the</w:t>
      </w:r>
      <w:r w:rsidRPr="00FA5848">
        <w:t xml:space="preserve"> Review has considered progress within individual states and territories, its focus has remained on progress at the national level. </w:t>
      </w:r>
    </w:p>
    <w:p w14:paraId="10317F26" w14:textId="77777777" w:rsidR="005B3F0C" w:rsidRPr="00FA5848" w:rsidRDefault="005B3F0C" w:rsidP="005B3F0C">
      <w:pPr>
        <w:pStyle w:val="BodyText"/>
      </w:pPr>
      <w:r w:rsidRPr="00FA5848">
        <w:t xml:space="preserve">To inform future VET policy, the Review has identified examples of good practice across different aspects of the training system and has considered and made recommendations on future objectives, outcomes and outputs that could form the basis of </w:t>
      </w:r>
      <w:r>
        <w:t xml:space="preserve">any </w:t>
      </w:r>
      <w:r w:rsidRPr="00FA5848">
        <w:t>future Commonwealth–state agreements.</w:t>
      </w:r>
    </w:p>
    <w:p w14:paraId="55E79BD6" w14:textId="13F891D5" w:rsidR="005B3F0C" w:rsidRPr="00FA5848" w:rsidRDefault="00E0170D" w:rsidP="00E0170D">
      <w:pPr>
        <w:pStyle w:val="BodyText"/>
        <w:keepNext/>
        <w:keepLines/>
      </w:pPr>
      <w:r w:rsidRPr="00FA5848">
        <w:t xml:space="preserve">The report structured </w:t>
      </w:r>
      <w:r>
        <w:t xml:space="preserve">first addresses </w:t>
      </w:r>
      <w:r w:rsidRPr="00FA5848">
        <w:t>the specific outcomes of the NP, then considers good practice and future reform:</w:t>
      </w:r>
    </w:p>
    <w:p w14:paraId="31524213" w14:textId="77777777" w:rsidR="005B3F0C" w:rsidRPr="002E4E63" w:rsidRDefault="005B3F0C" w:rsidP="005B3F0C">
      <w:pPr>
        <w:pStyle w:val="ListBullet"/>
        <w:rPr>
          <w:i/>
        </w:rPr>
      </w:pPr>
      <w:r>
        <w:t xml:space="preserve">Chapter 1: </w:t>
      </w:r>
      <w:r w:rsidRPr="002E4E63">
        <w:t>O</w:t>
      </w:r>
      <w:r>
        <w:t>verview of the National Partnership Agreement on Skills Reform</w:t>
      </w:r>
    </w:p>
    <w:p w14:paraId="3BBDAADE" w14:textId="77777777" w:rsidR="005B3F0C" w:rsidRPr="00FA5848" w:rsidRDefault="005B3F0C" w:rsidP="005B3F0C">
      <w:pPr>
        <w:pStyle w:val="ListBullet"/>
        <w:rPr>
          <w:i/>
        </w:rPr>
      </w:pPr>
      <w:r w:rsidRPr="00FA5848">
        <w:t>Chapter 2</w:t>
      </w:r>
      <w:r w:rsidRPr="00FA5848">
        <w:rPr>
          <w:i/>
        </w:rPr>
        <w:t xml:space="preserve">: </w:t>
      </w:r>
      <w:r w:rsidRPr="00FA5848">
        <w:t>An accessible and equitable training system (Outcome 1)</w:t>
      </w:r>
    </w:p>
    <w:p w14:paraId="7650E9ED" w14:textId="77777777" w:rsidR="005B3F0C" w:rsidRPr="00FA5848" w:rsidRDefault="005B3F0C" w:rsidP="005B3F0C">
      <w:pPr>
        <w:pStyle w:val="ListBullet"/>
        <w:rPr>
          <w:i/>
        </w:rPr>
      </w:pPr>
      <w:r w:rsidRPr="00FA5848">
        <w:t>Chapter 3: A more transparent VET sector (Outcome 2)</w:t>
      </w:r>
    </w:p>
    <w:p w14:paraId="192B1CCA" w14:textId="77777777" w:rsidR="005B3F0C" w:rsidRPr="00FA5848" w:rsidRDefault="005B3F0C" w:rsidP="005B3F0C">
      <w:pPr>
        <w:pStyle w:val="ListBullet"/>
        <w:rPr>
          <w:i/>
        </w:rPr>
      </w:pPr>
      <w:r w:rsidRPr="00FA5848">
        <w:t>Chapter 4: A higher quality VET sector (Outcome 3)</w:t>
      </w:r>
    </w:p>
    <w:p w14:paraId="25FC363E" w14:textId="77777777" w:rsidR="005B3F0C" w:rsidRPr="00FA5848" w:rsidRDefault="005B3F0C" w:rsidP="005B3F0C">
      <w:pPr>
        <w:pStyle w:val="ListBullet"/>
        <w:rPr>
          <w:i/>
        </w:rPr>
      </w:pPr>
      <w:r w:rsidRPr="00FA5848">
        <w:t>Chapter 5: A more efficient and responsive VET sector (Outcome 4)</w:t>
      </w:r>
    </w:p>
    <w:p w14:paraId="57B9BF97" w14:textId="77777777" w:rsidR="005B3F0C" w:rsidRPr="00FA5848" w:rsidRDefault="005B3F0C" w:rsidP="005B3F0C">
      <w:pPr>
        <w:pStyle w:val="ListBullet"/>
        <w:rPr>
          <w:i/>
        </w:rPr>
      </w:pPr>
      <w:r w:rsidRPr="00FA5848">
        <w:t>Chapter 6: National Partnership Agreement on Skills Reform VET training outcomes</w:t>
      </w:r>
    </w:p>
    <w:p w14:paraId="0BF7E03F" w14:textId="77777777" w:rsidR="005B3F0C" w:rsidRPr="004C673A" w:rsidRDefault="005B3F0C" w:rsidP="005B3F0C">
      <w:pPr>
        <w:pStyle w:val="ListBullet"/>
        <w:rPr>
          <w:i/>
        </w:rPr>
      </w:pPr>
      <w:r w:rsidRPr="00FA5848">
        <w:t>Chapter 7: Recommendations for future Commonwealth-state agreements</w:t>
      </w:r>
    </w:p>
    <w:p w14:paraId="3F6282F0" w14:textId="77777777" w:rsidR="005B3F0C" w:rsidRPr="00FA5848" w:rsidRDefault="005B3F0C" w:rsidP="005B3F0C">
      <w:pPr>
        <w:pStyle w:val="BodyText"/>
        <w:rPr>
          <w:i/>
        </w:rPr>
      </w:pPr>
      <w:r w:rsidRPr="00FA5848">
        <w:t>The appendices provide greater detail on jurisdiction</w:t>
      </w:r>
      <w:r>
        <w:t>al</w:t>
      </w:r>
      <w:r w:rsidRPr="00FA5848">
        <w:t xml:space="preserve"> training outcomes and the background to the Review</w:t>
      </w:r>
    </w:p>
    <w:p w14:paraId="391046F9" w14:textId="77777777" w:rsidR="005B3F0C" w:rsidRDefault="005B3F0C" w:rsidP="00F4536B">
      <w:pPr>
        <w:pStyle w:val="Heading2nonumber"/>
      </w:pPr>
      <w:r>
        <w:t>Accessibility (Outcome 1)</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5B3F0C" w:rsidRPr="0022286A" w14:paraId="1963D3E2" w14:textId="77777777" w:rsidTr="000E14F2">
        <w:trPr>
          <w:cantSplit/>
        </w:trPr>
        <w:tc>
          <w:tcPr>
            <w:tcW w:w="8614" w:type="dxa"/>
            <w:shd w:val="clear" w:color="auto" w:fill="auto"/>
            <w:tcMar>
              <w:left w:w="446" w:type="dxa"/>
            </w:tcMar>
          </w:tcPr>
          <w:p w14:paraId="7733CD9C" w14:textId="693236E0" w:rsidR="005B3F0C" w:rsidRPr="0022286A" w:rsidRDefault="005B3F0C">
            <w:pPr>
              <w:pStyle w:val="Caption"/>
            </w:pPr>
            <w:r w:rsidRPr="004D3806">
              <w:rPr>
                <w:rStyle w:val="CaptionLabel"/>
              </w:rPr>
              <w:t xml:space="preserve">Key Finding </w:t>
            </w:r>
            <w:r w:rsidRPr="004D3806">
              <w:rPr>
                <w:rStyle w:val="CaptionLabel"/>
              </w:rPr>
              <w:fldChar w:fldCharType="begin"/>
            </w:r>
            <w:r w:rsidRPr="004D3806">
              <w:rPr>
                <w:rStyle w:val="CaptionLabel"/>
              </w:rPr>
              <w:instrText xml:space="preserve"> SEQ Key_Finding_ES \* ARABIC </w:instrText>
            </w:r>
            <w:r w:rsidRPr="004D3806">
              <w:rPr>
                <w:rStyle w:val="CaptionLabel"/>
              </w:rPr>
              <w:fldChar w:fldCharType="separate"/>
            </w:r>
            <w:r w:rsidR="008C40B9">
              <w:rPr>
                <w:rStyle w:val="CaptionLabel"/>
                <w:noProof/>
              </w:rPr>
              <w:t>1</w:t>
            </w:r>
            <w:r w:rsidRPr="004D3806">
              <w:rPr>
                <w:rStyle w:val="CaptionLabel"/>
              </w:rPr>
              <w:fldChar w:fldCharType="end"/>
            </w:r>
            <w:r>
              <w:tab/>
              <w:t>Accessibility</w:t>
            </w:r>
          </w:p>
        </w:tc>
      </w:tr>
      <w:tr w:rsidR="005B3F0C" w14:paraId="7536C65D" w14:textId="77777777" w:rsidTr="00F4536B">
        <w:trPr>
          <w:cantSplit/>
        </w:trPr>
        <w:tc>
          <w:tcPr>
            <w:tcW w:w="8614" w:type="dxa"/>
            <w:shd w:val="clear" w:color="auto" w:fill="E4E0DD"/>
            <w:tcMar>
              <w:top w:w="276" w:type="dxa"/>
              <w:bottom w:w="184" w:type="dxa"/>
              <w:right w:w="120" w:type="dxa"/>
            </w:tcMar>
          </w:tcPr>
          <w:p w14:paraId="0E076714" w14:textId="77561DCB" w:rsidR="005B3F0C" w:rsidRPr="00FA5848" w:rsidRDefault="005B3F0C" w:rsidP="005B3F0C">
            <w:pPr>
              <w:pStyle w:val="BoxText"/>
            </w:pPr>
            <w:r w:rsidRPr="00FA5848">
              <w:t>There is moderate</w:t>
            </w:r>
            <w:r>
              <w:t>ly strong</w:t>
            </w:r>
            <w:r w:rsidRPr="00FA5848">
              <w:t xml:space="preserve"> evidence to conclude that the outcomes of accessibility and choice have increased since the baseline years of 2008-</w:t>
            </w:r>
            <w:r>
              <w:t>20</w:t>
            </w:r>
            <w:r w:rsidRPr="00FA5848">
              <w:t xml:space="preserve">09. </w:t>
            </w:r>
            <w:r w:rsidR="00E0170D">
              <w:t>I</w:t>
            </w:r>
            <w:r w:rsidRPr="00FA5848">
              <w:t>n recent years</w:t>
            </w:r>
            <w:r w:rsidR="00E0170D">
              <w:t>, however,</w:t>
            </w:r>
            <w:r w:rsidRPr="00FA5848">
              <w:t xml:space="preserve"> growth </w:t>
            </w:r>
            <w:r>
              <w:t>i</w:t>
            </w:r>
            <w:r w:rsidRPr="00FA5848">
              <w:t xml:space="preserve">n a number of relevant indicators has been negative, including in the total number of courses available. </w:t>
            </w:r>
          </w:p>
          <w:p w14:paraId="4D0A30B3" w14:textId="77777777" w:rsidR="005B3F0C" w:rsidRPr="00FA5848" w:rsidRDefault="005B3F0C" w:rsidP="005B3F0C">
            <w:pPr>
              <w:pStyle w:val="BoxText"/>
            </w:pPr>
            <w:r w:rsidRPr="00FA5848">
              <w:t>Expansion in student accessibility and choice is due in part to the introduction of an entitlement in each state and territory, and to the extension of VET FEE-HELP to subsidised higher level qualifications.</w:t>
            </w:r>
          </w:p>
          <w:p w14:paraId="25C44278" w14:textId="1AFB12FA" w:rsidR="005B3F0C" w:rsidRDefault="005B3F0C" w:rsidP="005B3F0C">
            <w:pPr>
              <w:pStyle w:val="BoxText"/>
            </w:pPr>
            <w:r w:rsidRPr="00FA5848">
              <w:t xml:space="preserve">As more jurisdictions’ entitlement models take effect, and as more jurisdictions and RTOs opt in to the subsidised VET FEE-HELP programme, it is expected that accessibility and choice will </w:t>
            </w:r>
            <w:r>
              <w:t>improve</w:t>
            </w:r>
            <w:r w:rsidRPr="00FA5848">
              <w:t>.</w:t>
            </w:r>
          </w:p>
        </w:tc>
      </w:tr>
      <w:tr w:rsidR="005B3F0C" w14:paraId="248B5155" w14:textId="77777777" w:rsidTr="00F4536B">
        <w:trPr>
          <w:cantSplit/>
          <w:trHeight w:hRule="exact" w:val="180"/>
        </w:trPr>
        <w:tc>
          <w:tcPr>
            <w:tcW w:w="8614" w:type="dxa"/>
            <w:shd w:val="clear" w:color="auto" w:fill="auto"/>
            <w:tcMar>
              <w:top w:w="0" w:type="dxa"/>
              <w:left w:w="446" w:type="dxa"/>
              <w:bottom w:w="0" w:type="dxa"/>
            </w:tcMar>
          </w:tcPr>
          <w:p w14:paraId="5164D6A5" w14:textId="77777777" w:rsidR="005B3F0C" w:rsidRDefault="005B3F0C" w:rsidP="003F0CC8">
            <w:pPr>
              <w:pStyle w:val="spacer"/>
            </w:pPr>
            <w:r w:rsidRPr="005028A5">
              <w:rPr>
                <w:noProof/>
                <w:lang w:eastAsia="en-AU"/>
              </w:rPr>
              <mc:AlternateContent>
                <mc:Choice Requires="wps">
                  <w:drawing>
                    <wp:anchor distT="0" distB="0" distL="114300" distR="114300" simplePos="0" relativeHeight="251766784" behindDoc="0" locked="1" layoutInCell="1" allowOverlap="1" wp14:anchorId="3929EF90" wp14:editId="18D8334B">
                      <wp:simplePos x="0" y="0"/>
                      <wp:positionH relativeFrom="rightMargin">
                        <wp:posOffset>-774065</wp:posOffset>
                      </wp:positionH>
                      <wp:positionV relativeFrom="page">
                        <wp:posOffset>-237490</wp:posOffset>
                      </wp:positionV>
                      <wp:extent cx="436880" cy="213360"/>
                      <wp:effectExtent l="0" t="0" r="1270" b="0"/>
                      <wp:wrapNone/>
                      <wp:docPr id="54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97342B1" id="Freeform 5" o:spid="_x0000_s1026" style="position:absolute;margin-left:-60.95pt;margin-top:-18.7pt;width:34.4pt;height:16.8pt;z-index:2517667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739E3CEC" w14:textId="527916D2" w:rsidR="005B3F0C" w:rsidRPr="00FA5848" w:rsidRDefault="005B3F0C" w:rsidP="005B3F0C">
      <w:pPr>
        <w:pStyle w:val="BodyText"/>
      </w:pPr>
      <w:r w:rsidRPr="00FA5848">
        <w:t xml:space="preserve">Most states and territories </w:t>
      </w:r>
      <w:r>
        <w:t>have reported</w:t>
      </w:r>
      <w:r w:rsidRPr="00FA5848">
        <w:t xml:space="preserve"> that accessibility has improved or will improve as a result of the introduction of both the student entitlement and </w:t>
      </w:r>
      <w:r w:rsidR="001118D7" w:rsidRPr="00FA5848">
        <w:t xml:space="preserve">subsidised </w:t>
      </w:r>
      <w:r w:rsidRPr="00FA5848">
        <w:t>VET FEE-HELP. Enrolments in VET increased significantly (albeit with a reduction in one jurisdiction since 2012), and the proportion of the working age population without a higher level qualification has steadily fallen. However, in recent years, growth on a number of the relevant indicators</w:t>
      </w:r>
      <w:r>
        <w:t xml:space="preserve">—such as total enrolments, and the </w:t>
      </w:r>
      <w:r w:rsidRPr="0009045D">
        <w:t xml:space="preserve">number of </w:t>
      </w:r>
      <w:r>
        <w:t>provider-</w:t>
      </w:r>
      <w:r w:rsidRPr="0009045D">
        <w:t>course combinations in which there were subsidised enrolments</w:t>
      </w:r>
      <w:r>
        <w:t>—</w:t>
      </w:r>
      <w:r w:rsidRPr="00FA5848">
        <w:t>has been negative.</w:t>
      </w:r>
      <w:r>
        <w:t xml:space="preserve"> It would appear that fiscal constraints have often played an important role in driving to these reductions.</w:t>
      </w:r>
    </w:p>
    <w:p w14:paraId="1894278B" w14:textId="77777777" w:rsidR="005B3F0C" w:rsidRPr="00FA5848" w:rsidRDefault="005B3F0C" w:rsidP="005B3F0C">
      <w:pPr>
        <w:pStyle w:val="BodyText"/>
      </w:pPr>
      <w:r w:rsidRPr="00FA5848">
        <w:t>As government subsidised training has become more contestable, student choice</w:t>
      </w:r>
      <w:r>
        <w:t>—</w:t>
      </w:r>
      <w:r w:rsidRPr="00FA5848">
        <w:t>as measured by the number of provider-course combinations</w:t>
      </w:r>
      <w:r>
        <w:t>—</w:t>
      </w:r>
      <w:r w:rsidRPr="00FA5848">
        <w:t>has increased, while the total number of courses available has decreased in most jurisdictions. Market concentration has decreased in some jurisdictions, but not all. Accessibility and choice are expected to increase, as the introduction of several states’ entitlement models in the past 18 months takes effect in the market.</w:t>
      </w:r>
    </w:p>
    <w:p w14:paraId="0FBBF81B" w14:textId="0A6D5BBF" w:rsidR="005B3F0C" w:rsidRDefault="005B3F0C" w:rsidP="005B3F0C">
      <w:pPr>
        <w:pStyle w:val="BodyText"/>
      </w:pPr>
      <w:r w:rsidRPr="00FA5848">
        <w:t xml:space="preserve">The expansion of VET FEE-HELP to subsidised Diploma, Advanced Diploma and selected Certificate IV courses has also improved accessibility. Subsidised VET FEE-HELP has increased, as has the proportion of subsidised courses for which it is available. This trend of increasing reliance of </w:t>
      </w:r>
      <w:r w:rsidR="001118D7" w:rsidRPr="00FA5848">
        <w:t xml:space="preserve">subsidised </w:t>
      </w:r>
      <w:r w:rsidRPr="00FA5848">
        <w:t>VET FEE-HELP is expected to continue to increase as more RTOs and their students opt in to the programme. However, there are concerns that this improved accessibility has had the unintended consequence of encouraging some unsuitable students to commence higher level courses where they face no upfront fees, rather than more suitable lower level courses.</w:t>
      </w:r>
    </w:p>
    <w:p w14:paraId="36654DAF" w14:textId="77777777" w:rsidR="005B3F0C" w:rsidRDefault="005B3F0C" w:rsidP="00F4536B">
      <w:pPr>
        <w:pStyle w:val="Heading2nonumber"/>
      </w:pPr>
      <w:r>
        <w:t>Transparency (Outcome 2)</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5B3F0C" w:rsidRPr="0022286A" w14:paraId="584B828E" w14:textId="77777777" w:rsidTr="000E14F2">
        <w:trPr>
          <w:cantSplit/>
        </w:trPr>
        <w:tc>
          <w:tcPr>
            <w:tcW w:w="8614" w:type="dxa"/>
            <w:shd w:val="clear" w:color="auto" w:fill="auto"/>
            <w:tcMar>
              <w:left w:w="446" w:type="dxa"/>
            </w:tcMar>
          </w:tcPr>
          <w:p w14:paraId="335B8008" w14:textId="14AAD75D" w:rsidR="005B3F0C" w:rsidRPr="0022286A" w:rsidRDefault="005B3F0C">
            <w:pPr>
              <w:pStyle w:val="Caption"/>
            </w:pPr>
            <w:r w:rsidRPr="004D3806">
              <w:rPr>
                <w:rStyle w:val="CaptionLabel"/>
              </w:rPr>
              <w:t xml:space="preserve">Key Finding </w:t>
            </w:r>
            <w:r w:rsidRPr="004D3806">
              <w:rPr>
                <w:rStyle w:val="CaptionLabel"/>
              </w:rPr>
              <w:fldChar w:fldCharType="begin"/>
            </w:r>
            <w:r w:rsidRPr="004D3806">
              <w:rPr>
                <w:rStyle w:val="CaptionLabel"/>
              </w:rPr>
              <w:instrText xml:space="preserve"> SEQ Key_Finding_ES \* ARABIC </w:instrText>
            </w:r>
            <w:r w:rsidRPr="004D3806">
              <w:rPr>
                <w:rStyle w:val="CaptionLabel"/>
              </w:rPr>
              <w:fldChar w:fldCharType="separate"/>
            </w:r>
            <w:r w:rsidR="008C40B9">
              <w:rPr>
                <w:rStyle w:val="CaptionLabel"/>
                <w:noProof/>
              </w:rPr>
              <w:t>2</w:t>
            </w:r>
            <w:r w:rsidRPr="004D3806">
              <w:rPr>
                <w:rStyle w:val="CaptionLabel"/>
              </w:rPr>
              <w:fldChar w:fldCharType="end"/>
            </w:r>
            <w:r>
              <w:tab/>
              <w:t>Transparency</w:t>
            </w:r>
          </w:p>
        </w:tc>
      </w:tr>
      <w:tr w:rsidR="005B3F0C" w14:paraId="1827D0B6" w14:textId="77777777" w:rsidTr="00F4536B">
        <w:trPr>
          <w:cantSplit/>
        </w:trPr>
        <w:tc>
          <w:tcPr>
            <w:tcW w:w="8614" w:type="dxa"/>
            <w:shd w:val="clear" w:color="auto" w:fill="E4E0DD"/>
            <w:tcMar>
              <w:top w:w="276" w:type="dxa"/>
              <w:bottom w:w="184" w:type="dxa"/>
              <w:right w:w="120" w:type="dxa"/>
            </w:tcMar>
          </w:tcPr>
          <w:p w14:paraId="62C3B8C1" w14:textId="77777777" w:rsidR="005B3F0C" w:rsidRPr="00FA5848" w:rsidRDefault="005B3F0C" w:rsidP="005B3F0C">
            <w:pPr>
              <w:pStyle w:val="BoxText"/>
            </w:pPr>
            <w:r w:rsidRPr="00FA5848">
              <w:t xml:space="preserve">There is strong consensus that transparency initiatives, in particular TVA and the USI have been successfully implemented, but that it will take some years of data collection before these initiatives can yield significant benefits. </w:t>
            </w:r>
          </w:p>
          <w:p w14:paraId="63DC5EA5" w14:textId="0993BD80" w:rsidR="005B3F0C" w:rsidRDefault="005B3F0C" w:rsidP="005B3F0C">
            <w:pPr>
              <w:pStyle w:val="BoxText"/>
            </w:pPr>
            <w:r w:rsidRPr="00FA5848">
              <w:t>Although all jurisdictions have made material investments in the development and provision of consumer information, further attention is required in relation to information on quality, price, and entitlement limitations in order to improve the transparency of the VET sector.</w:t>
            </w:r>
          </w:p>
        </w:tc>
      </w:tr>
      <w:tr w:rsidR="005B3F0C" w14:paraId="7590A572" w14:textId="77777777" w:rsidTr="00F4536B">
        <w:trPr>
          <w:cantSplit/>
          <w:trHeight w:hRule="exact" w:val="180"/>
        </w:trPr>
        <w:tc>
          <w:tcPr>
            <w:tcW w:w="8614" w:type="dxa"/>
            <w:shd w:val="clear" w:color="auto" w:fill="auto"/>
            <w:tcMar>
              <w:top w:w="0" w:type="dxa"/>
              <w:left w:w="446" w:type="dxa"/>
              <w:bottom w:w="0" w:type="dxa"/>
            </w:tcMar>
          </w:tcPr>
          <w:p w14:paraId="4A7E97C1" w14:textId="77777777" w:rsidR="005B3F0C" w:rsidRDefault="005B3F0C" w:rsidP="003F0CC8">
            <w:pPr>
              <w:pStyle w:val="spacer"/>
            </w:pPr>
            <w:r w:rsidRPr="005028A5">
              <w:rPr>
                <w:noProof/>
                <w:lang w:eastAsia="en-AU"/>
              </w:rPr>
              <mc:AlternateContent>
                <mc:Choice Requires="wps">
                  <w:drawing>
                    <wp:anchor distT="0" distB="0" distL="114300" distR="114300" simplePos="0" relativeHeight="251768832" behindDoc="0" locked="1" layoutInCell="1" allowOverlap="1" wp14:anchorId="1DC3E20B" wp14:editId="7EC38C45">
                      <wp:simplePos x="0" y="0"/>
                      <wp:positionH relativeFrom="rightMargin">
                        <wp:posOffset>-774065</wp:posOffset>
                      </wp:positionH>
                      <wp:positionV relativeFrom="page">
                        <wp:posOffset>-237490</wp:posOffset>
                      </wp:positionV>
                      <wp:extent cx="436880" cy="213360"/>
                      <wp:effectExtent l="0" t="0" r="1270" b="0"/>
                      <wp:wrapNone/>
                      <wp:docPr id="27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FB09502" id="Freeform 5" o:spid="_x0000_s1026" style="position:absolute;margin-left:-60.95pt;margin-top:-18.7pt;width:34.4pt;height:16.8pt;z-index:2517688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53E00BEF" w14:textId="77777777" w:rsidR="005B3F0C" w:rsidRPr="00FA5848" w:rsidRDefault="005B3F0C" w:rsidP="005B3F0C">
      <w:pPr>
        <w:pStyle w:val="BodyText"/>
      </w:pPr>
      <w:r w:rsidRPr="00FA5848">
        <w:t>Stakeholders consulted as part of this Review provided mixed views on the achievement of the outcome of a ‘more transparent VET sector, which enables better understanding of the VET activity that is occurring in each jurisdiction.’</w:t>
      </w:r>
    </w:p>
    <w:p w14:paraId="5536AC6F" w14:textId="54354794" w:rsidR="005B3F0C" w:rsidRPr="00FA5848" w:rsidRDefault="005B3F0C" w:rsidP="005B3F0C">
      <w:pPr>
        <w:pStyle w:val="BodyText"/>
      </w:pPr>
      <w:r w:rsidRPr="00FA5848">
        <w:t xml:space="preserve">The implementation of TVA reporting and the USI has the strong support of the states and territories and other stakeholders. However, apart from </w:t>
      </w:r>
      <w:r w:rsidR="00E0170D">
        <w:t>these</w:t>
      </w:r>
      <w:r w:rsidRPr="00FA5848">
        <w:t xml:space="preserve">, and the introduction of quarterly reporting of publicly funded training activity, there was a general view that data reporting and sharing had not significantly changed. </w:t>
      </w:r>
    </w:p>
    <w:p w14:paraId="2D820BA5" w14:textId="77777777" w:rsidR="005B3F0C" w:rsidRPr="00FA5848" w:rsidRDefault="005B3F0C" w:rsidP="005B3F0C">
      <w:pPr>
        <w:pStyle w:val="BodyText"/>
      </w:pPr>
      <w:r w:rsidRPr="00FA5848">
        <w:t xml:space="preserve">TVA and the USI are important initiatives that were already underway, and have since benefited from the impetus and imprimatur of the NP. </w:t>
      </w:r>
      <w:r>
        <w:t>The im</w:t>
      </w:r>
      <w:r w:rsidRPr="00FA5848">
        <w:t xml:space="preserve">plementation of </w:t>
      </w:r>
      <w:r>
        <w:t>each</w:t>
      </w:r>
      <w:r w:rsidRPr="00FA5848">
        <w:t xml:space="preserve"> ha</w:t>
      </w:r>
      <w:r>
        <w:t>s</w:t>
      </w:r>
      <w:r w:rsidRPr="00FA5848">
        <w:t xml:space="preserve"> seen some issues but </w:t>
      </w:r>
      <w:r>
        <w:t xml:space="preserve">is </w:t>
      </w:r>
      <w:r w:rsidRPr="00FA5848">
        <w:t>generally on track. These are major initiatives that should lead to significant benefits for the transparency of the market and for policy-makers, but not for at least two years during which potential issues with data quality and completeness are addressed, and a more complete baseline is established.</w:t>
      </w:r>
    </w:p>
    <w:p w14:paraId="7A66C27C" w14:textId="5D5647D2" w:rsidR="00E0170D" w:rsidRDefault="00E0170D" w:rsidP="005B3F0C">
      <w:pPr>
        <w:pStyle w:val="BodyText"/>
      </w:pPr>
      <w:r w:rsidRPr="00FA5848">
        <w:t xml:space="preserve">There was also strong support </w:t>
      </w:r>
      <w:r>
        <w:t xml:space="preserve">among stakeholders </w:t>
      </w:r>
      <w:r w:rsidRPr="00FA5848">
        <w:t xml:space="preserve">for a continued focus on improving consumer information, with all stakeholders concerned that students are able to access the most relevant information as easily as possible. All jurisdictions have made investments in both improving the understanding of how consumers access and use information to inform decisions leading to a VET enrolment, and in providing relevant and current information in a user-centric way. However, this has not led to </w:t>
      </w:r>
      <w:r>
        <w:t xml:space="preserve">the desired </w:t>
      </w:r>
      <w:r w:rsidRPr="00FA5848">
        <w:t xml:space="preserve">improvements in consumer awareness, mainly because there continues to be generally inadequate information on </w:t>
      </w:r>
      <w:r>
        <w:t xml:space="preserve">important aspects such as training </w:t>
      </w:r>
      <w:r w:rsidRPr="00FA5848">
        <w:t>prices, quality, and entitlement limitations.</w:t>
      </w:r>
    </w:p>
    <w:p w14:paraId="55902844" w14:textId="7F0B9F9A" w:rsidR="000B123C" w:rsidRDefault="005B3F0C" w:rsidP="00F4536B">
      <w:pPr>
        <w:pStyle w:val="Heading2nonumber"/>
      </w:pPr>
      <w:r>
        <w:t>Quality (Outcome 3)</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3F0CC8" w:rsidRPr="0022286A" w14:paraId="05C2C913" w14:textId="77777777" w:rsidTr="000E14F2">
        <w:trPr>
          <w:cantSplit/>
        </w:trPr>
        <w:tc>
          <w:tcPr>
            <w:tcW w:w="8614" w:type="dxa"/>
            <w:shd w:val="clear" w:color="auto" w:fill="auto"/>
            <w:tcMar>
              <w:left w:w="446" w:type="dxa"/>
            </w:tcMar>
          </w:tcPr>
          <w:p w14:paraId="4E574A1B" w14:textId="770B2758" w:rsidR="003F0CC8" w:rsidRPr="0022286A" w:rsidRDefault="003F0CC8">
            <w:pPr>
              <w:pStyle w:val="Caption"/>
            </w:pPr>
            <w:r w:rsidRPr="004D3806">
              <w:rPr>
                <w:rStyle w:val="CaptionLabel"/>
              </w:rPr>
              <w:t xml:space="preserve">Key Finding </w:t>
            </w:r>
            <w:r w:rsidRPr="004D3806">
              <w:rPr>
                <w:rStyle w:val="CaptionLabel"/>
              </w:rPr>
              <w:fldChar w:fldCharType="begin"/>
            </w:r>
            <w:r w:rsidRPr="004D3806">
              <w:rPr>
                <w:rStyle w:val="CaptionLabel"/>
              </w:rPr>
              <w:instrText xml:space="preserve"> SEQ Key_Finding_ES \* ARABIC </w:instrText>
            </w:r>
            <w:r w:rsidRPr="004D3806">
              <w:rPr>
                <w:rStyle w:val="CaptionLabel"/>
              </w:rPr>
              <w:fldChar w:fldCharType="separate"/>
            </w:r>
            <w:r w:rsidR="008C40B9">
              <w:rPr>
                <w:rStyle w:val="CaptionLabel"/>
                <w:noProof/>
              </w:rPr>
              <w:t>3</w:t>
            </w:r>
            <w:r w:rsidRPr="004D3806">
              <w:rPr>
                <w:rStyle w:val="CaptionLabel"/>
              </w:rPr>
              <w:fldChar w:fldCharType="end"/>
            </w:r>
            <w:r>
              <w:tab/>
              <w:t>Quality</w:t>
            </w:r>
          </w:p>
        </w:tc>
      </w:tr>
      <w:tr w:rsidR="003F0CC8" w14:paraId="0B3CB823" w14:textId="77777777" w:rsidTr="00F4536B">
        <w:trPr>
          <w:cantSplit/>
        </w:trPr>
        <w:tc>
          <w:tcPr>
            <w:tcW w:w="8614" w:type="dxa"/>
            <w:shd w:val="clear" w:color="auto" w:fill="E4E0DD"/>
            <w:tcMar>
              <w:top w:w="276" w:type="dxa"/>
              <w:bottom w:w="184" w:type="dxa"/>
              <w:right w:w="120" w:type="dxa"/>
            </w:tcMar>
          </w:tcPr>
          <w:p w14:paraId="14DCAEB2" w14:textId="77777777" w:rsidR="003F0CC8" w:rsidRPr="00FA5848" w:rsidRDefault="003F0CC8" w:rsidP="003F0CC8">
            <w:pPr>
              <w:pStyle w:val="BoxText"/>
            </w:pPr>
            <w:r w:rsidRPr="00FA5848">
              <w:t xml:space="preserve">There is strong evidence that the growth of training throughout the NP has been accompanied by significant quality issues related to provider practices. </w:t>
            </w:r>
          </w:p>
          <w:p w14:paraId="1CA89A86" w14:textId="7126A426" w:rsidR="003F0CC8" w:rsidRDefault="003F0CC8" w:rsidP="003F0CC8">
            <w:pPr>
              <w:pStyle w:val="BoxText"/>
            </w:pPr>
            <w:r w:rsidRPr="00FA5848">
              <w:t>These quality issues may be in part due to the pace</w:t>
            </w:r>
            <w:r>
              <w:t xml:space="preserve"> and scale</w:t>
            </w:r>
            <w:r w:rsidRPr="00FA5848">
              <w:t xml:space="preserve"> at which the NP reforms were implemented. Also considered a factor is the uncertainty in the respective contract management responsibilities of state and territory governments </w:t>
            </w:r>
            <w:r>
              <w:t>(</w:t>
            </w:r>
            <w:r w:rsidRPr="00FA5848">
              <w:t>as purchasers</w:t>
            </w:r>
            <w:r>
              <w:t>)</w:t>
            </w:r>
            <w:r w:rsidRPr="00FA5848">
              <w:t xml:space="preserve"> and the national regulator, although these have recently become more clearly defined.</w:t>
            </w:r>
          </w:p>
        </w:tc>
      </w:tr>
      <w:tr w:rsidR="003F0CC8" w14:paraId="085D133C" w14:textId="77777777" w:rsidTr="00F4536B">
        <w:trPr>
          <w:cantSplit/>
          <w:trHeight w:hRule="exact" w:val="180"/>
        </w:trPr>
        <w:tc>
          <w:tcPr>
            <w:tcW w:w="8614" w:type="dxa"/>
            <w:shd w:val="clear" w:color="auto" w:fill="auto"/>
            <w:tcMar>
              <w:top w:w="0" w:type="dxa"/>
              <w:left w:w="446" w:type="dxa"/>
              <w:bottom w:w="0" w:type="dxa"/>
            </w:tcMar>
          </w:tcPr>
          <w:p w14:paraId="3370C5B2" w14:textId="77777777" w:rsidR="003F0CC8" w:rsidRDefault="003F0CC8" w:rsidP="003F0CC8">
            <w:pPr>
              <w:pStyle w:val="spacer"/>
            </w:pPr>
            <w:r w:rsidRPr="005028A5">
              <w:rPr>
                <w:noProof/>
                <w:lang w:eastAsia="en-AU"/>
              </w:rPr>
              <mc:AlternateContent>
                <mc:Choice Requires="wps">
                  <w:drawing>
                    <wp:anchor distT="0" distB="0" distL="114300" distR="114300" simplePos="0" relativeHeight="251770880" behindDoc="0" locked="1" layoutInCell="1" allowOverlap="1" wp14:anchorId="21D7AA65" wp14:editId="69B09D8F">
                      <wp:simplePos x="0" y="0"/>
                      <wp:positionH relativeFrom="rightMargin">
                        <wp:posOffset>-774065</wp:posOffset>
                      </wp:positionH>
                      <wp:positionV relativeFrom="page">
                        <wp:posOffset>-237490</wp:posOffset>
                      </wp:positionV>
                      <wp:extent cx="436880" cy="213360"/>
                      <wp:effectExtent l="0" t="0" r="1270" b="0"/>
                      <wp:wrapNone/>
                      <wp:docPr id="28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8F1A98" id="Freeform 5" o:spid="_x0000_s1026" style="position:absolute;margin-left:-60.95pt;margin-top:-18.7pt;width:34.4pt;height:16.8pt;z-index:2517708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6E9B4F72" w14:textId="77777777" w:rsidR="003F0CC8" w:rsidRPr="00FA5848" w:rsidRDefault="003F0CC8" w:rsidP="003F0CC8">
      <w:pPr>
        <w:pStyle w:val="BodyText"/>
      </w:pPr>
      <w:r w:rsidRPr="00FA5848">
        <w:t xml:space="preserve">The quality of VET </w:t>
      </w:r>
      <w:r>
        <w:t xml:space="preserve">delivery </w:t>
      </w:r>
      <w:r w:rsidRPr="00FA5848">
        <w:t>has been highlighted as a key issue throughout this and a number of other recent reviews. These concerns are borne out in some high profile cases, as well as an overall decline in both student and employer satisfaction with training.</w:t>
      </w:r>
    </w:p>
    <w:p w14:paraId="5743BFD9" w14:textId="0982D330" w:rsidR="003F0CC8" w:rsidRPr="00FA5848" w:rsidRDefault="003F0CC8" w:rsidP="003F0CC8">
      <w:pPr>
        <w:pStyle w:val="BodyText"/>
      </w:pPr>
      <w:r>
        <w:t>In a relatively short period t</w:t>
      </w:r>
      <w:r w:rsidRPr="00FA5848">
        <w:t xml:space="preserve">he NP sought to introduce significant concurrent changes in a large number of areas, including a significant increase in the number of publicly subsidised private RTOs, an overall increase in the volume of enrolments, and the continuing expansion of </w:t>
      </w:r>
      <w:r w:rsidR="00E0170D">
        <w:t>income contingent loans (</w:t>
      </w:r>
      <w:r w:rsidRPr="00FA5848">
        <w:t>ICLs</w:t>
      </w:r>
      <w:r w:rsidR="00E0170D">
        <w:t>)</w:t>
      </w:r>
      <w:r w:rsidRPr="00FA5848">
        <w:t xml:space="preserve"> to the VET sector. </w:t>
      </w:r>
    </w:p>
    <w:p w14:paraId="5D23D65A" w14:textId="62966D4C" w:rsidR="003F0CC8" w:rsidRPr="00FA5848" w:rsidRDefault="003F0CC8" w:rsidP="003F0CC8">
      <w:pPr>
        <w:pStyle w:val="BodyText"/>
      </w:pPr>
      <w:r w:rsidRPr="00FA5848">
        <w:t xml:space="preserve">While completion rates have increased since 2009, they have fallen since 2012, and are particularly low for </w:t>
      </w:r>
      <w:r w:rsidR="001118D7" w:rsidRPr="00FA5848">
        <w:t xml:space="preserve">subsidised </w:t>
      </w:r>
      <w:r w:rsidRPr="00FA5848">
        <w:t>students assisted by VET FEE-HELP. It is not possible to tell whether this reduction in completion rates is due to the introduction of entitlement models, or to other factors.</w:t>
      </w:r>
    </w:p>
    <w:p w14:paraId="42E31176" w14:textId="77777777" w:rsidR="003F0CC8" w:rsidRPr="00FA5848" w:rsidRDefault="003F0CC8" w:rsidP="003F0CC8">
      <w:pPr>
        <w:spacing w:after="0" w:line="240" w:lineRule="auto"/>
        <w:rPr>
          <w:rFonts w:ascii="Times New Roman" w:hAnsi="Times New Roman" w:cs="Times New Roman"/>
          <w:sz w:val="24"/>
          <w:szCs w:val="24"/>
          <w:lang w:eastAsia="en-AU"/>
        </w:rPr>
      </w:pPr>
      <w:r w:rsidRPr="00FA5848">
        <w:t>A possible factor in a decline in quality is the reported lack of clarity around the role of the purchaser compared with the role of the regulator. With the benefit of hindsight, many stakeholders agree</w:t>
      </w:r>
      <w:r>
        <w:t>d</w:t>
      </w:r>
      <w:r w:rsidRPr="00FA5848">
        <w:t xml:space="preserve"> that the system would have benefited </w:t>
      </w:r>
      <w:r>
        <w:t>from</w:t>
      </w:r>
      <w:r w:rsidRPr="00FA5848">
        <w:t xml:space="preserve"> a stronger regulatory role, but also acknowledge</w:t>
      </w:r>
      <w:r>
        <w:t>d</w:t>
      </w:r>
      <w:r w:rsidRPr="00FA5848">
        <w:t xml:space="preserve"> that the state training authorities as the purchasers have primary responsibility for ensuring public subsidies deliver high quality training.</w:t>
      </w:r>
      <w:r w:rsidRPr="00FA5848">
        <w:rPr>
          <w:rFonts w:ascii="Times New Roman" w:hAnsi="Times New Roman" w:cs="Times New Roman"/>
          <w:sz w:val="24"/>
          <w:szCs w:val="24"/>
          <w:lang w:eastAsia="en-AU"/>
        </w:rPr>
        <w:t xml:space="preserve"> </w:t>
      </w:r>
    </w:p>
    <w:p w14:paraId="10CC49C2" w14:textId="299DB982" w:rsidR="009521DF" w:rsidRPr="00FA5848" w:rsidRDefault="009521DF" w:rsidP="003F0CC8">
      <w:pPr>
        <w:pStyle w:val="BodyText"/>
      </w:pPr>
      <w:r w:rsidRPr="00FA5848">
        <w:t xml:space="preserve">A significant level of quality issues </w:t>
      </w:r>
      <w:r>
        <w:t>appear to be</w:t>
      </w:r>
      <w:r w:rsidRPr="00FA5848">
        <w:t xml:space="preserve"> associated with fee for service VET FEE-HELP enrolments, </w:t>
      </w:r>
      <w:r>
        <w:t>however analysis of this is</w:t>
      </w:r>
      <w:r w:rsidRPr="00FA5848">
        <w:t xml:space="preserve"> beyond the scope of this Review.</w:t>
      </w:r>
    </w:p>
    <w:p w14:paraId="75B7A8E7" w14:textId="3267DCAC" w:rsidR="003F0CC8" w:rsidRDefault="003F0CC8" w:rsidP="00F4536B">
      <w:pPr>
        <w:pStyle w:val="Heading2nonumber"/>
      </w:pPr>
      <w:r>
        <w:t>Efficiency and responsiveness (Outcome 4)</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3F0CC8" w:rsidRPr="0022286A" w14:paraId="19E471CD" w14:textId="77777777" w:rsidTr="000E14F2">
        <w:trPr>
          <w:cantSplit/>
        </w:trPr>
        <w:tc>
          <w:tcPr>
            <w:tcW w:w="8614" w:type="dxa"/>
            <w:shd w:val="clear" w:color="auto" w:fill="auto"/>
            <w:tcMar>
              <w:left w:w="446" w:type="dxa"/>
            </w:tcMar>
          </w:tcPr>
          <w:p w14:paraId="5589934A" w14:textId="654E1233" w:rsidR="003F0CC8" w:rsidRPr="0022286A" w:rsidRDefault="003F0CC8">
            <w:pPr>
              <w:pStyle w:val="Caption"/>
            </w:pPr>
            <w:r w:rsidRPr="004D3806">
              <w:rPr>
                <w:rStyle w:val="CaptionLabel"/>
              </w:rPr>
              <w:t xml:space="preserve">Key Finding </w:t>
            </w:r>
            <w:r w:rsidRPr="004D3806">
              <w:rPr>
                <w:rStyle w:val="CaptionLabel"/>
              </w:rPr>
              <w:fldChar w:fldCharType="begin"/>
            </w:r>
            <w:r w:rsidRPr="004D3806">
              <w:rPr>
                <w:rStyle w:val="CaptionLabel"/>
              </w:rPr>
              <w:instrText xml:space="preserve"> SEQ Key_Finding_ES \* ARABIC </w:instrText>
            </w:r>
            <w:r w:rsidRPr="004D3806">
              <w:rPr>
                <w:rStyle w:val="CaptionLabel"/>
              </w:rPr>
              <w:fldChar w:fldCharType="separate"/>
            </w:r>
            <w:r w:rsidR="008C40B9">
              <w:rPr>
                <w:rStyle w:val="CaptionLabel"/>
                <w:noProof/>
              </w:rPr>
              <w:t>4</w:t>
            </w:r>
            <w:r w:rsidRPr="004D3806">
              <w:rPr>
                <w:rStyle w:val="CaptionLabel"/>
              </w:rPr>
              <w:fldChar w:fldCharType="end"/>
            </w:r>
            <w:r>
              <w:tab/>
              <w:t>Efficiency and responsiveness</w:t>
            </w:r>
          </w:p>
        </w:tc>
      </w:tr>
      <w:tr w:rsidR="003F0CC8" w14:paraId="369FF414" w14:textId="77777777" w:rsidTr="00F4536B">
        <w:trPr>
          <w:cantSplit/>
        </w:trPr>
        <w:tc>
          <w:tcPr>
            <w:tcW w:w="8614" w:type="dxa"/>
            <w:shd w:val="clear" w:color="auto" w:fill="E4E0DD"/>
            <w:tcMar>
              <w:top w:w="276" w:type="dxa"/>
              <w:bottom w:w="184" w:type="dxa"/>
              <w:right w:w="120" w:type="dxa"/>
            </w:tcMar>
          </w:tcPr>
          <w:p w14:paraId="7C661763" w14:textId="08748E4A" w:rsidR="003F0CC8" w:rsidRPr="00FA5848" w:rsidRDefault="003F0CC8" w:rsidP="003F0CC8">
            <w:pPr>
              <w:pStyle w:val="BoxText"/>
            </w:pPr>
            <w:r w:rsidRPr="00FA5848">
              <w:t xml:space="preserve">While there have been some improvements in government-to-government information sharing, </w:t>
            </w:r>
            <w:r w:rsidR="00726B3B" w:rsidRPr="00FA5848">
              <w:t>to</w:t>
            </w:r>
            <w:r w:rsidR="00726B3B">
              <w:noBreakHyphen/>
            </w:r>
            <w:r w:rsidR="00726B3B" w:rsidRPr="00FA5848">
              <w:t xml:space="preserve">date </w:t>
            </w:r>
            <w:r w:rsidRPr="00FA5848">
              <w:t xml:space="preserve">these have been largely positional and specific benefits are yet to be realised. This may improve with further data collection and sharing throughout the remainder of the NP via the relevant working groups and bilateral exchanges. </w:t>
            </w:r>
          </w:p>
          <w:p w14:paraId="739C2B78" w14:textId="1982057C" w:rsidR="003F0CC8" w:rsidRPr="00BD35C9" w:rsidRDefault="003F0CC8" w:rsidP="003F0CC8">
            <w:pPr>
              <w:pStyle w:val="BoxText"/>
            </w:pPr>
            <w:r w:rsidRPr="00FA5848">
              <w:t>There is clear evidence of a wide variety of steps being taken across the jurisdictions to improve the ability of public providers to operate effectively in an environment of greater competition—including investments in systems, organisational structures, governance, legislation, funding, and branding—and there is more that will need to be done. This shift to a</w:t>
            </w:r>
            <w:r w:rsidR="00B85B51">
              <w:t xml:space="preserve"> more</w:t>
            </w:r>
            <w:r w:rsidRPr="00FA5848">
              <w:t xml:space="preserve"> commercially competitive model, however, appears to have created an issue for some public providers in maintaining an appropriate balance with their non-commercial functions as a public provider.</w:t>
            </w:r>
          </w:p>
          <w:p w14:paraId="6BEE78DF" w14:textId="0CDFAFC0" w:rsidR="003F0CC8" w:rsidRDefault="003F0CC8" w:rsidP="003F0CC8">
            <w:pPr>
              <w:pStyle w:val="BoxText"/>
            </w:pPr>
          </w:p>
        </w:tc>
      </w:tr>
      <w:tr w:rsidR="003F0CC8" w14:paraId="51530003" w14:textId="77777777" w:rsidTr="00F4536B">
        <w:trPr>
          <w:cantSplit/>
          <w:trHeight w:hRule="exact" w:val="180"/>
        </w:trPr>
        <w:tc>
          <w:tcPr>
            <w:tcW w:w="8614" w:type="dxa"/>
            <w:shd w:val="clear" w:color="auto" w:fill="auto"/>
            <w:tcMar>
              <w:top w:w="0" w:type="dxa"/>
              <w:left w:w="446" w:type="dxa"/>
              <w:bottom w:w="0" w:type="dxa"/>
            </w:tcMar>
          </w:tcPr>
          <w:p w14:paraId="316380DA" w14:textId="77777777" w:rsidR="003F0CC8" w:rsidRDefault="003F0CC8" w:rsidP="003F0CC8">
            <w:pPr>
              <w:pStyle w:val="spacer"/>
            </w:pPr>
            <w:r w:rsidRPr="005028A5">
              <w:rPr>
                <w:noProof/>
                <w:lang w:eastAsia="en-AU"/>
              </w:rPr>
              <mc:AlternateContent>
                <mc:Choice Requires="wps">
                  <w:drawing>
                    <wp:anchor distT="0" distB="0" distL="114300" distR="114300" simplePos="0" relativeHeight="251772928" behindDoc="0" locked="1" layoutInCell="1" allowOverlap="1" wp14:anchorId="0D046F45" wp14:editId="7E2D5F56">
                      <wp:simplePos x="0" y="0"/>
                      <wp:positionH relativeFrom="rightMargin">
                        <wp:posOffset>-774065</wp:posOffset>
                      </wp:positionH>
                      <wp:positionV relativeFrom="page">
                        <wp:posOffset>-237490</wp:posOffset>
                      </wp:positionV>
                      <wp:extent cx="436880" cy="213360"/>
                      <wp:effectExtent l="0" t="0" r="1270" b="0"/>
                      <wp:wrapNone/>
                      <wp:docPr id="28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F97FC74" id="Freeform 5" o:spid="_x0000_s1026" style="position:absolute;margin-left:-60.95pt;margin-top:-18.7pt;width:34.4pt;height:16.8pt;z-index:2517729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4229949B" w14:textId="77777777" w:rsidR="004558BA" w:rsidRDefault="004558BA" w:rsidP="004558BA">
      <w:pPr>
        <w:pStyle w:val="BodyText"/>
      </w:pPr>
      <w:r>
        <w:t xml:space="preserve">While the headline reference to ‘efficiency and responsiveness’ suggests a focus on VET sector wide performance, the outputs and activities that are intended to support this outcome relate predominantly to the public provider and to government-to-government information exchange. </w:t>
      </w:r>
    </w:p>
    <w:p w14:paraId="5036E4F6" w14:textId="77777777" w:rsidR="004558BA" w:rsidRPr="00FA5848" w:rsidRDefault="004558BA" w:rsidP="004558BA">
      <w:pPr>
        <w:pStyle w:val="BodyText"/>
      </w:pPr>
      <w:r w:rsidRPr="00FA5848">
        <w:t xml:space="preserve">In relation to government-to-government information sharing, the most significant improvements have been through the new information being collected through TVA and the USI. </w:t>
      </w:r>
      <w:r>
        <w:t>G</w:t>
      </w:r>
      <w:r w:rsidRPr="00FA5848">
        <w:t xml:space="preserve">overnment-to-government information sharing has been largely </w:t>
      </w:r>
      <w:r>
        <w:t>in an establishment phase</w:t>
      </w:r>
      <w:r w:rsidRPr="00FA5848">
        <w:t xml:space="preserve"> and</w:t>
      </w:r>
      <w:r>
        <w:t>, as such, is reported to have had limited effect to-date</w:t>
      </w:r>
      <w:r w:rsidRPr="00FA5848">
        <w:t xml:space="preserve">. </w:t>
      </w:r>
    </w:p>
    <w:p w14:paraId="64FA855C" w14:textId="77777777" w:rsidR="004558BA" w:rsidRPr="00FA5848" w:rsidRDefault="004558BA" w:rsidP="004558BA">
      <w:pPr>
        <w:pStyle w:val="BodyText"/>
      </w:pPr>
      <w:r w:rsidRPr="00FA5848">
        <w:t>In relation to the treatment of public providers, there is clear evidence of a wide variety of steps being taken across the jurisdictions to improve the ability of public providers to operate effectively in an environment of greater competition—including changes and investments in systems, organisational structures, governance, legislation, funding, and branding. At the same time, there is also a view that these changes sometimes fail to appropriately recognise or balance the other non-commercial functions and roles of public providers, though there are limited data available to quantify this.</w:t>
      </w:r>
    </w:p>
    <w:p w14:paraId="79DB0C03" w14:textId="77777777" w:rsidR="004558BA" w:rsidRPr="00FA5848" w:rsidRDefault="004558BA" w:rsidP="004558BA">
      <w:pPr>
        <w:pStyle w:val="BodyText"/>
      </w:pPr>
      <w:r w:rsidRPr="00FA5848">
        <w:t>The NP recognises that public providers serve an important function in ‘servicing the training needs of industry, regions and local communities’, and that their role ‘spans high level training and workforce development for industries and improved skill and job outcomes for disadvantaged learners and communities’. In other words, the NP recognises that public providers are more than ‘just another provider’, though would benefit from greater guidance and specification in this regard.</w:t>
      </w:r>
    </w:p>
    <w:p w14:paraId="6368B703" w14:textId="2B628AA0" w:rsidR="004558BA" w:rsidRDefault="004558BA" w:rsidP="004558BA">
      <w:pPr>
        <w:pStyle w:val="BodyText"/>
      </w:pPr>
      <w:r w:rsidRPr="00FA5848">
        <w:t xml:space="preserve">Stakeholders expressed some concern regarding the juncture between student entitlement models and various Commonwealth training programmes and other funding streams. </w:t>
      </w:r>
      <w:r>
        <w:t>There was a view that improved coordination between funding from the two levels of government would improve the effectiveness of VET sector reforms.</w:t>
      </w:r>
    </w:p>
    <w:p w14:paraId="1B22071A" w14:textId="0D030267" w:rsidR="003F0CC8" w:rsidRDefault="003F0CC8" w:rsidP="00F4536B">
      <w:pPr>
        <w:pStyle w:val="Heading2nonumber"/>
      </w:pPr>
      <w:r>
        <w:t>Implementation plan training outcome targets</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3F0CC8" w:rsidRPr="0022286A" w14:paraId="0D530580" w14:textId="77777777" w:rsidTr="000E14F2">
        <w:trPr>
          <w:cantSplit/>
        </w:trPr>
        <w:tc>
          <w:tcPr>
            <w:tcW w:w="8614" w:type="dxa"/>
            <w:shd w:val="clear" w:color="auto" w:fill="auto"/>
            <w:tcMar>
              <w:left w:w="446" w:type="dxa"/>
            </w:tcMar>
          </w:tcPr>
          <w:p w14:paraId="477FCFC8" w14:textId="2EBC04B2" w:rsidR="003F0CC8" w:rsidRPr="0022286A" w:rsidRDefault="003F0CC8">
            <w:pPr>
              <w:pStyle w:val="Caption"/>
            </w:pPr>
            <w:r w:rsidRPr="004D3806">
              <w:rPr>
                <w:rStyle w:val="CaptionLabel"/>
              </w:rPr>
              <w:t xml:space="preserve">Key Finding </w:t>
            </w:r>
            <w:r w:rsidRPr="004D3806">
              <w:rPr>
                <w:rStyle w:val="CaptionLabel"/>
              </w:rPr>
              <w:fldChar w:fldCharType="begin"/>
            </w:r>
            <w:r w:rsidRPr="004D3806">
              <w:rPr>
                <w:rStyle w:val="CaptionLabel"/>
              </w:rPr>
              <w:instrText xml:space="preserve"> SEQ Key_Finding_ES \* ARABIC </w:instrText>
            </w:r>
            <w:r w:rsidRPr="004D3806">
              <w:rPr>
                <w:rStyle w:val="CaptionLabel"/>
              </w:rPr>
              <w:fldChar w:fldCharType="separate"/>
            </w:r>
            <w:r w:rsidR="008C40B9">
              <w:rPr>
                <w:rStyle w:val="CaptionLabel"/>
                <w:noProof/>
              </w:rPr>
              <w:t>5</w:t>
            </w:r>
            <w:r w:rsidRPr="004D3806">
              <w:rPr>
                <w:rStyle w:val="CaptionLabel"/>
              </w:rPr>
              <w:fldChar w:fldCharType="end"/>
            </w:r>
            <w:r>
              <w:tab/>
              <w:t>VET training outcomes</w:t>
            </w:r>
          </w:p>
        </w:tc>
      </w:tr>
      <w:tr w:rsidR="003F0CC8" w14:paraId="2BD3A097" w14:textId="77777777" w:rsidTr="00F4536B">
        <w:trPr>
          <w:cantSplit/>
        </w:trPr>
        <w:tc>
          <w:tcPr>
            <w:tcW w:w="8614" w:type="dxa"/>
            <w:shd w:val="clear" w:color="auto" w:fill="E4E0DD"/>
            <w:tcMar>
              <w:top w:w="276" w:type="dxa"/>
              <w:bottom w:w="184" w:type="dxa"/>
              <w:right w:w="120" w:type="dxa"/>
            </w:tcMar>
          </w:tcPr>
          <w:p w14:paraId="272CB886" w14:textId="77777777" w:rsidR="003F0CC8" w:rsidRPr="00FA5848" w:rsidRDefault="003F0CC8" w:rsidP="003F0CC8">
            <w:pPr>
              <w:pStyle w:val="BoxText"/>
            </w:pPr>
            <w:r w:rsidRPr="00FA5848">
              <w:t>The national target of 375,000 completions was exceeded by jurisdictions, by a considerable margin and well ahead of schedule in 2013.</w:t>
            </w:r>
          </w:p>
          <w:p w14:paraId="79AFAC37" w14:textId="77777777" w:rsidR="003F0CC8" w:rsidRPr="00BD35C9" w:rsidRDefault="003F0CC8" w:rsidP="003F0CC8">
            <w:pPr>
              <w:pStyle w:val="BoxText"/>
            </w:pPr>
            <w:r w:rsidRPr="00FA5848">
              <w:t>The evidence suggests that most jurisdictions are on track to meet or exceed their agreed jurisdiction specific VET training outcome targets. Across the jurisdictions, over 70 per cent of the training outcome targets have already been met.</w:t>
            </w:r>
          </w:p>
          <w:p w14:paraId="4506AACF" w14:textId="54E66E92" w:rsidR="003F0CC8" w:rsidRDefault="003F0CC8" w:rsidP="003F0CC8">
            <w:pPr>
              <w:pStyle w:val="BoxText"/>
            </w:pPr>
          </w:p>
        </w:tc>
      </w:tr>
      <w:tr w:rsidR="003F0CC8" w14:paraId="3FB1E462" w14:textId="77777777" w:rsidTr="00F4536B">
        <w:trPr>
          <w:cantSplit/>
          <w:trHeight w:hRule="exact" w:val="180"/>
        </w:trPr>
        <w:tc>
          <w:tcPr>
            <w:tcW w:w="8614" w:type="dxa"/>
            <w:shd w:val="clear" w:color="auto" w:fill="auto"/>
            <w:tcMar>
              <w:top w:w="0" w:type="dxa"/>
              <w:left w:w="446" w:type="dxa"/>
              <w:bottom w:w="0" w:type="dxa"/>
            </w:tcMar>
          </w:tcPr>
          <w:p w14:paraId="70C48F14" w14:textId="77777777" w:rsidR="003F0CC8" w:rsidRDefault="003F0CC8" w:rsidP="003F0CC8">
            <w:pPr>
              <w:pStyle w:val="spacer"/>
            </w:pPr>
            <w:r w:rsidRPr="005028A5">
              <w:rPr>
                <w:noProof/>
                <w:lang w:eastAsia="en-AU"/>
              </w:rPr>
              <mc:AlternateContent>
                <mc:Choice Requires="wps">
                  <w:drawing>
                    <wp:anchor distT="0" distB="0" distL="114300" distR="114300" simplePos="0" relativeHeight="251774976" behindDoc="0" locked="1" layoutInCell="1" allowOverlap="1" wp14:anchorId="7C63A184" wp14:editId="15383BB8">
                      <wp:simplePos x="0" y="0"/>
                      <wp:positionH relativeFrom="rightMargin">
                        <wp:posOffset>-774065</wp:posOffset>
                      </wp:positionH>
                      <wp:positionV relativeFrom="page">
                        <wp:posOffset>-237490</wp:posOffset>
                      </wp:positionV>
                      <wp:extent cx="436880" cy="213360"/>
                      <wp:effectExtent l="0" t="0" r="1270" b="0"/>
                      <wp:wrapNone/>
                      <wp:docPr id="283"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68BB042" id="Freeform 5" o:spid="_x0000_s1026" style="position:absolute;margin-left:-60.95pt;margin-top:-18.7pt;width:34.4pt;height:16.8pt;z-index:2517749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5986543E" w14:textId="0768A1CE" w:rsidR="004558BA" w:rsidRPr="00FA5848" w:rsidRDefault="004558BA" w:rsidP="004558BA">
      <w:pPr>
        <w:pStyle w:val="BodyText"/>
      </w:pPr>
      <w:r w:rsidRPr="00FA5848">
        <w:t>In 2013, national cumulative completions had reached 407,000, exceeding the 2016 target</w:t>
      </w:r>
      <w:r>
        <w:t xml:space="preserve"> of 375,000</w:t>
      </w:r>
      <w:r w:rsidRPr="00FA5848">
        <w:t xml:space="preserve"> by 32,000.</w:t>
      </w:r>
      <w:r>
        <w:t xml:space="preserve"> At a jurisdictional level, </w:t>
      </w:r>
      <w:r w:rsidR="00AD254D">
        <w:t>29</w:t>
      </w:r>
      <w:r>
        <w:t xml:space="preserve"> of the 40 </w:t>
      </w:r>
      <w:r w:rsidRPr="00FA5848">
        <w:t xml:space="preserve">the training outcome targets have already been met. For those </w:t>
      </w:r>
      <w:r>
        <w:t>training outcome targets</w:t>
      </w:r>
      <w:r w:rsidRPr="00FA5848">
        <w:t xml:space="preserve"> that </w:t>
      </w:r>
      <w:r>
        <w:t xml:space="preserve">have not yet been met, </w:t>
      </w:r>
      <w:r w:rsidRPr="00FA5848">
        <w:t xml:space="preserve">it is not possible to determine whether the state-based entitlement schemes and Commonwealth programmes will result in those targets being reached. </w:t>
      </w:r>
    </w:p>
    <w:p w14:paraId="7D7C4DC5" w14:textId="285B05BB" w:rsidR="003F0CC8" w:rsidRPr="00FA5848" w:rsidRDefault="004558BA" w:rsidP="003F0CC8">
      <w:pPr>
        <w:pStyle w:val="BodyText"/>
      </w:pPr>
      <w:r>
        <w:t>Given that many jurisdictions have already exceeded their cumulative 2016 target, they will meet their interim targets irrespective of and future actions. As jurisdictions receive NP payments for meeting interim cumulative completion targets prior to 2016, it will be difficult to attribute any future completions growth in these jurisdictions to the NP payments themselves.</w:t>
      </w:r>
    </w:p>
    <w:p w14:paraId="26934FA8" w14:textId="04BE407E" w:rsidR="003F0CC8" w:rsidRDefault="003F0CC8" w:rsidP="00F4536B">
      <w:pPr>
        <w:pStyle w:val="Heading2nonumber"/>
      </w:pPr>
      <w:r>
        <w:t>Learning from jurisdictional experiences</w:t>
      </w:r>
    </w:p>
    <w:p w14:paraId="1BDD3F20" w14:textId="77777777" w:rsidR="003F0CC8" w:rsidRDefault="003F0CC8">
      <w:pPr>
        <w:pStyle w:val="BodyText"/>
      </w:pPr>
      <w:r>
        <w:t xml:space="preserve">While not necessarily always a direct result of formal NP activities, there has been a strong level of both formal and informal practice sharing among the jurisdictions. The flexible implementation arrangements have meant that those jurisdictions that introduced their student entitlement schemes later have had the opportunity to learn from those that preceded them. This is apparent for example in the ACT’s body of research ‘reflecting on the experiences of other state and territory governments’, which in turn underpin the design of its Skilled Capital entitlement. It is important that this be encouraged, particularly as more and better data become available, with the results reflected back into future reforms. </w:t>
      </w:r>
    </w:p>
    <w:p w14:paraId="413E9D03" w14:textId="77777777" w:rsidR="004558BA" w:rsidRDefault="004558BA" w:rsidP="004558BA">
      <w:pPr>
        <w:pStyle w:val="BodyText"/>
      </w:pPr>
      <w:r>
        <w:t xml:space="preserve">Decisions around the implementation of the NP, and in particular the design of student entitlement models, have been influenced by a range of local conditions and priorities, fiscal constraints, and political objectives. As such, the Review has focused on the common lessons and practices that appear to have had the most beneficial impact and could be applied elsewhere. </w:t>
      </w:r>
    </w:p>
    <w:p w14:paraId="24C06A64" w14:textId="04189170" w:rsidR="003F0CC8" w:rsidRDefault="004558BA">
      <w:pPr>
        <w:pStyle w:val="BodyText"/>
      </w:pPr>
      <w:r>
        <w:t>Elements of good practice where there has been substantial cumulative learning across all jurisdictions are listed below. Some of these practices may appear obvious or self-evident given the intensive journey that all jurisdictions have been on with the NP, and it may be the case that some of these lessons have limited applicability to jurisdictions that have committed to particular entitlement designs going forward. It is the contention of this report that these good practices would have been of substantial value to jurisdictions at the outset of the NP, and could have been a valuable dimension to the NP itself.</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3F0CC8" w:rsidRPr="0022286A" w14:paraId="489BE8E1" w14:textId="77777777" w:rsidTr="000E14F2">
        <w:trPr>
          <w:cantSplit/>
        </w:trPr>
        <w:tc>
          <w:tcPr>
            <w:tcW w:w="8614" w:type="dxa"/>
            <w:shd w:val="clear" w:color="auto" w:fill="auto"/>
            <w:tcMar>
              <w:left w:w="446" w:type="dxa"/>
            </w:tcMar>
          </w:tcPr>
          <w:p w14:paraId="2A598DA6" w14:textId="3DDEAEA2" w:rsidR="003F0CC8" w:rsidRPr="0022286A" w:rsidRDefault="003F0CC8">
            <w:pPr>
              <w:pStyle w:val="Caption"/>
            </w:pPr>
            <w:r w:rsidRPr="004D3806">
              <w:rPr>
                <w:rStyle w:val="CaptionLabel"/>
              </w:rPr>
              <w:t xml:space="preserve">Key Finding </w:t>
            </w:r>
            <w:r w:rsidRPr="004D3806">
              <w:rPr>
                <w:rStyle w:val="CaptionLabel"/>
              </w:rPr>
              <w:fldChar w:fldCharType="begin"/>
            </w:r>
            <w:r w:rsidRPr="004D3806">
              <w:rPr>
                <w:rStyle w:val="CaptionLabel"/>
              </w:rPr>
              <w:instrText xml:space="preserve"> SEQ Key_Finding_ES \* ARABIC </w:instrText>
            </w:r>
            <w:r w:rsidRPr="004D3806">
              <w:rPr>
                <w:rStyle w:val="CaptionLabel"/>
              </w:rPr>
              <w:fldChar w:fldCharType="separate"/>
            </w:r>
            <w:r w:rsidR="008C40B9">
              <w:rPr>
                <w:rStyle w:val="CaptionLabel"/>
                <w:noProof/>
              </w:rPr>
              <w:t>6</w:t>
            </w:r>
            <w:r w:rsidRPr="004D3806">
              <w:rPr>
                <w:rStyle w:val="CaptionLabel"/>
              </w:rPr>
              <w:fldChar w:fldCharType="end"/>
            </w:r>
            <w:r>
              <w:tab/>
              <w:t>Good practice lessons</w:t>
            </w:r>
          </w:p>
        </w:tc>
      </w:tr>
      <w:tr w:rsidR="003F0CC8" w14:paraId="18B51AE8" w14:textId="77777777" w:rsidTr="00F4536B">
        <w:trPr>
          <w:cantSplit/>
        </w:trPr>
        <w:tc>
          <w:tcPr>
            <w:tcW w:w="8614" w:type="dxa"/>
            <w:shd w:val="clear" w:color="auto" w:fill="E4E0DD"/>
            <w:tcMar>
              <w:top w:w="276" w:type="dxa"/>
              <w:bottom w:w="184" w:type="dxa"/>
              <w:right w:w="120" w:type="dxa"/>
            </w:tcMar>
          </w:tcPr>
          <w:p w14:paraId="363AA582" w14:textId="77777777" w:rsidR="003F0CC8" w:rsidRDefault="003F0CC8" w:rsidP="003F0CC8">
            <w:pPr>
              <w:pStyle w:val="BoxText"/>
            </w:pPr>
            <w:r>
              <w:t>The good practice lessons identified through this Review are:</w:t>
            </w:r>
          </w:p>
          <w:p w14:paraId="02EC4984" w14:textId="77777777" w:rsidR="003F0CC8" w:rsidRDefault="003F0CC8" w:rsidP="003F0CC8">
            <w:pPr>
              <w:pStyle w:val="BoxListNumber"/>
            </w:pPr>
            <w:r>
              <w:t>Striking a balance between the targeting of available budgets and the need to provide a genuine entitlement to a breadth of training options</w:t>
            </w:r>
          </w:p>
          <w:p w14:paraId="3DCD05E6" w14:textId="77777777" w:rsidR="003F0CC8" w:rsidRDefault="003F0CC8" w:rsidP="003F0CC8">
            <w:pPr>
              <w:pStyle w:val="BoxListNumber"/>
            </w:pPr>
            <w:r>
              <w:t>Determining appropriate levels of subsidy based on an understanding of true costs, and on an appropriate level of student contributions</w:t>
            </w:r>
          </w:p>
          <w:p w14:paraId="7D682431" w14:textId="77777777" w:rsidR="003F0CC8" w:rsidRDefault="003F0CC8" w:rsidP="003F0CC8">
            <w:pPr>
              <w:pStyle w:val="BoxListNumber"/>
            </w:pPr>
            <w:r w:rsidRPr="00FA5848">
              <w:t>Avoiding the use of single purpose subsidies to address multiple policy objectives</w:t>
            </w:r>
          </w:p>
          <w:p w14:paraId="1F416244" w14:textId="77777777" w:rsidR="003F0CC8" w:rsidRDefault="003F0CC8" w:rsidP="003F0CC8">
            <w:pPr>
              <w:pStyle w:val="BoxListNumber"/>
            </w:pPr>
            <w:r>
              <w:t>Being selective in the appointment of quality providers</w:t>
            </w:r>
          </w:p>
          <w:p w14:paraId="2A6384ED" w14:textId="77777777" w:rsidR="003F0CC8" w:rsidRDefault="003F0CC8" w:rsidP="003F0CC8">
            <w:pPr>
              <w:pStyle w:val="BoxListNumber"/>
            </w:pPr>
            <w:r>
              <w:t>Establishing the ability to monitor and reject providers that do not meet government or student expectations</w:t>
            </w:r>
          </w:p>
          <w:p w14:paraId="46EF30BE" w14:textId="77777777" w:rsidR="003F0CC8" w:rsidRDefault="003F0CC8" w:rsidP="003F0CC8">
            <w:pPr>
              <w:pStyle w:val="BoxListNumber"/>
            </w:pPr>
            <w:r>
              <w:t>Embedding the voice of employers in both the macro policy design and, where possible, the micro purchasing decision</w:t>
            </w:r>
          </w:p>
          <w:p w14:paraId="612DCF26" w14:textId="77777777" w:rsidR="003F0CC8" w:rsidRDefault="003F0CC8" w:rsidP="003F0CC8">
            <w:pPr>
              <w:pStyle w:val="BoxListNumber"/>
            </w:pPr>
            <w:r>
              <w:t xml:space="preserve">Understanding and investing in the suite of information required by consumers </w:t>
            </w:r>
          </w:p>
          <w:p w14:paraId="3570D4C0" w14:textId="77777777" w:rsidR="003F0CC8" w:rsidRDefault="003F0CC8" w:rsidP="003F0CC8">
            <w:pPr>
              <w:pStyle w:val="BoxListNumber"/>
            </w:pPr>
            <w:r>
              <w:t>Building in sufficient time for the staged implementation of major reform activities</w:t>
            </w:r>
          </w:p>
          <w:p w14:paraId="449E8B76" w14:textId="77777777" w:rsidR="003F0CC8" w:rsidRDefault="003F0CC8" w:rsidP="003F0CC8">
            <w:pPr>
              <w:pStyle w:val="BoxListNumber"/>
            </w:pPr>
            <w:r>
              <w:t>Aligning the level of funding with the reform objectives and intended outcomes</w:t>
            </w:r>
          </w:p>
          <w:p w14:paraId="1159132C" w14:textId="77777777" w:rsidR="003F0CC8" w:rsidRDefault="003F0CC8" w:rsidP="003F0CC8">
            <w:pPr>
              <w:pStyle w:val="BoxListNumber"/>
            </w:pPr>
            <w:r>
              <w:t xml:space="preserve">Monitoring and addressing overlaps between different government programs </w:t>
            </w:r>
          </w:p>
          <w:p w14:paraId="214148A4" w14:textId="77777777" w:rsidR="003F0CC8" w:rsidRDefault="003F0CC8" w:rsidP="003F0CC8">
            <w:pPr>
              <w:pStyle w:val="BoxListNumber"/>
            </w:pPr>
            <w:r>
              <w:t>Being explicit about the role of public providers in a contestable market</w:t>
            </w:r>
          </w:p>
          <w:p w14:paraId="745CD93B" w14:textId="77777777" w:rsidR="003F0CC8" w:rsidRDefault="003F0CC8" w:rsidP="00F4536B">
            <w:pPr>
              <w:pStyle w:val="BoxListNumber"/>
            </w:pPr>
            <w:r>
              <w:t>Providing a level playing field in contestable markets</w:t>
            </w:r>
          </w:p>
          <w:p w14:paraId="2041D5D5" w14:textId="608C8442" w:rsidR="003F0CC8" w:rsidRDefault="003F0CC8" w:rsidP="003F0CC8">
            <w:pPr>
              <w:pStyle w:val="BoxText"/>
            </w:pPr>
          </w:p>
        </w:tc>
      </w:tr>
      <w:tr w:rsidR="003F0CC8" w14:paraId="0986715B" w14:textId="77777777" w:rsidTr="00F4536B">
        <w:trPr>
          <w:cantSplit/>
          <w:trHeight w:hRule="exact" w:val="180"/>
        </w:trPr>
        <w:tc>
          <w:tcPr>
            <w:tcW w:w="8614" w:type="dxa"/>
            <w:shd w:val="clear" w:color="auto" w:fill="auto"/>
            <w:tcMar>
              <w:top w:w="0" w:type="dxa"/>
              <w:left w:w="446" w:type="dxa"/>
              <w:bottom w:w="0" w:type="dxa"/>
            </w:tcMar>
          </w:tcPr>
          <w:p w14:paraId="76D5F78A" w14:textId="77777777" w:rsidR="003F0CC8" w:rsidRDefault="003F0CC8" w:rsidP="003F0CC8">
            <w:pPr>
              <w:pStyle w:val="spacer"/>
            </w:pPr>
            <w:r w:rsidRPr="005028A5">
              <w:rPr>
                <w:noProof/>
                <w:lang w:eastAsia="en-AU"/>
              </w:rPr>
              <mc:AlternateContent>
                <mc:Choice Requires="wps">
                  <w:drawing>
                    <wp:anchor distT="0" distB="0" distL="114300" distR="114300" simplePos="0" relativeHeight="251777024" behindDoc="0" locked="1" layoutInCell="1" allowOverlap="1" wp14:anchorId="68BFC170" wp14:editId="1F6CD3C2">
                      <wp:simplePos x="0" y="0"/>
                      <wp:positionH relativeFrom="rightMargin">
                        <wp:posOffset>-774065</wp:posOffset>
                      </wp:positionH>
                      <wp:positionV relativeFrom="page">
                        <wp:posOffset>-237490</wp:posOffset>
                      </wp:positionV>
                      <wp:extent cx="436880" cy="213360"/>
                      <wp:effectExtent l="0" t="0" r="1270" b="0"/>
                      <wp:wrapNone/>
                      <wp:docPr id="28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9AD955" id="Freeform 5" o:spid="_x0000_s1026" style="position:absolute;margin-left:-60.95pt;margin-top:-18.7pt;width:34.4pt;height:16.8pt;z-index:2517770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05B76C3B" w14:textId="008F9597" w:rsidR="003F0CC8" w:rsidRDefault="003F0CC8" w:rsidP="00F4536B">
      <w:pPr>
        <w:pStyle w:val="Heading2nonumber"/>
      </w:pPr>
      <w:r>
        <w:t>Conditions that have and will support reform progress</w:t>
      </w:r>
    </w:p>
    <w:p w14:paraId="32B724A4" w14:textId="25AAF706" w:rsidR="00F64695" w:rsidRDefault="00F64695">
      <w:pPr>
        <w:pStyle w:val="BodyText"/>
      </w:pPr>
      <w:r w:rsidRPr="003F0CC8">
        <w:t xml:space="preserve">In addition to the practice elements listed above that have emerged as part of this Review, clear lessons can also be drawn from the reflections of stakeholders in the Commonwealth and states and territories on the conditions that have contributed to or hindered reform progress under this NP. Some of these reform conditions are general, or at least broadly applicable across a variety of reform experiences, while others are more particular to VET. </w:t>
      </w:r>
      <w:r>
        <w:t>They all have</w:t>
      </w:r>
      <w:r w:rsidRPr="003F0CC8">
        <w:t xml:space="preserve"> relevance </w:t>
      </w:r>
      <w:r>
        <w:t>to</w:t>
      </w:r>
      <w:r w:rsidRPr="003F0CC8">
        <w:t xml:space="preserve"> </w:t>
      </w:r>
      <w:r>
        <w:t>any future</w:t>
      </w:r>
      <w:r w:rsidRPr="003F0CC8">
        <w:t xml:space="preserve"> reform of the VET system</w:t>
      </w:r>
      <w:r>
        <w:t>, and have been influential in shaping the Review’s recommendations in this regard</w:t>
      </w:r>
      <w:r w:rsidRPr="003F0CC8">
        <w:t>.</w:t>
      </w:r>
    </w:p>
    <w:p w14:paraId="518A9855" w14:textId="77777777" w:rsidR="003F0CC8" w:rsidRPr="0009045D" w:rsidRDefault="003F0CC8" w:rsidP="003F0CC8">
      <w:pPr>
        <w:pStyle w:val="Heading4nonumber"/>
      </w:pPr>
      <w:r w:rsidRPr="004240E0">
        <w:t>Well linked objectives, activities, outputs and outcomes</w:t>
      </w:r>
    </w:p>
    <w:p w14:paraId="2B95AFCD" w14:textId="77777777" w:rsidR="00F64695" w:rsidRPr="00FA5848" w:rsidRDefault="00F64695" w:rsidP="00F64695">
      <w:pPr>
        <w:pStyle w:val="BodyText"/>
      </w:pPr>
      <w:r>
        <w:t xml:space="preserve">A key </w:t>
      </w:r>
      <w:r w:rsidRPr="00FA5848">
        <w:t xml:space="preserve">condition for reform progress </w:t>
      </w:r>
      <w:r>
        <w:t>raised throughout the Review was for</w:t>
      </w:r>
      <w:r w:rsidRPr="00FA5848">
        <w:t xml:space="preserve"> public policy to be clear on the objectives and outcomes being sought. The overarching objective of the NP and the overarching objectives of the NASWD were relatively clear, however the four outcomes were at a high level and not well supported with specific definitions, indicators or measures. </w:t>
      </w:r>
    </w:p>
    <w:p w14:paraId="1CE8D73B" w14:textId="781BDBEA" w:rsidR="00F64695" w:rsidRPr="00AF00AB" w:rsidRDefault="00F64695" w:rsidP="00AF00AB">
      <w:pPr>
        <w:pStyle w:val="BodyText"/>
      </w:pPr>
      <w:r w:rsidRPr="00FA5848">
        <w:t xml:space="preserve">In addition, some aspects of the reform activities or outputs listed in the main body of the NP were not well linked to outcomes. Successful reform requires the identified activities unambiguously contribute to well-defined goals. </w:t>
      </w:r>
      <w:r>
        <w:t>F</w:t>
      </w:r>
      <w:r w:rsidRPr="00FA5848">
        <w:t>or example</w:t>
      </w:r>
      <w:r>
        <w:t>,</w:t>
      </w:r>
      <w:r w:rsidRPr="00FA5848">
        <w:t xml:space="preserve"> the outcome of a more ‘efficient and responsive VET sector’ </w:t>
      </w:r>
      <w:r>
        <w:t xml:space="preserve">adopted </w:t>
      </w:r>
      <w:r w:rsidRPr="00FA5848">
        <w:t>a narrow definition of “efficient and responsive” by only including activities in relation to government-to-government information sharing and the role of the public provider.</w:t>
      </w:r>
    </w:p>
    <w:p w14:paraId="0ED31251" w14:textId="77777777" w:rsidR="003F0CC8" w:rsidRPr="0009045D" w:rsidRDefault="003F0CC8" w:rsidP="003F0CC8">
      <w:pPr>
        <w:pStyle w:val="Heading4nonumber"/>
      </w:pPr>
      <w:r w:rsidRPr="004240E0">
        <w:t>Clear roles and responsibilities</w:t>
      </w:r>
    </w:p>
    <w:p w14:paraId="3AC55C56" w14:textId="0BE03750" w:rsidR="00FF0345" w:rsidRDefault="00FF0345" w:rsidP="003F0CC8">
      <w:pPr>
        <w:pStyle w:val="BodyText"/>
      </w:pPr>
      <w:r w:rsidRPr="00FF0345">
        <w:t>The NP clearly differentiated between National Reforms and Jurisdictionally Flexible Reforms, and the roles and responsibilities across jurisdictions. This can be credited with providing a high degree of certainty regarding the respective parts to be played by the Commonwealth and states and territories in the implementation.</w:t>
      </w:r>
    </w:p>
    <w:p w14:paraId="0AE7D97B" w14:textId="59C1DB14" w:rsidR="003F0CC8" w:rsidRPr="00FA5848" w:rsidRDefault="003F0CC8" w:rsidP="003F0CC8">
      <w:pPr>
        <w:pStyle w:val="BodyText"/>
      </w:pPr>
      <w:r>
        <w:t>There remained, however, areas of</w:t>
      </w:r>
      <w:r w:rsidRPr="00FA5848">
        <w:t xml:space="preserve"> ambiguity</w:t>
      </w:r>
      <w:r>
        <w:t xml:space="preserve">, such as </w:t>
      </w:r>
      <w:r w:rsidRPr="00FA5848">
        <w:t>the roles of the Commonwealth, states and territories and RTOs in the provision of consumer information. Additionally, in the regulation of the VET sector, most jurisdictions have referred the relevant powers to the national regulator, while in a very similar area of activity—that is, determining which providers should be contracted to deliver publicly subsidised training—the state-based criteria encouraged by the NP has led to substantively different approaches, including a different and concurrent approach for</w:t>
      </w:r>
      <w:r w:rsidR="001118D7">
        <w:t xml:space="preserve"> </w:t>
      </w:r>
      <w:r w:rsidR="001118D7" w:rsidRPr="00FA5848">
        <w:t>subsidised</w:t>
      </w:r>
      <w:r w:rsidRPr="00FA5848">
        <w:t xml:space="preserve"> VET FEE-HELP approval.</w:t>
      </w:r>
    </w:p>
    <w:p w14:paraId="10BCDFBC" w14:textId="77777777" w:rsidR="003F0CC8" w:rsidRPr="0009045D" w:rsidRDefault="003F0CC8" w:rsidP="003F0CC8">
      <w:pPr>
        <w:pStyle w:val="Heading4nonumber"/>
      </w:pPr>
      <w:r w:rsidRPr="004240E0">
        <w:t>Well-articulated reform context</w:t>
      </w:r>
    </w:p>
    <w:p w14:paraId="3E1BAB3D" w14:textId="77777777" w:rsidR="00FF0345" w:rsidRDefault="00FF0345" w:rsidP="00FF0345">
      <w:pPr>
        <w:pStyle w:val="BodyText"/>
      </w:pPr>
      <w:r>
        <w:t xml:space="preserve">Stakeholder experiences and reflections with this NP indicate that reform is more likely to succeed if there is a deep and sound appreciation of the reform context, including the history of reform and industry structure and characteristics. The NP was designed to explicitly recognise the substantially different starting points across the states and territories in terms of the regional economic and demographic characteristics, the jurisdiction’s fiscal circumstances, the structure and commercial orientation of the public providers, and the extent of experience with managing a contestable training market. </w:t>
      </w:r>
    </w:p>
    <w:p w14:paraId="42CA6161" w14:textId="104AB10F" w:rsidR="00FF0345" w:rsidRDefault="00FF0345" w:rsidP="00FF0345">
      <w:pPr>
        <w:pStyle w:val="BodyText"/>
      </w:pPr>
      <w:r>
        <w:t>Where the NP was perhaps not so strong was in balancing jurisdictional flexibility with a clearer definition of the expected endpoint, or the level of inter-jurisdictional coherence that would be required at the end of the reform period. Many stakeholders contended that while jurisdictional flexibility was a deliberate feature of the NP, the substantially different entitlement models across the jurisdictions that has resulted was unintended and counterproductive</w:t>
      </w:r>
      <w:r w:rsidR="00054D7A">
        <w:t>.</w:t>
      </w:r>
    </w:p>
    <w:p w14:paraId="14265124" w14:textId="77777777" w:rsidR="003F0CC8" w:rsidRPr="0009045D" w:rsidRDefault="003F0CC8" w:rsidP="003F0CC8">
      <w:pPr>
        <w:pStyle w:val="Heading4nonumber"/>
      </w:pPr>
      <w:r w:rsidRPr="004240E0">
        <w:t>Effective assessment framework</w:t>
      </w:r>
    </w:p>
    <w:p w14:paraId="1D038029" w14:textId="77777777" w:rsidR="003F0CC8" w:rsidRPr="00FA5848" w:rsidRDefault="003F0CC8" w:rsidP="003F0CC8">
      <w:pPr>
        <w:pStyle w:val="BodyText"/>
      </w:pPr>
      <w:r w:rsidRPr="00FA5848">
        <w:t xml:space="preserve">The experience of this Review in part emphasises the importance of both the framework and the operational arrangements for the ongoing and summative evaluation of any major reform programme. </w:t>
      </w:r>
      <w:r>
        <w:t>While t</w:t>
      </w:r>
      <w:r w:rsidRPr="00FA5848">
        <w:t>he development of individual state and territory Implementation Plans and subsequent reporting via Annual Performance Reports was executed effectively</w:t>
      </w:r>
      <w:r>
        <w:t xml:space="preserve">, </w:t>
      </w:r>
      <w:r w:rsidRPr="00FA5848">
        <w:t>a clearer specification of the intended outcomes and the inclusion of performance measures would have facilitated clearer expectations around the expected performance of parties to the agreement.</w:t>
      </w:r>
    </w:p>
    <w:p w14:paraId="3FB9F480" w14:textId="26450567" w:rsidR="003F0CC8" w:rsidRDefault="003F0CC8" w:rsidP="00AF00AB">
      <w:pPr>
        <w:pStyle w:val="BodyText"/>
      </w:pPr>
      <w:r w:rsidRPr="00FA5848">
        <w:t>In the NP area where outcome indicators were specified</w:t>
      </w:r>
      <w:r w:rsidR="00054D7A">
        <w:t>—</w:t>
      </w:r>
      <w:r>
        <w:t>namely</w:t>
      </w:r>
      <w:r w:rsidRPr="00FA5848">
        <w:t xml:space="preserve"> VET system training outcomes</w:t>
      </w:r>
      <w:r w:rsidR="00054D7A">
        <w:t>—</w:t>
      </w:r>
      <w:r w:rsidRPr="00FA5848">
        <w:t xml:space="preserve">the reliance on cumulative targets and how such targets are set may need to be reconsidered in the future. </w:t>
      </w:r>
      <w:r w:rsidR="00054D7A">
        <w:t>T</w:t>
      </w:r>
      <w:r w:rsidRPr="00FA5848">
        <w:t xml:space="preserve">he cumulative targets </w:t>
      </w:r>
      <w:r w:rsidR="00054D7A">
        <w:t xml:space="preserve">under the current NP </w:t>
      </w:r>
      <w:r w:rsidRPr="00FA5848">
        <w:t xml:space="preserve">look like they will be </w:t>
      </w:r>
      <w:r w:rsidR="00054D7A">
        <w:t xml:space="preserve">(or </w:t>
      </w:r>
      <w:r w:rsidR="00F731A1">
        <w:t xml:space="preserve">in some cases </w:t>
      </w:r>
      <w:r w:rsidR="00054D7A">
        <w:t xml:space="preserve">have already been) </w:t>
      </w:r>
      <w:r w:rsidRPr="00FA5848">
        <w:t>exceeded ahead of schedule</w:t>
      </w:r>
      <w:r w:rsidR="00F731A1">
        <w:t xml:space="preserve">. This </w:t>
      </w:r>
      <w:r w:rsidRPr="00FA5848">
        <w:t>means that, at least for some jurisdictions, the condition</w:t>
      </w:r>
      <w:r w:rsidR="00054D7A">
        <w:t>s</w:t>
      </w:r>
      <w:r w:rsidRPr="00FA5848">
        <w:t xml:space="preserve"> for receiving training outcomes payments in the NP (accounting for 35 per cent of all payments) have already been met and, as such, may have limited impact on driving further improvements. </w:t>
      </w:r>
      <w:r>
        <w:t xml:space="preserve">There is a case for </w:t>
      </w:r>
      <w:r w:rsidR="00054D7A">
        <w:t>re</w:t>
      </w:r>
      <w:r>
        <w:t xml:space="preserve">considering </w:t>
      </w:r>
      <w:r w:rsidR="00054D7A">
        <w:t xml:space="preserve">how these cumulative targets are set in future NPs, so that </w:t>
      </w:r>
      <w:r w:rsidR="00F731A1">
        <w:t xml:space="preserve">any </w:t>
      </w:r>
      <w:r w:rsidR="00054D7A">
        <w:t>rapid short-term growth does not dampen incentives for future improvements</w:t>
      </w:r>
      <w:r>
        <w:t>.</w:t>
      </w:r>
    </w:p>
    <w:p w14:paraId="1E56773E" w14:textId="3E02512C" w:rsidR="003F0CC8" w:rsidRPr="00D87BF1" w:rsidRDefault="003F0CC8" w:rsidP="00D87BF1">
      <w:pPr>
        <w:pStyle w:val="Heading4nonumber"/>
      </w:pPr>
      <w:r w:rsidRPr="00D87BF1">
        <w:t>Policy and program</w:t>
      </w:r>
      <w:r w:rsidR="002B4DA9">
        <w:t>me</w:t>
      </w:r>
      <w:r w:rsidRPr="00D87BF1">
        <w:t xml:space="preserve"> coherence across the VET sector</w:t>
      </w:r>
    </w:p>
    <w:p w14:paraId="29B93856" w14:textId="476A0568" w:rsidR="00FF0345" w:rsidRDefault="00FF0345" w:rsidP="00FF0345">
      <w:pPr>
        <w:pStyle w:val="BodyText"/>
      </w:pPr>
      <w:r>
        <w:t xml:space="preserve">There are a number of VET policy issues outside of the scope of the NP itself, and therefore outside the scope of this Review, which have had an influence on the conditions for NP reform. The most significant of these are fee for service VET FEE-HELP, the National Workforce Development Fund and the Industry Skills Fund, and Commonwealth apprenticeship incentives and Trade Support Loans. The extent to which these policies and programmes have created supportive conditions for reform is mixed, and future reform would benefit from greater coherence between initiatives in the VET sector. </w:t>
      </w:r>
    </w:p>
    <w:p w14:paraId="413EF7F2" w14:textId="2D6E99F4" w:rsidR="00445AF7" w:rsidRDefault="00FF0345">
      <w:pPr>
        <w:pStyle w:val="BodyText"/>
      </w:pPr>
      <w:r>
        <w:t>Even though these broader issues are outside the scope of this Review, they are important in relation to informing future VET sector reform. As such, the concluding discussion and recommendations in the next section necessarily touch on some issues outside of the NP itself.</w:t>
      </w:r>
    </w:p>
    <w:p w14:paraId="4D92B155" w14:textId="04AE6EB7" w:rsidR="002236F0" w:rsidRDefault="002236F0" w:rsidP="00D87BF1">
      <w:pPr>
        <w:pStyle w:val="Heading2nonumber"/>
      </w:pPr>
      <w:r>
        <w:t>Priorities for any future reform in the training system</w:t>
      </w:r>
    </w:p>
    <w:p w14:paraId="035B80EF" w14:textId="77777777" w:rsidR="00FF0345" w:rsidRDefault="00FF0345" w:rsidP="00FF0345">
      <w:pPr>
        <w:pStyle w:val="BodyText"/>
      </w:pPr>
      <w:r>
        <w:t xml:space="preserve">With less than two years of the NP remaining, this Review has been commissioned to assess the extent to which the agreed reforms are delivering on the intended outcomes. It has also been tasked to inform future Commonwealth-state arrangements including any considerations for future reform of the VET sector.  </w:t>
      </w:r>
    </w:p>
    <w:p w14:paraId="686E0293" w14:textId="77777777" w:rsidR="00FF0345" w:rsidRDefault="00FF0345" w:rsidP="00FF0345">
      <w:pPr>
        <w:pStyle w:val="BodyText"/>
      </w:pPr>
      <w:r>
        <w:t xml:space="preserve">In terms of the outcomes themselves, the Review has found evidence of good progress against providing more accessible training for working age Australians (Outcome 1), and on a more efficient VET sector, which is responsive to the needs of students, employers and industry, particularly in the reform of TAFE institutes (Outcome 4). Most jurisdictions are also on track to meet or exceed their agreed jurisdiction specific VET training outcome targets, a large majority of the training outcome targets having already been met. </w:t>
      </w:r>
    </w:p>
    <w:p w14:paraId="5F65B29E" w14:textId="40ED0773" w:rsidR="00FF0345" w:rsidRDefault="00FF0345" w:rsidP="00FF0345">
      <w:pPr>
        <w:pStyle w:val="BodyText"/>
      </w:pPr>
      <w:r>
        <w:t>Further work is required to enable a better understanding of VET activity that is occurring in each jurisdiction and to provide consumers with the information they need (Outcome 2) and to achieve a higher quality VET sector which delivers learning experiences and qualifications that are relevant to individuals, employers and industry (Outcome 3).</w:t>
      </w:r>
    </w:p>
    <w:p w14:paraId="5B8242D8" w14:textId="77777777" w:rsidR="00FF0345" w:rsidRDefault="00FF0345" w:rsidP="00FF0345">
      <w:pPr>
        <w:pStyle w:val="BodyText"/>
      </w:pPr>
      <w:r>
        <w:t>With respect to informing future Commonwealth-state agreements, the following priority considerations for any future reform of the VET sector have been developed with the understanding that the two processes of the VET Reform Agenda and the Reform of the Federation White Paper are well underway, and do not seek to pre-empt the outcomes of those processes. They will also be impacted by and need to be considered alongside other changes in train to VET FEE-HELP, reforms to the regulatory framework and ASQA, Training Package reform, and new national industry engagement processes.</w:t>
      </w:r>
    </w:p>
    <w:p w14:paraId="0FA9EB24" w14:textId="4E847971" w:rsidR="002236F0" w:rsidRDefault="00FF0345" w:rsidP="00AF00AB">
      <w:pPr>
        <w:pStyle w:val="BodyText"/>
      </w:pPr>
      <w:r>
        <w:t>They build specifically on the good practices and conditions for successful reform as outlined earlier. Importantly the suggested recommendations should not be treated as stand-alone initiatives, but have been developed as a suite of inter-dependent and mutually reinforcing elements that will be important in defining any future agreements and thereby supporting effective implementation of any further reforms. While the areas of focus or priority are proposed as recommendations, they are necessarily general for the reasons described above. Therefore, rather than prescribe specific actions, they are intended to provide an input to and help inform consideration of any future VET reform alongside the other related initiatives underway.</w:t>
      </w:r>
    </w:p>
    <w:p w14:paraId="146262ED" w14:textId="77777777" w:rsidR="00560415" w:rsidRPr="00FA5848" w:rsidRDefault="00560415" w:rsidP="00560415">
      <w:pPr>
        <w:pStyle w:val="Heading3nonumber"/>
        <w:keepLines w:val="0"/>
        <w:widowControl w:val="0"/>
        <w:spacing w:before="120"/>
      </w:pPr>
      <w:r w:rsidRPr="00FA5848">
        <w:t>Guided by an overarching roadmap</w:t>
      </w:r>
    </w:p>
    <w:p w14:paraId="4B1CC68F" w14:textId="210422F7" w:rsidR="002236F0" w:rsidRPr="00FA5848" w:rsidRDefault="002236F0" w:rsidP="002236F0">
      <w:pPr>
        <w:pStyle w:val="BodyText"/>
      </w:pPr>
      <w:r w:rsidRPr="00FA5848">
        <w:t xml:space="preserve">While the NP has had a significant impact in initiating reform, the Review findings indicate that more needs to be done. The NP was necessarily high level in many of its aspirations and is now being asked to provide greater definition in a number of areas. In particular, the VET sector is becoming increasingly complex and diverse, serving a number of skills segments—including technical trades, general business related occupations, para-professional </w:t>
      </w:r>
      <w:r>
        <w:t xml:space="preserve">and </w:t>
      </w:r>
      <w:r w:rsidRPr="00FA5848">
        <w:t xml:space="preserve">professional licensing, providing foundation skills, achieving access and equity for regional and disadvantaged populations, as well as pathways to employment or further study. As such, the VET sector has multiple purposes and will need to continue to respond, </w:t>
      </w:r>
      <w:r>
        <w:t xml:space="preserve">with </w:t>
      </w:r>
      <w:r w:rsidRPr="00FA5848">
        <w:t xml:space="preserve">even greater flexibility, to the skills needs of students and businesses in the face of continued rapid changes in the economy, including in the labour market and in technology. </w:t>
      </w:r>
    </w:p>
    <w:p w14:paraId="6BB4D5DF" w14:textId="29FA3903" w:rsidR="002236F0" w:rsidRDefault="002236F0" w:rsidP="002236F0">
      <w:pPr>
        <w:pStyle w:val="BodyText"/>
      </w:pPr>
      <w:r w:rsidRPr="00FA5848">
        <w:t>In facing these reform pressures, the VET sector has not had the benefit of a detailed contemporary national assessment</w:t>
      </w:r>
      <w:r>
        <w:t xml:space="preserve"> of the full breadth of student, </w:t>
      </w:r>
      <w:r w:rsidRPr="00FA5848">
        <w:t xml:space="preserve">industry </w:t>
      </w:r>
      <w:r>
        <w:t xml:space="preserve">and community </w:t>
      </w:r>
      <w:r w:rsidRPr="00FA5848">
        <w:t xml:space="preserve">needs, in the same way that the 2008 Bradley </w:t>
      </w:r>
      <w:r w:rsidRPr="00FA5848">
        <w:rPr>
          <w:i/>
        </w:rPr>
        <w:t>Review of Higher Education</w:t>
      </w:r>
      <w:r w:rsidRPr="00FA5848">
        <w:t xml:space="preserve"> has provided to that sector. Future Commonwealth-state arrangements should therefore be informed by a detailed roadmap for the VET sector, one that establishes the place and purpose of VET</w:t>
      </w:r>
      <w:r>
        <w:t xml:space="preserve"> and enables a more definitive specification of</w:t>
      </w:r>
      <w:r w:rsidRPr="00FA5848">
        <w:t xml:space="preserve"> the most appropriate future reform actions and outcomes to meet the objectives of the NASWD, and to determine what changes to the national training system architecture and the respective roles of all parties are required.</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560415" w:rsidRPr="00BF41B8" w14:paraId="39888FF3" w14:textId="77777777" w:rsidTr="00794CC1">
        <w:trPr>
          <w:cantSplit/>
        </w:trPr>
        <w:tc>
          <w:tcPr>
            <w:tcW w:w="8614" w:type="dxa"/>
            <w:shd w:val="clear" w:color="auto" w:fill="auto"/>
            <w:tcMar>
              <w:left w:w="446" w:type="dxa"/>
            </w:tcMar>
          </w:tcPr>
          <w:p w14:paraId="23E594C2" w14:textId="77777777" w:rsidR="00560415" w:rsidRPr="00262366" w:rsidRDefault="00560415" w:rsidP="00794CC1">
            <w:pPr>
              <w:pStyle w:val="Caption"/>
            </w:pPr>
            <w:r w:rsidRPr="004D3806">
              <w:rPr>
                <w:rStyle w:val="CaptionLabel"/>
              </w:rPr>
              <w:t xml:space="preserve">Recommendation </w:t>
            </w:r>
            <w:r w:rsidRPr="004D3806">
              <w:rPr>
                <w:rStyle w:val="CaptionLabel"/>
              </w:rPr>
              <w:fldChar w:fldCharType="begin"/>
            </w:r>
            <w:r w:rsidRPr="004D3806">
              <w:rPr>
                <w:rStyle w:val="CaptionLabel"/>
              </w:rPr>
              <w:instrText xml:space="preserve"> SEQ Recommendation_ES \* ARABIC </w:instrText>
            </w:r>
            <w:r w:rsidRPr="004D3806">
              <w:rPr>
                <w:rStyle w:val="CaptionLabel"/>
              </w:rPr>
              <w:fldChar w:fldCharType="separate"/>
            </w:r>
            <w:r w:rsidR="008C40B9">
              <w:rPr>
                <w:rStyle w:val="CaptionLabel"/>
                <w:noProof/>
              </w:rPr>
              <w:t>1</w:t>
            </w:r>
            <w:r w:rsidRPr="004D3806">
              <w:rPr>
                <w:rStyle w:val="CaptionLabel"/>
              </w:rPr>
              <w:fldChar w:fldCharType="end"/>
            </w:r>
            <w:r>
              <w:tab/>
              <w:t>An overarching roadmap</w:t>
            </w:r>
          </w:p>
        </w:tc>
      </w:tr>
      <w:tr w:rsidR="00560415" w:rsidRPr="00BF41B8" w14:paraId="76EF18B4" w14:textId="77777777" w:rsidTr="00794CC1">
        <w:trPr>
          <w:cantSplit/>
        </w:trPr>
        <w:tc>
          <w:tcPr>
            <w:tcW w:w="8614" w:type="dxa"/>
            <w:shd w:val="clear" w:color="auto" w:fill="E4E0DD"/>
            <w:tcMar>
              <w:top w:w="276" w:type="dxa"/>
              <w:bottom w:w="184" w:type="dxa"/>
              <w:right w:w="120" w:type="dxa"/>
            </w:tcMar>
          </w:tcPr>
          <w:p w14:paraId="47071CF7" w14:textId="77777777" w:rsidR="00560415" w:rsidRPr="00BF41B8" w:rsidRDefault="00560415" w:rsidP="00794CC1">
            <w:pPr>
              <w:pStyle w:val="BoxText"/>
            </w:pPr>
            <w:r w:rsidRPr="00FA5848">
              <w:t>Any further reform beyond the current NP should be guided by the development of a strategic roadmap that provides a clear articulation of the role and purpose of VET within the broader education and workforce development systems in Australia, and defines staged goals for achieving the transition.</w:t>
            </w:r>
          </w:p>
        </w:tc>
      </w:tr>
      <w:tr w:rsidR="00560415" w:rsidRPr="00BF41B8" w14:paraId="3311686C" w14:textId="77777777" w:rsidTr="00794CC1">
        <w:trPr>
          <w:cantSplit/>
          <w:trHeight w:hRule="exact" w:val="180"/>
        </w:trPr>
        <w:tc>
          <w:tcPr>
            <w:tcW w:w="8614" w:type="dxa"/>
            <w:shd w:val="clear" w:color="auto" w:fill="auto"/>
            <w:tcMar>
              <w:top w:w="0" w:type="dxa"/>
              <w:left w:w="446" w:type="dxa"/>
              <w:bottom w:w="0" w:type="dxa"/>
            </w:tcMar>
          </w:tcPr>
          <w:p w14:paraId="4D939D96" w14:textId="77777777" w:rsidR="00560415" w:rsidRPr="00BF41B8" w:rsidRDefault="00560415" w:rsidP="00794CC1">
            <w:pPr>
              <w:pStyle w:val="spacer"/>
            </w:pPr>
            <w:r w:rsidRPr="00BF41B8">
              <w:rPr>
                <w:noProof/>
                <w:lang w:eastAsia="en-AU"/>
              </w:rPr>
              <mc:AlternateContent>
                <mc:Choice Requires="wps">
                  <w:drawing>
                    <wp:anchor distT="0" distB="0" distL="114300" distR="114300" simplePos="0" relativeHeight="251805696" behindDoc="0" locked="1" layoutInCell="1" allowOverlap="1" wp14:anchorId="3DDFC469" wp14:editId="4C7ECD6E">
                      <wp:simplePos x="0" y="0"/>
                      <wp:positionH relativeFrom="rightMargin">
                        <wp:posOffset>-774065</wp:posOffset>
                      </wp:positionH>
                      <wp:positionV relativeFrom="page">
                        <wp:posOffset>-237490</wp:posOffset>
                      </wp:positionV>
                      <wp:extent cx="436880" cy="213360"/>
                      <wp:effectExtent l="0" t="0" r="1270" b="0"/>
                      <wp:wrapNone/>
                      <wp:docPr id="12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1AE94C" id="Freeform 5" o:spid="_x0000_s1026" style="position:absolute;margin-left:-60.95pt;margin-top:-18.7pt;width:34.4pt;height:16.8pt;z-index:2518056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702B36B3" w14:textId="77777777" w:rsidR="00560415" w:rsidRPr="00FA5848" w:rsidRDefault="00560415" w:rsidP="00560415">
      <w:pPr>
        <w:pStyle w:val="Heading3nonumber"/>
        <w:spacing w:before="120"/>
      </w:pPr>
      <w:r w:rsidRPr="00FA5848">
        <w:t>Underpinned by a national training system architecture</w:t>
      </w:r>
    </w:p>
    <w:p w14:paraId="6BC7D91E" w14:textId="77777777" w:rsidR="002236F0" w:rsidRPr="00FA5848" w:rsidRDefault="002236F0" w:rsidP="002236F0">
      <w:r w:rsidRPr="00FA5848">
        <w:t>The Review heard widespread support for the retention of a student entitlement approach. At the same time there were strong calls for improvements to the architecture of the reform elements, and for better targeting of government support and investment.</w:t>
      </w:r>
    </w:p>
    <w:p w14:paraId="6CE13454" w14:textId="253AA657" w:rsidR="002236F0" w:rsidRPr="00FA5848" w:rsidRDefault="002236F0" w:rsidP="002236F0">
      <w:pPr>
        <w:pStyle w:val="BodyText"/>
      </w:pPr>
      <w:r w:rsidRPr="00FA5848">
        <w:t>Under the NP, different jurisdiction-based entitlement schemes have emerged, driven by local needs and different VET system starting points, the differing</w:t>
      </w:r>
      <w:r w:rsidRPr="00FA5848" w:rsidDel="00A53BDC">
        <w:t xml:space="preserve"> </w:t>
      </w:r>
      <w:r w:rsidRPr="00FA5848">
        <w:t>pace of reform adopted by jurisdictions and varied fiscal constraints. The entitlement reforms have also been implemented within an environment of significant Commonwealth VET activity including the National Workforce Development Fund (now the Industry Skills Fund), new employment services arrangements (Job Active), and changes to the incentives for ‘existing worker’ traineeships. These have in some instances resulted in</w:t>
      </w:r>
      <w:r>
        <w:t xml:space="preserve"> some </w:t>
      </w:r>
      <w:r w:rsidRPr="00FA5848">
        <w:t>competing or conflicting policy actions, with unintended consequences in training enrolment decisions.</w:t>
      </w:r>
    </w:p>
    <w:p w14:paraId="16A17207" w14:textId="5AF4F8EA" w:rsidR="002236F0" w:rsidRPr="00FA5848" w:rsidRDefault="002236F0" w:rsidP="002236F0">
      <w:pPr>
        <w:pStyle w:val="BodyText"/>
      </w:pPr>
      <w:r w:rsidRPr="00FA5848">
        <w:t xml:space="preserve">Many stakeholders commented on the apparent fragmentation of the national training market and how this is creating a system that is </w:t>
      </w:r>
      <w:r w:rsidRPr="00FA5848">
        <w:rPr>
          <w:i/>
        </w:rPr>
        <w:t>more complex</w:t>
      </w:r>
      <w:r w:rsidRPr="00FA5848">
        <w:t xml:space="preserve"> </w:t>
      </w:r>
      <w:r w:rsidRPr="00FA5848">
        <w:rPr>
          <w:i/>
        </w:rPr>
        <w:t>for those involved in accessing VET across borders</w:t>
      </w:r>
      <w:r w:rsidRPr="00FA5848">
        <w:t xml:space="preserve">, </w:t>
      </w:r>
      <w:r>
        <w:t xml:space="preserve">and </w:t>
      </w:r>
      <w:r w:rsidRPr="00FA5848">
        <w:rPr>
          <w:i/>
        </w:rPr>
        <w:t>more complex for th</w:t>
      </w:r>
      <w:r w:rsidR="00AF00AB">
        <w:rPr>
          <w:i/>
        </w:rPr>
        <w:t>e significant minority</w:t>
      </w:r>
      <w:r w:rsidRPr="00FA5848">
        <w:rPr>
          <w:i/>
        </w:rPr>
        <w:t xml:space="preserve"> delivering VET across borders</w:t>
      </w:r>
      <w:r>
        <w:t xml:space="preserve">. The </w:t>
      </w:r>
      <w:r w:rsidRPr="00FA5848">
        <w:t>lack of national coherence</w:t>
      </w:r>
      <w:r>
        <w:t xml:space="preserve"> also appears to have led to </w:t>
      </w:r>
      <w:r w:rsidRPr="00D2291F">
        <w:t xml:space="preserve">a </w:t>
      </w:r>
      <w:r w:rsidRPr="00FA5848">
        <w:t xml:space="preserve">diminished understanding of </w:t>
      </w:r>
      <w:r w:rsidRPr="00D2291F">
        <w:t>the</w:t>
      </w:r>
      <w:r w:rsidRPr="00FA5848">
        <w:rPr>
          <w:i/>
        </w:rPr>
        <w:t xml:space="preserve"> ‘identity’</w:t>
      </w:r>
      <w:r w:rsidRPr="00FA5848">
        <w:t xml:space="preserve"> or role of VET </w:t>
      </w:r>
      <w:r>
        <w:t>and</w:t>
      </w:r>
      <w:r w:rsidRPr="00FA5848">
        <w:t xml:space="preserve"> undermined </w:t>
      </w:r>
      <w:r>
        <w:t>community awareness and</w:t>
      </w:r>
      <w:r w:rsidRPr="00FA5848">
        <w:t xml:space="preserve"> confidence in the </w:t>
      </w:r>
      <w:r>
        <w:t>VET</w:t>
      </w:r>
      <w:r w:rsidRPr="00FA5848">
        <w:t xml:space="preserve"> system.</w:t>
      </w:r>
      <w:r w:rsidRPr="0061050A">
        <w:t xml:space="preserve"> </w:t>
      </w:r>
      <w:r>
        <w:t>It is important to note that a</w:t>
      </w:r>
      <w:r w:rsidRPr="00FA5848">
        <w:t xml:space="preserve">ddressing this does not necessarily require a single, </w:t>
      </w:r>
      <w:r>
        <w:t>n</w:t>
      </w:r>
      <w:r w:rsidRPr="00FA5848">
        <w:t xml:space="preserve">or indeed consistent or harmonised approach nationally, as there are clear regional differences in both the labour market and community service requirements across states and territories. Any move towards a greater level of convergence would therefore need to identify </w:t>
      </w:r>
      <w:r>
        <w:t xml:space="preserve">improvements that should be </w:t>
      </w:r>
      <w:r w:rsidRPr="00FA5848">
        <w:t>nationally consistent and those that should be regionally specific.</w:t>
      </w:r>
    </w:p>
    <w:p w14:paraId="4AA04598" w14:textId="77777777" w:rsidR="002236F0" w:rsidRDefault="002236F0" w:rsidP="002236F0">
      <w:pPr>
        <w:pStyle w:val="BodyText"/>
      </w:pPr>
      <w:r w:rsidRPr="00FA5848">
        <w:t>A particular area to be examined should be the impact of differing subsidies across jurisdictional borders, or between similar courses, and the impacts of these on national employers and students wishing to move states either as part of their study or subsequent vocational pathways. Also</w:t>
      </w:r>
      <w:r>
        <w:t>, the differing regulatory and contractual management hurdles for providers, and whether and where they impact student choice and competition, should be examined.</w:t>
      </w:r>
      <w:r w:rsidRPr="0061050A">
        <w:t xml:space="preserve"> </w:t>
      </w:r>
    </w:p>
    <w:p w14:paraId="393C01EB" w14:textId="019AA3E7" w:rsidR="002236F0" w:rsidRDefault="002236F0" w:rsidP="002236F0">
      <w:pPr>
        <w:pStyle w:val="BodyText"/>
      </w:pPr>
      <w:r w:rsidRPr="00FA5848">
        <w:t xml:space="preserve">More broadly, </w:t>
      </w:r>
      <w:r>
        <w:t xml:space="preserve">the system architecture should take account of </w:t>
      </w:r>
      <w:r w:rsidRPr="00FA5848">
        <w:t xml:space="preserve">accompanying shifts in the higher education and the schools sectors, including greater offerings of degree and sub-degree qualifications in higher education and increasing awareness of the role of foundation level qualifications to bridge between school education and pathways to employment or further education. Each have had implications </w:t>
      </w:r>
      <w:r>
        <w:t>for</w:t>
      </w:r>
      <w:r w:rsidRPr="00FA5848">
        <w:t>, and changed the nature of student and employer choices in relation to, the VET system.</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560415" w:rsidRPr="00BF41B8" w14:paraId="63CF3F22" w14:textId="77777777" w:rsidTr="00794CC1">
        <w:trPr>
          <w:cantSplit/>
        </w:trPr>
        <w:tc>
          <w:tcPr>
            <w:tcW w:w="8614" w:type="dxa"/>
            <w:shd w:val="clear" w:color="auto" w:fill="auto"/>
            <w:tcMar>
              <w:left w:w="446" w:type="dxa"/>
            </w:tcMar>
          </w:tcPr>
          <w:p w14:paraId="5AC572BA" w14:textId="77777777" w:rsidR="00560415" w:rsidRPr="00262366" w:rsidRDefault="00560415" w:rsidP="00794CC1">
            <w:pPr>
              <w:pStyle w:val="Caption"/>
            </w:pPr>
            <w:r w:rsidRPr="004D3806">
              <w:rPr>
                <w:rStyle w:val="CaptionLabel"/>
              </w:rPr>
              <w:t xml:space="preserve">Recommendation </w:t>
            </w:r>
            <w:r w:rsidRPr="004D3806">
              <w:rPr>
                <w:rStyle w:val="CaptionLabel"/>
              </w:rPr>
              <w:fldChar w:fldCharType="begin"/>
            </w:r>
            <w:r w:rsidRPr="004D3806">
              <w:rPr>
                <w:rStyle w:val="CaptionLabel"/>
              </w:rPr>
              <w:instrText xml:space="preserve"> SEQ Recommendation_ES \* ARABIC </w:instrText>
            </w:r>
            <w:r w:rsidRPr="004D3806">
              <w:rPr>
                <w:rStyle w:val="CaptionLabel"/>
              </w:rPr>
              <w:fldChar w:fldCharType="separate"/>
            </w:r>
            <w:r w:rsidR="008C40B9">
              <w:rPr>
                <w:rStyle w:val="CaptionLabel"/>
                <w:noProof/>
              </w:rPr>
              <w:t>2</w:t>
            </w:r>
            <w:r w:rsidRPr="004D3806">
              <w:rPr>
                <w:rStyle w:val="CaptionLabel"/>
              </w:rPr>
              <w:fldChar w:fldCharType="end"/>
            </w:r>
            <w:r>
              <w:tab/>
              <w:t>A national training system architecture</w:t>
            </w:r>
          </w:p>
        </w:tc>
      </w:tr>
      <w:tr w:rsidR="00560415" w:rsidRPr="00BF41B8" w14:paraId="7AB7EADB" w14:textId="77777777" w:rsidTr="00794CC1">
        <w:trPr>
          <w:cantSplit/>
        </w:trPr>
        <w:tc>
          <w:tcPr>
            <w:tcW w:w="8614" w:type="dxa"/>
            <w:shd w:val="clear" w:color="auto" w:fill="E4E0DD"/>
            <w:tcMar>
              <w:top w:w="276" w:type="dxa"/>
              <w:bottom w:w="184" w:type="dxa"/>
              <w:right w:w="120" w:type="dxa"/>
            </w:tcMar>
          </w:tcPr>
          <w:p w14:paraId="20B5D4F8" w14:textId="77777777" w:rsidR="00560415" w:rsidRPr="00BF41B8" w:rsidRDefault="00560415" w:rsidP="00794CC1">
            <w:pPr>
              <w:pStyle w:val="BoxText"/>
            </w:pPr>
            <w:r w:rsidRPr="00FA5848">
              <w:t>The architecture of the national training system should be defined and agreed, determining the elements where consistency across jurisdictions is critical to the achievement of outcomes, and those where local flexibility is necessary for the achievement of these outcomes.</w:t>
            </w:r>
          </w:p>
        </w:tc>
      </w:tr>
      <w:tr w:rsidR="00560415" w:rsidRPr="00BF41B8" w14:paraId="01C6BD1A" w14:textId="77777777" w:rsidTr="00794CC1">
        <w:trPr>
          <w:cantSplit/>
          <w:trHeight w:hRule="exact" w:val="180"/>
        </w:trPr>
        <w:tc>
          <w:tcPr>
            <w:tcW w:w="8614" w:type="dxa"/>
            <w:shd w:val="clear" w:color="auto" w:fill="auto"/>
            <w:tcMar>
              <w:top w:w="0" w:type="dxa"/>
              <w:left w:w="446" w:type="dxa"/>
              <w:bottom w:w="0" w:type="dxa"/>
            </w:tcMar>
          </w:tcPr>
          <w:p w14:paraId="7CB9DFAC" w14:textId="77777777" w:rsidR="00560415" w:rsidRPr="00BF41B8" w:rsidRDefault="00560415" w:rsidP="00794CC1">
            <w:pPr>
              <w:pStyle w:val="spacer"/>
            </w:pPr>
            <w:r w:rsidRPr="00BF41B8">
              <w:rPr>
                <w:noProof/>
                <w:lang w:eastAsia="en-AU"/>
              </w:rPr>
              <mc:AlternateContent>
                <mc:Choice Requires="wps">
                  <w:drawing>
                    <wp:anchor distT="0" distB="0" distL="114300" distR="114300" simplePos="0" relativeHeight="251807744" behindDoc="0" locked="1" layoutInCell="1" allowOverlap="1" wp14:anchorId="40514C69" wp14:editId="09ED3A4E">
                      <wp:simplePos x="0" y="0"/>
                      <wp:positionH relativeFrom="rightMargin">
                        <wp:posOffset>-774065</wp:posOffset>
                      </wp:positionH>
                      <wp:positionV relativeFrom="page">
                        <wp:posOffset>-237490</wp:posOffset>
                      </wp:positionV>
                      <wp:extent cx="436880" cy="213360"/>
                      <wp:effectExtent l="0" t="0" r="1270" b="0"/>
                      <wp:wrapNone/>
                      <wp:docPr id="126"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5856050" id="Freeform 5" o:spid="_x0000_s1026" style="position:absolute;margin-left:-60.95pt;margin-top:-18.7pt;width:34.4pt;height:16.8pt;z-index:2518077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49F639E5" w14:textId="77777777" w:rsidR="00560415" w:rsidRPr="00FA5848" w:rsidRDefault="00560415" w:rsidP="00560415">
      <w:pPr>
        <w:pStyle w:val="Heading3nonumber"/>
        <w:spacing w:before="120"/>
      </w:pPr>
      <w:r w:rsidRPr="00FA5848">
        <w:t>Focused by measured outcomes targets</w:t>
      </w:r>
    </w:p>
    <w:p w14:paraId="29FA3D60" w14:textId="734DF8A0" w:rsidR="002236F0" w:rsidRPr="00FA5848" w:rsidRDefault="002236F0" w:rsidP="002236F0">
      <w:r w:rsidRPr="00FA5848">
        <w:t xml:space="preserve">While the NP provides high level guidance on the outcomes sought from the structural reforms, there is a strong focus on output indicators to drive implementation. Building on the progress made under the NP </w:t>
      </w:r>
      <w:r w:rsidR="00726B3B">
        <w:t>to-date</w:t>
      </w:r>
      <w:r w:rsidRPr="00FA5848">
        <w:t xml:space="preserve">, </w:t>
      </w:r>
      <w:r>
        <w:t>any</w:t>
      </w:r>
      <w:r w:rsidRPr="00FA5848">
        <w:t xml:space="preserve"> next stage of reform and future Commonwealth-state arrangements would benefit from the establishment of more specific outcome indicators, including measures in relation to training participation, population upskilling, and labour market and community service outcomes. </w:t>
      </w:r>
    </w:p>
    <w:p w14:paraId="00114FC4" w14:textId="77777777" w:rsidR="002236F0" w:rsidRPr="00FA5848" w:rsidRDefault="002236F0" w:rsidP="002236F0">
      <w:pPr>
        <w:pStyle w:val="BodyText"/>
      </w:pPr>
      <w:r w:rsidRPr="00FA5848">
        <w:t>It is important that the measures and targets set for outcomes be clearly linked to the NP and allow clear identification</w:t>
      </w:r>
      <w:r>
        <w:t xml:space="preserve"> of</w:t>
      </w:r>
      <w:r w:rsidRPr="00FA5848">
        <w:t xml:space="preserve"> contribution</w:t>
      </w:r>
      <w:r>
        <w:t>s</w:t>
      </w:r>
      <w:r w:rsidRPr="00FA5848">
        <w:t xml:space="preserve"> from other programmes or funding sources. Moreover, the targets should be set so as to continue to encourage investment in improvement, even if they are reached ahead of time. </w:t>
      </w:r>
    </w:p>
    <w:p w14:paraId="332DB50C" w14:textId="77777777" w:rsidR="002236F0" w:rsidRDefault="002236F0" w:rsidP="002236F0">
      <w:r>
        <w:t>P</w:t>
      </w:r>
      <w:r w:rsidRPr="00FA5848">
        <w:t xml:space="preserve">articular attention should also be given to strengthening measures of training quality, not just in the training delivery itself but </w:t>
      </w:r>
      <w:r>
        <w:t xml:space="preserve">in </w:t>
      </w:r>
      <w:r w:rsidRPr="00FA5848">
        <w:t xml:space="preserve">its relevance to, and the vocational outcomes for the student. Additionally, monitoring the effectiveness of market design under the reform would be assisted by tracking of factors such as training prices, provider market concentration, </w:t>
      </w:r>
      <w:r>
        <w:t xml:space="preserve">and </w:t>
      </w:r>
      <w:r w:rsidRPr="00FA5848">
        <w:t>trends in student choices of training pathways.</w:t>
      </w:r>
      <w:r>
        <w:t xml:space="preserve"> </w:t>
      </w:r>
    </w:p>
    <w:p w14:paraId="7B875297" w14:textId="77777777" w:rsidR="002236F0" w:rsidRPr="00FA5848" w:rsidRDefault="002236F0" w:rsidP="002236F0">
      <w:r w:rsidRPr="00FA5848">
        <w:t xml:space="preserve">While the NP has focused on qualification completions as the primary measure of successful training outcomes, this could be expanded to also consider skill sets (units of competency), as well as the training and employment pathways facilitated. Assessment of success should also take into consideration students’ motivations for training, expected as well as observed training and employment pathways, and the extent to which the strength of outcomes varies across courses and systems. </w:t>
      </w:r>
    </w:p>
    <w:p w14:paraId="11787267" w14:textId="77777777" w:rsidR="002236F0" w:rsidRDefault="002236F0" w:rsidP="002236F0">
      <w:r w:rsidRPr="00FA5848">
        <w:t>Some of these indicators could be set at a national level while others may need</w:t>
      </w:r>
      <w:r>
        <w:t xml:space="preserve"> to</w:t>
      </w:r>
      <w:r w:rsidRPr="00FA5848">
        <w:t xml:space="preserve"> be determined, or at least complemented, on a jurisdiction-by-jurisdiction basis.</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560415" w:rsidRPr="00BF41B8" w14:paraId="29FDBE92" w14:textId="77777777" w:rsidTr="00794CC1">
        <w:trPr>
          <w:cantSplit/>
        </w:trPr>
        <w:tc>
          <w:tcPr>
            <w:tcW w:w="8614" w:type="dxa"/>
            <w:shd w:val="clear" w:color="auto" w:fill="auto"/>
            <w:tcMar>
              <w:left w:w="446" w:type="dxa"/>
            </w:tcMar>
          </w:tcPr>
          <w:p w14:paraId="1A181C2E" w14:textId="77777777" w:rsidR="00560415" w:rsidRPr="00262366" w:rsidRDefault="00560415" w:rsidP="00794CC1">
            <w:pPr>
              <w:pStyle w:val="Caption"/>
            </w:pPr>
            <w:r w:rsidRPr="004D3806">
              <w:rPr>
                <w:rStyle w:val="CaptionLabel"/>
              </w:rPr>
              <w:t xml:space="preserve">Recommendation </w:t>
            </w:r>
            <w:r w:rsidRPr="004D3806">
              <w:rPr>
                <w:rStyle w:val="CaptionLabel"/>
              </w:rPr>
              <w:fldChar w:fldCharType="begin"/>
            </w:r>
            <w:r w:rsidRPr="004D3806">
              <w:rPr>
                <w:rStyle w:val="CaptionLabel"/>
              </w:rPr>
              <w:instrText xml:space="preserve"> SEQ Recommendation_ES \* ARABIC </w:instrText>
            </w:r>
            <w:r w:rsidRPr="004D3806">
              <w:rPr>
                <w:rStyle w:val="CaptionLabel"/>
              </w:rPr>
              <w:fldChar w:fldCharType="separate"/>
            </w:r>
            <w:r w:rsidR="008C40B9">
              <w:rPr>
                <w:rStyle w:val="CaptionLabel"/>
                <w:noProof/>
              </w:rPr>
              <w:t>3</w:t>
            </w:r>
            <w:r w:rsidRPr="004D3806">
              <w:rPr>
                <w:rStyle w:val="CaptionLabel"/>
              </w:rPr>
              <w:fldChar w:fldCharType="end"/>
            </w:r>
            <w:r>
              <w:tab/>
              <w:t>Measured outcomes</w:t>
            </w:r>
          </w:p>
        </w:tc>
      </w:tr>
      <w:tr w:rsidR="00560415" w:rsidRPr="00BF41B8" w14:paraId="291A00C3" w14:textId="77777777" w:rsidTr="00794CC1">
        <w:trPr>
          <w:cantSplit/>
        </w:trPr>
        <w:tc>
          <w:tcPr>
            <w:tcW w:w="8614" w:type="dxa"/>
            <w:shd w:val="clear" w:color="auto" w:fill="E4E0DD"/>
            <w:tcMar>
              <w:top w:w="276" w:type="dxa"/>
              <w:bottom w:w="184" w:type="dxa"/>
              <w:right w:w="120" w:type="dxa"/>
            </w:tcMar>
          </w:tcPr>
          <w:p w14:paraId="0684A0D0" w14:textId="401BEEAF" w:rsidR="00560415" w:rsidRPr="00B3282A" w:rsidRDefault="00560415" w:rsidP="006427AC">
            <w:pPr>
              <w:pStyle w:val="BoxText"/>
            </w:pPr>
            <w:r w:rsidRPr="00FA5848">
              <w:t xml:space="preserve">Investment should be made in </w:t>
            </w:r>
            <w:r>
              <w:t xml:space="preserve">identifying which </w:t>
            </w:r>
            <w:r w:rsidRPr="00FA5848">
              <w:t xml:space="preserve">performance indicators reflect the specific desired outcomes of the VET sector, with careful consideration of the motivations of the student and of the funder, and </w:t>
            </w:r>
            <w:r w:rsidR="006427AC">
              <w:t>leveraging of</w:t>
            </w:r>
            <w:r w:rsidRPr="00FA5848">
              <w:t xml:space="preserve"> the current data collections and infrastructure established or progressed through the NP</w:t>
            </w:r>
            <w:r>
              <w:t>.</w:t>
            </w:r>
            <w:r>
              <w:br/>
            </w:r>
          </w:p>
        </w:tc>
      </w:tr>
      <w:tr w:rsidR="00560415" w:rsidRPr="00BF41B8" w14:paraId="2F51B136" w14:textId="77777777" w:rsidTr="00794CC1">
        <w:trPr>
          <w:cantSplit/>
          <w:trHeight w:hRule="exact" w:val="180"/>
        </w:trPr>
        <w:tc>
          <w:tcPr>
            <w:tcW w:w="8614" w:type="dxa"/>
            <w:shd w:val="clear" w:color="auto" w:fill="auto"/>
            <w:tcMar>
              <w:top w:w="0" w:type="dxa"/>
              <w:left w:w="446" w:type="dxa"/>
              <w:bottom w:w="0" w:type="dxa"/>
            </w:tcMar>
          </w:tcPr>
          <w:p w14:paraId="659C1154" w14:textId="77777777" w:rsidR="00560415" w:rsidRPr="00BF41B8" w:rsidRDefault="00560415" w:rsidP="00794CC1">
            <w:pPr>
              <w:pStyle w:val="spacer"/>
            </w:pPr>
            <w:r w:rsidRPr="00BF41B8">
              <w:rPr>
                <w:noProof/>
                <w:lang w:eastAsia="en-AU"/>
              </w:rPr>
              <mc:AlternateContent>
                <mc:Choice Requires="wps">
                  <w:drawing>
                    <wp:anchor distT="0" distB="0" distL="114300" distR="114300" simplePos="0" relativeHeight="251809792" behindDoc="0" locked="1" layoutInCell="1" allowOverlap="1" wp14:anchorId="6C083B75" wp14:editId="12DDE55A">
                      <wp:simplePos x="0" y="0"/>
                      <wp:positionH relativeFrom="rightMargin">
                        <wp:posOffset>-774065</wp:posOffset>
                      </wp:positionH>
                      <wp:positionV relativeFrom="page">
                        <wp:posOffset>-237490</wp:posOffset>
                      </wp:positionV>
                      <wp:extent cx="436880" cy="213360"/>
                      <wp:effectExtent l="0" t="0" r="1270" b="0"/>
                      <wp:wrapNone/>
                      <wp:docPr id="12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46C6E09" id="Freeform 5" o:spid="_x0000_s1026" style="position:absolute;margin-left:-60.95pt;margin-top:-18.7pt;width:34.4pt;height:16.8pt;z-index:2518097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55AA1384" w14:textId="77777777" w:rsidR="00560415" w:rsidRPr="00FA5848" w:rsidRDefault="00560415" w:rsidP="00560415">
      <w:pPr>
        <w:pStyle w:val="Heading3nonumber"/>
        <w:keepNext w:val="0"/>
        <w:keepLines w:val="0"/>
        <w:spacing w:before="120"/>
      </w:pPr>
      <w:r w:rsidRPr="00FA5848">
        <w:t>Led by industry and student demand</w:t>
      </w:r>
    </w:p>
    <w:p w14:paraId="37E837E1" w14:textId="77777777" w:rsidR="002236F0" w:rsidRDefault="002236F0" w:rsidP="002236F0">
      <w:r w:rsidRPr="00FA5848">
        <w:t>The Review heard consistently that industry and employer engagement with the VET system is declining</w:t>
      </w:r>
      <w:r w:rsidRPr="006C7C71">
        <w:t xml:space="preserve"> </w:t>
      </w:r>
      <w:r>
        <w:t xml:space="preserve">and </w:t>
      </w:r>
      <w:r w:rsidRPr="00FA5848">
        <w:t>that training providers are in a strong position of influence. There could be a number of contributing factors</w:t>
      </w:r>
      <w:r>
        <w:t xml:space="preserve"> to this</w:t>
      </w:r>
      <w:r w:rsidRPr="00FA5848">
        <w:t xml:space="preserve">, such as the perceived complexity of the system or the lack of appropriate mechanisms or processes for interaction between employers, students and training providers. </w:t>
      </w:r>
    </w:p>
    <w:p w14:paraId="62B481C9" w14:textId="77777777" w:rsidR="002236F0" w:rsidRPr="00FA5848" w:rsidRDefault="002236F0" w:rsidP="002236F0">
      <w:r w:rsidRPr="00FA5848">
        <w:t>Some stakeholders are concerned that, contrary to the objectives of the NP and NASWD, the increase in enrolments has been largely supply driven, not demand led. In some instances, government funding through the student entitlement and VET FEE-HELP has also created strong supply-side incentives resulting in unintended or perverse outcomes.</w:t>
      </w:r>
    </w:p>
    <w:p w14:paraId="41E3EE10" w14:textId="77777777" w:rsidR="002236F0" w:rsidRPr="00FA5848" w:rsidRDefault="002236F0" w:rsidP="002236F0">
      <w:r w:rsidRPr="00FA5848">
        <w:t xml:space="preserve">Consumers would benefit from better information on pricing, as </w:t>
      </w:r>
      <w:r>
        <w:t xml:space="preserve">would </w:t>
      </w:r>
      <w:r w:rsidRPr="00FA5848">
        <w:t xml:space="preserve">governments </w:t>
      </w:r>
      <w:r>
        <w:t xml:space="preserve">from </w:t>
      </w:r>
      <w:r w:rsidRPr="00FA5848">
        <w:t xml:space="preserve">better information on the costs of provision. Better information on labour market demand, trends and earning potential would help students in making training choices, and would help better target public funding </w:t>
      </w:r>
      <w:r>
        <w:t>to</w:t>
      </w:r>
      <w:r w:rsidRPr="00FA5848">
        <w:t xml:space="preserve"> highest labour market need.</w:t>
      </w:r>
    </w:p>
    <w:p w14:paraId="176F8942" w14:textId="6030A0D2" w:rsidR="002236F0" w:rsidRDefault="002236F0" w:rsidP="002236F0">
      <w:pPr>
        <w:pStyle w:val="BodyText"/>
      </w:pPr>
      <w:r>
        <w:t xml:space="preserve">Options for stronger </w:t>
      </w:r>
      <w:r w:rsidRPr="00FA5848">
        <w:t>involvement and interaction between students and employers</w:t>
      </w:r>
      <w:r>
        <w:t xml:space="preserve"> should also be considered, such as through </w:t>
      </w:r>
      <w:r w:rsidRPr="00FA5848">
        <w:t>greater provision of work-based training, or in some cases more instances of employer co-contributions to the cost in addition to those government and student contributions. The experience with User Choice in apprenticeships and traineeships and the National Workforce Development Fund has demonstrated that employer buy-in and sign-off is an important and effective cornerstone of contestability.</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560415" w:rsidRPr="00BF41B8" w14:paraId="7432D17F" w14:textId="77777777" w:rsidTr="00794CC1">
        <w:trPr>
          <w:cantSplit/>
        </w:trPr>
        <w:tc>
          <w:tcPr>
            <w:tcW w:w="8614" w:type="dxa"/>
            <w:shd w:val="clear" w:color="auto" w:fill="auto"/>
            <w:tcMar>
              <w:left w:w="446" w:type="dxa"/>
            </w:tcMar>
          </w:tcPr>
          <w:p w14:paraId="57E480EC" w14:textId="77777777" w:rsidR="00560415" w:rsidRPr="00262366" w:rsidRDefault="00560415" w:rsidP="00794CC1">
            <w:pPr>
              <w:pStyle w:val="Caption"/>
            </w:pPr>
            <w:r w:rsidRPr="004D3806">
              <w:rPr>
                <w:rStyle w:val="CaptionLabel"/>
              </w:rPr>
              <w:t xml:space="preserve">Recommendation </w:t>
            </w:r>
            <w:r w:rsidRPr="004D3806">
              <w:rPr>
                <w:rStyle w:val="CaptionLabel"/>
              </w:rPr>
              <w:fldChar w:fldCharType="begin"/>
            </w:r>
            <w:r w:rsidRPr="004D3806">
              <w:rPr>
                <w:rStyle w:val="CaptionLabel"/>
              </w:rPr>
              <w:instrText xml:space="preserve"> SEQ Recommendation_ES \* ARABIC </w:instrText>
            </w:r>
            <w:r w:rsidRPr="004D3806">
              <w:rPr>
                <w:rStyle w:val="CaptionLabel"/>
              </w:rPr>
              <w:fldChar w:fldCharType="separate"/>
            </w:r>
            <w:r w:rsidR="008C40B9">
              <w:rPr>
                <w:rStyle w:val="CaptionLabel"/>
                <w:noProof/>
              </w:rPr>
              <w:t>4</w:t>
            </w:r>
            <w:r w:rsidRPr="004D3806">
              <w:rPr>
                <w:rStyle w:val="CaptionLabel"/>
              </w:rPr>
              <w:fldChar w:fldCharType="end"/>
            </w:r>
            <w:r>
              <w:tab/>
              <w:t>Industry and student led</w:t>
            </w:r>
          </w:p>
        </w:tc>
      </w:tr>
      <w:tr w:rsidR="00560415" w:rsidRPr="00BF41B8" w14:paraId="64065476" w14:textId="77777777" w:rsidTr="00794CC1">
        <w:trPr>
          <w:cantSplit/>
        </w:trPr>
        <w:tc>
          <w:tcPr>
            <w:tcW w:w="8614" w:type="dxa"/>
            <w:shd w:val="clear" w:color="auto" w:fill="E4E0DD"/>
            <w:tcMar>
              <w:top w:w="276" w:type="dxa"/>
              <w:bottom w:w="184" w:type="dxa"/>
              <w:right w:w="120" w:type="dxa"/>
            </w:tcMar>
          </w:tcPr>
          <w:p w14:paraId="5C9BE753" w14:textId="77777777" w:rsidR="00560415" w:rsidRPr="00BF41B8" w:rsidRDefault="00560415" w:rsidP="00794CC1">
            <w:pPr>
              <w:pStyle w:val="BoxText"/>
            </w:pPr>
            <w:r>
              <w:t>Any f</w:t>
            </w:r>
            <w:r w:rsidRPr="00FA5848">
              <w:t xml:space="preserve">uture reforms should have </w:t>
            </w:r>
            <w:r>
              <w:t>a greater</w:t>
            </w:r>
            <w:r w:rsidRPr="00FA5848">
              <w:t xml:space="preserve"> focus </w:t>
            </w:r>
            <w:r>
              <w:t>of the skill needs of priority industries</w:t>
            </w:r>
            <w:r w:rsidRPr="00FA5848">
              <w:t>, building on the current increased choice and contestability of training options which, while increasing accessibility, in many instances remain supply driven.</w:t>
            </w:r>
            <w:r>
              <w:t xml:space="preserve"> This should include greater information for students, for example in relation to training pricing and quality, and be matched to labour market trends and earning potential.</w:t>
            </w:r>
          </w:p>
        </w:tc>
      </w:tr>
      <w:tr w:rsidR="00560415" w:rsidRPr="00BF41B8" w14:paraId="5EDB6861" w14:textId="77777777" w:rsidTr="00794CC1">
        <w:trPr>
          <w:cantSplit/>
          <w:trHeight w:hRule="exact" w:val="180"/>
        </w:trPr>
        <w:tc>
          <w:tcPr>
            <w:tcW w:w="8614" w:type="dxa"/>
            <w:shd w:val="clear" w:color="auto" w:fill="auto"/>
            <w:tcMar>
              <w:top w:w="0" w:type="dxa"/>
              <w:left w:w="446" w:type="dxa"/>
              <w:bottom w:w="0" w:type="dxa"/>
            </w:tcMar>
          </w:tcPr>
          <w:p w14:paraId="61E30FA0" w14:textId="77777777" w:rsidR="00560415" w:rsidRPr="00BF41B8" w:rsidRDefault="00560415" w:rsidP="00794CC1">
            <w:pPr>
              <w:pStyle w:val="spacer"/>
            </w:pPr>
            <w:r w:rsidRPr="00BF41B8">
              <w:rPr>
                <w:noProof/>
                <w:lang w:eastAsia="en-AU"/>
              </w:rPr>
              <mc:AlternateContent>
                <mc:Choice Requires="wps">
                  <w:drawing>
                    <wp:anchor distT="0" distB="0" distL="114300" distR="114300" simplePos="0" relativeHeight="251811840" behindDoc="0" locked="1" layoutInCell="1" allowOverlap="1" wp14:anchorId="224049BA" wp14:editId="17591B0C">
                      <wp:simplePos x="0" y="0"/>
                      <wp:positionH relativeFrom="rightMargin">
                        <wp:posOffset>-774065</wp:posOffset>
                      </wp:positionH>
                      <wp:positionV relativeFrom="page">
                        <wp:posOffset>-237490</wp:posOffset>
                      </wp:positionV>
                      <wp:extent cx="436880" cy="213360"/>
                      <wp:effectExtent l="0" t="0" r="1270" b="0"/>
                      <wp:wrapNone/>
                      <wp:docPr id="13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4863FD9" id="Freeform 5" o:spid="_x0000_s1026" style="position:absolute;margin-left:-60.95pt;margin-top:-18.7pt;width:34.4pt;height:16.8pt;z-index:2518118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597DD5EC" w14:textId="77777777" w:rsidR="00560415" w:rsidRPr="00FA5848" w:rsidRDefault="00560415" w:rsidP="00560415">
      <w:pPr>
        <w:pStyle w:val="Heading3nonumber"/>
        <w:spacing w:before="120"/>
      </w:pPr>
      <w:r w:rsidRPr="00FA5848">
        <w:t>Protected with quality safeguards</w:t>
      </w:r>
    </w:p>
    <w:p w14:paraId="2B2AFF94" w14:textId="77777777" w:rsidR="002236F0" w:rsidRPr="00FA5848" w:rsidRDefault="002236F0" w:rsidP="002236F0">
      <w:r w:rsidRPr="00FA5848">
        <w:t xml:space="preserve">A key finding of the Review is that the reforms aimed at increasing the demand-led </w:t>
      </w:r>
      <w:r>
        <w:t>n</w:t>
      </w:r>
      <w:r w:rsidRPr="00FA5848">
        <w:t>ature of the VET system through market redesign ha</w:t>
      </w:r>
      <w:r>
        <w:t>ve</w:t>
      </w:r>
      <w:r w:rsidRPr="00FA5848">
        <w:t xml:space="preserve"> had difficulties in maintaining, let alone improving, the quality of training provision. A range of issues and concerns have been identified in relation to the quality of training and in particular, assessment of students (including the practice of using subcontractors to deliver training), potentially unsustainable growth in enrolments, aggressive marketing practices, poor student selection processes (including the enrolment of students that are not suited or sufficiently prepared for higher level qualifications), and enrolments in areas of low labour market demand.</w:t>
      </w:r>
    </w:p>
    <w:p w14:paraId="2B9BA776" w14:textId="77777777" w:rsidR="002236F0" w:rsidRPr="00FA5848" w:rsidRDefault="002236F0" w:rsidP="002236F0">
      <w:pPr>
        <w:pStyle w:val="BodyText"/>
      </w:pPr>
      <w:r w:rsidRPr="00FA5848">
        <w:t xml:space="preserve">Some of these issues are transitional, to some extent compounded by </w:t>
      </w:r>
      <w:r>
        <w:t xml:space="preserve">the </w:t>
      </w:r>
      <w:r w:rsidRPr="00FA5848">
        <w:t xml:space="preserve">speed of the reform and the concurrent regulatory and funding changes; in particular the transfer of regulatory responsibility from the states to the national regulator (ASQA), and the expanded availability of income contingent loans (VET FEE-HELP) at the Diploma and Advanced Diploma level. </w:t>
      </w:r>
    </w:p>
    <w:p w14:paraId="0D74136A" w14:textId="77777777" w:rsidR="002236F0" w:rsidRPr="00FA5848" w:rsidRDefault="002236F0" w:rsidP="002236F0">
      <w:pPr>
        <w:pStyle w:val="BodyText"/>
      </w:pPr>
      <w:r>
        <w:t xml:space="preserve">Specific attention is required in relation to clarifying the </w:t>
      </w:r>
      <w:r w:rsidRPr="00FA5848">
        <w:t xml:space="preserve">regulatory, purchasing and provision roles, </w:t>
      </w:r>
      <w:r>
        <w:t xml:space="preserve">and the </w:t>
      </w:r>
      <w:r w:rsidRPr="00FA5848">
        <w:t xml:space="preserve">strengthening of </w:t>
      </w:r>
      <w:r>
        <w:t>regulatory powers and compliance monitoring</w:t>
      </w:r>
      <w:r w:rsidRPr="00FA5848">
        <w:t xml:space="preserve">. </w:t>
      </w:r>
      <w:r>
        <w:t>Co</w:t>
      </w:r>
      <w:r w:rsidRPr="00FA5848">
        <w:t xml:space="preserve">nsideration </w:t>
      </w:r>
      <w:r>
        <w:t xml:space="preserve">should be </w:t>
      </w:r>
      <w:r w:rsidRPr="00FA5848">
        <w:t xml:space="preserve">given to greater consistency in these roles across jurisdictions, to ensure that students and employers can have confidence in a quality standard that applies nationally. </w:t>
      </w:r>
    </w:p>
    <w:p w14:paraId="71223E99" w14:textId="7F20C50E" w:rsidR="002236F0" w:rsidRDefault="002236F0" w:rsidP="002236F0">
      <w:pPr>
        <w:pStyle w:val="BodyText"/>
      </w:pPr>
      <w:r w:rsidRPr="00FA5848">
        <w:t>Issues with provider practice in relation to VET FEE-HELP, though far more prevalent in the private provider market, also require particular attention. This includes the introduction of a more comprehensive quality framework hurdle as originally flagged in the NP.</w:t>
      </w:r>
      <w:r w:rsidR="00821A35">
        <w:t xml:space="preserve"> </w:t>
      </w:r>
      <w:r w:rsidR="00412154">
        <w:t xml:space="preserve">In order to </w:t>
      </w:r>
      <w:r w:rsidR="00412154" w:rsidRPr="0031395C">
        <w:t>address concerns with VET FEE-HELP</w:t>
      </w:r>
      <w:r w:rsidR="00412154">
        <w:t xml:space="preserve">, the </w:t>
      </w:r>
      <w:r w:rsidR="00412154" w:rsidRPr="0031395C">
        <w:t xml:space="preserve">Commonwealth </w:t>
      </w:r>
      <w:r w:rsidR="00412154">
        <w:t>introduced a number of measures</w:t>
      </w:r>
      <w:r w:rsidR="00412154" w:rsidRPr="0031395C">
        <w:t xml:space="preserve"> </w:t>
      </w:r>
      <w:r w:rsidR="00412154">
        <w:t>over the course of 2015 and</w:t>
      </w:r>
      <w:r w:rsidR="00412154" w:rsidRPr="00D50FF2">
        <w:t xml:space="preserve"> announced that it would be introducing a new model for VET FEE-HELP to commence in 2017</w:t>
      </w:r>
      <w:r w:rsidR="00821A35">
        <w:t>.</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560415" w:rsidRPr="00BF41B8" w14:paraId="3F78567A" w14:textId="77777777" w:rsidTr="00794CC1">
        <w:trPr>
          <w:cantSplit/>
        </w:trPr>
        <w:tc>
          <w:tcPr>
            <w:tcW w:w="8614" w:type="dxa"/>
            <w:shd w:val="clear" w:color="auto" w:fill="auto"/>
            <w:tcMar>
              <w:left w:w="446" w:type="dxa"/>
            </w:tcMar>
          </w:tcPr>
          <w:p w14:paraId="62505922" w14:textId="77777777" w:rsidR="00560415" w:rsidRPr="00262366" w:rsidRDefault="00560415" w:rsidP="00794CC1">
            <w:pPr>
              <w:pStyle w:val="Caption"/>
            </w:pPr>
            <w:r w:rsidRPr="004D3806">
              <w:rPr>
                <w:rStyle w:val="CaptionLabel"/>
              </w:rPr>
              <w:t xml:space="preserve">Recommendation </w:t>
            </w:r>
            <w:r w:rsidRPr="004D3806">
              <w:rPr>
                <w:rStyle w:val="CaptionLabel"/>
              </w:rPr>
              <w:fldChar w:fldCharType="begin"/>
            </w:r>
            <w:r w:rsidRPr="004D3806">
              <w:rPr>
                <w:rStyle w:val="CaptionLabel"/>
              </w:rPr>
              <w:instrText xml:space="preserve"> SEQ Recommendation_ES \* ARABIC </w:instrText>
            </w:r>
            <w:r w:rsidRPr="004D3806">
              <w:rPr>
                <w:rStyle w:val="CaptionLabel"/>
              </w:rPr>
              <w:fldChar w:fldCharType="separate"/>
            </w:r>
            <w:r w:rsidR="008C40B9">
              <w:rPr>
                <w:rStyle w:val="CaptionLabel"/>
                <w:noProof/>
              </w:rPr>
              <w:t>5</w:t>
            </w:r>
            <w:r w:rsidRPr="004D3806">
              <w:rPr>
                <w:rStyle w:val="CaptionLabel"/>
              </w:rPr>
              <w:fldChar w:fldCharType="end"/>
            </w:r>
            <w:r>
              <w:tab/>
              <w:t>Quality safeguards</w:t>
            </w:r>
          </w:p>
        </w:tc>
      </w:tr>
      <w:tr w:rsidR="00560415" w:rsidRPr="00BF41B8" w14:paraId="6A7F010A" w14:textId="77777777" w:rsidTr="00794CC1">
        <w:trPr>
          <w:cantSplit/>
        </w:trPr>
        <w:tc>
          <w:tcPr>
            <w:tcW w:w="8614" w:type="dxa"/>
            <w:shd w:val="clear" w:color="auto" w:fill="E4E0DD"/>
            <w:tcMar>
              <w:top w:w="276" w:type="dxa"/>
              <w:bottom w:w="184" w:type="dxa"/>
              <w:right w:w="120" w:type="dxa"/>
            </w:tcMar>
          </w:tcPr>
          <w:p w14:paraId="069A5A18" w14:textId="77777777" w:rsidR="00560415" w:rsidRPr="00BF41B8" w:rsidRDefault="00560415" w:rsidP="00794CC1">
            <w:pPr>
              <w:pStyle w:val="BoxText"/>
            </w:pPr>
            <w:r w:rsidRPr="00FA5848">
              <w:t>Future reforms should prioritise clear specification of regulatory and contractual arrangements to ensure improvements in choice and access are matched by improvements in quality.</w:t>
            </w:r>
          </w:p>
        </w:tc>
      </w:tr>
      <w:tr w:rsidR="00560415" w:rsidRPr="00BF41B8" w14:paraId="34F6C3FA" w14:textId="77777777" w:rsidTr="00794CC1">
        <w:trPr>
          <w:cantSplit/>
          <w:trHeight w:hRule="exact" w:val="180"/>
        </w:trPr>
        <w:tc>
          <w:tcPr>
            <w:tcW w:w="8614" w:type="dxa"/>
            <w:shd w:val="clear" w:color="auto" w:fill="auto"/>
            <w:tcMar>
              <w:top w:w="0" w:type="dxa"/>
              <w:left w:w="446" w:type="dxa"/>
              <w:bottom w:w="0" w:type="dxa"/>
            </w:tcMar>
          </w:tcPr>
          <w:p w14:paraId="2557D0EC" w14:textId="77777777" w:rsidR="00560415" w:rsidRPr="00BF41B8" w:rsidRDefault="00560415" w:rsidP="00794CC1">
            <w:pPr>
              <w:pStyle w:val="spacer"/>
            </w:pPr>
            <w:r w:rsidRPr="00BF41B8">
              <w:rPr>
                <w:noProof/>
                <w:lang w:eastAsia="en-AU"/>
              </w:rPr>
              <mc:AlternateContent>
                <mc:Choice Requires="wps">
                  <w:drawing>
                    <wp:anchor distT="0" distB="0" distL="114300" distR="114300" simplePos="0" relativeHeight="251813888" behindDoc="0" locked="1" layoutInCell="1" allowOverlap="1" wp14:anchorId="79C92A47" wp14:editId="3567EB8A">
                      <wp:simplePos x="0" y="0"/>
                      <wp:positionH relativeFrom="rightMargin">
                        <wp:posOffset>-774065</wp:posOffset>
                      </wp:positionH>
                      <wp:positionV relativeFrom="page">
                        <wp:posOffset>-237490</wp:posOffset>
                      </wp:positionV>
                      <wp:extent cx="436880" cy="213360"/>
                      <wp:effectExtent l="0" t="0" r="1270" b="0"/>
                      <wp:wrapNone/>
                      <wp:docPr id="133"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6A1935" id="Freeform 5" o:spid="_x0000_s1026" style="position:absolute;margin-left:-60.95pt;margin-top:-18.7pt;width:34.4pt;height:16.8pt;z-index:2518138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6DD3E0DE" w14:textId="77777777" w:rsidR="00560415" w:rsidRPr="00FA5848" w:rsidRDefault="00560415" w:rsidP="00560415">
      <w:pPr>
        <w:pStyle w:val="Heading3nonumber"/>
        <w:spacing w:before="120"/>
      </w:pPr>
      <w:r w:rsidRPr="00FA5848">
        <w:t>Reinforced with defined public provision</w:t>
      </w:r>
    </w:p>
    <w:p w14:paraId="46DD9AE2" w14:textId="77777777" w:rsidR="002236F0" w:rsidRPr="00FA5848" w:rsidRDefault="002236F0" w:rsidP="002236F0">
      <w:r w:rsidRPr="00FA5848">
        <w:t xml:space="preserve">There have been significant steps taken by state and territory governments in relation to public provision. While it </w:t>
      </w:r>
      <w:r>
        <w:t>has been</w:t>
      </w:r>
      <w:r w:rsidRPr="00FA5848">
        <w:t xml:space="preserve"> </w:t>
      </w:r>
      <w:r>
        <w:t xml:space="preserve">widely </w:t>
      </w:r>
      <w:r w:rsidRPr="00FA5848">
        <w:t xml:space="preserve">acknowledged that public providers have generally improved their efficiency and responsiveness, there </w:t>
      </w:r>
      <w:r>
        <w:t xml:space="preserve">is </w:t>
      </w:r>
      <w:r w:rsidRPr="00FA5848">
        <w:t>also recognition that more remains to be done, both in defining the expectations on and obligations of the public provider, as well as in the public provider clearly defining the commercial realities of providing a suite of contestable and non-contestable services.</w:t>
      </w:r>
    </w:p>
    <w:p w14:paraId="3E8BB435" w14:textId="77777777" w:rsidR="002236F0" w:rsidRPr="00FA5848" w:rsidRDefault="002236F0" w:rsidP="002236F0">
      <w:pPr>
        <w:pStyle w:val="BodyText"/>
      </w:pPr>
      <w:r w:rsidRPr="00FA5848">
        <w:t>While this tension between the labour market focus of the student entitlement and the broader role of the public provider is acknowledged explicitly in the NP, a number of stakeholders suggested that these different objectives are not always held in balance. Indeed, important community service and educational roles of the public provider were in some instances being eroded in pursuit of the efficiency and responsiveness measures within the NP. Transformation of the public provider role requires a steady, evolutionary process, otherwise there are strong risks of losing the value invested in the current capacity and capability of public provision.</w:t>
      </w:r>
    </w:p>
    <w:p w14:paraId="108D2282" w14:textId="77777777" w:rsidR="002236F0" w:rsidRDefault="002236F0" w:rsidP="002236F0">
      <w:pPr>
        <w:pStyle w:val="BodyText"/>
      </w:pPr>
      <w:r>
        <w:t>Any f</w:t>
      </w:r>
      <w:r w:rsidRPr="00FA5848">
        <w:t>uture reform in this area requires government expectations for non-market services to be clearly identified and the cost disadvantages of providing these accurately priced and funded. This includes addressing competitive non-neutralities, workforce and IR policies, maintaining public assets, governance and reporting obligations.</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560415" w:rsidRPr="00BF41B8" w14:paraId="0001DA11" w14:textId="77777777" w:rsidTr="00794CC1">
        <w:trPr>
          <w:cantSplit/>
        </w:trPr>
        <w:tc>
          <w:tcPr>
            <w:tcW w:w="8614" w:type="dxa"/>
            <w:shd w:val="clear" w:color="auto" w:fill="auto"/>
            <w:tcMar>
              <w:left w:w="446" w:type="dxa"/>
            </w:tcMar>
          </w:tcPr>
          <w:p w14:paraId="1710F132" w14:textId="77777777" w:rsidR="00560415" w:rsidRPr="00262366" w:rsidRDefault="00560415" w:rsidP="00794CC1">
            <w:pPr>
              <w:pStyle w:val="Caption"/>
            </w:pPr>
            <w:r w:rsidRPr="004D3806">
              <w:rPr>
                <w:rStyle w:val="CaptionLabel"/>
              </w:rPr>
              <w:t xml:space="preserve">Recommendation </w:t>
            </w:r>
            <w:r w:rsidRPr="004D3806">
              <w:rPr>
                <w:rStyle w:val="CaptionLabel"/>
              </w:rPr>
              <w:fldChar w:fldCharType="begin"/>
            </w:r>
            <w:r w:rsidRPr="004D3806">
              <w:rPr>
                <w:rStyle w:val="CaptionLabel"/>
              </w:rPr>
              <w:instrText xml:space="preserve"> SEQ Recommendation_ES \* ARABIC </w:instrText>
            </w:r>
            <w:r w:rsidRPr="004D3806">
              <w:rPr>
                <w:rStyle w:val="CaptionLabel"/>
              </w:rPr>
              <w:fldChar w:fldCharType="separate"/>
            </w:r>
            <w:r w:rsidR="008C40B9">
              <w:rPr>
                <w:rStyle w:val="CaptionLabel"/>
                <w:noProof/>
              </w:rPr>
              <w:t>6</w:t>
            </w:r>
            <w:r w:rsidRPr="004D3806">
              <w:rPr>
                <w:rStyle w:val="CaptionLabel"/>
              </w:rPr>
              <w:fldChar w:fldCharType="end"/>
            </w:r>
            <w:r>
              <w:tab/>
              <w:t>Defined public provision</w:t>
            </w:r>
          </w:p>
        </w:tc>
      </w:tr>
      <w:tr w:rsidR="00560415" w:rsidRPr="00BF41B8" w14:paraId="39F9B3A0" w14:textId="77777777" w:rsidTr="00794CC1">
        <w:trPr>
          <w:cantSplit/>
        </w:trPr>
        <w:tc>
          <w:tcPr>
            <w:tcW w:w="8614" w:type="dxa"/>
            <w:shd w:val="clear" w:color="auto" w:fill="E4E0DD"/>
            <w:tcMar>
              <w:top w:w="276" w:type="dxa"/>
              <w:bottom w:w="184" w:type="dxa"/>
              <w:right w:w="120" w:type="dxa"/>
            </w:tcMar>
          </w:tcPr>
          <w:p w14:paraId="62177BEA" w14:textId="77777777" w:rsidR="00560415" w:rsidRPr="00BF41B8" w:rsidRDefault="00560415" w:rsidP="00794CC1">
            <w:pPr>
              <w:pStyle w:val="BoxText"/>
            </w:pPr>
            <w:r w:rsidRPr="00FA5848">
              <w:t xml:space="preserve">The role and expected activities of the public provider, both contestable and non-contestable, should be clearly </w:t>
            </w:r>
            <w:r>
              <w:t xml:space="preserve">and transparently </w:t>
            </w:r>
            <w:r w:rsidRPr="00FA5848">
              <w:t>articulated</w:t>
            </w:r>
            <w:r>
              <w:t>, costed,</w:t>
            </w:r>
            <w:r w:rsidRPr="00FA5848">
              <w:t xml:space="preserve"> and funded accordingly.</w:t>
            </w:r>
          </w:p>
        </w:tc>
      </w:tr>
      <w:tr w:rsidR="00560415" w:rsidRPr="00BF41B8" w14:paraId="57FC9FB7" w14:textId="77777777" w:rsidTr="00794CC1">
        <w:trPr>
          <w:cantSplit/>
          <w:trHeight w:hRule="exact" w:val="180"/>
        </w:trPr>
        <w:tc>
          <w:tcPr>
            <w:tcW w:w="8614" w:type="dxa"/>
            <w:shd w:val="clear" w:color="auto" w:fill="auto"/>
            <w:tcMar>
              <w:top w:w="0" w:type="dxa"/>
              <w:left w:w="446" w:type="dxa"/>
              <w:bottom w:w="0" w:type="dxa"/>
            </w:tcMar>
          </w:tcPr>
          <w:p w14:paraId="3B6CCCE1" w14:textId="77777777" w:rsidR="00560415" w:rsidRPr="00BF41B8" w:rsidRDefault="00560415" w:rsidP="00794CC1">
            <w:pPr>
              <w:pStyle w:val="spacer"/>
            </w:pPr>
            <w:r w:rsidRPr="00BF41B8">
              <w:rPr>
                <w:noProof/>
                <w:lang w:eastAsia="en-AU"/>
              </w:rPr>
              <mc:AlternateContent>
                <mc:Choice Requires="wps">
                  <w:drawing>
                    <wp:anchor distT="0" distB="0" distL="114300" distR="114300" simplePos="0" relativeHeight="251815936" behindDoc="0" locked="1" layoutInCell="1" allowOverlap="1" wp14:anchorId="1188105E" wp14:editId="2BE8944E">
                      <wp:simplePos x="0" y="0"/>
                      <wp:positionH relativeFrom="rightMargin">
                        <wp:posOffset>-774065</wp:posOffset>
                      </wp:positionH>
                      <wp:positionV relativeFrom="page">
                        <wp:posOffset>-237490</wp:posOffset>
                      </wp:positionV>
                      <wp:extent cx="436880" cy="213360"/>
                      <wp:effectExtent l="0" t="0" r="1270" b="0"/>
                      <wp:wrapNone/>
                      <wp:docPr id="136"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D8D24BA" id="Freeform 5" o:spid="_x0000_s1026" style="position:absolute;margin-left:-60.95pt;margin-top:-18.7pt;width:34.4pt;height:16.8pt;z-index:2518159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31B8ED43" w14:textId="77777777" w:rsidR="00560415" w:rsidRPr="00FA5848" w:rsidRDefault="00560415" w:rsidP="00560415">
      <w:pPr>
        <w:pStyle w:val="Heading3nonumber"/>
        <w:spacing w:before="120"/>
      </w:pPr>
      <w:r w:rsidRPr="00FA5848">
        <w:t>Resourced with coordinated and stable funding</w:t>
      </w:r>
    </w:p>
    <w:p w14:paraId="72DA4419" w14:textId="77777777" w:rsidR="002236F0" w:rsidRPr="00FA5848" w:rsidRDefault="002236F0" w:rsidP="002236F0">
      <w:pPr>
        <w:pStyle w:val="BodyText"/>
      </w:pPr>
      <w:r>
        <w:t>While nationally</w:t>
      </w:r>
      <w:r w:rsidRPr="00FA5848">
        <w:t xml:space="preserve"> the level of public investment per student/per hour of training has decreased (</w:t>
      </w:r>
      <w:r>
        <w:t>Noonan 2015</w:t>
      </w:r>
      <w:r w:rsidRPr="00FA5848">
        <w:t>)</w:t>
      </w:r>
      <w:r>
        <w:t>, f</w:t>
      </w:r>
      <w:r w:rsidRPr="00FA5848">
        <w:t>or some jurisdictions the introduction of the demand driven student entitlement has seen large increases in student training activity that have exceeded budget projections. This has created funding sustainability issues and has influenced key aspects of initial policy design and implementation. The consequence has been a level of market instability and uncertainty, with some reputational loss to the overall reform agenda.</w:t>
      </w:r>
      <w:r>
        <w:t xml:space="preserve"> </w:t>
      </w:r>
      <w:r w:rsidRPr="00FA5848">
        <w:t>Corrective future financial planning is hindered by a limited understanding of the true cost of training delivery, or an efficient subsidy, particularly with the emergence of many new training providers.</w:t>
      </w:r>
    </w:p>
    <w:p w14:paraId="3A735A8F" w14:textId="77777777" w:rsidR="002236F0" w:rsidRPr="00FA5848" w:rsidRDefault="002236F0" w:rsidP="002236F0">
      <w:r w:rsidRPr="00FA5848">
        <w:t xml:space="preserve">Government funding needs to be allocated in a strategic way to address the different segments of the sector over time. VET reform should allow for staged periods of transformation with consolidation, and should provide for stability of funding, with reasonable longer term certainty in the quantum of funding and how the quantum is used, including provision for the costs of reform as well for training funding. </w:t>
      </w:r>
    </w:p>
    <w:p w14:paraId="7665F3F1" w14:textId="77777777" w:rsidR="002236F0" w:rsidRPr="00FA5848" w:rsidRDefault="002236F0" w:rsidP="002236F0">
      <w:pPr>
        <w:pStyle w:val="BodyText"/>
      </w:pPr>
      <w:r w:rsidRPr="00FA5848">
        <w:t xml:space="preserve">Future entitlement funding arrangements should </w:t>
      </w:r>
      <w:r>
        <w:t xml:space="preserve">also </w:t>
      </w:r>
      <w:r w:rsidRPr="00FA5848">
        <w:t xml:space="preserve">be determined in concert with initiatives or funding available through other related or complementary programmes, whether in the education or employment services sectors. </w:t>
      </w:r>
    </w:p>
    <w:p w14:paraId="68C3F75E" w14:textId="77EC2C12" w:rsidR="002236F0" w:rsidRDefault="002236F0" w:rsidP="002236F0">
      <w:pPr>
        <w:pStyle w:val="BodyText"/>
      </w:pPr>
      <w:r w:rsidRPr="00FA5848">
        <w:t xml:space="preserve">Income contingent loans also require </w:t>
      </w:r>
      <w:r>
        <w:t>particularly attention</w:t>
      </w:r>
      <w:r w:rsidRPr="00FA5848">
        <w:t>. They need to take into account both private and public returns to training and may be appropriate at other levels of VET in addition to Diplomas and Graduate Diplomas, but require greater controls on quality and relevance</w:t>
      </w:r>
      <w:r>
        <w:t xml:space="preserve">, and </w:t>
      </w:r>
      <w:r w:rsidRPr="00FA5848">
        <w:t xml:space="preserve">an accurate methodology for allocating </w:t>
      </w:r>
      <w:r w:rsidR="001118D7" w:rsidRPr="00FA5848">
        <w:t xml:space="preserve">subsidised </w:t>
      </w:r>
      <w:r w:rsidRPr="00FA5848">
        <w:t>VET FEE-HELP debt costs</w:t>
      </w:r>
      <w:r w:rsidR="001118D7">
        <w:t xml:space="preserve"> between governments</w:t>
      </w:r>
      <w:r w:rsidRPr="00FA5848">
        <w:t>.</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560415" w:rsidRPr="00BF41B8" w14:paraId="4C11C773" w14:textId="77777777" w:rsidTr="00794CC1">
        <w:trPr>
          <w:cantSplit/>
        </w:trPr>
        <w:tc>
          <w:tcPr>
            <w:tcW w:w="8614" w:type="dxa"/>
            <w:shd w:val="clear" w:color="auto" w:fill="auto"/>
            <w:tcMar>
              <w:left w:w="446" w:type="dxa"/>
            </w:tcMar>
          </w:tcPr>
          <w:p w14:paraId="56EFE42F" w14:textId="77777777" w:rsidR="00560415" w:rsidRPr="00262366" w:rsidRDefault="00560415" w:rsidP="00794CC1">
            <w:pPr>
              <w:pStyle w:val="Caption"/>
            </w:pPr>
            <w:r w:rsidRPr="004D3806">
              <w:rPr>
                <w:rStyle w:val="CaptionLabel"/>
              </w:rPr>
              <w:t xml:space="preserve">Recommendation </w:t>
            </w:r>
            <w:r w:rsidRPr="004D3806">
              <w:rPr>
                <w:rStyle w:val="CaptionLabel"/>
              </w:rPr>
              <w:fldChar w:fldCharType="begin"/>
            </w:r>
            <w:r w:rsidRPr="004D3806">
              <w:rPr>
                <w:rStyle w:val="CaptionLabel"/>
              </w:rPr>
              <w:instrText xml:space="preserve"> SEQ Recommendation_ES \* ARABIC </w:instrText>
            </w:r>
            <w:r w:rsidRPr="004D3806">
              <w:rPr>
                <w:rStyle w:val="CaptionLabel"/>
              </w:rPr>
              <w:fldChar w:fldCharType="separate"/>
            </w:r>
            <w:r w:rsidR="008C40B9">
              <w:rPr>
                <w:rStyle w:val="CaptionLabel"/>
                <w:noProof/>
              </w:rPr>
              <w:t>7</w:t>
            </w:r>
            <w:r w:rsidRPr="004D3806">
              <w:rPr>
                <w:rStyle w:val="CaptionLabel"/>
              </w:rPr>
              <w:fldChar w:fldCharType="end"/>
            </w:r>
            <w:r>
              <w:tab/>
              <w:t>Coordinated funding</w:t>
            </w:r>
          </w:p>
        </w:tc>
      </w:tr>
      <w:tr w:rsidR="00560415" w:rsidRPr="00BF41B8" w14:paraId="3F35BD64" w14:textId="77777777" w:rsidTr="00794CC1">
        <w:trPr>
          <w:cantSplit/>
        </w:trPr>
        <w:tc>
          <w:tcPr>
            <w:tcW w:w="8614" w:type="dxa"/>
            <w:shd w:val="clear" w:color="auto" w:fill="E4E0DD"/>
            <w:tcMar>
              <w:top w:w="276" w:type="dxa"/>
              <w:bottom w:w="184" w:type="dxa"/>
              <w:right w:w="120" w:type="dxa"/>
            </w:tcMar>
          </w:tcPr>
          <w:p w14:paraId="611D6197" w14:textId="77777777" w:rsidR="00560415" w:rsidRPr="00BF41B8" w:rsidRDefault="00560415" w:rsidP="00794CC1">
            <w:pPr>
              <w:pStyle w:val="BoxText"/>
            </w:pPr>
            <w:r>
              <w:t xml:space="preserve">Any future reform of the VET sector should be supported with </w:t>
            </w:r>
            <w:r w:rsidRPr="00FA5848">
              <w:t xml:space="preserve">public funding </w:t>
            </w:r>
            <w:r>
              <w:t>that is</w:t>
            </w:r>
            <w:r w:rsidRPr="00FA5848">
              <w:t xml:space="preserve"> allocated across the </w:t>
            </w:r>
            <w:r>
              <w:t xml:space="preserve">VET </w:t>
            </w:r>
            <w:r w:rsidRPr="00FA5848">
              <w:t xml:space="preserve">system in a way that </w:t>
            </w:r>
            <w:r>
              <w:t>provides market stability, with reasonable long term certainty in the quantum of funding, and t</w:t>
            </w:r>
            <w:r w:rsidRPr="00FA5848">
              <w:t>akes into account all related funding channels</w:t>
            </w:r>
            <w:r>
              <w:t>.</w:t>
            </w:r>
          </w:p>
        </w:tc>
      </w:tr>
      <w:tr w:rsidR="00560415" w:rsidRPr="00BF41B8" w14:paraId="6455A152" w14:textId="77777777" w:rsidTr="00794CC1">
        <w:trPr>
          <w:cantSplit/>
          <w:trHeight w:hRule="exact" w:val="180"/>
        </w:trPr>
        <w:tc>
          <w:tcPr>
            <w:tcW w:w="8614" w:type="dxa"/>
            <w:shd w:val="clear" w:color="auto" w:fill="auto"/>
            <w:tcMar>
              <w:top w:w="0" w:type="dxa"/>
              <w:left w:w="446" w:type="dxa"/>
              <w:bottom w:w="0" w:type="dxa"/>
            </w:tcMar>
          </w:tcPr>
          <w:p w14:paraId="0BAF6F83" w14:textId="77777777" w:rsidR="00560415" w:rsidRPr="00BF41B8" w:rsidRDefault="00560415" w:rsidP="00794CC1">
            <w:pPr>
              <w:pStyle w:val="spacer"/>
            </w:pPr>
            <w:r w:rsidRPr="00BF41B8">
              <w:rPr>
                <w:noProof/>
                <w:lang w:eastAsia="en-AU"/>
              </w:rPr>
              <mc:AlternateContent>
                <mc:Choice Requires="wps">
                  <w:drawing>
                    <wp:anchor distT="0" distB="0" distL="114300" distR="114300" simplePos="0" relativeHeight="251817984" behindDoc="0" locked="1" layoutInCell="1" allowOverlap="1" wp14:anchorId="441AB17D" wp14:editId="4F17D510">
                      <wp:simplePos x="0" y="0"/>
                      <wp:positionH relativeFrom="rightMargin">
                        <wp:posOffset>-774065</wp:posOffset>
                      </wp:positionH>
                      <wp:positionV relativeFrom="page">
                        <wp:posOffset>-237490</wp:posOffset>
                      </wp:positionV>
                      <wp:extent cx="436880" cy="213360"/>
                      <wp:effectExtent l="0" t="0" r="1270" b="0"/>
                      <wp:wrapNone/>
                      <wp:docPr id="13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9D0693E" id="Freeform 5" o:spid="_x0000_s1026" style="position:absolute;margin-left:-60.95pt;margin-top:-18.7pt;width:34.4pt;height:16.8pt;z-index:2518179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0E330913" w14:textId="77777777" w:rsidR="00560415" w:rsidRDefault="00560415" w:rsidP="002236F0">
      <w:pPr>
        <w:pStyle w:val="BodyText"/>
      </w:pPr>
    </w:p>
    <w:p w14:paraId="298E7CBB" w14:textId="1E56CAE9" w:rsidR="002236F0" w:rsidRDefault="002236F0" w:rsidP="00C55795">
      <w:pPr>
        <w:pStyle w:val="Caption"/>
        <w:ind w:left="-1092"/>
      </w:pPr>
      <w:r>
        <w:rPr>
          <w:rStyle w:val="CaptionLabel"/>
        </w:rPr>
        <w:t xml:space="preserve">Table ES </w:t>
      </w:r>
      <w:r>
        <w:rPr>
          <w:rStyle w:val="CaptionLabel"/>
        </w:rPr>
        <w:fldChar w:fldCharType="begin"/>
      </w:r>
      <w:r>
        <w:rPr>
          <w:rStyle w:val="CaptionLabel"/>
        </w:rPr>
        <w:instrText xml:space="preserve"> SEQ Table_ES \* ARABIC </w:instrText>
      </w:r>
      <w:r>
        <w:rPr>
          <w:rStyle w:val="CaptionLabel"/>
        </w:rPr>
        <w:fldChar w:fldCharType="separate"/>
      </w:r>
      <w:r w:rsidR="008C40B9">
        <w:rPr>
          <w:rStyle w:val="CaptionLabel"/>
          <w:noProof/>
        </w:rPr>
        <w:t>1</w:t>
      </w:r>
      <w:r>
        <w:rPr>
          <w:rStyle w:val="CaptionLabel"/>
        </w:rPr>
        <w:fldChar w:fldCharType="end"/>
      </w:r>
      <w:r>
        <w:tab/>
        <w:t>Priority considerations</w:t>
      </w:r>
    </w:p>
    <w:tbl>
      <w:tblPr>
        <w:tblW w:w="11057" w:type="dxa"/>
        <w:tblInd w:w="-2835" w:type="dxa"/>
        <w:tblLayout w:type="fixed"/>
        <w:tblCellMar>
          <w:left w:w="0" w:type="dxa"/>
          <w:right w:w="0" w:type="dxa"/>
        </w:tblCellMar>
        <w:tblLook w:val="0000" w:firstRow="0" w:lastRow="0" w:firstColumn="0" w:lastColumn="0" w:noHBand="0" w:noVBand="0"/>
        <w:tblDescription w:val="table_Std"/>
      </w:tblPr>
      <w:tblGrid>
        <w:gridCol w:w="455"/>
        <w:gridCol w:w="253"/>
        <w:gridCol w:w="2127"/>
        <w:gridCol w:w="8222"/>
      </w:tblGrid>
      <w:tr w:rsidR="00B11300" w:rsidRPr="00FA5848" w14:paraId="2121DAFF" w14:textId="77777777" w:rsidTr="00451786">
        <w:trPr>
          <w:cantSplit/>
          <w:tblHeader/>
        </w:trPr>
        <w:tc>
          <w:tcPr>
            <w:tcW w:w="2835" w:type="dxa"/>
            <w:gridSpan w:val="3"/>
            <w:shd w:val="clear" w:color="auto" w:fill="9D57A6"/>
            <w:tcMar>
              <w:top w:w="0" w:type="dxa"/>
              <w:left w:w="454" w:type="dxa"/>
              <w:bottom w:w="0" w:type="dxa"/>
              <w:right w:w="60" w:type="dxa"/>
            </w:tcMar>
          </w:tcPr>
          <w:p w14:paraId="5BA70392" w14:textId="77777777" w:rsidR="00B11300" w:rsidRPr="00FA5848" w:rsidRDefault="00B11300" w:rsidP="00FF6E4E">
            <w:pPr>
              <w:pStyle w:val="Tablecolumnheadings"/>
            </w:pPr>
            <w:r w:rsidRPr="00FA5848">
              <w:t>Objective</w:t>
            </w:r>
          </w:p>
        </w:tc>
        <w:tc>
          <w:tcPr>
            <w:tcW w:w="8222" w:type="dxa"/>
            <w:shd w:val="clear" w:color="auto" w:fill="9D57A6"/>
            <w:tcMar>
              <w:top w:w="0" w:type="dxa"/>
              <w:left w:w="0" w:type="dxa"/>
              <w:bottom w:w="0" w:type="dxa"/>
              <w:right w:w="60" w:type="dxa"/>
            </w:tcMar>
          </w:tcPr>
          <w:p w14:paraId="3140E1C4" w14:textId="77777777" w:rsidR="00B11300" w:rsidRPr="00FA5848" w:rsidRDefault="00B11300" w:rsidP="00FF6E4E">
            <w:pPr>
              <w:pStyle w:val="Tablecolumnheadings"/>
            </w:pPr>
            <w:r>
              <w:t>Consideration</w:t>
            </w:r>
          </w:p>
        </w:tc>
      </w:tr>
      <w:tr w:rsidR="00937D75" w:rsidRPr="00FA5848" w14:paraId="4D1CE678" w14:textId="77777777" w:rsidTr="00451786">
        <w:trPr>
          <w:gridBefore w:val="1"/>
          <w:wBefore w:w="455" w:type="dxa"/>
          <w:cantSplit/>
        </w:trPr>
        <w:tc>
          <w:tcPr>
            <w:tcW w:w="253" w:type="dxa"/>
            <w:tcBorders>
              <w:bottom w:val="single" w:sz="4" w:space="0" w:color="646464"/>
            </w:tcBorders>
            <w:shd w:val="clear" w:color="auto" w:fill="auto"/>
            <w:tcMar>
              <w:top w:w="40" w:type="dxa"/>
              <w:left w:w="0" w:type="dxa"/>
              <w:bottom w:w="40" w:type="dxa"/>
              <w:right w:w="60" w:type="dxa"/>
            </w:tcMar>
          </w:tcPr>
          <w:p w14:paraId="2ADB245B" w14:textId="77777777" w:rsidR="00937D75" w:rsidRPr="00FA5848" w:rsidRDefault="00937D75" w:rsidP="00937D75">
            <w:pPr>
              <w:pStyle w:val="Tabletext"/>
              <w:keepNext/>
            </w:pPr>
            <w:r w:rsidRPr="00FA5848">
              <w:t>1</w:t>
            </w:r>
          </w:p>
        </w:tc>
        <w:tc>
          <w:tcPr>
            <w:tcW w:w="2127" w:type="dxa"/>
            <w:tcBorders>
              <w:bottom w:val="single" w:sz="4" w:space="0" w:color="646464"/>
            </w:tcBorders>
            <w:shd w:val="clear" w:color="auto" w:fill="auto"/>
            <w:tcMar>
              <w:top w:w="40" w:type="dxa"/>
              <w:left w:w="0" w:type="dxa"/>
              <w:bottom w:w="40" w:type="dxa"/>
              <w:right w:w="60" w:type="dxa"/>
            </w:tcMar>
          </w:tcPr>
          <w:p w14:paraId="340E87FB" w14:textId="049D7E09" w:rsidR="00937D75" w:rsidRPr="00FA5848" w:rsidRDefault="00937D75" w:rsidP="00937D75">
            <w:pPr>
              <w:pStyle w:val="Tabletext"/>
              <w:keepNext/>
            </w:pPr>
            <w:r w:rsidRPr="00FA5848">
              <w:t>Guided by an overarching roadmap</w:t>
            </w:r>
          </w:p>
        </w:tc>
        <w:tc>
          <w:tcPr>
            <w:tcW w:w="8222" w:type="dxa"/>
            <w:tcBorders>
              <w:bottom w:val="single" w:sz="4" w:space="0" w:color="646464"/>
            </w:tcBorders>
            <w:shd w:val="clear" w:color="auto" w:fill="auto"/>
            <w:tcMar>
              <w:top w:w="40" w:type="dxa"/>
              <w:left w:w="0" w:type="dxa"/>
              <w:bottom w:w="40" w:type="dxa"/>
              <w:right w:w="60" w:type="dxa"/>
            </w:tcMar>
          </w:tcPr>
          <w:p w14:paraId="2231C7C5" w14:textId="77777777" w:rsidR="00937D75" w:rsidRDefault="00937D75" w:rsidP="00937D75">
            <w:pPr>
              <w:pStyle w:val="Tabletext"/>
              <w:keepNext/>
            </w:pPr>
            <w:r w:rsidRPr="00FA5848">
              <w:t>Any further reform beyond the current NP should be guided by the development of a strategic roadmap that provides a clear articulation of the role and purpose of VET within the broader education and workforce development systems in Australia, and defines staged goals for achieving the transition.</w:t>
            </w:r>
          </w:p>
          <w:p w14:paraId="2C83889E" w14:textId="6AC98324" w:rsidR="00937D75" w:rsidRPr="00FA5848" w:rsidRDefault="00937D75" w:rsidP="00937D75">
            <w:pPr>
              <w:pStyle w:val="Tabletext"/>
              <w:keepNext/>
            </w:pPr>
            <w:r>
              <w:rPr>
                <w:i/>
              </w:rPr>
              <w:t>Will p</w:t>
            </w:r>
            <w:r w:rsidRPr="0021647D">
              <w:rPr>
                <w:i/>
              </w:rPr>
              <w:t xml:space="preserve">rovide </w:t>
            </w:r>
            <w:r>
              <w:rPr>
                <w:i/>
              </w:rPr>
              <w:t xml:space="preserve">any future agreements with </w:t>
            </w:r>
            <w:r w:rsidRPr="0021647D">
              <w:rPr>
                <w:i/>
              </w:rPr>
              <w:t>more detailed linkages between objectives, activities, outputs and outcomes</w:t>
            </w:r>
          </w:p>
        </w:tc>
      </w:tr>
      <w:tr w:rsidR="00937D75" w:rsidRPr="00FA5848" w14:paraId="6FD2BC53" w14:textId="77777777" w:rsidTr="00451786">
        <w:trPr>
          <w:gridBefore w:val="1"/>
          <w:wBefore w:w="455" w:type="dxa"/>
          <w:cantSplit/>
        </w:trPr>
        <w:tc>
          <w:tcPr>
            <w:tcW w:w="253" w:type="dxa"/>
            <w:tcBorders>
              <w:top w:val="single" w:sz="4" w:space="0" w:color="646464"/>
              <w:bottom w:val="single" w:sz="4" w:space="0" w:color="646464"/>
            </w:tcBorders>
            <w:shd w:val="clear" w:color="auto" w:fill="auto"/>
            <w:tcMar>
              <w:top w:w="40" w:type="dxa"/>
              <w:left w:w="0" w:type="dxa"/>
              <w:bottom w:w="40" w:type="dxa"/>
              <w:right w:w="60" w:type="dxa"/>
            </w:tcMar>
          </w:tcPr>
          <w:p w14:paraId="68C277F6" w14:textId="77777777" w:rsidR="00937D75" w:rsidRPr="00FA5848" w:rsidRDefault="00937D75" w:rsidP="00937D75">
            <w:pPr>
              <w:pStyle w:val="Tabletext"/>
              <w:keepNext/>
            </w:pPr>
            <w:r w:rsidRPr="00FA5848">
              <w:t>2</w:t>
            </w:r>
          </w:p>
        </w:tc>
        <w:tc>
          <w:tcPr>
            <w:tcW w:w="2127" w:type="dxa"/>
            <w:tcBorders>
              <w:top w:val="single" w:sz="4" w:space="0" w:color="646464"/>
              <w:bottom w:val="single" w:sz="4" w:space="0" w:color="646464"/>
            </w:tcBorders>
            <w:shd w:val="clear" w:color="auto" w:fill="auto"/>
            <w:tcMar>
              <w:top w:w="40" w:type="dxa"/>
              <w:left w:w="0" w:type="dxa"/>
              <w:bottom w:w="40" w:type="dxa"/>
              <w:right w:w="60" w:type="dxa"/>
            </w:tcMar>
          </w:tcPr>
          <w:p w14:paraId="07810791" w14:textId="6C5ADF53" w:rsidR="00937D75" w:rsidRPr="00FA5848" w:rsidRDefault="00937D75" w:rsidP="00937D75">
            <w:pPr>
              <w:pStyle w:val="Tabletext"/>
              <w:keepNext/>
            </w:pPr>
            <w:r w:rsidRPr="00FA5848">
              <w:t>Underpinned by a national training system architecture</w:t>
            </w:r>
          </w:p>
        </w:tc>
        <w:tc>
          <w:tcPr>
            <w:tcW w:w="8222" w:type="dxa"/>
            <w:tcBorders>
              <w:top w:val="single" w:sz="4" w:space="0" w:color="646464"/>
              <w:bottom w:val="single" w:sz="4" w:space="0" w:color="646464"/>
            </w:tcBorders>
            <w:shd w:val="clear" w:color="auto" w:fill="auto"/>
            <w:tcMar>
              <w:top w:w="40" w:type="dxa"/>
              <w:left w:w="0" w:type="dxa"/>
              <w:bottom w:w="40" w:type="dxa"/>
              <w:right w:w="60" w:type="dxa"/>
            </w:tcMar>
          </w:tcPr>
          <w:p w14:paraId="047161FA" w14:textId="77777777" w:rsidR="00937D75" w:rsidRDefault="00937D75" w:rsidP="00937D75">
            <w:pPr>
              <w:pStyle w:val="Tabletext"/>
              <w:keepNext/>
            </w:pPr>
            <w:r w:rsidRPr="00FA5848">
              <w:t>The architecture of the national training system should be defined and agreed, determining the elements where consistency across jurisdictions is critical to the achievement of training outcomes, and those where local flexibility is necessary for the achievement of these outcomes.</w:t>
            </w:r>
          </w:p>
          <w:p w14:paraId="7C0BE811" w14:textId="0CC86520" w:rsidR="00937D75" w:rsidRPr="00FA5848" w:rsidRDefault="00937D75" w:rsidP="00937D75">
            <w:pPr>
              <w:pStyle w:val="Tabletext"/>
              <w:keepNext/>
            </w:pPr>
            <w:r>
              <w:rPr>
                <w:i/>
              </w:rPr>
              <w:t>Will p</w:t>
            </w:r>
            <w:r w:rsidRPr="00EC5D00">
              <w:rPr>
                <w:i/>
              </w:rPr>
              <w:t xml:space="preserve">rovide </w:t>
            </w:r>
            <w:r>
              <w:rPr>
                <w:i/>
              </w:rPr>
              <w:t>any future agreements</w:t>
            </w:r>
            <w:r w:rsidRPr="004573F7">
              <w:rPr>
                <w:i/>
              </w:rPr>
              <w:t xml:space="preserve"> </w:t>
            </w:r>
            <w:r>
              <w:rPr>
                <w:i/>
              </w:rPr>
              <w:t xml:space="preserve">with </w:t>
            </w:r>
            <w:r w:rsidRPr="0021647D">
              <w:rPr>
                <w:i/>
              </w:rPr>
              <w:t>specification of the training system elements and where jurisdictional flexibility is essential for attainment of outcomes.</w:t>
            </w:r>
          </w:p>
        </w:tc>
      </w:tr>
      <w:tr w:rsidR="00937D75" w:rsidRPr="00FA5848" w14:paraId="38B7CCBE" w14:textId="77777777" w:rsidTr="00451786">
        <w:trPr>
          <w:gridBefore w:val="1"/>
          <w:wBefore w:w="455" w:type="dxa"/>
          <w:cantSplit/>
        </w:trPr>
        <w:tc>
          <w:tcPr>
            <w:tcW w:w="253" w:type="dxa"/>
            <w:tcBorders>
              <w:top w:val="single" w:sz="4" w:space="0" w:color="646464"/>
              <w:bottom w:val="single" w:sz="4" w:space="0" w:color="646464"/>
            </w:tcBorders>
            <w:shd w:val="clear" w:color="auto" w:fill="auto"/>
            <w:tcMar>
              <w:top w:w="40" w:type="dxa"/>
              <w:left w:w="0" w:type="dxa"/>
              <w:bottom w:w="40" w:type="dxa"/>
              <w:right w:w="60" w:type="dxa"/>
            </w:tcMar>
          </w:tcPr>
          <w:p w14:paraId="028FA894" w14:textId="77777777" w:rsidR="00937D75" w:rsidRPr="00FA5848" w:rsidRDefault="00937D75" w:rsidP="00937D75">
            <w:pPr>
              <w:pStyle w:val="Tabletext"/>
              <w:keepNext/>
            </w:pPr>
            <w:r w:rsidRPr="00FA5848">
              <w:t>3</w:t>
            </w:r>
          </w:p>
        </w:tc>
        <w:tc>
          <w:tcPr>
            <w:tcW w:w="2127" w:type="dxa"/>
            <w:tcBorders>
              <w:top w:val="single" w:sz="4" w:space="0" w:color="646464"/>
              <w:bottom w:val="single" w:sz="4" w:space="0" w:color="646464"/>
            </w:tcBorders>
            <w:shd w:val="clear" w:color="auto" w:fill="auto"/>
            <w:tcMar>
              <w:top w:w="40" w:type="dxa"/>
              <w:left w:w="0" w:type="dxa"/>
              <w:bottom w:w="40" w:type="dxa"/>
              <w:right w:w="60" w:type="dxa"/>
            </w:tcMar>
          </w:tcPr>
          <w:p w14:paraId="5C42E2F2" w14:textId="42453AA4" w:rsidR="00937D75" w:rsidRPr="00FA5848" w:rsidRDefault="00937D75" w:rsidP="00937D75">
            <w:pPr>
              <w:pStyle w:val="Tabletext"/>
              <w:keepNext/>
            </w:pPr>
            <w:r w:rsidRPr="00FA5848">
              <w:t>Focussed by measured outcomes targets</w:t>
            </w:r>
          </w:p>
        </w:tc>
        <w:tc>
          <w:tcPr>
            <w:tcW w:w="8222" w:type="dxa"/>
            <w:tcBorders>
              <w:top w:val="single" w:sz="4" w:space="0" w:color="646464"/>
              <w:bottom w:val="single" w:sz="4" w:space="0" w:color="646464"/>
            </w:tcBorders>
            <w:shd w:val="clear" w:color="auto" w:fill="auto"/>
            <w:tcMar>
              <w:top w:w="40" w:type="dxa"/>
              <w:left w:w="0" w:type="dxa"/>
              <w:bottom w:w="40" w:type="dxa"/>
              <w:right w:w="60" w:type="dxa"/>
            </w:tcMar>
          </w:tcPr>
          <w:p w14:paraId="632AC4B7" w14:textId="77777777" w:rsidR="00937D75" w:rsidRDefault="00937D75" w:rsidP="00937D75">
            <w:pPr>
              <w:pStyle w:val="Tabletext"/>
              <w:keepNext/>
            </w:pPr>
            <w:r w:rsidRPr="00FA5848">
              <w:t>Investment should be made in the development and measurement of performance indicators that reflect the specific desired outcomes of the VET sector, with careful consideration of the motivations of the student and of the funder, and building on the current data collections and infrastructure established or progressed through the NP.</w:t>
            </w:r>
          </w:p>
          <w:p w14:paraId="0D094C10" w14:textId="7AC98A33" w:rsidR="00937D75" w:rsidRPr="00FA5848" w:rsidRDefault="00937D75" w:rsidP="00937D75">
            <w:pPr>
              <w:pStyle w:val="Tabletext"/>
              <w:keepNext/>
            </w:pPr>
            <w:r>
              <w:rPr>
                <w:i/>
              </w:rPr>
              <w:t>Will p</w:t>
            </w:r>
            <w:r w:rsidRPr="00EC5D00">
              <w:rPr>
                <w:i/>
              </w:rPr>
              <w:t xml:space="preserve">rovide </w:t>
            </w:r>
            <w:r>
              <w:rPr>
                <w:i/>
              </w:rPr>
              <w:t>any future agreements</w:t>
            </w:r>
            <w:r w:rsidRPr="004573F7">
              <w:rPr>
                <w:i/>
              </w:rPr>
              <w:t xml:space="preserve"> </w:t>
            </w:r>
            <w:r w:rsidRPr="0021647D">
              <w:rPr>
                <w:i/>
              </w:rPr>
              <w:t>with indicators and targets that drive the desired activities and outcomes</w:t>
            </w:r>
            <w:r>
              <w:rPr>
                <w:i/>
              </w:rPr>
              <w:t>.</w:t>
            </w:r>
          </w:p>
        </w:tc>
      </w:tr>
      <w:tr w:rsidR="00937D75" w:rsidRPr="00FA5848" w14:paraId="312D285A" w14:textId="77777777" w:rsidTr="00451786">
        <w:trPr>
          <w:gridBefore w:val="1"/>
          <w:wBefore w:w="455" w:type="dxa"/>
          <w:cantSplit/>
        </w:trPr>
        <w:tc>
          <w:tcPr>
            <w:tcW w:w="253" w:type="dxa"/>
            <w:tcBorders>
              <w:top w:val="single" w:sz="4" w:space="0" w:color="646464"/>
              <w:bottom w:val="single" w:sz="4" w:space="0" w:color="646464"/>
            </w:tcBorders>
            <w:shd w:val="clear" w:color="auto" w:fill="auto"/>
            <w:tcMar>
              <w:top w:w="40" w:type="dxa"/>
              <w:left w:w="0" w:type="dxa"/>
              <w:bottom w:w="40" w:type="dxa"/>
              <w:right w:w="60" w:type="dxa"/>
            </w:tcMar>
          </w:tcPr>
          <w:p w14:paraId="7E366112" w14:textId="77777777" w:rsidR="00937D75" w:rsidRPr="00FA5848" w:rsidRDefault="00937D75" w:rsidP="00937D75">
            <w:pPr>
              <w:pStyle w:val="Tabletext"/>
              <w:keepNext/>
            </w:pPr>
            <w:r w:rsidRPr="00FA5848">
              <w:t>4</w:t>
            </w:r>
          </w:p>
        </w:tc>
        <w:tc>
          <w:tcPr>
            <w:tcW w:w="2127" w:type="dxa"/>
            <w:tcBorders>
              <w:top w:val="single" w:sz="4" w:space="0" w:color="646464"/>
              <w:bottom w:val="single" w:sz="4" w:space="0" w:color="646464"/>
            </w:tcBorders>
            <w:shd w:val="clear" w:color="auto" w:fill="auto"/>
            <w:tcMar>
              <w:top w:w="40" w:type="dxa"/>
              <w:left w:w="0" w:type="dxa"/>
              <w:bottom w:w="40" w:type="dxa"/>
              <w:right w:w="60" w:type="dxa"/>
            </w:tcMar>
          </w:tcPr>
          <w:p w14:paraId="0736FDC2" w14:textId="6E2193C9" w:rsidR="00937D75" w:rsidRPr="00FA5848" w:rsidRDefault="00937D75" w:rsidP="00937D75">
            <w:pPr>
              <w:pStyle w:val="Tabletext"/>
              <w:keepNext/>
            </w:pPr>
            <w:r w:rsidRPr="00FA5848">
              <w:t>Led by industry and student demand</w:t>
            </w:r>
          </w:p>
        </w:tc>
        <w:tc>
          <w:tcPr>
            <w:tcW w:w="8222" w:type="dxa"/>
            <w:tcBorders>
              <w:top w:val="single" w:sz="4" w:space="0" w:color="646464"/>
              <w:bottom w:val="single" w:sz="4" w:space="0" w:color="646464"/>
            </w:tcBorders>
            <w:shd w:val="clear" w:color="auto" w:fill="auto"/>
            <w:tcMar>
              <w:top w:w="40" w:type="dxa"/>
              <w:left w:w="0" w:type="dxa"/>
              <w:bottom w:w="40" w:type="dxa"/>
              <w:right w:w="60" w:type="dxa"/>
            </w:tcMar>
          </w:tcPr>
          <w:p w14:paraId="2CD1D23B" w14:textId="77777777" w:rsidR="00937D75" w:rsidRDefault="00937D75" w:rsidP="00937D75">
            <w:pPr>
              <w:pStyle w:val="Tabletext"/>
              <w:keepNext/>
            </w:pPr>
            <w:r>
              <w:t>Any f</w:t>
            </w:r>
            <w:r w:rsidRPr="00FA5848">
              <w:t xml:space="preserve">uture reforms should have </w:t>
            </w:r>
            <w:r>
              <w:t>a greater</w:t>
            </w:r>
            <w:r w:rsidRPr="00FA5848">
              <w:t xml:space="preserve"> focus </w:t>
            </w:r>
            <w:r>
              <w:t>of the skill needs of priority industries</w:t>
            </w:r>
            <w:r w:rsidRPr="00FA5848">
              <w:t>, building on the current increased choice and contestability of training options which, while increasing accessibility, in many instances remain supply driven.</w:t>
            </w:r>
            <w:r>
              <w:t xml:space="preserve"> This should include greater information for students, for example in relation to training pricing and quality, and matched to labour market trends and earning potential.</w:t>
            </w:r>
          </w:p>
          <w:p w14:paraId="63B1A5A9" w14:textId="087AD9EF" w:rsidR="00937D75" w:rsidRPr="00FA5848" w:rsidRDefault="00937D75" w:rsidP="00937D75">
            <w:pPr>
              <w:pStyle w:val="Tabletext"/>
              <w:keepNext/>
            </w:pPr>
            <w:r>
              <w:rPr>
                <w:i/>
              </w:rPr>
              <w:t>Will a</w:t>
            </w:r>
            <w:r w:rsidRPr="0021647D">
              <w:rPr>
                <w:i/>
              </w:rPr>
              <w:t xml:space="preserve">llow </w:t>
            </w:r>
            <w:r>
              <w:rPr>
                <w:i/>
              </w:rPr>
              <w:t>any future agreements</w:t>
            </w:r>
            <w:r w:rsidRPr="004573F7">
              <w:rPr>
                <w:i/>
              </w:rPr>
              <w:t xml:space="preserve"> </w:t>
            </w:r>
            <w:r w:rsidRPr="0021647D">
              <w:rPr>
                <w:i/>
              </w:rPr>
              <w:t xml:space="preserve">to specify and fund activities that encourage </w:t>
            </w:r>
            <w:r>
              <w:rPr>
                <w:i/>
              </w:rPr>
              <w:t xml:space="preserve">greater levels of </w:t>
            </w:r>
            <w:r w:rsidRPr="0021647D">
              <w:rPr>
                <w:i/>
              </w:rPr>
              <w:t>industry and student demand.</w:t>
            </w:r>
          </w:p>
        </w:tc>
      </w:tr>
      <w:tr w:rsidR="00937D75" w:rsidRPr="00FA5848" w14:paraId="71A5B47E" w14:textId="77777777" w:rsidTr="00451786">
        <w:trPr>
          <w:gridBefore w:val="1"/>
          <w:wBefore w:w="455" w:type="dxa"/>
          <w:cantSplit/>
        </w:trPr>
        <w:tc>
          <w:tcPr>
            <w:tcW w:w="253" w:type="dxa"/>
            <w:tcBorders>
              <w:top w:val="single" w:sz="4" w:space="0" w:color="646464"/>
              <w:bottom w:val="single" w:sz="4" w:space="0" w:color="646464"/>
            </w:tcBorders>
            <w:shd w:val="clear" w:color="auto" w:fill="auto"/>
            <w:tcMar>
              <w:top w:w="40" w:type="dxa"/>
              <w:left w:w="0" w:type="dxa"/>
              <w:bottom w:w="40" w:type="dxa"/>
              <w:right w:w="60" w:type="dxa"/>
            </w:tcMar>
          </w:tcPr>
          <w:p w14:paraId="2C71C403" w14:textId="77777777" w:rsidR="00937D75" w:rsidRPr="00FA5848" w:rsidRDefault="00937D75" w:rsidP="00937D75">
            <w:pPr>
              <w:pStyle w:val="Tabletext"/>
              <w:keepNext/>
            </w:pPr>
            <w:r w:rsidRPr="00FA5848">
              <w:t>5</w:t>
            </w:r>
          </w:p>
        </w:tc>
        <w:tc>
          <w:tcPr>
            <w:tcW w:w="2127" w:type="dxa"/>
            <w:tcBorders>
              <w:top w:val="single" w:sz="4" w:space="0" w:color="646464"/>
              <w:bottom w:val="single" w:sz="4" w:space="0" w:color="646464"/>
            </w:tcBorders>
            <w:shd w:val="clear" w:color="auto" w:fill="auto"/>
            <w:tcMar>
              <w:top w:w="40" w:type="dxa"/>
              <w:left w:w="0" w:type="dxa"/>
              <w:bottom w:w="40" w:type="dxa"/>
              <w:right w:w="60" w:type="dxa"/>
            </w:tcMar>
          </w:tcPr>
          <w:p w14:paraId="23796D3A" w14:textId="4C2F2DA1" w:rsidR="00937D75" w:rsidRPr="00FA5848" w:rsidRDefault="00937D75" w:rsidP="00937D75">
            <w:pPr>
              <w:pStyle w:val="Tabletext"/>
              <w:keepNext/>
            </w:pPr>
            <w:r w:rsidRPr="00FA5848">
              <w:t>Protected with quality safeguards</w:t>
            </w:r>
          </w:p>
        </w:tc>
        <w:tc>
          <w:tcPr>
            <w:tcW w:w="8222" w:type="dxa"/>
            <w:tcBorders>
              <w:top w:val="single" w:sz="4" w:space="0" w:color="646464"/>
              <w:bottom w:val="single" w:sz="4" w:space="0" w:color="646464"/>
            </w:tcBorders>
            <w:shd w:val="clear" w:color="auto" w:fill="auto"/>
            <w:tcMar>
              <w:top w:w="40" w:type="dxa"/>
              <w:left w:w="0" w:type="dxa"/>
              <w:bottom w:w="40" w:type="dxa"/>
              <w:right w:w="60" w:type="dxa"/>
            </w:tcMar>
          </w:tcPr>
          <w:p w14:paraId="70BA737D" w14:textId="77777777" w:rsidR="00937D75" w:rsidRDefault="00937D75" w:rsidP="00937D75">
            <w:pPr>
              <w:pStyle w:val="Tabletext"/>
              <w:keepNext/>
            </w:pPr>
            <w:r w:rsidRPr="00FA5848">
              <w:t>Future reforms should prioritise clear specification of regulatory and contractual arrangements to ensure improvements in choice and access are matched by improvements in quality.</w:t>
            </w:r>
          </w:p>
          <w:p w14:paraId="045FFE26" w14:textId="3BED69BD" w:rsidR="00937D75" w:rsidRPr="00FA5848" w:rsidRDefault="00937D75" w:rsidP="00937D75">
            <w:pPr>
              <w:pStyle w:val="Tabletext"/>
              <w:keepNext/>
            </w:pPr>
            <w:r>
              <w:rPr>
                <w:i/>
              </w:rPr>
              <w:t>Will a</w:t>
            </w:r>
            <w:r w:rsidRPr="0021647D">
              <w:rPr>
                <w:i/>
              </w:rPr>
              <w:t xml:space="preserve">llow </w:t>
            </w:r>
            <w:r>
              <w:rPr>
                <w:i/>
              </w:rPr>
              <w:t>any future agreements</w:t>
            </w:r>
            <w:r w:rsidRPr="004573F7">
              <w:rPr>
                <w:i/>
              </w:rPr>
              <w:t xml:space="preserve"> </w:t>
            </w:r>
            <w:r w:rsidRPr="0021647D">
              <w:rPr>
                <w:i/>
              </w:rPr>
              <w:t xml:space="preserve">to specify quality goals and hurdles as a pre-condition to use of public funds. </w:t>
            </w:r>
          </w:p>
        </w:tc>
      </w:tr>
      <w:tr w:rsidR="00937D75" w:rsidRPr="00FA5848" w14:paraId="7B0FE0A0" w14:textId="77777777" w:rsidTr="00451786">
        <w:trPr>
          <w:gridBefore w:val="1"/>
          <w:wBefore w:w="455" w:type="dxa"/>
          <w:cantSplit/>
        </w:trPr>
        <w:tc>
          <w:tcPr>
            <w:tcW w:w="253" w:type="dxa"/>
            <w:tcBorders>
              <w:top w:val="single" w:sz="4" w:space="0" w:color="646464"/>
              <w:bottom w:val="single" w:sz="4" w:space="0" w:color="646464"/>
            </w:tcBorders>
            <w:shd w:val="clear" w:color="auto" w:fill="auto"/>
            <w:tcMar>
              <w:top w:w="40" w:type="dxa"/>
              <w:left w:w="0" w:type="dxa"/>
              <w:bottom w:w="40" w:type="dxa"/>
              <w:right w:w="60" w:type="dxa"/>
            </w:tcMar>
          </w:tcPr>
          <w:p w14:paraId="7D0A4AEB" w14:textId="77777777" w:rsidR="00937D75" w:rsidRPr="00FA5848" w:rsidRDefault="00937D75" w:rsidP="00937D75">
            <w:pPr>
              <w:pStyle w:val="Tabletext"/>
              <w:keepNext/>
            </w:pPr>
            <w:r w:rsidRPr="00FA5848">
              <w:t>6</w:t>
            </w:r>
          </w:p>
        </w:tc>
        <w:tc>
          <w:tcPr>
            <w:tcW w:w="2127" w:type="dxa"/>
            <w:tcBorders>
              <w:top w:val="single" w:sz="4" w:space="0" w:color="646464"/>
              <w:bottom w:val="single" w:sz="4" w:space="0" w:color="646464"/>
            </w:tcBorders>
            <w:shd w:val="clear" w:color="auto" w:fill="auto"/>
            <w:tcMar>
              <w:top w:w="40" w:type="dxa"/>
              <w:left w:w="0" w:type="dxa"/>
              <w:bottom w:w="40" w:type="dxa"/>
              <w:right w:w="60" w:type="dxa"/>
            </w:tcMar>
          </w:tcPr>
          <w:p w14:paraId="0EE91109" w14:textId="2F239574" w:rsidR="00937D75" w:rsidRPr="00FA5848" w:rsidRDefault="00937D75" w:rsidP="00937D75">
            <w:pPr>
              <w:pStyle w:val="Tabletext"/>
              <w:keepNext/>
            </w:pPr>
            <w:r w:rsidRPr="00FA5848">
              <w:t>Reinforced with defined public provision</w:t>
            </w:r>
          </w:p>
        </w:tc>
        <w:tc>
          <w:tcPr>
            <w:tcW w:w="8222" w:type="dxa"/>
            <w:tcBorders>
              <w:top w:val="single" w:sz="4" w:space="0" w:color="646464"/>
              <w:bottom w:val="single" w:sz="4" w:space="0" w:color="646464"/>
            </w:tcBorders>
            <w:shd w:val="clear" w:color="auto" w:fill="auto"/>
            <w:tcMar>
              <w:top w:w="40" w:type="dxa"/>
              <w:left w:w="0" w:type="dxa"/>
              <w:bottom w:w="40" w:type="dxa"/>
              <w:right w:w="60" w:type="dxa"/>
            </w:tcMar>
          </w:tcPr>
          <w:p w14:paraId="3D928F50" w14:textId="77777777" w:rsidR="00937D75" w:rsidRDefault="00937D75" w:rsidP="00937D75">
            <w:pPr>
              <w:pStyle w:val="Tabletext"/>
              <w:keepNext/>
            </w:pPr>
            <w:r w:rsidRPr="00FA5848">
              <w:t xml:space="preserve">The role and expected activities of the public provider, both contestable and non-contestable, should be clearly </w:t>
            </w:r>
            <w:r>
              <w:t xml:space="preserve">and transparently </w:t>
            </w:r>
            <w:r w:rsidRPr="00FA5848">
              <w:t>articulated</w:t>
            </w:r>
            <w:r>
              <w:t>, costed,</w:t>
            </w:r>
            <w:r w:rsidRPr="00FA5848">
              <w:t xml:space="preserve"> and funded accordingly.</w:t>
            </w:r>
          </w:p>
          <w:p w14:paraId="1E3F3CE5" w14:textId="3A90D73D" w:rsidR="00937D75" w:rsidRPr="00FA5848" w:rsidRDefault="00937D75" w:rsidP="00937D75">
            <w:pPr>
              <w:pStyle w:val="Tabletext"/>
              <w:keepNext/>
            </w:pPr>
            <w:r>
              <w:rPr>
                <w:i/>
              </w:rPr>
              <w:t>Will enable</w:t>
            </w:r>
            <w:r w:rsidRPr="0021647D">
              <w:rPr>
                <w:i/>
              </w:rPr>
              <w:t xml:space="preserve"> </w:t>
            </w:r>
            <w:r>
              <w:rPr>
                <w:i/>
              </w:rPr>
              <w:t>any future agreements</w:t>
            </w:r>
            <w:r w:rsidRPr="004573F7">
              <w:rPr>
                <w:i/>
              </w:rPr>
              <w:t xml:space="preserve"> </w:t>
            </w:r>
            <w:r w:rsidRPr="0021647D">
              <w:rPr>
                <w:i/>
              </w:rPr>
              <w:t>to clarify and drive the role of the public provider, particularly in relation to non-contestable service obligations</w:t>
            </w:r>
            <w:r>
              <w:rPr>
                <w:i/>
              </w:rPr>
              <w:t>.</w:t>
            </w:r>
          </w:p>
        </w:tc>
      </w:tr>
      <w:tr w:rsidR="00937D75" w:rsidRPr="00FA5848" w14:paraId="5A2C12CA" w14:textId="77777777" w:rsidTr="00451786">
        <w:trPr>
          <w:gridBefore w:val="1"/>
          <w:wBefore w:w="455" w:type="dxa"/>
          <w:cantSplit/>
        </w:trPr>
        <w:tc>
          <w:tcPr>
            <w:tcW w:w="253" w:type="dxa"/>
            <w:tcBorders>
              <w:top w:val="single" w:sz="4" w:space="0" w:color="646464"/>
              <w:bottom w:val="single" w:sz="4" w:space="0" w:color="646464"/>
            </w:tcBorders>
            <w:shd w:val="clear" w:color="auto" w:fill="auto"/>
            <w:tcMar>
              <w:top w:w="40" w:type="dxa"/>
              <w:left w:w="0" w:type="dxa"/>
              <w:bottom w:w="40" w:type="dxa"/>
              <w:right w:w="60" w:type="dxa"/>
            </w:tcMar>
          </w:tcPr>
          <w:p w14:paraId="2B294640" w14:textId="77777777" w:rsidR="00937D75" w:rsidRPr="00FA5848" w:rsidRDefault="00937D75" w:rsidP="00937D75">
            <w:pPr>
              <w:pStyle w:val="Tabletext"/>
              <w:keepNext/>
            </w:pPr>
            <w:r w:rsidRPr="00FA5848">
              <w:t>7</w:t>
            </w:r>
          </w:p>
        </w:tc>
        <w:tc>
          <w:tcPr>
            <w:tcW w:w="2127" w:type="dxa"/>
            <w:tcBorders>
              <w:top w:val="single" w:sz="4" w:space="0" w:color="646464"/>
              <w:bottom w:val="single" w:sz="4" w:space="0" w:color="646464"/>
            </w:tcBorders>
            <w:shd w:val="clear" w:color="auto" w:fill="auto"/>
            <w:tcMar>
              <w:top w:w="40" w:type="dxa"/>
              <w:left w:w="0" w:type="dxa"/>
              <w:bottom w:w="40" w:type="dxa"/>
              <w:right w:w="60" w:type="dxa"/>
            </w:tcMar>
          </w:tcPr>
          <w:p w14:paraId="6978BCEB" w14:textId="62A4D497" w:rsidR="00937D75" w:rsidRPr="00FA5848" w:rsidRDefault="00937D75" w:rsidP="00937D75">
            <w:pPr>
              <w:pStyle w:val="Tabletext"/>
              <w:keepNext/>
            </w:pPr>
            <w:r w:rsidRPr="00FA5848">
              <w:t>Resourced with coordinated and stable funding</w:t>
            </w:r>
          </w:p>
        </w:tc>
        <w:tc>
          <w:tcPr>
            <w:tcW w:w="8222" w:type="dxa"/>
            <w:tcBorders>
              <w:top w:val="single" w:sz="4" w:space="0" w:color="646464"/>
              <w:bottom w:val="single" w:sz="4" w:space="0" w:color="646464"/>
            </w:tcBorders>
            <w:shd w:val="clear" w:color="auto" w:fill="auto"/>
            <w:tcMar>
              <w:top w:w="40" w:type="dxa"/>
              <w:left w:w="0" w:type="dxa"/>
              <w:bottom w:w="40" w:type="dxa"/>
              <w:right w:w="60" w:type="dxa"/>
            </w:tcMar>
          </w:tcPr>
          <w:p w14:paraId="09E13EC9" w14:textId="77777777" w:rsidR="00937D75" w:rsidRDefault="00937D75" w:rsidP="00937D75">
            <w:pPr>
              <w:pStyle w:val="Tabletext"/>
            </w:pPr>
            <w:r>
              <w:t xml:space="preserve">Any future reform of the VET sector should be supported with </w:t>
            </w:r>
            <w:r w:rsidRPr="00FA5848">
              <w:t xml:space="preserve">public funding </w:t>
            </w:r>
            <w:r>
              <w:t>that is</w:t>
            </w:r>
            <w:r w:rsidRPr="00FA5848">
              <w:t xml:space="preserve"> allocated across the </w:t>
            </w:r>
            <w:r>
              <w:t xml:space="preserve">VET </w:t>
            </w:r>
            <w:r w:rsidRPr="00FA5848">
              <w:t xml:space="preserve">system in a way that </w:t>
            </w:r>
            <w:r>
              <w:t>provides market stability, with reasonable long term certainty in the quantum of funding, and t</w:t>
            </w:r>
            <w:r w:rsidRPr="00FA5848">
              <w:t>akes into account all related funding channels</w:t>
            </w:r>
            <w:r>
              <w:t>.</w:t>
            </w:r>
          </w:p>
          <w:p w14:paraId="57F48200" w14:textId="21326935" w:rsidR="00937D75" w:rsidRPr="00FA5848" w:rsidRDefault="00937D75" w:rsidP="00937D75">
            <w:pPr>
              <w:pStyle w:val="Tabletext"/>
              <w:keepNext/>
            </w:pPr>
            <w:r>
              <w:rPr>
                <w:i/>
              </w:rPr>
              <w:t>Will ensure</w:t>
            </w:r>
            <w:r w:rsidRPr="00EC5D00">
              <w:rPr>
                <w:i/>
              </w:rPr>
              <w:t xml:space="preserve"> </w:t>
            </w:r>
            <w:r>
              <w:rPr>
                <w:i/>
              </w:rPr>
              <w:t xml:space="preserve">any future agreements are based on a sound understanding of the quantum and timeframe of funds required to achieve the expected outcomes. </w:t>
            </w:r>
          </w:p>
        </w:tc>
      </w:tr>
      <w:tr w:rsidR="002236F0" w14:paraId="2A6EEF3A" w14:textId="77777777" w:rsidTr="00451786">
        <w:trPr>
          <w:gridBefore w:val="1"/>
          <w:wBefore w:w="455" w:type="dxa"/>
        </w:trPr>
        <w:tc>
          <w:tcPr>
            <w:tcW w:w="10602" w:type="dxa"/>
            <w:gridSpan w:val="3"/>
            <w:tcBorders>
              <w:top w:val="single" w:sz="4" w:space="0" w:color="646464"/>
              <w:bottom w:val="single" w:sz="4" w:space="0" w:color="646464"/>
            </w:tcBorders>
            <w:shd w:val="clear" w:color="auto" w:fill="auto"/>
            <w:tcMar>
              <w:top w:w="40" w:type="dxa"/>
              <w:bottom w:w="40" w:type="dxa"/>
            </w:tcMar>
          </w:tcPr>
          <w:p w14:paraId="4FDB483B" w14:textId="02B30179" w:rsidR="002236F0" w:rsidRDefault="002236F0" w:rsidP="00FF6E4E">
            <w:pPr>
              <w:pStyle w:val="Source"/>
            </w:pPr>
            <w:r>
              <w:t>Source: ACIL Allen Consulting</w:t>
            </w:r>
          </w:p>
        </w:tc>
      </w:tr>
      <w:tr w:rsidR="002236F0" w14:paraId="2D1704CD" w14:textId="77777777" w:rsidTr="00451786">
        <w:trPr>
          <w:gridBefore w:val="1"/>
          <w:wBefore w:w="455" w:type="dxa"/>
          <w:trHeight w:hRule="exact" w:val="160"/>
        </w:trPr>
        <w:tc>
          <w:tcPr>
            <w:tcW w:w="10602" w:type="dxa"/>
            <w:gridSpan w:val="3"/>
            <w:tcBorders>
              <w:top w:val="single" w:sz="4" w:space="0" w:color="646464"/>
            </w:tcBorders>
          </w:tcPr>
          <w:p w14:paraId="7CDC5E35" w14:textId="77777777" w:rsidR="002236F0" w:rsidRDefault="002236F0" w:rsidP="00FF6E4E">
            <w:pPr>
              <w:pStyle w:val="spacer"/>
            </w:pPr>
          </w:p>
        </w:tc>
      </w:tr>
    </w:tbl>
    <w:p w14:paraId="5F478E9F" w14:textId="77777777" w:rsidR="000B123C" w:rsidRDefault="000B123C" w:rsidP="00806A05">
      <w:pPr>
        <w:pStyle w:val="BodyText"/>
      </w:pPr>
    </w:p>
    <w:p w14:paraId="573755CF" w14:textId="77777777" w:rsidR="000B123C" w:rsidRDefault="000B123C" w:rsidP="00806A05">
      <w:pPr>
        <w:sectPr w:rsidR="000B123C" w:rsidSect="00806A05">
          <w:headerReference w:type="even" r:id="rId23"/>
          <w:headerReference w:type="default" r:id="rId24"/>
          <w:footerReference w:type="even" r:id="rId25"/>
          <w:footerReference w:type="default" r:id="rId26"/>
          <w:headerReference w:type="first" r:id="rId27"/>
          <w:footerReference w:type="first" r:id="rId28"/>
          <w:pgSz w:w="11907" w:h="16839" w:code="9"/>
          <w:pgMar w:top="1100" w:right="443" w:bottom="1320" w:left="3296" w:header="456" w:footer="262" w:gutter="0"/>
          <w:pgNumType w:fmt="lowerRoman" w:start="1"/>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
      </w:tblPr>
      <w:tblGrid>
        <w:gridCol w:w="6237"/>
        <w:gridCol w:w="1931"/>
      </w:tblGrid>
      <w:tr w:rsidR="000B123C" w14:paraId="486FFEE2" w14:textId="77777777" w:rsidTr="00BB4B23">
        <w:trPr>
          <w:trHeight w:hRule="exact" w:val="382"/>
        </w:trPr>
        <w:tc>
          <w:tcPr>
            <w:tcW w:w="6237" w:type="dxa"/>
            <w:shd w:val="clear" w:color="auto" w:fill="9D57A6"/>
          </w:tcPr>
          <w:p w14:paraId="00E3BD32" w14:textId="77777777" w:rsidR="000B123C" w:rsidRDefault="000B123C" w:rsidP="000B123C">
            <w:pPr>
              <w:pStyle w:val="tagchapterBanner"/>
            </w:pPr>
            <w:r>
              <w:rPr>
                <w:noProof/>
                <w:lang w:eastAsia="en-AU"/>
              </w:rPr>
              <mc:AlternateContent>
                <mc:Choice Requires="wps">
                  <w:drawing>
                    <wp:anchor distT="0" distB="0" distL="114300" distR="114300" simplePos="0" relativeHeight="251691008" behindDoc="0" locked="1" layoutInCell="1" allowOverlap="1" wp14:anchorId="29407DA5" wp14:editId="2A20F1FE">
                      <wp:simplePos x="0" y="0"/>
                      <wp:positionH relativeFrom="page">
                        <wp:posOffset>158750</wp:posOffset>
                      </wp:positionH>
                      <wp:positionV relativeFrom="page">
                        <wp:posOffset>6350</wp:posOffset>
                      </wp:positionV>
                      <wp:extent cx="439560" cy="215280"/>
                      <wp:effectExtent l="0" t="0" r="0" b="0"/>
                      <wp:wrapNone/>
                      <wp:docPr id="9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B7271D" id="Freeform 5" o:spid="_x0000_s1026" style="position:absolute;margin-left:12.5pt;margin-top:.5pt;width:34.6pt;height:16.9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1931" w:type="dxa"/>
            <w:shd w:val="clear" w:color="auto" w:fill="9D57A6"/>
          </w:tcPr>
          <w:p w14:paraId="3BDDD638" w14:textId="77777777" w:rsidR="000B123C" w:rsidRDefault="000B123C" w:rsidP="00806A05">
            <w:pPr>
              <w:pStyle w:val="spacer"/>
            </w:pPr>
          </w:p>
        </w:tc>
      </w:tr>
      <w:tr w:rsidR="000B123C" w:rsidRPr="003D3CD2" w14:paraId="2AEF7117" w14:textId="77777777" w:rsidTr="00BB4B23">
        <w:trPr>
          <w:trHeight w:hRule="exact" w:val="3665"/>
        </w:trPr>
        <w:tc>
          <w:tcPr>
            <w:tcW w:w="6237" w:type="dxa"/>
            <w:shd w:val="clear" w:color="auto" w:fill="9D57A6"/>
            <w:tcMar>
              <w:left w:w="0" w:type="dxa"/>
              <w:bottom w:w="0" w:type="dxa"/>
            </w:tcMar>
            <w:vAlign w:val="bottom"/>
          </w:tcPr>
          <w:p w14:paraId="0B91EF8F" w14:textId="77777777" w:rsidR="000B123C" w:rsidRPr="0014019A" w:rsidRDefault="00BB4B23" w:rsidP="00BB4B23">
            <w:pPr>
              <w:pStyle w:val="Heading1"/>
              <w:spacing w:line="240" w:lineRule="auto"/>
              <w:outlineLvl w:val="0"/>
            </w:pPr>
            <w:r w:rsidRPr="00FA5848">
              <w:t>Overview of the National Partnership Agreement on Skills Reform</w:t>
            </w:r>
            <w:r w:rsidR="000B123C">
              <w:t xml:space="preserve"> </w:t>
            </w:r>
          </w:p>
        </w:tc>
        <w:tc>
          <w:tcPr>
            <w:tcW w:w="1931" w:type="dxa"/>
            <w:shd w:val="clear" w:color="auto" w:fill="9D57A6"/>
            <w:tcMar>
              <w:right w:w="344" w:type="dxa"/>
            </w:tcMar>
          </w:tcPr>
          <w:p w14:paraId="789FF10D" w14:textId="77777777" w:rsidR="000B123C" w:rsidRPr="00F5723F" w:rsidRDefault="008C40B9" w:rsidP="00806A05">
            <w:pPr>
              <w:pStyle w:val="HeadingChapter"/>
              <w:keepNext/>
            </w:pPr>
            <w:r>
              <w:fldChar w:fldCharType="begin"/>
            </w:r>
            <w:r>
              <w:instrText xml:space="preserve"> SEQ ChptNum\* Arabic \* MERGEFORMAT </w:instrText>
            </w:r>
            <w:r>
              <w:fldChar w:fldCharType="separate"/>
            </w:r>
            <w:bookmarkStart w:id="10" w:name="_Toc440385227"/>
            <w:bookmarkStart w:id="11" w:name="_Toc434258497"/>
            <w:bookmarkStart w:id="12" w:name="_Toc433798285"/>
            <w:bookmarkStart w:id="13" w:name="_Toc433798226"/>
            <w:bookmarkStart w:id="14" w:name="_Toc433798121"/>
            <w:bookmarkStart w:id="15" w:name="_Toc433798016"/>
            <w:bookmarkStart w:id="16" w:name="_Toc433797955"/>
            <w:bookmarkStart w:id="17" w:name="_Toc433797894"/>
            <w:bookmarkStart w:id="18" w:name="_Toc433797833"/>
            <w:bookmarkStart w:id="19" w:name="_Toc433797728"/>
            <w:bookmarkStart w:id="20" w:name="_Toc433797623"/>
            <w:bookmarkStart w:id="21" w:name="_Toc433797562"/>
            <w:bookmarkStart w:id="22" w:name="_Toc433793552"/>
            <w:bookmarkStart w:id="23" w:name="_Toc433793498"/>
            <w:bookmarkStart w:id="24" w:name="_Toc433793442"/>
            <w:bookmarkStart w:id="25" w:name="_Toc433793355"/>
            <w:bookmarkStart w:id="26" w:name="_Toc433793300"/>
            <w:bookmarkStart w:id="27" w:name="_Toc433793205"/>
            <w:bookmarkStart w:id="28" w:name="_Toc433791860"/>
            <w:bookmarkStart w:id="29" w:name="_Toc433791885"/>
            <w:bookmarkStart w:id="30" w:name="_Toc433791911"/>
            <w:bookmarkStart w:id="31" w:name="_Toc433792214"/>
            <w:bookmarkStart w:id="32" w:name="_Toc433792249"/>
            <w:bookmarkStart w:id="33" w:name="_Toc433792305"/>
            <w:bookmarkStart w:id="34" w:name="_Toc433792361"/>
            <w:bookmarkStart w:id="35" w:name="_Toc433811546"/>
            <w:bookmarkStart w:id="36" w:name="_Toc434253168"/>
            <w:bookmarkStart w:id="37" w:name="_Toc440460715"/>
            <w:r>
              <w:t>1</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fldChar w:fldCharType="end"/>
            </w:r>
          </w:p>
        </w:tc>
      </w:tr>
      <w:tr w:rsidR="000B123C" w14:paraId="366344F9" w14:textId="77777777" w:rsidTr="00BB4B23">
        <w:trPr>
          <w:trHeight w:hRule="exact" w:val="232"/>
        </w:trPr>
        <w:tc>
          <w:tcPr>
            <w:tcW w:w="6237" w:type="dxa"/>
            <w:shd w:val="clear" w:color="auto" w:fill="9D57A6"/>
          </w:tcPr>
          <w:p w14:paraId="3ED25274" w14:textId="77777777" w:rsidR="000B123C" w:rsidRDefault="000B123C" w:rsidP="00806A05">
            <w:pPr>
              <w:pStyle w:val="Chpt-Context"/>
            </w:pPr>
          </w:p>
        </w:tc>
        <w:tc>
          <w:tcPr>
            <w:tcW w:w="1931" w:type="dxa"/>
            <w:shd w:val="clear" w:color="auto" w:fill="9D57A6"/>
          </w:tcPr>
          <w:p w14:paraId="25B1F07A" w14:textId="77777777" w:rsidR="000B123C" w:rsidRPr="008A4E3C" w:rsidRDefault="008C40B9" w:rsidP="00806A05">
            <w:pPr>
              <w:pStyle w:val="Chpt-Context"/>
            </w:pPr>
            <w:r>
              <w:fldChar w:fldCharType="begin"/>
            </w:r>
            <w:r>
              <w:instrText xml:space="preserve"> STYLEREF  "Heading 1" \l  \* MERGEFORMAT </w:instrText>
            </w:r>
            <w:r>
              <w:fldChar w:fldCharType="separate"/>
            </w:r>
            <w:bookmarkStart w:id="38" w:name="_Toc440460716"/>
            <w:r>
              <w:rPr>
                <w:noProof/>
              </w:rPr>
              <w:t>Overview of the National Partnership Agreement on Skills Reform</w:t>
            </w:r>
            <w:bookmarkEnd w:id="38"/>
            <w:r>
              <w:rPr>
                <w:noProof/>
              </w:rPr>
              <w:fldChar w:fldCharType="end"/>
            </w:r>
          </w:p>
        </w:tc>
      </w:tr>
      <w:tr w:rsidR="000B123C" w14:paraId="5DA1BAB6" w14:textId="77777777" w:rsidTr="00BB4B23">
        <w:trPr>
          <w:trHeight w:hRule="exact" w:val="228"/>
        </w:trPr>
        <w:tc>
          <w:tcPr>
            <w:tcW w:w="6237" w:type="dxa"/>
            <w:tcBorders>
              <w:top w:val="single" w:sz="4" w:space="0" w:color="9D57A6"/>
            </w:tcBorders>
            <w:shd w:val="clear" w:color="auto" w:fill="auto"/>
          </w:tcPr>
          <w:p w14:paraId="1959D755" w14:textId="77777777" w:rsidR="000B123C" w:rsidRDefault="000B123C" w:rsidP="00806A05">
            <w:pPr>
              <w:pStyle w:val="spacer"/>
            </w:pPr>
          </w:p>
        </w:tc>
        <w:tc>
          <w:tcPr>
            <w:tcW w:w="1931" w:type="dxa"/>
            <w:tcBorders>
              <w:top w:val="single" w:sz="4" w:space="0" w:color="9D57A6"/>
            </w:tcBorders>
            <w:shd w:val="clear" w:color="auto" w:fill="auto"/>
          </w:tcPr>
          <w:p w14:paraId="26A6874F" w14:textId="77777777" w:rsidR="000B123C" w:rsidRDefault="000B123C" w:rsidP="00806A05">
            <w:pPr>
              <w:pStyle w:val="spacer"/>
            </w:pPr>
          </w:p>
        </w:tc>
      </w:tr>
    </w:tbl>
    <w:p w14:paraId="2235216E" w14:textId="59024DDA" w:rsidR="00BB4B23" w:rsidRPr="00FA5848" w:rsidRDefault="00BB4B23" w:rsidP="00F4536B">
      <w:pPr>
        <w:pStyle w:val="Heading2"/>
      </w:pPr>
      <w:bookmarkStart w:id="39" w:name="_Toc432894147"/>
      <w:bookmarkStart w:id="40" w:name="_Toc432960885"/>
      <w:bookmarkStart w:id="41" w:name="_Toc433728337"/>
      <w:bookmarkStart w:id="42" w:name="_Toc440460717"/>
      <w:r w:rsidRPr="00FA5848">
        <w:t xml:space="preserve">Design and history of the </w:t>
      </w:r>
      <w:bookmarkEnd w:id="39"/>
      <w:bookmarkEnd w:id="40"/>
      <w:bookmarkEnd w:id="41"/>
      <w:r w:rsidR="002B54A1" w:rsidRPr="002B54A1">
        <w:t>National Partnership Agreement on Skills Reform</w:t>
      </w:r>
      <w:bookmarkEnd w:id="42"/>
    </w:p>
    <w:p w14:paraId="6B504310" w14:textId="77777777" w:rsidR="00BB4B23" w:rsidRPr="00FA5848" w:rsidRDefault="00BB4B23" w:rsidP="00BB4B23">
      <w:pPr>
        <w:pStyle w:val="Heading3"/>
        <w:spacing w:before="120"/>
      </w:pPr>
      <w:r w:rsidRPr="00FA5848">
        <w:t>Skills reform in Australia</w:t>
      </w:r>
    </w:p>
    <w:p w14:paraId="0129AF4F" w14:textId="4E785691" w:rsidR="00BB4B23" w:rsidRPr="00FA5848" w:rsidRDefault="00BB4B23" w:rsidP="00BB4B23">
      <w:pPr>
        <w:pStyle w:val="BodyText"/>
      </w:pPr>
      <w:r w:rsidRPr="00FA5848">
        <w:t xml:space="preserve">Vocational education and training (VET) plays a critical role in ensuring that Australians have the specific and transferable skills necessary to participate and be productive in the labour market, and contribute to economic growth. </w:t>
      </w:r>
    </w:p>
    <w:p w14:paraId="37370BCB" w14:textId="59581F3F" w:rsidR="00BB4B23" w:rsidRPr="00FA5848" w:rsidRDefault="00BB4B23" w:rsidP="00BB4B23">
      <w:pPr>
        <w:pStyle w:val="BodyText"/>
      </w:pPr>
      <w:r w:rsidRPr="00FA5848">
        <w:t xml:space="preserve">Over recent decades, governments and other stakeholders have worked to improve the VET system’s effectiveness and efficiency, and </w:t>
      </w:r>
      <w:r w:rsidR="00D17E8C">
        <w:t xml:space="preserve">its </w:t>
      </w:r>
      <w:r w:rsidRPr="00FA5848">
        <w:t xml:space="preserve">responsiveness to the needs of students, employers and the economy. </w:t>
      </w:r>
    </w:p>
    <w:p w14:paraId="55CC3706" w14:textId="799DC6E6" w:rsidR="00BB4B23" w:rsidRPr="00FA5848" w:rsidRDefault="00BB4B23" w:rsidP="00BB4B23">
      <w:pPr>
        <w:pStyle w:val="BodyText"/>
      </w:pPr>
      <w:r w:rsidRPr="00FA5848">
        <w:t xml:space="preserve">In the early 1990s, the Australian state and territory governments established a national training </w:t>
      </w:r>
      <w:r w:rsidR="00DB778A">
        <w:t>system</w:t>
      </w:r>
      <w:r w:rsidR="00DB778A" w:rsidRPr="00FA5848">
        <w:t xml:space="preserve"> </w:t>
      </w:r>
      <w:r w:rsidRPr="00FA5848">
        <w:t xml:space="preserve">through the introduction of national recognition and regulation of qualifications and mutual recognition of training providers’ registration (Ryan 2011). The establishment of the Australian National Training Authority (ANTA) in 1993 and the associated FitzGerald Report (1994), which found the VET system placed insufficient focus on student and industry needs and preferences, gave further impetus to VET reform. </w:t>
      </w:r>
    </w:p>
    <w:p w14:paraId="1667C30A" w14:textId="77777777" w:rsidR="00BB4B23" w:rsidRPr="00FA5848" w:rsidRDefault="00BB4B23" w:rsidP="00BB4B23">
      <w:pPr>
        <w:pStyle w:val="BodyText"/>
      </w:pPr>
      <w:r w:rsidRPr="00FA5848">
        <w:t>User Choice in apprenticeships/traineeships was introduced from 1996 whereby apprentices and employers could choose among government-approved RTOs for the off-the-job training component of the apprenticeship (FitzGerald &amp; Noonan 2014). Concurrently, the decision was made to introduce national Training Packages across a wide range of industries and occupations. This was realised in 1998 with the introduction of the New Apprenticeship System which merged trades apprenticeships and traineeships in other occupation areas. Qualifications in apprenticeships and traineeships was articulated within the Australian Qualification Framework (AQF). The first wave of Training Packages were implemented in 1999.</w:t>
      </w:r>
    </w:p>
    <w:p w14:paraId="25B212A7" w14:textId="77777777" w:rsidR="00BB4B23" w:rsidRPr="00FA5848" w:rsidRDefault="00BB4B23" w:rsidP="00BB4B23">
      <w:pPr>
        <w:pStyle w:val="BodyText"/>
      </w:pPr>
      <w:r w:rsidRPr="00FA5848">
        <w:t>While prior to the mid-1990s almost all VET funding was directed through TAFE</w:t>
      </w:r>
      <w:r>
        <w:t xml:space="preserve"> institutes</w:t>
      </w:r>
      <w:r w:rsidRPr="00FA5848">
        <w:t>, in the late 1990s and 2000s state and territory governments began purchasing more non</w:t>
      </w:r>
      <w:r w:rsidRPr="00FA5848">
        <w:noBreakHyphen/>
        <w:t>apprenticeship VET training from non-government providers (see, for example, Peake 2013).</w:t>
      </w:r>
    </w:p>
    <w:p w14:paraId="3B82571A" w14:textId="77777777" w:rsidR="00BB4B23" w:rsidRPr="00FA5848" w:rsidRDefault="00BB4B23" w:rsidP="00BB4B23">
      <w:pPr>
        <w:pStyle w:val="BodyText"/>
      </w:pPr>
      <w:r w:rsidRPr="00FA5848">
        <w:t>Further reform of the apprenticeship and traineeship system was undertaken in the early 2000s. The New Apprenticeship System was re-launched as Australian Apprenticeships and included Australian School-based Apprenticeships.</w:t>
      </w:r>
    </w:p>
    <w:p w14:paraId="12545066" w14:textId="77777777" w:rsidR="00BB4B23" w:rsidRPr="00FA5848" w:rsidRDefault="00BB4B23" w:rsidP="00BB4B23">
      <w:pPr>
        <w:pStyle w:val="BodyText"/>
      </w:pPr>
      <w:r w:rsidRPr="00FA5848">
        <w:t>In 2008, the Council of Australian Governments (COAG) initiated major reforms of the VET system in order to increase participation in VET, particularly at higher qualification levels. The Productivity Places Programme was established to provide funding of training places to job seekers and existing workers in identified areas of skills shortages. Additionally, the VET FEE-HELP Assistance Scheme commenced in 2009 to allow eligible students studying higher-level VET qualifications at approved training organisation to take out an income contingent loan (ICL) to cover all or part of their tuition fees.</w:t>
      </w:r>
    </w:p>
    <w:p w14:paraId="479D0543" w14:textId="77777777" w:rsidR="00BB4B23" w:rsidRPr="00FA5848" w:rsidRDefault="00BB4B23" w:rsidP="00BB4B23">
      <w:pPr>
        <w:pStyle w:val="BodyText"/>
      </w:pPr>
      <w:r w:rsidRPr="00FA5848">
        <w:t>The establishment of Skills Australia in 2008 (to become the Australian Workforce and Productivity Agency (AWPA) in 2012 before being merged into the then Department of Industry in 2014) and the subsequent national agreements on skills reform played an important role in initiating the more recent round of VET reform. The principle of User Choice is now being extended to VET more broadly through a student entitlement model (FitzGerald &amp; Noonan 2014).</w:t>
      </w:r>
    </w:p>
    <w:p w14:paraId="6DDFBB9F" w14:textId="77777777" w:rsidR="00BB4B23" w:rsidRPr="00FA5848" w:rsidRDefault="00BB4B23" w:rsidP="00BB4B23">
      <w:pPr>
        <w:pStyle w:val="Heading3"/>
        <w:spacing w:before="120"/>
      </w:pPr>
      <w:r w:rsidRPr="00FA5848">
        <w:t>The National Partnership Agreement on Skills Reform</w:t>
      </w:r>
    </w:p>
    <w:p w14:paraId="3B2DAC43" w14:textId="77777777" w:rsidR="00BB4B23" w:rsidRPr="00FA5848" w:rsidRDefault="00BB4B23" w:rsidP="00BB4B23">
      <w:pPr>
        <w:pStyle w:val="BodyText"/>
      </w:pPr>
      <w:r w:rsidRPr="00FA5848">
        <w:t>The Commonwealth and states and territories committed to the National Partnership Agreement on Skills Reform (NP) in 2012. The agreement set out the goals and structures of intergovernmental VET funding and reform for the period 2012-13 to 2016-17.</w:t>
      </w:r>
    </w:p>
    <w:p w14:paraId="62365696" w14:textId="77777777" w:rsidR="00BB4B23" w:rsidRPr="00FA5848" w:rsidRDefault="00BB4B23" w:rsidP="00BB4B23">
      <w:pPr>
        <w:pStyle w:val="BodyText"/>
      </w:pPr>
      <w:r w:rsidRPr="00FA5848">
        <w:t>The NP was created in accordance with the provisions of the Intergovernmental Agreement on Federal Financial Relations (IGA-FFR), and is directed to achieving the reform directions agreed under the National Agreement on Skills and Workforce Development (NASWD).</w:t>
      </w:r>
    </w:p>
    <w:p w14:paraId="59A4A6EF" w14:textId="77777777" w:rsidR="00BB4B23" w:rsidRPr="00FA5848" w:rsidRDefault="00BB4B23" w:rsidP="00BB4B23">
      <w:pPr>
        <w:pStyle w:val="BodyText"/>
      </w:pPr>
      <w:r w:rsidRPr="00FA5848">
        <w:t>The NASWD sets high level, economy wide targets for educational attainment out to 2021:</w:t>
      </w:r>
    </w:p>
    <w:p w14:paraId="1CA514FD" w14:textId="77777777" w:rsidR="00BB4B23" w:rsidRPr="00FA5848" w:rsidRDefault="00BB4B23" w:rsidP="00BB4B23">
      <w:pPr>
        <w:pStyle w:val="ListBullet"/>
      </w:pPr>
      <w:r w:rsidRPr="00FA5848">
        <w:t>Halve the proportion of Australian nationally aged 20-64 without qualifications at Certificate III level and above between 2009 and 2020</w:t>
      </w:r>
    </w:p>
    <w:p w14:paraId="0422F28C" w14:textId="77777777" w:rsidR="00BB4B23" w:rsidRPr="00FA5848" w:rsidRDefault="00BB4B23" w:rsidP="00BB4B23">
      <w:pPr>
        <w:pStyle w:val="ListBullet"/>
      </w:pPr>
      <w:r w:rsidRPr="00FA5848">
        <w:t>Double the number of higher level qualification completions (Diploma and Advanced Diploma) nationally between 2009 and 2020.</w:t>
      </w:r>
    </w:p>
    <w:p w14:paraId="4BBFA705" w14:textId="34E457AC" w:rsidR="00BB4B23" w:rsidRPr="00FA5848" w:rsidRDefault="00BB4B23" w:rsidP="00BB4B23">
      <w:pPr>
        <w:pStyle w:val="BodyText"/>
      </w:pPr>
      <w:r w:rsidRPr="00FA5848">
        <w:t>The NP is supported by eight Implementation Plans (IPs)—agreements between each state and territory</w:t>
      </w:r>
      <w:r w:rsidR="00D17E8C">
        <w:t xml:space="preserve"> government</w:t>
      </w:r>
      <w:r w:rsidRPr="00FA5848">
        <w:t xml:space="preserve"> and the Commonwealth.</w:t>
      </w:r>
    </w:p>
    <w:p w14:paraId="12775392" w14:textId="77777777" w:rsidR="00BB4B23" w:rsidRPr="00FA5848" w:rsidRDefault="00BB4B23" w:rsidP="00BB4B23">
      <w:pPr>
        <w:pStyle w:val="Heading4"/>
      </w:pPr>
      <w:r w:rsidRPr="00FA5848">
        <w:t>Objective, outcomes and outputs</w:t>
      </w:r>
    </w:p>
    <w:p w14:paraId="06CDB8F9" w14:textId="77777777" w:rsidR="00BB4B23" w:rsidRPr="00FA5848" w:rsidRDefault="00BB4B23" w:rsidP="00BB4B23">
      <w:pPr>
        <w:pStyle w:val="BodyText"/>
      </w:pPr>
      <w:r w:rsidRPr="00FA5848">
        <w:t>The NP has the objective of a ‘VET system that delivers a productive and highly skilled workforce which contributes to Australia’s economic future, and to enable all working age Australians to develop the skills and qualifications needed to participate effectively in the labour market.’</w:t>
      </w:r>
    </w:p>
    <w:p w14:paraId="1D3DCD06" w14:textId="77777777" w:rsidR="00BB4B23" w:rsidRPr="00FA5848" w:rsidRDefault="00BB4B23" w:rsidP="00BB4B23">
      <w:pPr>
        <w:pStyle w:val="BodyText"/>
      </w:pPr>
      <w:r w:rsidRPr="00FA5848">
        <w:t>In pursuit of this objective, the NP seeks to achieve a wide range of outcomes, as described in clause 21:</w:t>
      </w:r>
    </w:p>
    <w:p w14:paraId="66EF2B3B" w14:textId="77777777" w:rsidR="00BB4B23" w:rsidRPr="00FA5848" w:rsidRDefault="00BB4B23" w:rsidP="00BB4B23">
      <w:pPr>
        <w:pStyle w:val="Quote"/>
      </w:pPr>
      <w:r w:rsidRPr="00FA5848">
        <w:t>a. more accessible training for working age Australians and, in particular, a more equitable training system, which provides greater opportunities for participation in education and training;</w:t>
      </w:r>
    </w:p>
    <w:p w14:paraId="005A5E4A" w14:textId="77777777" w:rsidR="00BB4B23" w:rsidRPr="00FA5848" w:rsidRDefault="00BB4B23" w:rsidP="00BB4B23">
      <w:pPr>
        <w:pStyle w:val="Quote"/>
      </w:pPr>
      <w:r w:rsidRPr="00FA5848">
        <w:t>b. a more transparent VET sector, which enables better understanding of the VET activity that is occurring in each jurisdiction;</w:t>
      </w:r>
    </w:p>
    <w:p w14:paraId="25DFE6EB" w14:textId="77777777" w:rsidR="00BB4B23" w:rsidRPr="00FA5848" w:rsidRDefault="00BB4B23" w:rsidP="00BB4B23">
      <w:pPr>
        <w:pStyle w:val="Quote"/>
      </w:pPr>
      <w:r w:rsidRPr="00FA5848">
        <w:t>c. a higher quality VET sector, which delivers learning experiences and qualifications that are relevant to individuals, employers and industry;</w:t>
      </w:r>
    </w:p>
    <w:p w14:paraId="19AA9B65" w14:textId="77777777" w:rsidR="00BB4B23" w:rsidRPr="00FA5848" w:rsidRDefault="00BB4B23" w:rsidP="00BB4B23">
      <w:pPr>
        <w:pStyle w:val="Quote"/>
      </w:pPr>
      <w:r w:rsidRPr="004240E0">
        <w:t>d. a more efficient VET sector, which is responsive to the ne</w:t>
      </w:r>
      <w:r w:rsidRPr="0009045D">
        <w:t>eds of students, employers and industry</w:t>
      </w:r>
    </w:p>
    <w:p w14:paraId="41182145" w14:textId="77777777" w:rsidR="00BB4B23" w:rsidRPr="00FA5848" w:rsidRDefault="00BB4B23" w:rsidP="00BB4B23">
      <w:pPr>
        <w:pStyle w:val="Heading2"/>
        <w:spacing w:before="120"/>
      </w:pPr>
      <w:bookmarkStart w:id="43" w:name="_Toc432894148"/>
      <w:bookmarkStart w:id="44" w:name="_Toc432960886"/>
      <w:bookmarkStart w:id="45" w:name="_Toc433728338"/>
      <w:bookmarkStart w:id="46" w:name="_Toc440460718"/>
      <w:r w:rsidRPr="00FA5848">
        <w:t>The operation of the NP</w:t>
      </w:r>
      <w:bookmarkEnd w:id="43"/>
      <w:bookmarkEnd w:id="44"/>
      <w:bookmarkEnd w:id="45"/>
      <w:bookmarkEnd w:id="46"/>
    </w:p>
    <w:p w14:paraId="55C13B04" w14:textId="77777777" w:rsidR="00BB4B23" w:rsidRPr="00FA5848" w:rsidRDefault="00BB4B23" w:rsidP="00BB4B23">
      <w:pPr>
        <w:pStyle w:val="Heading3"/>
        <w:spacing w:before="120"/>
      </w:pPr>
      <w:r w:rsidRPr="00FA5848">
        <w:t>Governance</w:t>
      </w:r>
    </w:p>
    <w:p w14:paraId="7101F852" w14:textId="77777777" w:rsidR="00BB4B23" w:rsidRPr="00FA5848" w:rsidRDefault="00BB4B23" w:rsidP="00BB4B23">
      <w:pPr>
        <w:pStyle w:val="BodyText"/>
      </w:pPr>
      <w:r w:rsidRPr="00FA5848">
        <w:t>Governance of the NP is shaped by Council of Australian Governments (COAG) governance arrangements. At the commencement of the NP, the Standing Council for Tertiary Education, Skills and Employment (SCOTESE) was the relevant Ministerial Council for the NP. The National Senior Officials Committee (NSOC) was its administrative arm, overseeing the implementation of the NP.</w:t>
      </w:r>
    </w:p>
    <w:p w14:paraId="73A042E5" w14:textId="77777777" w:rsidR="00BB4B23" w:rsidRPr="00FA5848" w:rsidRDefault="00BB4B23" w:rsidP="00BB4B23">
      <w:pPr>
        <w:pStyle w:val="BodyText"/>
      </w:pPr>
      <w:r w:rsidRPr="00FA5848">
        <w:t>Under current arrangements, the COAG Industry and Skills Council (CISC) is comprised of the state and territory ministers for skills, training and industry and leads national development of the VET sector. The Industry and Skills Secretaries meetings are comprised of Departmental Secretaries or equivalents from both the Commonwealth and jurisdictions and follow up on the work of the CISC.</w:t>
      </w:r>
    </w:p>
    <w:p w14:paraId="6633349D" w14:textId="77777777" w:rsidR="00BB4B23" w:rsidRPr="00FA5848" w:rsidRDefault="00BB4B23" w:rsidP="00BB4B23">
      <w:pPr>
        <w:pStyle w:val="BodyText"/>
      </w:pPr>
      <w:r w:rsidRPr="00FA5848">
        <w:t>Performance is monitored by reference to the reform outputs and training outcomes detailed in the NP and the IPs. Jurisdictions provide an Annual Performance Report to the Commonwealth for each year of the NP, reporting against agreed structural reform milestones and VET training outcomes.</w:t>
      </w:r>
    </w:p>
    <w:p w14:paraId="55765AC1" w14:textId="77777777" w:rsidR="00BB4B23" w:rsidRPr="0009045D" w:rsidRDefault="00BB4B23" w:rsidP="00BB4B23">
      <w:pPr>
        <w:pStyle w:val="Heading4"/>
      </w:pPr>
      <w:r w:rsidRPr="004240E0">
        <w:t>Roles and responsibilities</w:t>
      </w:r>
    </w:p>
    <w:p w14:paraId="38847149" w14:textId="77777777" w:rsidR="00BB4B23" w:rsidRPr="00FA5848" w:rsidRDefault="00BB4B23" w:rsidP="00BB4B23">
      <w:pPr>
        <w:pStyle w:val="BodyText"/>
      </w:pPr>
      <w:r w:rsidRPr="00FA5848">
        <w:t xml:space="preserve">The NP sets out the roles and responsibilities of the Commonwealth and state and territories in clauses 33 to 38. </w:t>
      </w:r>
    </w:p>
    <w:p w14:paraId="4BFAC8D2" w14:textId="77777777" w:rsidR="00BB4B23" w:rsidRPr="00FA5848" w:rsidRDefault="00BB4B23" w:rsidP="00BB4B23">
      <w:pPr>
        <w:pStyle w:val="BodyText"/>
      </w:pPr>
      <w:r w:rsidRPr="00FA5848">
        <w:t>Broadly speaking, the Commonwealth is responsible for monitoring and assessment of performance, providing financial contributions to the states and territories, operation of the income contingent loan scheme, and leading key national initiatives (including the My Skills website and the Unique Student Identifier (USI)).</w:t>
      </w:r>
    </w:p>
    <w:p w14:paraId="6EF70F2E" w14:textId="77777777" w:rsidR="00BB4B23" w:rsidRPr="00FA5848" w:rsidRDefault="00BB4B23" w:rsidP="00BB4B23">
      <w:pPr>
        <w:pStyle w:val="BodyText"/>
      </w:pPr>
      <w:r w:rsidRPr="00FA5848">
        <w:t xml:space="preserve">The states and territories are responsible for the implementation of agreed reforms, monitoring and reporting their performance in delivering the specified outputs and outcomes. </w:t>
      </w:r>
    </w:p>
    <w:p w14:paraId="170E5153" w14:textId="77777777" w:rsidR="00BB4B23" w:rsidRPr="00FA5848" w:rsidRDefault="00BB4B23" w:rsidP="00BB4B23">
      <w:pPr>
        <w:pStyle w:val="BodyText"/>
      </w:pPr>
      <w:r w:rsidRPr="00FA5848">
        <w:t>Under the NP, joint responsibilities including developing and agreeing the IPS, funding ICLs, sharing data, and conducting evaluations of NP activities.</w:t>
      </w:r>
    </w:p>
    <w:p w14:paraId="1B528923" w14:textId="77777777" w:rsidR="00BB4B23" w:rsidRPr="0009045D" w:rsidRDefault="00BB4B23" w:rsidP="00BB4B23">
      <w:pPr>
        <w:pStyle w:val="Heading4"/>
      </w:pPr>
      <w:r w:rsidRPr="004240E0">
        <w:t>Implementation plans</w:t>
      </w:r>
    </w:p>
    <w:p w14:paraId="4863CF18" w14:textId="77777777" w:rsidR="00BB4B23" w:rsidRPr="00FA5848" w:rsidRDefault="00BB4B23" w:rsidP="00BB4B23">
      <w:pPr>
        <w:pStyle w:val="BodyText"/>
      </w:pPr>
      <w:r w:rsidRPr="00FA5848">
        <w:t>The purpose of the IPs is to establish the jurisdiction-specific schedule for the implementation of the NP. Each IP contains project descriptions and milestones for the structural reforms, with recognition of each jurisdiction’s context and starting point for reform. The links between the structural reform projects undertaken as part of the NP and existing jurisdictional reforms or projects are also identified.</w:t>
      </w:r>
    </w:p>
    <w:p w14:paraId="380C9B38" w14:textId="77777777" w:rsidR="00BB4B23" w:rsidRPr="00FA5848" w:rsidRDefault="00BB4B23" w:rsidP="00BB4B23">
      <w:pPr>
        <w:pStyle w:val="BodyText"/>
      </w:pPr>
      <w:r w:rsidRPr="00FA5848">
        <w:t>The IPs also elaborate the estimated Commonwealth financial contributions, by structural reform payments and training outcomes payments. The cost-sharing arrangements for clients of Commonwealth employment services providers referred to subsidised accredited training is also included.</w:t>
      </w:r>
    </w:p>
    <w:p w14:paraId="56AB8278" w14:textId="77777777" w:rsidR="00BB4B23" w:rsidRPr="00FA5848" w:rsidRDefault="00BB4B23" w:rsidP="00BB4B23">
      <w:pPr>
        <w:pStyle w:val="Heading3"/>
        <w:spacing w:before="120"/>
      </w:pPr>
      <w:r w:rsidRPr="00FA5848">
        <w:t>Financial arrangements</w:t>
      </w:r>
    </w:p>
    <w:p w14:paraId="0CB9083E" w14:textId="77777777" w:rsidR="00BB4B23" w:rsidRPr="00FA5848" w:rsidRDefault="00BB4B23" w:rsidP="00BB4B23">
      <w:pPr>
        <w:pStyle w:val="BodyText"/>
      </w:pPr>
      <w:r w:rsidRPr="00FA5848">
        <w:t xml:space="preserve">Under the NP, payments to the states and territories fall into three categories: </w:t>
      </w:r>
    </w:p>
    <w:p w14:paraId="317DF36A" w14:textId="77777777" w:rsidR="00BB4B23" w:rsidRPr="00FA5848" w:rsidRDefault="00BB4B23" w:rsidP="00021F56">
      <w:pPr>
        <w:pStyle w:val="ListNumber"/>
        <w:numPr>
          <w:ilvl w:val="0"/>
          <w:numId w:val="13"/>
        </w:numPr>
        <w:ind w:left="340" w:hanging="340"/>
      </w:pPr>
      <w:r w:rsidRPr="00FA5848">
        <w:t>‘in advance payments’, made in the first two years and to cover upfront costs</w:t>
      </w:r>
    </w:p>
    <w:p w14:paraId="47EFE886" w14:textId="77777777" w:rsidR="00BB4B23" w:rsidRPr="00FA5848" w:rsidRDefault="00BB4B23" w:rsidP="00021F56">
      <w:pPr>
        <w:pStyle w:val="ListNumber"/>
        <w:numPr>
          <w:ilvl w:val="0"/>
          <w:numId w:val="13"/>
        </w:numPr>
        <w:ind w:left="340" w:hanging="340"/>
      </w:pPr>
      <w:r w:rsidRPr="00FA5848">
        <w:t>‘structural reform milestone’ payments, potentially made in all years based on reform achievements, differently weighed for the four reform output areas</w:t>
      </w:r>
    </w:p>
    <w:p w14:paraId="59B82D4D" w14:textId="77777777" w:rsidR="00BB4B23" w:rsidRPr="00FA5848" w:rsidRDefault="00BB4B23" w:rsidP="00021F56">
      <w:pPr>
        <w:pStyle w:val="ListNumber"/>
        <w:numPr>
          <w:ilvl w:val="0"/>
          <w:numId w:val="13"/>
        </w:numPr>
        <w:ind w:left="340" w:hanging="340"/>
      </w:pPr>
      <w:r w:rsidRPr="00FA5848">
        <w:t>‘training outcomes’ payments, potentially made in 2015-16 and 2016-17 based on the achievement of training targets.</w:t>
      </w:r>
    </w:p>
    <w:p w14:paraId="09AECDE6" w14:textId="7E6CE062" w:rsidR="00BB4B23" w:rsidRPr="00FA5848" w:rsidRDefault="00BB4B23" w:rsidP="00BB4B23">
      <w:pPr>
        <w:pStyle w:val="BodyText"/>
      </w:pPr>
      <w:r w:rsidRPr="00FA5848">
        <w:t xml:space="preserve">The share of each payment type in overall NP funding is set out in </w:t>
      </w:r>
      <w:r w:rsidRPr="004F1382">
        <w:fldChar w:fldCharType="begin"/>
      </w:r>
      <w:r w:rsidR="009E1C9E" w:rsidRPr="009E1C9E">
        <w:instrText xml:space="preserve"> REF _Ref432890094 \h  \* MERGEFORMAT </w:instrText>
      </w:r>
      <w:r w:rsidRPr="004F1382">
        <w:fldChar w:fldCharType="separate"/>
      </w:r>
      <w:r w:rsidR="008C40B9" w:rsidRPr="008C40B9">
        <w:t>Figure 1.1</w:t>
      </w:r>
      <w:r w:rsidRPr="004F1382">
        <w:fldChar w:fldCharType="end"/>
      </w:r>
      <w:r w:rsidRPr="00FA5848">
        <w:t>.</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BB4B23" w:rsidRPr="00FA5848" w14:paraId="1752AB43" w14:textId="77777777" w:rsidTr="00806A05">
        <w:trPr>
          <w:cantSplit/>
        </w:trPr>
        <w:tc>
          <w:tcPr>
            <w:tcW w:w="8168" w:type="dxa"/>
            <w:tcBorders>
              <w:top w:val="single" w:sz="4" w:space="0" w:color="000100"/>
            </w:tcBorders>
            <w:shd w:val="clear" w:color="auto" w:fill="auto"/>
            <w:tcMar>
              <w:left w:w="0" w:type="dxa"/>
            </w:tcMar>
          </w:tcPr>
          <w:p w14:paraId="121DABC0" w14:textId="47444C29" w:rsidR="00BB4B23" w:rsidRPr="006004BF" w:rsidRDefault="00BB4B23">
            <w:pPr>
              <w:pStyle w:val="Caption"/>
            </w:pPr>
            <w:bookmarkStart w:id="47" w:name="_Ref432890094"/>
            <w:bookmarkStart w:id="48" w:name="_Toc432894092"/>
            <w:bookmarkStart w:id="49" w:name="_Toc432960837"/>
            <w:bookmarkStart w:id="50" w:name="_Toc433728390"/>
            <w:bookmarkStart w:id="51" w:name="_Toc440460770"/>
            <w:r w:rsidRPr="00F4536B">
              <w:rPr>
                <w:rStyle w:val="CaptionLabel"/>
              </w:rPr>
              <w:t xml:space="preserve">Figure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1</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Figure \* ARABIC \s 1 </w:instrText>
            </w:r>
            <w:r w:rsidR="0059245C">
              <w:rPr>
                <w:rStyle w:val="CaptionLabel"/>
              </w:rPr>
              <w:fldChar w:fldCharType="separate"/>
            </w:r>
            <w:r w:rsidR="008C40B9">
              <w:rPr>
                <w:rStyle w:val="CaptionLabel"/>
                <w:noProof/>
              </w:rPr>
              <w:t>1</w:t>
            </w:r>
            <w:r w:rsidR="0059245C">
              <w:rPr>
                <w:rStyle w:val="CaptionLabel"/>
              </w:rPr>
              <w:fldChar w:fldCharType="end"/>
            </w:r>
            <w:bookmarkEnd w:id="47"/>
            <w:r w:rsidR="006004BF">
              <w:tab/>
            </w:r>
            <w:r w:rsidRPr="00F4536B">
              <w:t>Distribution of Payments under the NP</w:t>
            </w:r>
            <w:bookmarkEnd w:id="48"/>
            <w:bookmarkEnd w:id="49"/>
            <w:bookmarkEnd w:id="50"/>
            <w:bookmarkEnd w:id="51"/>
          </w:p>
        </w:tc>
      </w:tr>
      <w:tr w:rsidR="00BB4B23" w:rsidRPr="00FA5848" w14:paraId="3F33F4A4" w14:textId="77777777" w:rsidTr="00806A05">
        <w:trPr>
          <w:cantSplit/>
          <w:trHeight w:hRule="exact" w:val="380"/>
        </w:trPr>
        <w:tc>
          <w:tcPr>
            <w:tcW w:w="8168" w:type="dxa"/>
            <w:tcBorders>
              <w:bottom w:val="single" w:sz="4" w:space="0" w:color="auto"/>
            </w:tcBorders>
            <w:shd w:val="clear" w:color="auto" w:fill="auto"/>
          </w:tcPr>
          <w:p w14:paraId="5980D9E4" w14:textId="77777777" w:rsidR="00BB4B23" w:rsidRPr="00FA5848" w:rsidRDefault="00BB4B23" w:rsidP="00806A05">
            <w:pPr>
              <w:pStyle w:val="spacer"/>
            </w:pPr>
            <w:r w:rsidRPr="004240E0">
              <w:rPr>
                <w:noProof/>
                <w:lang w:eastAsia="en-AU"/>
              </w:rPr>
              <mc:AlternateContent>
                <mc:Choice Requires="wps">
                  <w:drawing>
                    <wp:anchor distT="0" distB="0" distL="114300" distR="114300" simplePos="0" relativeHeight="251697152" behindDoc="0" locked="1" layoutInCell="1" allowOverlap="1" wp14:anchorId="4CF068F3" wp14:editId="3DF71DA6">
                      <wp:simplePos x="0" y="0"/>
                      <wp:positionH relativeFrom="rightMargin">
                        <wp:posOffset>-772795</wp:posOffset>
                      </wp:positionH>
                      <wp:positionV relativeFrom="page">
                        <wp:posOffset>0</wp:posOffset>
                      </wp:positionV>
                      <wp:extent cx="436880" cy="213360"/>
                      <wp:effectExtent l="0" t="0" r="1270" b="0"/>
                      <wp:wrapNone/>
                      <wp:docPr id="17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9A20917" id="Freeform 5" o:spid="_x0000_s1026" style="position:absolute;margin-left:-60.85pt;margin-top:0;width:34.4pt;height:16.8pt;z-index:2516971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Cm+nQT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BB4B23" w:rsidRPr="00FA5848" w14:paraId="0DD79BC7" w14:textId="77777777" w:rsidTr="00806A05">
        <w:tblPrEx>
          <w:tblCellMar>
            <w:left w:w="108" w:type="dxa"/>
            <w:right w:w="108" w:type="dxa"/>
          </w:tblCellMar>
        </w:tblPrEx>
        <w:trPr>
          <w:cantSplit/>
        </w:trPr>
        <w:tc>
          <w:tcPr>
            <w:tcW w:w="8168" w:type="dxa"/>
            <w:tcBorders>
              <w:top w:val="single" w:sz="4" w:space="0" w:color="auto"/>
              <w:bottom w:val="single" w:sz="4" w:space="0" w:color="auto"/>
            </w:tcBorders>
            <w:shd w:val="clear" w:color="auto" w:fill="auto"/>
          </w:tcPr>
          <w:p w14:paraId="473D183C" w14:textId="77777777" w:rsidR="00BB4B23" w:rsidRPr="00FA5848" w:rsidRDefault="00BB4B23" w:rsidP="00806A05">
            <w:pPr>
              <w:pStyle w:val="Figure"/>
            </w:pPr>
            <w:r w:rsidRPr="004240E0">
              <w:rPr>
                <w:noProof/>
                <w:lang w:eastAsia="en-AU"/>
              </w:rPr>
              <w:drawing>
                <wp:inline distT="0" distB="0" distL="0" distR="0" wp14:anchorId="4C394E4F" wp14:editId="4D7E00D8">
                  <wp:extent cx="4460875" cy="27432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60875" cy="2743200"/>
                          </a:xfrm>
                          <a:prstGeom prst="rect">
                            <a:avLst/>
                          </a:prstGeom>
                          <a:noFill/>
                          <a:ln>
                            <a:noFill/>
                          </a:ln>
                        </pic:spPr>
                      </pic:pic>
                    </a:graphicData>
                  </a:graphic>
                </wp:inline>
              </w:drawing>
            </w:r>
          </w:p>
        </w:tc>
      </w:tr>
      <w:tr w:rsidR="00BB4B23" w:rsidRPr="00FA5848" w14:paraId="7B4BAD23" w14:textId="77777777" w:rsidTr="00806A05">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237FDCF0" w14:textId="77777777" w:rsidR="00BB4B23" w:rsidRPr="00FA5848" w:rsidRDefault="00BB4B23" w:rsidP="00806A05">
            <w:pPr>
              <w:pStyle w:val="Source"/>
            </w:pPr>
            <w:r w:rsidRPr="00FA5848">
              <w:t>Source: the NP</w:t>
            </w:r>
          </w:p>
        </w:tc>
      </w:tr>
      <w:tr w:rsidR="00BB4B23" w:rsidRPr="00FA5848" w14:paraId="67C371B2" w14:textId="77777777" w:rsidTr="00806A05">
        <w:trPr>
          <w:cantSplit/>
          <w:trHeight w:hRule="exact" w:val="160"/>
        </w:trPr>
        <w:tc>
          <w:tcPr>
            <w:tcW w:w="8168" w:type="dxa"/>
            <w:tcBorders>
              <w:top w:val="single" w:sz="4" w:space="0" w:color="auto"/>
            </w:tcBorders>
            <w:shd w:val="clear" w:color="auto" w:fill="auto"/>
            <w:tcMar>
              <w:top w:w="0" w:type="dxa"/>
              <w:left w:w="0" w:type="dxa"/>
              <w:bottom w:w="0" w:type="dxa"/>
            </w:tcMar>
          </w:tcPr>
          <w:p w14:paraId="213E22A2" w14:textId="77777777" w:rsidR="00BB4B23" w:rsidRPr="00E41C03" w:rsidRDefault="00BB4B23" w:rsidP="00806A05">
            <w:pPr>
              <w:pStyle w:val="spacer"/>
              <w:rPr>
                <w:rStyle w:val="Notelabel"/>
              </w:rPr>
            </w:pPr>
          </w:p>
        </w:tc>
      </w:tr>
    </w:tbl>
    <w:p w14:paraId="6DF1EBF7" w14:textId="31E8FBA6" w:rsidR="00BB4B23" w:rsidRPr="00FA5848" w:rsidRDefault="00BB4B23" w:rsidP="00BB4B23">
      <w:pPr>
        <w:pStyle w:val="BodyText"/>
      </w:pPr>
      <w:r w:rsidRPr="00131D5D">
        <w:fldChar w:fldCharType="begin"/>
      </w:r>
      <w:r w:rsidR="009E1C9E" w:rsidRPr="009E1C9E">
        <w:instrText xml:space="preserve"> REF _Ref432892571 \h  \* MERGEFORMAT </w:instrText>
      </w:r>
      <w:r w:rsidRPr="00131D5D">
        <w:fldChar w:fldCharType="separate"/>
      </w:r>
      <w:r w:rsidR="008C40B9" w:rsidRPr="008C40B9">
        <w:t>Figure 1.2</w:t>
      </w:r>
      <w:r w:rsidRPr="00131D5D">
        <w:fldChar w:fldCharType="end"/>
      </w:r>
      <w:r w:rsidRPr="00FA5848">
        <w:t xml:space="preserve"> shows the timing of payments from the Commonwealth to the states and territories over the life of the NP. More than half of the payments are to take place in the final two years of the NP.</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BB4B23" w:rsidRPr="00FA5848" w14:paraId="2883BBED" w14:textId="77777777" w:rsidTr="00806A05">
        <w:trPr>
          <w:cantSplit/>
        </w:trPr>
        <w:tc>
          <w:tcPr>
            <w:tcW w:w="8168" w:type="dxa"/>
            <w:tcBorders>
              <w:top w:val="single" w:sz="4" w:space="0" w:color="000100"/>
            </w:tcBorders>
            <w:shd w:val="clear" w:color="auto" w:fill="auto"/>
            <w:tcMar>
              <w:left w:w="0" w:type="dxa"/>
            </w:tcMar>
          </w:tcPr>
          <w:p w14:paraId="74F650B9" w14:textId="530F6FC0" w:rsidR="00BB4B23" w:rsidRPr="006004BF" w:rsidRDefault="00BB4B23">
            <w:pPr>
              <w:pStyle w:val="Caption"/>
            </w:pPr>
            <w:bookmarkStart w:id="52" w:name="_Ref432892571"/>
            <w:bookmarkStart w:id="53" w:name="_Toc432894093"/>
            <w:bookmarkStart w:id="54" w:name="_Toc432960838"/>
            <w:bookmarkStart w:id="55" w:name="_Toc433728391"/>
            <w:bookmarkStart w:id="56" w:name="_Toc440460771"/>
            <w:r w:rsidRPr="00F4536B">
              <w:rPr>
                <w:rStyle w:val="CaptionLabel"/>
              </w:rPr>
              <w:t xml:space="preserve">Figure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1</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Figure \* ARABIC \s 1 </w:instrText>
            </w:r>
            <w:r w:rsidR="0059245C">
              <w:rPr>
                <w:rStyle w:val="CaptionLabel"/>
              </w:rPr>
              <w:fldChar w:fldCharType="separate"/>
            </w:r>
            <w:r w:rsidR="008C40B9">
              <w:rPr>
                <w:rStyle w:val="CaptionLabel"/>
                <w:noProof/>
              </w:rPr>
              <w:t>2</w:t>
            </w:r>
            <w:r w:rsidR="0059245C">
              <w:rPr>
                <w:rStyle w:val="CaptionLabel"/>
              </w:rPr>
              <w:fldChar w:fldCharType="end"/>
            </w:r>
            <w:bookmarkEnd w:id="52"/>
            <w:r w:rsidR="006004BF">
              <w:tab/>
            </w:r>
            <w:r w:rsidRPr="00F4536B">
              <w:t>Estimated Commonwealth financial contribution – VET structural reform and training outcomes</w:t>
            </w:r>
            <w:bookmarkEnd w:id="53"/>
            <w:bookmarkEnd w:id="54"/>
            <w:bookmarkEnd w:id="55"/>
            <w:bookmarkEnd w:id="56"/>
          </w:p>
        </w:tc>
      </w:tr>
      <w:tr w:rsidR="00BB4B23" w:rsidRPr="00FA5848" w14:paraId="39D7A0DE" w14:textId="77777777" w:rsidTr="00806A05">
        <w:trPr>
          <w:cantSplit/>
          <w:trHeight w:hRule="exact" w:val="380"/>
        </w:trPr>
        <w:tc>
          <w:tcPr>
            <w:tcW w:w="8168" w:type="dxa"/>
            <w:tcBorders>
              <w:bottom w:val="single" w:sz="4" w:space="0" w:color="auto"/>
            </w:tcBorders>
            <w:shd w:val="clear" w:color="auto" w:fill="auto"/>
          </w:tcPr>
          <w:p w14:paraId="60CD2A2B" w14:textId="77777777" w:rsidR="00BB4B23" w:rsidRPr="00FA5848" w:rsidRDefault="00BB4B23" w:rsidP="00806A05">
            <w:pPr>
              <w:pStyle w:val="spacer"/>
            </w:pPr>
            <w:r w:rsidRPr="004240E0">
              <w:rPr>
                <w:noProof/>
                <w:lang w:eastAsia="en-AU"/>
              </w:rPr>
              <mc:AlternateContent>
                <mc:Choice Requires="wps">
                  <w:drawing>
                    <wp:anchor distT="0" distB="0" distL="114300" distR="114300" simplePos="0" relativeHeight="251698176" behindDoc="0" locked="1" layoutInCell="1" allowOverlap="1" wp14:anchorId="75F337A1" wp14:editId="0EAA218A">
                      <wp:simplePos x="0" y="0"/>
                      <wp:positionH relativeFrom="rightMargin">
                        <wp:posOffset>-772795</wp:posOffset>
                      </wp:positionH>
                      <wp:positionV relativeFrom="page">
                        <wp:posOffset>0</wp:posOffset>
                      </wp:positionV>
                      <wp:extent cx="436880" cy="213360"/>
                      <wp:effectExtent l="0" t="0" r="1270" b="0"/>
                      <wp:wrapNone/>
                      <wp:docPr id="57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2C5C5D3" id="Freeform 5" o:spid="_x0000_s1026" style="position:absolute;margin-left:-60.85pt;margin-top:0;width:34.4pt;height:16.8pt;z-index:2516981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HjrgHZ/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BB4B23" w:rsidRPr="00FA5848" w14:paraId="4DC9DE34" w14:textId="77777777" w:rsidTr="00806A05">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2043380C" w14:textId="77777777" w:rsidR="00BB4B23" w:rsidRPr="00FA5848" w:rsidRDefault="00BB4B23" w:rsidP="00806A05">
            <w:pPr>
              <w:pStyle w:val="Figure"/>
            </w:pPr>
            <w:r w:rsidRPr="004240E0">
              <w:rPr>
                <w:noProof/>
                <w:lang w:eastAsia="en-AU"/>
              </w:rPr>
              <w:drawing>
                <wp:inline distT="0" distB="0" distL="0" distR="0" wp14:anchorId="2FD55CF6" wp14:editId="275C1B31">
                  <wp:extent cx="4659630" cy="256032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59630" cy="2560320"/>
                          </a:xfrm>
                          <a:prstGeom prst="rect">
                            <a:avLst/>
                          </a:prstGeom>
                          <a:noFill/>
                          <a:ln>
                            <a:noFill/>
                          </a:ln>
                        </pic:spPr>
                      </pic:pic>
                    </a:graphicData>
                  </a:graphic>
                </wp:inline>
              </w:drawing>
            </w:r>
          </w:p>
        </w:tc>
      </w:tr>
      <w:tr w:rsidR="00BB4B23" w:rsidRPr="00FA5848" w14:paraId="41B32A9B" w14:textId="77777777" w:rsidTr="00806A05">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545E536C" w14:textId="77777777" w:rsidR="00BB4B23" w:rsidRPr="00FA5848" w:rsidRDefault="00BB4B23" w:rsidP="00806A05">
            <w:pPr>
              <w:pStyle w:val="Source"/>
            </w:pPr>
            <w:r w:rsidRPr="00FA5848">
              <w:t>Source: the NP</w:t>
            </w:r>
          </w:p>
        </w:tc>
      </w:tr>
      <w:tr w:rsidR="00BB4B23" w:rsidRPr="00FA5848" w14:paraId="011C20C7" w14:textId="77777777" w:rsidTr="00806A05">
        <w:trPr>
          <w:cantSplit/>
          <w:trHeight w:hRule="exact" w:val="160"/>
        </w:trPr>
        <w:tc>
          <w:tcPr>
            <w:tcW w:w="8168" w:type="dxa"/>
            <w:tcBorders>
              <w:top w:val="single" w:sz="4" w:space="0" w:color="auto"/>
            </w:tcBorders>
            <w:shd w:val="clear" w:color="auto" w:fill="auto"/>
            <w:tcMar>
              <w:top w:w="0" w:type="dxa"/>
              <w:left w:w="0" w:type="dxa"/>
              <w:bottom w:w="0" w:type="dxa"/>
            </w:tcMar>
          </w:tcPr>
          <w:p w14:paraId="11764405" w14:textId="77777777" w:rsidR="00BB4B23" w:rsidRPr="00E41C03" w:rsidRDefault="00BB4B23" w:rsidP="00806A05">
            <w:pPr>
              <w:pStyle w:val="spacer"/>
              <w:rPr>
                <w:rStyle w:val="Notelabel"/>
              </w:rPr>
            </w:pPr>
          </w:p>
        </w:tc>
      </w:tr>
    </w:tbl>
    <w:p w14:paraId="2F22252C" w14:textId="77777777" w:rsidR="00BB4B23" w:rsidRPr="00FA5848" w:rsidRDefault="00BB4B23" w:rsidP="00BB4B23">
      <w:pPr>
        <w:pStyle w:val="Heading3"/>
        <w:spacing w:before="120"/>
      </w:pPr>
      <w:r w:rsidRPr="00E41C03">
        <w:t>Performance monitoring and reporting</w:t>
      </w:r>
    </w:p>
    <w:p w14:paraId="4BF8C946" w14:textId="77777777" w:rsidR="00BB4B23" w:rsidRPr="00FA5848" w:rsidRDefault="00BB4B23" w:rsidP="00BB4B23">
      <w:pPr>
        <w:pStyle w:val="BodyText"/>
      </w:pPr>
      <w:r>
        <w:t>Each</w:t>
      </w:r>
      <w:r w:rsidRPr="00FA5848">
        <w:t xml:space="preserve"> year (f</w:t>
      </w:r>
      <w:r>
        <w:t xml:space="preserve">rom </w:t>
      </w:r>
      <w:r w:rsidRPr="00FA5848">
        <w:t>2013</w:t>
      </w:r>
      <w:r>
        <w:t xml:space="preserve"> to 20</w:t>
      </w:r>
      <w:r w:rsidRPr="00FA5848">
        <w:t xml:space="preserve">17), each jurisdiction provides to the Commonwealth an Annual Performance Report by April 30. </w:t>
      </w:r>
      <w:r>
        <w:t>The reports are</w:t>
      </w:r>
      <w:r w:rsidRPr="00FA5848">
        <w:t xml:space="preserve"> based on information from the previous calendar year and </w:t>
      </w:r>
      <w:r>
        <w:t>discuss the</w:t>
      </w:r>
      <w:r w:rsidRPr="00FA5848">
        <w:t xml:space="preserve"> structural reform project milestones as agreed in </w:t>
      </w:r>
      <w:r>
        <w:t>each jurisdiction’s</w:t>
      </w:r>
      <w:r w:rsidRPr="00FA5848">
        <w:t xml:space="preserve"> IP. The Annual Performance Report</w:t>
      </w:r>
      <w:r>
        <w:t>s</w:t>
      </w:r>
      <w:r w:rsidRPr="00FA5848">
        <w:t xml:space="preserve"> also includes reporting on achievement of VET training outcomes against agreed jurisdictional targets.</w:t>
      </w:r>
    </w:p>
    <w:p w14:paraId="224E61EE" w14:textId="77777777" w:rsidR="00BB4B23" w:rsidRPr="00FA5848" w:rsidRDefault="00BB4B23" w:rsidP="00BB4B23">
      <w:pPr>
        <w:pStyle w:val="BodyText"/>
      </w:pPr>
      <w:r w:rsidRPr="00FA5848">
        <w:t>To data, all Annual Performance Reports have been acquitted and each jurisdiction has received the funding allocations set out in their respective IPs.</w:t>
      </w:r>
    </w:p>
    <w:p w14:paraId="340F9B03" w14:textId="77777777" w:rsidR="00BB4B23" w:rsidRPr="00FA5848" w:rsidRDefault="00BB4B23" w:rsidP="00BB4B23">
      <w:pPr>
        <w:pStyle w:val="Heading2"/>
        <w:spacing w:before="120"/>
      </w:pPr>
      <w:bookmarkStart w:id="57" w:name="_Toc432894149"/>
      <w:bookmarkStart w:id="58" w:name="_Toc432960887"/>
      <w:bookmarkStart w:id="59" w:name="_Toc433728339"/>
      <w:bookmarkStart w:id="60" w:name="_Ref434068267"/>
      <w:bookmarkStart w:id="61" w:name="_Toc440460719"/>
      <w:r w:rsidRPr="00FA5848">
        <w:t>This Review</w:t>
      </w:r>
      <w:bookmarkEnd w:id="57"/>
      <w:bookmarkEnd w:id="58"/>
      <w:bookmarkEnd w:id="59"/>
      <w:bookmarkEnd w:id="60"/>
      <w:bookmarkEnd w:id="61"/>
    </w:p>
    <w:p w14:paraId="55BA9ABB" w14:textId="77777777" w:rsidR="00BB4B23" w:rsidRPr="00FA5848" w:rsidRDefault="00BB4B23" w:rsidP="00BB4B23">
      <w:pPr>
        <w:pStyle w:val="BodyText"/>
      </w:pPr>
      <w:r w:rsidRPr="00FA5848">
        <w:t>This Review of the NP has been commissioned as called for by the agreement itself in clauses 54 to 58:</w:t>
      </w:r>
    </w:p>
    <w:p w14:paraId="72CECD33" w14:textId="77777777" w:rsidR="00BB4B23" w:rsidRPr="00FA5848" w:rsidRDefault="00BB4B23" w:rsidP="00BB4B23">
      <w:pPr>
        <w:pStyle w:val="Quote"/>
      </w:pPr>
      <w:r w:rsidRPr="00FA5848">
        <w:t>54. A review of progress of both VET structural reforms and training outcomes will be completed by 31 December 2015, focusing in particular on the outcomes of transparency reforms and state reform of funding to providers and enterprises through the introduction of a national training entitlement and ICLs. The outcomes of the review may inform future Commonwealth-State funding arrangements.</w:t>
      </w:r>
    </w:p>
    <w:p w14:paraId="02A3127F" w14:textId="77777777" w:rsidR="00BB4B23" w:rsidRPr="00FA5848" w:rsidRDefault="00BB4B23" w:rsidP="00BB4B23">
      <w:pPr>
        <w:pStyle w:val="Quote"/>
      </w:pPr>
      <w:r w:rsidRPr="00FA5848">
        <w:t>55. The review will explicitly examine the implementation of income contingent loans and management of bad and doubtful debt and will also consider progress on the reform activities referred to in Clause 8.</w:t>
      </w:r>
    </w:p>
    <w:p w14:paraId="45093414" w14:textId="77777777" w:rsidR="00BB4B23" w:rsidRPr="00FA5848" w:rsidRDefault="00BB4B23" w:rsidP="00BB4B23">
      <w:pPr>
        <w:pStyle w:val="Quote"/>
      </w:pPr>
      <w:r w:rsidRPr="00FA5848">
        <w:t>56. Some individual reform outputs may be reviewed prior to 31 December 2015, as agreed in consultation between the Commonwealth and the States.</w:t>
      </w:r>
    </w:p>
    <w:p w14:paraId="0D1FC7FA" w14:textId="77777777" w:rsidR="00BB4B23" w:rsidRPr="00FA5848" w:rsidRDefault="00BB4B23" w:rsidP="00BB4B23">
      <w:pPr>
        <w:pStyle w:val="Quote"/>
      </w:pPr>
      <w:r w:rsidRPr="00FA5848">
        <w:t>57. Terms of reference for the review will be agreed by all jurisdictions by 30 April 2013.</w:t>
      </w:r>
    </w:p>
    <w:p w14:paraId="17476ABC" w14:textId="77777777" w:rsidR="00BB4B23" w:rsidRPr="00FA5848" w:rsidRDefault="00BB4B23" w:rsidP="00BB4B23">
      <w:pPr>
        <w:pStyle w:val="Quote"/>
      </w:pPr>
      <w:r w:rsidRPr="00FA5848">
        <w:t>58. Separate to the review, the Standing Council on Tertiary Education, Skills and Employment will appoint and determine the terms of reference of an Expert Panel in 2015, to examine options for future VET funding arrangements based on data and evidence collected as a result of this Agreement. The Expert Panel will report to all governments in the second half of 2016.</w:t>
      </w:r>
    </w:p>
    <w:p w14:paraId="29D66885" w14:textId="77777777" w:rsidR="00BB4B23" w:rsidRPr="00FA5848" w:rsidRDefault="00BB4B23" w:rsidP="00BB4B23">
      <w:pPr>
        <w:pStyle w:val="BodyText"/>
      </w:pPr>
      <w:r w:rsidRPr="00FA5848">
        <w:t xml:space="preserve">The Review’s Terms of Reference as agreed between the Commonwealth, states and territories are provided in Appendix </w:t>
      </w:r>
      <w:r>
        <w:t>B</w:t>
      </w:r>
      <w:r w:rsidRPr="00FA5848">
        <w:t>. They include that the Review ‘</w:t>
      </w:r>
      <w:r w:rsidRPr="00FA5848">
        <w:rPr>
          <w:i/>
        </w:rPr>
        <w:t>will examine the effectiveness of the National Partnership in delivering the agreed objective, outcomes and outputs, noting it may inform future policy settings</w:t>
      </w:r>
      <w:r w:rsidRPr="00FA5848">
        <w:t>…’</w:t>
      </w:r>
    </w:p>
    <w:p w14:paraId="21746EF7" w14:textId="77777777" w:rsidR="00BB4B23" w:rsidRDefault="00BB4B23" w:rsidP="00BB4B23">
      <w:pPr>
        <w:pStyle w:val="BodyText"/>
      </w:pPr>
      <w:r w:rsidRPr="00FA5848">
        <w:t>As such, this Review has examined ‘</w:t>
      </w:r>
      <w:r w:rsidRPr="00FA5848">
        <w:rPr>
          <w:i/>
        </w:rPr>
        <w:t>progress of the structural reforms and training outcomes</w:t>
      </w:r>
      <w:r w:rsidRPr="00FA5848">
        <w:t xml:space="preserve">’, noting that the jurisdictionally flexible reforms have differed across the states and territories and are at different stages of implementation. While this Review has considered progress within individual states and territories, its focus has remained on progress at the national level. </w:t>
      </w:r>
    </w:p>
    <w:p w14:paraId="2AC606B8" w14:textId="3486ACC5" w:rsidR="00E2355C" w:rsidRPr="00E2355C" w:rsidRDefault="00D95464">
      <w:pPr>
        <w:pStyle w:val="BodyText"/>
      </w:pPr>
      <w:r>
        <w:t xml:space="preserve">The Review is restricted to the scope of the NP, and therefore does not analyse the outcomes of </w:t>
      </w:r>
      <w:r w:rsidR="00234182">
        <w:t xml:space="preserve">concurrent </w:t>
      </w:r>
      <w:r>
        <w:t>VET reforms outside of the NP, such as fee for service VET FEE-HELP or apprenticeships policy</w:t>
      </w:r>
      <w:r w:rsidR="00234182">
        <w:t xml:space="preserve">, though some reference is made to these </w:t>
      </w:r>
      <w:r w:rsidR="00BE02BC">
        <w:t>in later sections o</w:t>
      </w:r>
      <w:r w:rsidR="00234182">
        <w:t>f the report oriented around informing future VET policy. In doing this</w:t>
      </w:r>
      <w:r w:rsidR="00BB4B23" w:rsidRPr="00FA5848">
        <w:t>, the Review has identified</w:t>
      </w:r>
      <w:r w:rsidR="00BE02BC">
        <w:t xml:space="preserve"> and</w:t>
      </w:r>
      <w:r w:rsidR="00BB4B23" w:rsidRPr="00FA5848">
        <w:t xml:space="preserve"> </w:t>
      </w:r>
      <w:r w:rsidR="00BE02BC">
        <w:t>drawn on</w:t>
      </w:r>
      <w:r w:rsidR="00BE02BC" w:rsidRPr="00FA5848">
        <w:t xml:space="preserve"> </w:t>
      </w:r>
      <w:r w:rsidR="00BB4B23" w:rsidRPr="00FA5848">
        <w:t>good practice</w:t>
      </w:r>
      <w:r w:rsidR="00BE02BC">
        <w:t>s</w:t>
      </w:r>
      <w:r w:rsidR="00BB4B23" w:rsidRPr="00FA5848">
        <w:t xml:space="preserve"> across different aspects of the training system </w:t>
      </w:r>
      <w:r w:rsidR="00BE02BC">
        <w:t>to</w:t>
      </w:r>
      <w:r w:rsidR="00BB4B23" w:rsidRPr="00FA5848">
        <w:t xml:space="preserve"> consider and ma</w:t>
      </w:r>
      <w:r w:rsidR="00BE02BC">
        <w:t>k</w:t>
      </w:r>
      <w:r w:rsidR="00BB4B23" w:rsidRPr="00FA5848">
        <w:t>e recommendations on future objectives, outcomes and outputs that could form the basis of future Commonwealth–state agreements.</w:t>
      </w:r>
      <w:r w:rsidR="00E2355C">
        <w:t xml:space="preserve"> </w:t>
      </w:r>
    </w:p>
    <w:p w14:paraId="09FC828F" w14:textId="77777777" w:rsidR="00BB4B23" w:rsidRPr="00FA5848" w:rsidRDefault="00BB4B23" w:rsidP="00BB4B23">
      <w:pPr>
        <w:pStyle w:val="Heading2"/>
        <w:spacing w:before="120"/>
      </w:pPr>
      <w:bookmarkStart w:id="62" w:name="_Ref432881275"/>
      <w:bookmarkStart w:id="63" w:name="_Toc432894150"/>
      <w:bookmarkStart w:id="64" w:name="_Toc432960888"/>
      <w:bookmarkStart w:id="65" w:name="_Toc433728340"/>
      <w:bookmarkStart w:id="66" w:name="_Toc440460720"/>
      <w:r w:rsidRPr="00FA5848">
        <w:t>Review methodology</w:t>
      </w:r>
      <w:bookmarkEnd w:id="62"/>
      <w:bookmarkEnd w:id="63"/>
      <w:bookmarkEnd w:id="64"/>
      <w:bookmarkEnd w:id="65"/>
      <w:bookmarkEnd w:id="66"/>
    </w:p>
    <w:p w14:paraId="372966E4" w14:textId="2D9EDE08" w:rsidR="00BB4B23" w:rsidRPr="00FA5848" w:rsidRDefault="00BB4B23" w:rsidP="00BB4B23">
      <w:pPr>
        <w:pStyle w:val="BodyText"/>
      </w:pPr>
      <w:r w:rsidRPr="00FA5848">
        <w:t>The Review developed an Assessment Framework to guide the analysis of the information and data collected</w:t>
      </w:r>
      <w:r>
        <w:t>, including a set</w:t>
      </w:r>
      <w:r w:rsidRPr="00FA5848">
        <w:t xml:space="preserve"> indicators mapped to the five outcomes of the NP. The Review also established good practice research questions for the outcomes and research questions to guide the recommendations on future reform. The Review Assessment Framework and research questions are in Appendix</w:t>
      </w:r>
      <w:r w:rsidR="006F644B">
        <w:t xml:space="preserve"> </w:t>
      </w:r>
      <w:r w:rsidR="006F644B" w:rsidRPr="00053C29">
        <w:fldChar w:fldCharType="begin"/>
      </w:r>
      <w:r w:rsidR="009E1C9E" w:rsidRPr="009E1C9E">
        <w:instrText xml:space="preserve"> REF _Ref432893398 \r \h  \* MERGEFORMAT </w:instrText>
      </w:r>
      <w:r w:rsidR="006F644B" w:rsidRPr="00053C29">
        <w:fldChar w:fldCharType="separate"/>
      </w:r>
      <w:r w:rsidR="008C40B9">
        <w:t>C</w:t>
      </w:r>
      <w:r w:rsidR="006F644B" w:rsidRPr="00053C29">
        <w:fldChar w:fldCharType="end"/>
      </w:r>
      <w:r w:rsidRPr="00FA5848">
        <w:t>.</w:t>
      </w:r>
    </w:p>
    <w:p w14:paraId="4A5D027B" w14:textId="77777777" w:rsidR="00BB4B23" w:rsidRPr="00FA5848" w:rsidRDefault="00BB4B23" w:rsidP="00BB4B23">
      <w:pPr>
        <w:pStyle w:val="BodyText"/>
      </w:pPr>
      <w:r w:rsidRPr="00FA5848">
        <w:t>The Review has sought evidence from data collection and analysis across three broad areas:</w:t>
      </w:r>
    </w:p>
    <w:p w14:paraId="6D3517BA" w14:textId="77777777" w:rsidR="00BB4B23" w:rsidRPr="00FA5848" w:rsidRDefault="00BB4B23" w:rsidP="00BB4B23">
      <w:pPr>
        <w:pStyle w:val="ListBullet"/>
      </w:pPr>
      <w:r w:rsidRPr="00FA5848">
        <w:rPr>
          <w:i/>
        </w:rPr>
        <w:t>Document review</w:t>
      </w:r>
      <w:r w:rsidRPr="00FA5848">
        <w:t>: examination of the IPs and all Annual Performance Reports under the NP, including information on the reform activities undertaken by the Commonwealth and states and territories, and on the training outcomes targets of each jurisdiction.</w:t>
      </w:r>
    </w:p>
    <w:p w14:paraId="1469EFAF" w14:textId="77777777" w:rsidR="00A73895" w:rsidRDefault="00A73895" w:rsidP="00BB4B23">
      <w:pPr>
        <w:pStyle w:val="ListBullet"/>
      </w:pPr>
      <w:r w:rsidRPr="006F644B">
        <w:rPr>
          <w:i/>
        </w:rPr>
        <w:t>Consultations</w:t>
      </w:r>
      <w:r w:rsidRPr="00FA5848">
        <w:t xml:space="preserve">: nation-wide consultations were conducted with Commonwealth, state and territory officials from central agencies and departments of education and training. Other stakeholders consulted for this Review included representatives from public and private providers of training, industry groups and regulatory bodies. Further detail on the consultations is in Appendix </w:t>
      </w:r>
      <w:r w:rsidRPr="00053C29">
        <w:fldChar w:fldCharType="begin"/>
      </w:r>
      <w:r w:rsidRPr="009E1C9E">
        <w:instrText xml:space="preserve"> REF _Ref432893236 \r \h  \* MERGEFORMAT </w:instrText>
      </w:r>
      <w:r w:rsidRPr="00053C29">
        <w:fldChar w:fldCharType="separate"/>
      </w:r>
      <w:r w:rsidR="008C40B9">
        <w:t>D</w:t>
      </w:r>
      <w:r w:rsidRPr="00053C29">
        <w:fldChar w:fldCharType="end"/>
      </w:r>
      <w:r>
        <w:t xml:space="preserve">. </w:t>
      </w:r>
    </w:p>
    <w:p w14:paraId="28DC1BC1" w14:textId="3F1CB975" w:rsidR="00BB4B23" w:rsidRPr="00FA5848" w:rsidRDefault="00BB4B23" w:rsidP="00BB4B23">
      <w:pPr>
        <w:pStyle w:val="ListBullet"/>
      </w:pPr>
      <w:r w:rsidRPr="00FA5848">
        <w:rPr>
          <w:i/>
        </w:rPr>
        <w:t>Data analysis:</w:t>
      </w:r>
      <w:r w:rsidRPr="00FA5848">
        <w:t xml:space="preserve"> the following datasets were analysed:</w:t>
      </w:r>
    </w:p>
    <w:p w14:paraId="1F218538" w14:textId="77777777" w:rsidR="00BB4B23" w:rsidRDefault="00BB4B23" w:rsidP="00BB4B23">
      <w:pPr>
        <w:pStyle w:val="ListBullet2"/>
      </w:pPr>
      <w:r w:rsidRPr="00E41C03">
        <w:t>National Centre for Vocational Education Research</w:t>
      </w:r>
      <w:r w:rsidRPr="00FA5848">
        <w:t xml:space="preserve"> (NCVER) S</w:t>
      </w:r>
      <w:r>
        <w:t>tudents and Courses collection</w:t>
      </w:r>
    </w:p>
    <w:p w14:paraId="64008178" w14:textId="77777777" w:rsidR="00BB4B23" w:rsidRPr="00FA5848" w:rsidRDefault="00BB4B23" w:rsidP="00BB4B23">
      <w:pPr>
        <w:pStyle w:val="ListBullet2"/>
      </w:pPr>
      <w:r>
        <w:t xml:space="preserve">NCVER </w:t>
      </w:r>
      <w:r w:rsidRPr="00FA5848">
        <w:t>completion ra</w:t>
      </w:r>
      <w:r>
        <w:t>tes modelling</w:t>
      </w:r>
    </w:p>
    <w:p w14:paraId="0273C76B" w14:textId="77777777" w:rsidR="00BB4B23" w:rsidRPr="00FA5848" w:rsidRDefault="00BB4B23" w:rsidP="00BB4B23">
      <w:pPr>
        <w:pStyle w:val="ListBullet2"/>
      </w:pPr>
      <w:r w:rsidRPr="00FA5848">
        <w:t>NCVER Student Outcomes Survey (SOS)</w:t>
      </w:r>
    </w:p>
    <w:p w14:paraId="2EB5F9C9" w14:textId="77777777" w:rsidR="00BB4B23" w:rsidRPr="00FA5848" w:rsidRDefault="00BB4B23" w:rsidP="00BB4B23">
      <w:pPr>
        <w:pStyle w:val="ListBullet2"/>
      </w:pPr>
      <w:r w:rsidRPr="00FA5848">
        <w:t>VET FEE-HELP Statistical Reports</w:t>
      </w:r>
    </w:p>
    <w:p w14:paraId="163C6A6B" w14:textId="77777777" w:rsidR="00BB4B23" w:rsidRPr="00FA5848" w:rsidRDefault="00BB4B23" w:rsidP="00BB4B23">
      <w:pPr>
        <w:pStyle w:val="ListBullet2"/>
      </w:pPr>
      <w:r w:rsidRPr="00FA5848">
        <w:t>training.gov.au</w:t>
      </w:r>
    </w:p>
    <w:p w14:paraId="26CB3F8C" w14:textId="77777777" w:rsidR="00BB4B23" w:rsidRDefault="00BB4B23" w:rsidP="00BB4B23">
      <w:pPr>
        <w:pStyle w:val="ListBullet2"/>
      </w:pPr>
      <w:r w:rsidRPr="00FA5848">
        <w:t>selected data provided by the states and territories.</w:t>
      </w:r>
    </w:p>
    <w:p w14:paraId="5E51ABEF" w14:textId="77777777" w:rsidR="00BB4B23" w:rsidRDefault="00BB4B23" w:rsidP="00BB4B23">
      <w:pPr>
        <w:pStyle w:val="BodyText"/>
      </w:pPr>
      <w:r w:rsidRPr="00670990">
        <w:t xml:space="preserve">All of the data analysis using NCVER datasets undertaken by ACIL Allen for the </w:t>
      </w:r>
      <w:r>
        <w:t>R</w:t>
      </w:r>
      <w:r w:rsidRPr="00670990">
        <w:t>eview has been reviewed and validated by NCVER.</w:t>
      </w:r>
      <w:r w:rsidR="00A71F1D">
        <w:t xml:space="preserve"> </w:t>
      </w:r>
    </w:p>
    <w:p w14:paraId="7E3DD400" w14:textId="67A0B185" w:rsidR="00A71F1D" w:rsidRDefault="00A71F1D" w:rsidP="00BB4B23">
      <w:pPr>
        <w:pStyle w:val="BodyText"/>
      </w:pPr>
      <w:r>
        <w:t xml:space="preserve">The scope of </w:t>
      </w:r>
      <w:r w:rsidR="00234182">
        <w:t>analysis</w:t>
      </w:r>
      <w:r>
        <w:t xml:space="preserve"> is constrained to th</w:t>
      </w:r>
      <w:r w:rsidR="00234182">
        <w:t>e data that are</w:t>
      </w:r>
      <w:r>
        <w:t xml:space="preserve"> currently available, that is all publicly subsidised activity and fee for service activity delivered at public providers.</w:t>
      </w:r>
      <w:r w:rsidR="00450967">
        <w:t xml:space="preserve"> This is the scope of all analysis presented, unless otherwise noted.</w:t>
      </w:r>
      <w:r>
        <w:t xml:space="preserve"> </w:t>
      </w:r>
      <w:r w:rsidR="00A07C96">
        <w:t>The</w:t>
      </w:r>
      <w:r>
        <w:t xml:space="preserve"> </w:t>
      </w:r>
      <w:r w:rsidR="00A07C96">
        <w:t xml:space="preserve">likely significant but largely unreported </w:t>
      </w:r>
      <w:r>
        <w:t>market</w:t>
      </w:r>
      <w:r w:rsidR="00A07C96" w:rsidRPr="00A07C96">
        <w:t xml:space="preserve"> </w:t>
      </w:r>
      <w:r w:rsidR="00A07C96">
        <w:t xml:space="preserve">that is funded by fee for service enrolments </w:t>
      </w:r>
      <w:r>
        <w:t xml:space="preserve">will be </w:t>
      </w:r>
      <w:r w:rsidR="00A07C96">
        <w:t xml:space="preserve">better </w:t>
      </w:r>
      <w:r>
        <w:t xml:space="preserve">captured by the Total VET Activity </w:t>
      </w:r>
      <w:r w:rsidR="00A07C96">
        <w:t xml:space="preserve">(TVA) </w:t>
      </w:r>
      <w:r>
        <w:t>data collection</w:t>
      </w:r>
      <w:r w:rsidR="00A07C96">
        <w:t xml:space="preserve">. This </w:t>
      </w:r>
      <w:r>
        <w:t xml:space="preserve">is in the process of implementation and is discussed </w:t>
      </w:r>
      <w:r w:rsidR="00A07C96">
        <w:t xml:space="preserve">further </w:t>
      </w:r>
      <w:r>
        <w:t xml:space="preserve">in chapter </w:t>
      </w:r>
      <w:r w:rsidRPr="00053C29">
        <w:fldChar w:fldCharType="begin"/>
      </w:r>
      <w:r w:rsidR="009E1C9E" w:rsidRPr="009E1C9E">
        <w:instrText xml:space="preserve"> REF _Ref432766118 \n \h  \* MERGEFORMAT </w:instrText>
      </w:r>
      <w:r w:rsidRPr="00053C29">
        <w:fldChar w:fldCharType="separate"/>
      </w:r>
      <w:r w:rsidR="008C40B9">
        <w:t>3</w:t>
      </w:r>
      <w:r w:rsidRPr="00053C29">
        <w:fldChar w:fldCharType="end"/>
      </w:r>
      <w:r>
        <w:t>.</w:t>
      </w:r>
    </w:p>
    <w:p w14:paraId="0092BF15" w14:textId="1EFD5BBC" w:rsidR="00241786" w:rsidRDefault="00C77A62" w:rsidP="00BB4B23">
      <w:pPr>
        <w:pStyle w:val="BodyText"/>
      </w:pPr>
      <w:r>
        <w:t xml:space="preserve">As a further note on the scope of data </w:t>
      </w:r>
      <w:r w:rsidR="00F731A1">
        <w:t xml:space="preserve">analysed and </w:t>
      </w:r>
      <w:r>
        <w:t xml:space="preserve">presented </w:t>
      </w:r>
      <w:r w:rsidR="00F731A1">
        <w:t>in this report</w:t>
      </w:r>
      <w:r>
        <w:t>, as of 2014 NCVER removed ACE fee for service provision from the scope of the Government-funded Students and Courses and SOS collection. This revised scope was backdated</w:t>
      </w:r>
      <w:r w:rsidR="00241786">
        <w:t xml:space="preserve"> in NCVER data</w:t>
      </w:r>
      <w:r>
        <w:t>, so that currently available time series data are internally consistent (i.e. of the same scope throughout)</w:t>
      </w:r>
      <w:r w:rsidR="00241786">
        <w:t>, and has been used f</w:t>
      </w:r>
      <w:r>
        <w:t xml:space="preserve">or the general analysis of Students and Courses and SOS presented here. </w:t>
      </w:r>
    </w:p>
    <w:p w14:paraId="6EBFDF8E" w14:textId="310E0485" w:rsidR="00C77A62" w:rsidRDefault="00241786" w:rsidP="00BB4B23">
      <w:pPr>
        <w:pStyle w:val="BodyText"/>
      </w:pPr>
      <w:r>
        <w:t xml:space="preserve">However, when analysing the progress of </w:t>
      </w:r>
      <w:r w:rsidR="00C77A62">
        <w:t>jurisdictions against the training outcomes targets agreed to in the implementation plans, it was necessary to use the previous scope (i.e. including ACE fee for service), since the baselines and targets were based on</w:t>
      </w:r>
      <w:r w:rsidR="00037EED">
        <w:t xml:space="preserve"> this scope</w:t>
      </w:r>
      <w:r w:rsidR="00C77A62">
        <w:t>.</w:t>
      </w:r>
      <w:r>
        <w:t xml:space="preserve"> This has therefore required the following adjustments</w:t>
      </w:r>
      <w:r w:rsidR="00B35F32">
        <w:t>:</w:t>
      </w:r>
    </w:p>
    <w:p w14:paraId="58776D2B" w14:textId="6FE17F48" w:rsidR="00B35F32" w:rsidRDefault="00B35F32" w:rsidP="00DE75B5">
      <w:pPr>
        <w:pStyle w:val="ListBullet"/>
      </w:pPr>
      <w:r>
        <w:t>For 2012 and 2013 data, a ratio of ACE fee for service to total provision was calculated, separately for each year, and for each jurisdiction and qualification level</w:t>
      </w:r>
      <w:r w:rsidR="00241786">
        <w:t xml:space="preserve">, and </w:t>
      </w:r>
      <w:r>
        <w:t xml:space="preserve">used to </w:t>
      </w:r>
      <w:r w:rsidR="00037EED">
        <w:t>adjust</w:t>
      </w:r>
      <w:r>
        <w:t xml:space="preserve"> commencement and completions </w:t>
      </w:r>
      <w:r w:rsidR="00037EED">
        <w:t>observations</w:t>
      </w:r>
      <w:r>
        <w:t xml:space="preserve"> to </w:t>
      </w:r>
      <w:r w:rsidR="00037EED">
        <w:t xml:space="preserve">estimate what the observations would have been under </w:t>
      </w:r>
      <w:r>
        <w:t>the previous scope.</w:t>
      </w:r>
    </w:p>
    <w:p w14:paraId="4B0DC901" w14:textId="38DCEA36" w:rsidR="00B35F32" w:rsidRDefault="00B35F32" w:rsidP="00DE75B5">
      <w:pPr>
        <w:pStyle w:val="ListBullet"/>
      </w:pPr>
      <w:r>
        <w:t xml:space="preserve">For 2014 data, Government-funded ACE activity was </w:t>
      </w:r>
      <w:r w:rsidR="00037EED">
        <w:t>removed</w:t>
      </w:r>
      <w:r>
        <w:t xml:space="preserve"> from the data, and all ACE activity was added, from the recently-released Total VET Activity dataset. This latter data set includes both Government-funded and fee for service activity, and effectively restores the 2014 data to the previous scope.</w:t>
      </w:r>
    </w:p>
    <w:p w14:paraId="4C057A43" w14:textId="491F8B17" w:rsidR="006F644B" w:rsidRDefault="00037EED" w:rsidP="00451786">
      <w:pPr>
        <w:pStyle w:val="BodyText"/>
      </w:pPr>
      <w:r>
        <w:t>Throughout the report</w:t>
      </w:r>
      <w:r w:rsidR="00A71F1D">
        <w:t>, unless otherwise noted, ‘enrolments’ refers to program or course enrolments, rather than to individual students</w:t>
      </w:r>
      <w:r w:rsidR="00450967">
        <w:t xml:space="preserve">. </w:t>
      </w:r>
      <w:bookmarkStart w:id="67" w:name="_Toc432960787"/>
      <w:bookmarkStart w:id="68" w:name="_Toc432960889"/>
      <w:bookmarkStart w:id="69" w:name="_Toc432894151"/>
      <w:bookmarkStart w:id="70" w:name="_Ref432880874"/>
      <w:bookmarkStart w:id="71" w:name="_Toc432894152"/>
      <w:bookmarkStart w:id="72" w:name="_Toc432960890"/>
      <w:bookmarkStart w:id="73" w:name="_Toc433728341"/>
      <w:bookmarkEnd w:id="67"/>
      <w:bookmarkEnd w:id="68"/>
      <w:bookmarkEnd w:id="69"/>
    </w:p>
    <w:p w14:paraId="093037E8" w14:textId="2344DFB7" w:rsidR="00BB4B23" w:rsidRPr="00FA5848" w:rsidRDefault="00BB4B23" w:rsidP="006F644B">
      <w:pPr>
        <w:pStyle w:val="Heading2"/>
      </w:pPr>
      <w:bookmarkStart w:id="74" w:name="_Ref434261280"/>
      <w:bookmarkStart w:id="75" w:name="_Toc440460721"/>
      <w:r w:rsidRPr="00FA5848">
        <w:t>The structure of this report</w:t>
      </w:r>
      <w:bookmarkEnd w:id="70"/>
      <w:bookmarkEnd w:id="71"/>
      <w:bookmarkEnd w:id="72"/>
      <w:bookmarkEnd w:id="73"/>
      <w:bookmarkEnd w:id="74"/>
      <w:bookmarkEnd w:id="75"/>
    </w:p>
    <w:p w14:paraId="19DD7169" w14:textId="77777777" w:rsidR="00BB4B23" w:rsidRPr="00FA5848" w:rsidRDefault="00BB4B23" w:rsidP="00BB4B23">
      <w:pPr>
        <w:pStyle w:val="BodyText"/>
      </w:pPr>
      <w:r w:rsidRPr="00FA5848">
        <w:t>The remainder of this report is structured first around the specific outcomes of the NP, then considers good practice and future reform. The appendices provide greater detail on jurisdiction training outcomes and the background to the Review:</w:t>
      </w:r>
    </w:p>
    <w:p w14:paraId="5F54907A" w14:textId="77777777" w:rsidR="00BB4B23" w:rsidRPr="00FA5848" w:rsidRDefault="00BB4B23" w:rsidP="00BB4B23">
      <w:pPr>
        <w:pStyle w:val="ListBullet"/>
        <w:rPr>
          <w:i/>
        </w:rPr>
      </w:pPr>
      <w:r w:rsidRPr="00FA5848">
        <w:t>Chapter 2</w:t>
      </w:r>
      <w:r w:rsidRPr="00FA5848">
        <w:rPr>
          <w:i/>
        </w:rPr>
        <w:t xml:space="preserve">: </w:t>
      </w:r>
      <w:r w:rsidRPr="00FA5848">
        <w:t>An accessible and equitable training system (Outcome 1)</w:t>
      </w:r>
    </w:p>
    <w:p w14:paraId="4A376F29" w14:textId="77777777" w:rsidR="00BB4B23" w:rsidRPr="00FA5848" w:rsidRDefault="00BB4B23" w:rsidP="00BB4B23">
      <w:pPr>
        <w:pStyle w:val="ListBullet"/>
        <w:rPr>
          <w:i/>
        </w:rPr>
      </w:pPr>
      <w:r w:rsidRPr="00FA5848">
        <w:t>Chapter 3: A more transparent VET sector (Outcome 2)</w:t>
      </w:r>
    </w:p>
    <w:p w14:paraId="4BB065BD" w14:textId="77777777" w:rsidR="00BB4B23" w:rsidRPr="00FA5848" w:rsidRDefault="00BB4B23" w:rsidP="00BB4B23">
      <w:pPr>
        <w:pStyle w:val="ListBullet"/>
        <w:rPr>
          <w:i/>
        </w:rPr>
      </w:pPr>
      <w:r w:rsidRPr="00FA5848">
        <w:t>Chapter 4: A higher quality VET sector (Outcome 3)</w:t>
      </w:r>
    </w:p>
    <w:p w14:paraId="493BE870" w14:textId="77777777" w:rsidR="00BB4B23" w:rsidRPr="00FA5848" w:rsidRDefault="00BB4B23" w:rsidP="00BB4B23">
      <w:pPr>
        <w:pStyle w:val="ListBullet"/>
        <w:rPr>
          <w:i/>
        </w:rPr>
      </w:pPr>
      <w:r w:rsidRPr="00FA5848">
        <w:t>Chapter 5: A more efficient and responsive VET sector (Outcome 4)</w:t>
      </w:r>
    </w:p>
    <w:p w14:paraId="1A50F64B" w14:textId="77777777" w:rsidR="00BB4B23" w:rsidRPr="00FA5848" w:rsidRDefault="00BB4B23" w:rsidP="00BB4B23">
      <w:pPr>
        <w:pStyle w:val="ListBullet"/>
        <w:rPr>
          <w:i/>
        </w:rPr>
      </w:pPr>
      <w:r w:rsidRPr="00FA5848">
        <w:t>Chapter 6: National Partnership Agreement on Skills Reform VET training outcomes</w:t>
      </w:r>
    </w:p>
    <w:p w14:paraId="2F055A69" w14:textId="77777777" w:rsidR="00BB4B23" w:rsidRPr="00FA5848" w:rsidRDefault="00BB4B23" w:rsidP="00BB4B23">
      <w:pPr>
        <w:pStyle w:val="ListBullet"/>
        <w:rPr>
          <w:i/>
        </w:rPr>
      </w:pPr>
      <w:r w:rsidRPr="00FA5848">
        <w:t>Chapter 7: Recommendations for future Commonwealth-state agreements</w:t>
      </w:r>
    </w:p>
    <w:p w14:paraId="7B6A4CB3" w14:textId="77777777" w:rsidR="00BB4B23" w:rsidRPr="00E41C03" w:rsidRDefault="00BB4B23" w:rsidP="00BB4B23">
      <w:pPr>
        <w:pStyle w:val="ListBullet"/>
        <w:rPr>
          <w:i/>
        </w:rPr>
      </w:pPr>
      <w:r w:rsidRPr="00FA5848">
        <w:t>Appendices:</w:t>
      </w:r>
    </w:p>
    <w:p w14:paraId="380D7812" w14:textId="77777777" w:rsidR="00BB4B23" w:rsidRPr="00FA5848" w:rsidRDefault="00BB4B23" w:rsidP="00BB4B23">
      <w:pPr>
        <w:pStyle w:val="ListBullet2"/>
        <w:rPr>
          <w:i/>
        </w:rPr>
      </w:pPr>
      <w:r w:rsidRPr="00FA5848">
        <w:t>Appendix A: National Partnership Agreement on Skills Reform VET training outcomes (detailed)</w:t>
      </w:r>
    </w:p>
    <w:p w14:paraId="77C42CEB" w14:textId="77777777" w:rsidR="00BB4B23" w:rsidRPr="00FA5848" w:rsidRDefault="00BB4B23" w:rsidP="00BB4B23">
      <w:pPr>
        <w:pStyle w:val="ListBullet2"/>
      </w:pPr>
      <w:r w:rsidRPr="00FA5848">
        <w:t>Appendix B: Terms of Reference and Review scope</w:t>
      </w:r>
    </w:p>
    <w:p w14:paraId="3BFC202B" w14:textId="77777777" w:rsidR="00BB4B23" w:rsidRPr="00FA5848" w:rsidRDefault="00BB4B23" w:rsidP="00BB4B23">
      <w:pPr>
        <w:pStyle w:val="ListBullet2"/>
      </w:pPr>
      <w:r w:rsidRPr="00FA5848">
        <w:t>Appendix C: Review Assessment Framework and research questions</w:t>
      </w:r>
    </w:p>
    <w:p w14:paraId="526AE192" w14:textId="77777777" w:rsidR="00BB4B23" w:rsidRPr="00FA5848" w:rsidRDefault="00BB4B23" w:rsidP="00BB4B23">
      <w:pPr>
        <w:pStyle w:val="ListBullet2"/>
      </w:pPr>
      <w:r w:rsidRPr="00FA5848">
        <w:t>Appendix D: Consultations overview</w:t>
      </w:r>
    </w:p>
    <w:p w14:paraId="695C709C" w14:textId="77777777" w:rsidR="00BB4B23" w:rsidRPr="0009045D" w:rsidRDefault="00BB4B23" w:rsidP="00BB4B23">
      <w:pPr>
        <w:pStyle w:val="Heading3"/>
        <w:spacing w:before="120"/>
      </w:pPr>
      <w:r w:rsidRPr="004240E0">
        <w:t>Chapters 2 to 5</w:t>
      </w:r>
    </w:p>
    <w:p w14:paraId="1A58F0F5" w14:textId="77777777" w:rsidR="00BB4B23" w:rsidRPr="00FA5848" w:rsidRDefault="00BB4B23" w:rsidP="00BB4B23">
      <w:pPr>
        <w:pStyle w:val="BodyText"/>
      </w:pPr>
      <w:r w:rsidRPr="00FA5848">
        <w:t>The four high level outcomes chapters (chapters 2 to 5) are structured as follows:</w:t>
      </w:r>
    </w:p>
    <w:p w14:paraId="6120AA23" w14:textId="77777777" w:rsidR="00BB4B23" w:rsidRPr="00FA5848" w:rsidRDefault="00BB4B23" w:rsidP="00BB4B23">
      <w:pPr>
        <w:pStyle w:val="ListBullet"/>
      </w:pPr>
      <w:r w:rsidRPr="00E41C03">
        <w:rPr>
          <w:i/>
        </w:rPr>
        <w:t xml:space="preserve">Overview of the </w:t>
      </w:r>
      <w:r w:rsidRPr="00FA5848">
        <w:rPr>
          <w:i/>
        </w:rPr>
        <w:t>O</w:t>
      </w:r>
      <w:r w:rsidRPr="00E41C03">
        <w:rPr>
          <w:i/>
        </w:rPr>
        <w:t>utcome</w:t>
      </w:r>
      <w:r w:rsidRPr="00FA5848">
        <w:t xml:space="preserve">. This section notes the NP’s description of the Outcome and, using the related outputs called for in the NP, defines the scope of the Review’s analysis related to the Outcome. This discussion is necessary as in some cases the wording of the Outcome is only loosely related to the activities specified in the NP. The scope of the Review is to assess the outcomes of the NP, which by definition can only cover the outcomes of those activities which the NP required of signatories. </w:t>
      </w:r>
    </w:p>
    <w:p w14:paraId="3D2BF754" w14:textId="77777777" w:rsidR="00BB4B23" w:rsidRPr="00E41C03" w:rsidRDefault="00BB4B23" w:rsidP="00BB4B23">
      <w:pPr>
        <w:pStyle w:val="ListBullet"/>
      </w:pPr>
      <w:r w:rsidRPr="00FA5848">
        <w:rPr>
          <w:i/>
        </w:rPr>
        <w:t>Activities under the Outcome</w:t>
      </w:r>
      <w:r w:rsidRPr="00FA5848">
        <w:t>. This section discusses progress on the activities related to the Outcome. That is, the actions of the Commonwealth and states and territories in implementing the NP.</w:t>
      </w:r>
    </w:p>
    <w:p w14:paraId="5ABC1998" w14:textId="77777777" w:rsidR="00BB4B23" w:rsidRPr="00E41C03" w:rsidRDefault="00BB4B23" w:rsidP="00BB4B23">
      <w:pPr>
        <w:pStyle w:val="ListBullet"/>
      </w:pPr>
      <w:r w:rsidRPr="00FA5848">
        <w:rPr>
          <w:i/>
        </w:rPr>
        <w:t>The outcomes of activities in progress under the Outcome</w:t>
      </w:r>
      <w:r w:rsidRPr="00FA5848">
        <w:t xml:space="preserve">: This section analyses the impact of activities related to the Outcome, including, where relevant, data analysis of training enrolments, completions and outcomes. </w:t>
      </w:r>
    </w:p>
    <w:p w14:paraId="7D2ED261" w14:textId="77777777" w:rsidR="00BB4B23" w:rsidRPr="00FA5848" w:rsidRDefault="00BB4B23" w:rsidP="00BB4B23">
      <w:pPr>
        <w:pStyle w:val="ListBullet"/>
      </w:pPr>
      <w:r w:rsidRPr="00FA5848">
        <w:rPr>
          <w:i/>
        </w:rPr>
        <w:t>Conclusions</w:t>
      </w:r>
      <w:r w:rsidRPr="00FA5848">
        <w:t>: This section draws together the preceding three sections and sets out an overall finding for the outcome.</w:t>
      </w:r>
    </w:p>
    <w:p w14:paraId="0849BE3D" w14:textId="77777777" w:rsidR="00BB4B23" w:rsidRPr="00FA5848" w:rsidRDefault="00BB4B23" w:rsidP="00BB4B23">
      <w:pPr>
        <w:pStyle w:val="BodyText"/>
      </w:pPr>
      <w:r w:rsidRPr="00FA5848">
        <w:t>In addition to the quantitative analysis of relevant data gathered, information from stakeholder consultations has provided the Review with further insight into outcomes progress, the experience of implementing reform and the range of consequences arising from implementation. These insights are included in the Review’s discussion of outcomes.</w:t>
      </w:r>
    </w:p>
    <w:p w14:paraId="1013EC53" w14:textId="77777777" w:rsidR="00BB4B23" w:rsidRPr="00FA5848" w:rsidRDefault="00BB4B23" w:rsidP="00BB4B23">
      <w:pPr>
        <w:pStyle w:val="BodyText"/>
      </w:pPr>
      <w:r w:rsidRPr="00FA5848">
        <w:t>The four outcomes chapters primarily report information and data at the national level, and do not contain comparisons of activities or outcomes in individual states and territories. Rather the range of activities and outcomes across jurisdictions are discussed, without identifying individual states and territories.</w:t>
      </w:r>
    </w:p>
    <w:p w14:paraId="675DEE89" w14:textId="77777777" w:rsidR="00BB4B23" w:rsidRPr="00FA5848" w:rsidRDefault="00BB4B23" w:rsidP="00BB4B23">
      <w:pPr>
        <w:pStyle w:val="Heading3"/>
        <w:spacing w:before="120"/>
      </w:pPr>
      <w:r w:rsidRPr="00FA5848">
        <w:t>Chapter 6</w:t>
      </w:r>
    </w:p>
    <w:p w14:paraId="1994FB6D" w14:textId="77777777" w:rsidR="00BB4B23" w:rsidRPr="00FA5848" w:rsidRDefault="00BB4B23" w:rsidP="00BB4B23">
      <w:pPr>
        <w:pStyle w:val="BodyText"/>
      </w:pPr>
      <w:r w:rsidRPr="00FA5848">
        <w:t xml:space="preserve">Chapter 6 provides an overview of the NP VET training outcomes, as discussed in clauses 30 to 32 of the NP and detailed in the IPs. Appendix A sets out in greater detail, the NP VET training outcomes over time. </w:t>
      </w:r>
    </w:p>
    <w:p w14:paraId="037E4F88" w14:textId="77777777" w:rsidR="00BB4B23" w:rsidRPr="00FA5848" w:rsidRDefault="00BB4B23" w:rsidP="00BB4B23">
      <w:pPr>
        <w:pStyle w:val="BodyText"/>
      </w:pPr>
      <w:r w:rsidRPr="00FA5848">
        <w:t xml:space="preserve">Chapter 6 and Appendix A include examination of outcomes at the individual jurisdiction level, against the respective NP VET training outcomes that each state and territory agreed with the Commonwealth. </w:t>
      </w:r>
    </w:p>
    <w:p w14:paraId="1FBDBA19" w14:textId="77777777" w:rsidR="00BB4B23" w:rsidRPr="00FA5848" w:rsidRDefault="00BB4B23" w:rsidP="00BB4B23">
      <w:pPr>
        <w:pStyle w:val="Heading3"/>
        <w:spacing w:before="120"/>
      </w:pPr>
      <w:r w:rsidRPr="00FA5848">
        <w:t>Chapter 7</w:t>
      </w:r>
    </w:p>
    <w:p w14:paraId="4C991292" w14:textId="10C6A260" w:rsidR="00BB4B23" w:rsidRPr="00FA5848" w:rsidRDefault="00BB4B23" w:rsidP="00BB4B23">
      <w:pPr>
        <w:pStyle w:val="BodyText"/>
      </w:pPr>
      <w:r w:rsidRPr="00FA5848">
        <w:t xml:space="preserve">Chapter 7 discusses good practices that have emerged to-date through the implementation of the NP. These practices, together with consideration of outcomes </w:t>
      </w:r>
      <w:r w:rsidR="00726B3B">
        <w:t>to-date</w:t>
      </w:r>
      <w:r w:rsidRPr="00FA5848">
        <w:t>, help to inform the Review’s recommendations for possible future reform.</w:t>
      </w:r>
    </w:p>
    <w:p w14:paraId="276A3B70" w14:textId="77777777" w:rsidR="00B40747" w:rsidRDefault="00B40747" w:rsidP="00806A05">
      <w:pPr>
        <w:pStyle w:val="BodyText"/>
      </w:pPr>
    </w:p>
    <w:p w14:paraId="31770DB5" w14:textId="77777777" w:rsidR="00B40747" w:rsidRDefault="00B40747" w:rsidP="00806A05">
      <w:pPr>
        <w:pStyle w:val="BodyText"/>
      </w:pPr>
    </w:p>
    <w:p w14:paraId="3F55A050" w14:textId="77777777" w:rsidR="00B40747" w:rsidRDefault="00B40747" w:rsidP="00806A05">
      <w:pPr>
        <w:pStyle w:val="BodyText"/>
      </w:pPr>
    </w:p>
    <w:p w14:paraId="52F3E272" w14:textId="77777777" w:rsidR="00B40747" w:rsidRDefault="00B40747" w:rsidP="00806A05">
      <w:pPr>
        <w:pStyle w:val="BodyText"/>
      </w:pPr>
    </w:p>
    <w:p w14:paraId="714310E5" w14:textId="77777777" w:rsidR="00B40747" w:rsidRDefault="00B40747" w:rsidP="00806A05">
      <w:pPr>
        <w:pStyle w:val="BodyText"/>
        <w:sectPr w:rsidR="00B40747" w:rsidSect="00806A05">
          <w:headerReference w:type="even" r:id="rId31"/>
          <w:headerReference w:type="default" r:id="rId32"/>
          <w:footerReference w:type="even" r:id="rId33"/>
          <w:footerReference w:type="default" r:id="rId34"/>
          <w:headerReference w:type="first" r:id="rId35"/>
          <w:footerReference w:type="first" r:id="rId36"/>
          <w:pgSz w:w="11907" w:h="16839" w:code="9"/>
          <w:pgMar w:top="1100" w:right="443" w:bottom="1320" w:left="3296" w:header="456" w:footer="262" w:gutter="0"/>
          <w:pgNumType w:start="1"/>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
      </w:tblPr>
      <w:tblGrid>
        <w:gridCol w:w="5387"/>
        <w:gridCol w:w="2781"/>
      </w:tblGrid>
      <w:tr w:rsidR="00B40747" w14:paraId="68B2268D" w14:textId="77777777" w:rsidTr="004412CA">
        <w:trPr>
          <w:trHeight w:hRule="exact" w:val="382"/>
        </w:trPr>
        <w:tc>
          <w:tcPr>
            <w:tcW w:w="5387" w:type="dxa"/>
            <w:shd w:val="clear" w:color="auto" w:fill="9D57A6"/>
          </w:tcPr>
          <w:p w14:paraId="34EC0718" w14:textId="77777777" w:rsidR="00B40747" w:rsidRDefault="00B40747" w:rsidP="00806A05">
            <w:pPr>
              <w:pStyle w:val="tagchapterBanner"/>
            </w:pPr>
            <w:r>
              <w:rPr>
                <w:noProof/>
                <w:lang w:eastAsia="en-AU"/>
              </w:rPr>
              <mc:AlternateContent>
                <mc:Choice Requires="wps">
                  <w:drawing>
                    <wp:anchor distT="0" distB="0" distL="114300" distR="114300" simplePos="0" relativeHeight="251664384" behindDoc="0" locked="1" layoutInCell="1" allowOverlap="1" wp14:anchorId="138BE7C4" wp14:editId="7947102F">
                      <wp:simplePos x="0" y="0"/>
                      <wp:positionH relativeFrom="page">
                        <wp:posOffset>158750</wp:posOffset>
                      </wp:positionH>
                      <wp:positionV relativeFrom="page">
                        <wp:posOffset>6350</wp:posOffset>
                      </wp:positionV>
                      <wp:extent cx="439560" cy="215280"/>
                      <wp:effectExtent l="0" t="0" r="0" b="0"/>
                      <wp:wrapNone/>
                      <wp:docPr id="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CC3296D" id="Freeform 5" o:spid="_x0000_s1026" style="position:absolute;margin-left:12.5pt;margin-top:.5pt;width:34.6pt;height:16.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2781" w:type="dxa"/>
            <w:shd w:val="clear" w:color="auto" w:fill="9D57A6"/>
          </w:tcPr>
          <w:p w14:paraId="5DD8FEC1" w14:textId="77777777" w:rsidR="00B40747" w:rsidRDefault="00B40747" w:rsidP="00806A05">
            <w:pPr>
              <w:pStyle w:val="spacer"/>
            </w:pPr>
          </w:p>
        </w:tc>
      </w:tr>
      <w:tr w:rsidR="00B40747" w:rsidRPr="003D3CD2" w14:paraId="57ED4F59" w14:textId="77777777" w:rsidTr="004412CA">
        <w:trPr>
          <w:trHeight w:hRule="exact" w:val="3665"/>
        </w:trPr>
        <w:tc>
          <w:tcPr>
            <w:tcW w:w="5387" w:type="dxa"/>
            <w:shd w:val="clear" w:color="auto" w:fill="9D57A6"/>
            <w:tcMar>
              <w:left w:w="0" w:type="dxa"/>
              <w:bottom w:w="0" w:type="dxa"/>
            </w:tcMar>
            <w:vAlign w:val="bottom"/>
          </w:tcPr>
          <w:p w14:paraId="157DD368" w14:textId="77777777" w:rsidR="00B40747" w:rsidRPr="0014019A" w:rsidRDefault="004412CA" w:rsidP="004412CA">
            <w:pPr>
              <w:pStyle w:val="Heading1"/>
              <w:spacing w:line="240" w:lineRule="auto"/>
              <w:outlineLvl w:val="0"/>
            </w:pPr>
            <w:bookmarkStart w:id="76" w:name="_Ref432833136"/>
            <w:r w:rsidRPr="00FA5848">
              <w:t>An accessible and equitable training system (Outcome 1)</w:t>
            </w:r>
            <w:bookmarkEnd w:id="76"/>
          </w:p>
        </w:tc>
        <w:tc>
          <w:tcPr>
            <w:tcW w:w="2781" w:type="dxa"/>
            <w:shd w:val="clear" w:color="auto" w:fill="9D57A6"/>
            <w:tcMar>
              <w:right w:w="344" w:type="dxa"/>
            </w:tcMar>
          </w:tcPr>
          <w:p w14:paraId="1723EAA4" w14:textId="77777777" w:rsidR="00B40747" w:rsidRPr="00F5723F" w:rsidRDefault="008C40B9" w:rsidP="00806A05">
            <w:pPr>
              <w:pStyle w:val="HeadingChapter"/>
              <w:keepNext/>
            </w:pPr>
            <w:r>
              <w:fldChar w:fldCharType="begin"/>
            </w:r>
            <w:r>
              <w:instrText xml:space="preserve"> SEQ ChptNum\* Arabic \* MERGEFORMAT </w:instrText>
            </w:r>
            <w:r>
              <w:fldChar w:fldCharType="separate"/>
            </w:r>
            <w:bookmarkStart w:id="77" w:name="_Toc440385234"/>
            <w:bookmarkStart w:id="78" w:name="_Toc434258504"/>
            <w:bookmarkStart w:id="79" w:name="_Toc433798292"/>
            <w:bookmarkStart w:id="80" w:name="_Toc433798233"/>
            <w:bookmarkStart w:id="81" w:name="_Toc433798128"/>
            <w:bookmarkStart w:id="82" w:name="_Toc433798023"/>
            <w:bookmarkStart w:id="83" w:name="_Toc433797962"/>
            <w:bookmarkStart w:id="84" w:name="_Toc433797901"/>
            <w:bookmarkStart w:id="85" w:name="_Toc433797840"/>
            <w:bookmarkStart w:id="86" w:name="_Toc433797735"/>
            <w:bookmarkStart w:id="87" w:name="_Toc433797630"/>
            <w:bookmarkStart w:id="88" w:name="_Toc433797569"/>
            <w:bookmarkStart w:id="89" w:name="_Toc433793212"/>
            <w:bookmarkStart w:id="90" w:name="_Toc433791913"/>
            <w:bookmarkStart w:id="91" w:name="_Toc433791887"/>
            <w:bookmarkStart w:id="92" w:name="_Toc433791862"/>
            <w:bookmarkStart w:id="93" w:name="_Toc433792221"/>
            <w:bookmarkStart w:id="94" w:name="_Toc433792256"/>
            <w:bookmarkStart w:id="95" w:name="_Toc433792312"/>
            <w:bookmarkStart w:id="96" w:name="_Toc433792368"/>
            <w:bookmarkStart w:id="97" w:name="_Toc433793307"/>
            <w:bookmarkStart w:id="98" w:name="_Toc433793362"/>
            <w:bookmarkStart w:id="99" w:name="_Toc433793449"/>
            <w:bookmarkStart w:id="100" w:name="_Toc433793505"/>
            <w:bookmarkStart w:id="101" w:name="_Toc433793559"/>
            <w:bookmarkStart w:id="102" w:name="_Toc433811553"/>
            <w:bookmarkStart w:id="103" w:name="_Toc434253175"/>
            <w:bookmarkStart w:id="104" w:name="_Toc440460722"/>
            <w:r>
              <w:t>2</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fldChar w:fldCharType="end"/>
            </w:r>
          </w:p>
        </w:tc>
      </w:tr>
      <w:tr w:rsidR="00B40747" w14:paraId="6276E9E7" w14:textId="77777777" w:rsidTr="004412CA">
        <w:trPr>
          <w:trHeight w:hRule="exact" w:val="232"/>
        </w:trPr>
        <w:tc>
          <w:tcPr>
            <w:tcW w:w="5387" w:type="dxa"/>
            <w:shd w:val="clear" w:color="auto" w:fill="9D57A6"/>
          </w:tcPr>
          <w:p w14:paraId="4609E4E5" w14:textId="77777777" w:rsidR="00B40747" w:rsidRDefault="00B40747" w:rsidP="00806A05">
            <w:pPr>
              <w:pStyle w:val="Chpt-Context"/>
            </w:pPr>
          </w:p>
        </w:tc>
        <w:tc>
          <w:tcPr>
            <w:tcW w:w="2781" w:type="dxa"/>
            <w:shd w:val="clear" w:color="auto" w:fill="9D57A6"/>
          </w:tcPr>
          <w:p w14:paraId="049EFDB0" w14:textId="77777777" w:rsidR="00B40747" w:rsidRPr="008A4E3C" w:rsidRDefault="008C40B9" w:rsidP="00806A05">
            <w:pPr>
              <w:pStyle w:val="Chpt-Context"/>
            </w:pPr>
            <w:r>
              <w:fldChar w:fldCharType="begin"/>
            </w:r>
            <w:r>
              <w:instrText xml:space="preserve"> STYLEREF  "Heading 1" \l  \* MERGEFORMAT </w:instrText>
            </w:r>
            <w:r>
              <w:fldChar w:fldCharType="separate"/>
            </w:r>
            <w:bookmarkStart w:id="105" w:name="_Toc440460723"/>
            <w:r>
              <w:rPr>
                <w:noProof/>
              </w:rPr>
              <w:t>An accessible and equitable training system (Outcome 1)</w:t>
            </w:r>
            <w:bookmarkEnd w:id="105"/>
            <w:r>
              <w:rPr>
                <w:noProof/>
              </w:rPr>
              <w:fldChar w:fldCharType="end"/>
            </w:r>
          </w:p>
        </w:tc>
      </w:tr>
      <w:tr w:rsidR="00B40747" w14:paraId="0C6F9797" w14:textId="77777777" w:rsidTr="004412CA">
        <w:trPr>
          <w:trHeight w:hRule="exact" w:val="228"/>
        </w:trPr>
        <w:tc>
          <w:tcPr>
            <w:tcW w:w="5387" w:type="dxa"/>
            <w:tcBorders>
              <w:top w:val="single" w:sz="4" w:space="0" w:color="9D57A6"/>
            </w:tcBorders>
            <w:shd w:val="clear" w:color="auto" w:fill="auto"/>
          </w:tcPr>
          <w:p w14:paraId="06F84020" w14:textId="77777777" w:rsidR="00B40747" w:rsidRDefault="00B40747" w:rsidP="00806A05">
            <w:pPr>
              <w:pStyle w:val="spacer"/>
            </w:pPr>
          </w:p>
        </w:tc>
        <w:tc>
          <w:tcPr>
            <w:tcW w:w="2781" w:type="dxa"/>
            <w:tcBorders>
              <w:top w:val="single" w:sz="4" w:space="0" w:color="9D57A6"/>
            </w:tcBorders>
            <w:shd w:val="clear" w:color="auto" w:fill="auto"/>
          </w:tcPr>
          <w:p w14:paraId="7CC0D31A" w14:textId="77777777" w:rsidR="00B40747" w:rsidRDefault="00B40747" w:rsidP="00806A05">
            <w:pPr>
              <w:pStyle w:val="spacer"/>
            </w:pPr>
          </w:p>
        </w:tc>
      </w:tr>
    </w:tbl>
    <w:p w14:paraId="30173B2C" w14:textId="77777777" w:rsidR="004412CA" w:rsidRPr="00FA5848" w:rsidRDefault="004412CA" w:rsidP="004412CA">
      <w:pPr>
        <w:pStyle w:val="Heading2"/>
        <w:spacing w:before="120"/>
      </w:pPr>
      <w:bookmarkStart w:id="106" w:name="_Toc432894155"/>
      <w:bookmarkStart w:id="107" w:name="_Toc432960893"/>
      <w:bookmarkStart w:id="108" w:name="_Toc433728344"/>
      <w:bookmarkStart w:id="109" w:name="_Toc440460724"/>
      <w:r w:rsidRPr="00FA5848">
        <w:t>Overview of the outcome</w:t>
      </w:r>
      <w:bookmarkEnd w:id="106"/>
      <w:bookmarkEnd w:id="107"/>
      <w:bookmarkEnd w:id="108"/>
      <w:bookmarkEnd w:id="109"/>
      <w:r w:rsidRPr="00FA5848">
        <w:t xml:space="preserve"> </w:t>
      </w:r>
    </w:p>
    <w:p w14:paraId="0645CD1F" w14:textId="77777777" w:rsidR="004412CA" w:rsidRPr="00FA5848" w:rsidRDefault="004412CA" w:rsidP="004412CA">
      <w:pPr>
        <w:pStyle w:val="BodyText"/>
      </w:pPr>
      <w:r w:rsidRPr="00FA5848">
        <w:t>The first outcome listed in clause 21 of the NP refers to:</w:t>
      </w:r>
    </w:p>
    <w:p w14:paraId="3EDAD256" w14:textId="77777777" w:rsidR="004412CA" w:rsidRPr="00FA5848" w:rsidRDefault="004412CA" w:rsidP="004412CA">
      <w:pPr>
        <w:pStyle w:val="Quote"/>
      </w:pPr>
      <w:r w:rsidRPr="00FA5848">
        <w:t>more accessible training for working age Australians and, in particular, a more equitable training system, which provides greater opportunities for participation in education and training;</w:t>
      </w:r>
    </w:p>
    <w:p w14:paraId="6BC4104C" w14:textId="2DBF2F16" w:rsidR="004412CA" w:rsidRPr="00FA5848" w:rsidDel="00DA6B65" w:rsidRDefault="004412CA" w:rsidP="004412CA">
      <w:pPr>
        <w:pStyle w:val="BodyText"/>
        <w:rPr>
          <w:i/>
        </w:rPr>
      </w:pPr>
      <w:r w:rsidRPr="00FA5848" w:rsidDel="00DA6B65">
        <w:t xml:space="preserve">These different starting points were reflected in the different activities and targets agreed to in each jurisdiction’s Implementation Plan. All, however, included activities and targets in accordance with </w:t>
      </w:r>
      <w:r w:rsidRPr="00FA5848">
        <w:t>c</w:t>
      </w:r>
      <w:r w:rsidRPr="00FA5848" w:rsidDel="00DA6B65">
        <w:t>lause</w:t>
      </w:r>
      <w:r w:rsidR="00234182">
        <w:t> </w:t>
      </w:r>
      <w:r w:rsidRPr="00FA5848" w:rsidDel="00DA6B65">
        <w:t>28 of the NP:</w:t>
      </w:r>
    </w:p>
    <w:p w14:paraId="5BB21264" w14:textId="77777777" w:rsidR="004412CA" w:rsidRPr="00FA5848" w:rsidDel="00DA6B65" w:rsidRDefault="004412CA" w:rsidP="004412CA">
      <w:pPr>
        <w:pStyle w:val="Quote"/>
      </w:pPr>
      <w:r w:rsidRPr="00FA5848" w:rsidDel="00DA6B65">
        <w:t>28. Jurisdictions will create a more accessible and equitable training system through:</w:t>
      </w:r>
    </w:p>
    <w:p w14:paraId="59787DFD" w14:textId="77777777" w:rsidR="004412CA" w:rsidRPr="00FA5848" w:rsidDel="00DA6B65" w:rsidRDefault="004412CA" w:rsidP="004412CA">
      <w:pPr>
        <w:pStyle w:val="Quote"/>
        <w:ind w:left="720"/>
      </w:pPr>
      <w:r w:rsidRPr="00FA5848" w:rsidDel="00DA6B65">
        <w:t>a. introducing and strengthening a national entitlement to a government subsidised training place to a minimum of the first Certificate III qualification (see Schedule 3) which:</w:t>
      </w:r>
    </w:p>
    <w:p w14:paraId="7E862FD1" w14:textId="77777777" w:rsidR="004412CA" w:rsidRPr="00FA5848" w:rsidDel="00DA6B65" w:rsidRDefault="004412CA" w:rsidP="004412CA">
      <w:pPr>
        <w:pStyle w:val="Quote"/>
        <w:ind w:left="1440"/>
      </w:pPr>
      <w:r w:rsidRPr="00FA5848" w:rsidDel="00DA6B65">
        <w:t>i. is accessible through any registered training organisation (RTO), public or private, which meets state-based criteria for access to the national training entitlement; and</w:t>
      </w:r>
    </w:p>
    <w:p w14:paraId="7CE56E1E" w14:textId="77777777" w:rsidR="004412CA" w:rsidRPr="00FA5848" w:rsidDel="00DA6B65" w:rsidRDefault="004412CA" w:rsidP="004412CA">
      <w:pPr>
        <w:pStyle w:val="Quote"/>
        <w:ind w:left="1440"/>
      </w:pPr>
      <w:r w:rsidRPr="00FA5848" w:rsidDel="00DA6B65">
        <w:t>ii. is available as a minimum to all working age Australians (from post-school to age pension age) without a Certificate lll or higher qualification, subject to meeting minimum entry requirements and state based criteria; and</w:t>
      </w:r>
    </w:p>
    <w:p w14:paraId="08BE6538" w14:textId="77777777" w:rsidR="004412CA" w:rsidRPr="00FA5848" w:rsidDel="00DA6B65" w:rsidRDefault="004412CA" w:rsidP="004412CA">
      <w:pPr>
        <w:pStyle w:val="Quote"/>
        <w:ind w:left="1440"/>
      </w:pPr>
      <w:r w:rsidRPr="00FA5848" w:rsidDel="00DA6B65">
        <w:t>iii. includes foundation skills or lower qualifications contained within the Certificate lll qualification.</w:t>
      </w:r>
    </w:p>
    <w:p w14:paraId="0B3DD39D" w14:textId="77777777" w:rsidR="004412CA" w:rsidRPr="00E41C03" w:rsidDel="00DA6B65" w:rsidRDefault="004412CA" w:rsidP="004412CA">
      <w:pPr>
        <w:pStyle w:val="Quote"/>
        <w:ind w:left="720"/>
        <w:rPr>
          <w:i w:val="0"/>
        </w:rPr>
      </w:pPr>
      <w:r w:rsidRPr="00FA5848" w:rsidDel="00DA6B65">
        <w:t>b. supporting expansion of the Commonwealth’s ICL scheme to improve the accessibility of higher level qualifications and work with the Commonwealth to enhance a quality framework including state and Commonwealth quality requirements for RTOs to access ICLs (see Schedule 4).</w:t>
      </w:r>
      <w:r w:rsidRPr="00FA5848" w:rsidDel="00DA6B65">
        <w:cr/>
      </w:r>
    </w:p>
    <w:p w14:paraId="5DEBDF56" w14:textId="1A7E2CC5" w:rsidR="004412CA" w:rsidRPr="00FA5848" w:rsidRDefault="004412CA" w:rsidP="004412CA">
      <w:pPr>
        <w:pStyle w:val="BodyText"/>
      </w:pPr>
      <w:r w:rsidRPr="00FA5848" w:rsidDel="00DA6B65">
        <w:t xml:space="preserve">While </w:t>
      </w:r>
      <w:r w:rsidRPr="00FA5848">
        <w:t>c</w:t>
      </w:r>
      <w:r w:rsidRPr="00FA5848" w:rsidDel="00DA6B65">
        <w:t xml:space="preserve">lause 21 of the NP refers to a ‘more equitable training system’, activities under </w:t>
      </w:r>
      <w:r w:rsidRPr="00FA5848">
        <w:t>c</w:t>
      </w:r>
      <w:r w:rsidRPr="00FA5848" w:rsidDel="00DA6B65">
        <w:t>lause 28 refer only to accessibility issues. Clauses 31 and 32, under ‘VET system: training outcomes’ refer to</w:t>
      </w:r>
      <w:r w:rsidRPr="00FA5848">
        <w:t xml:space="preserve"> specific equity targets in terms of commencements or completions. </w:t>
      </w:r>
      <w:r w:rsidRPr="00FA5848" w:rsidDel="00DA6B65">
        <w:t xml:space="preserve">The targets that each jurisdiction agreed to in the implementation plans in relation to NP </w:t>
      </w:r>
      <w:r w:rsidRPr="00FA5848">
        <w:t>c</w:t>
      </w:r>
      <w:r w:rsidRPr="00FA5848" w:rsidDel="00DA6B65">
        <w:t xml:space="preserve">lauses 31 and 32, and progress against those targets, are </w:t>
      </w:r>
      <w:r w:rsidRPr="00FA5848">
        <w:t xml:space="preserve">therefore </w:t>
      </w:r>
      <w:r w:rsidRPr="00FA5848" w:rsidDel="00DA6B65">
        <w:t>discussed in chapter</w:t>
      </w:r>
      <w:r w:rsidR="00680B21">
        <w:t xml:space="preserve"> </w:t>
      </w:r>
      <w:r w:rsidR="00680B21" w:rsidRPr="00053C29">
        <w:fldChar w:fldCharType="begin"/>
      </w:r>
      <w:r w:rsidR="009E1C9E" w:rsidRPr="009E1C9E">
        <w:instrText xml:space="preserve"> REF _Ref433797484 \r \h  \* MERGEFORMAT </w:instrText>
      </w:r>
      <w:r w:rsidR="00680B21" w:rsidRPr="00053C29">
        <w:fldChar w:fldCharType="separate"/>
      </w:r>
      <w:r w:rsidR="008C40B9">
        <w:t>6</w:t>
      </w:r>
      <w:r w:rsidR="00680B21" w:rsidRPr="00053C29">
        <w:fldChar w:fldCharType="end"/>
      </w:r>
      <w:r w:rsidRPr="00FA5848" w:rsidDel="00DA6B65">
        <w:t>.</w:t>
      </w:r>
    </w:p>
    <w:p w14:paraId="3CE3D403" w14:textId="0886D4B8" w:rsidR="004412CA" w:rsidRPr="00FA5848" w:rsidDel="00DA6B65" w:rsidRDefault="004412CA" w:rsidP="004412CA">
      <w:pPr>
        <w:pStyle w:val="BodyText"/>
      </w:pPr>
      <w:r w:rsidRPr="00FA5848">
        <w:t xml:space="preserve">Clause 28b also notes that the Commonwealth and states and territories aim to ‘enhance a quality framework including state and Commonwealth quality requirements for RTOs to access ICLs.’ This area </w:t>
      </w:r>
      <w:r w:rsidR="00234182">
        <w:t>is</w:t>
      </w:r>
      <w:r w:rsidRPr="00FA5848">
        <w:t xml:space="preserve"> addressed in chapter </w:t>
      </w:r>
      <w:r w:rsidR="00680B21" w:rsidRPr="00053C29">
        <w:fldChar w:fldCharType="begin"/>
      </w:r>
      <w:r w:rsidR="009E1C9E" w:rsidRPr="009E1C9E">
        <w:instrText xml:space="preserve"> REF _Ref432804310 \r \h  \* MERGEFORMAT </w:instrText>
      </w:r>
      <w:r w:rsidR="00680B21" w:rsidRPr="00053C29">
        <w:fldChar w:fldCharType="separate"/>
      </w:r>
      <w:r w:rsidR="008C40B9">
        <w:t>4</w:t>
      </w:r>
      <w:r w:rsidR="00680B21" w:rsidRPr="00053C29">
        <w:fldChar w:fldCharType="end"/>
      </w:r>
      <w:r w:rsidR="00680B21">
        <w:t xml:space="preserve"> </w:t>
      </w:r>
      <w:r w:rsidRPr="00FA5848">
        <w:t xml:space="preserve">which discusses outcomes related to training quality, whereas ICL activities and impact of the ICL expansion on accessibility are discussed in this chapter. </w:t>
      </w:r>
    </w:p>
    <w:p w14:paraId="0B4954E7" w14:textId="77777777" w:rsidR="004412CA" w:rsidRPr="00FA5848" w:rsidRDefault="004412CA" w:rsidP="004412CA">
      <w:pPr>
        <w:pStyle w:val="Heading2"/>
        <w:spacing w:before="120"/>
      </w:pPr>
      <w:bookmarkStart w:id="110" w:name="_Toc432894156"/>
      <w:bookmarkStart w:id="111" w:name="_Toc432960894"/>
      <w:bookmarkStart w:id="112" w:name="_Toc433728345"/>
      <w:bookmarkStart w:id="113" w:name="_Ref434262307"/>
      <w:bookmarkStart w:id="114" w:name="_Toc440460725"/>
      <w:r w:rsidRPr="00FA5848">
        <w:t>Activities under the outcome</w:t>
      </w:r>
      <w:bookmarkEnd w:id="110"/>
      <w:bookmarkEnd w:id="111"/>
      <w:bookmarkEnd w:id="112"/>
      <w:bookmarkEnd w:id="113"/>
      <w:bookmarkEnd w:id="114"/>
      <w:r w:rsidRPr="00FA5848">
        <w:t xml:space="preserve"> </w:t>
      </w:r>
    </w:p>
    <w:p w14:paraId="174AE548" w14:textId="77777777" w:rsidR="004412CA" w:rsidRPr="00FA5848" w:rsidRDefault="004412CA" w:rsidP="004412CA">
      <w:pPr>
        <w:pStyle w:val="Heading3"/>
        <w:spacing w:before="120"/>
      </w:pPr>
      <w:bookmarkStart w:id="115" w:name="_Ref434260765"/>
      <w:r w:rsidRPr="00FA5848">
        <w:t>Accessibility of training</w:t>
      </w:r>
      <w:bookmarkEnd w:id="115"/>
    </w:p>
    <w:p w14:paraId="2F4AB9F3" w14:textId="77777777" w:rsidR="004412CA" w:rsidRPr="00FA5848" w:rsidRDefault="004412CA" w:rsidP="004412CA">
      <w:pPr>
        <w:pStyle w:val="BodyText"/>
      </w:pPr>
      <w:r w:rsidRPr="00FA5848">
        <w:t xml:space="preserve">The activities undertaken to increase training accessibility vary widely by jurisdiction, reflecting differing contexts and starting points, and the implementation flexibility afforded to jurisdictions in the NP, particularly in relation to the design of each jurisdiction’s respective student entitlement scheme. </w:t>
      </w:r>
    </w:p>
    <w:p w14:paraId="60CC5AFE" w14:textId="77777777" w:rsidR="004412CA" w:rsidRPr="00FA5848" w:rsidRDefault="004412CA" w:rsidP="004412CA">
      <w:pPr>
        <w:pStyle w:val="BodyText"/>
      </w:pPr>
      <w:r w:rsidRPr="00FA5848">
        <w:t xml:space="preserve">Jurisdictions had the flexibility to determine state-based eligibility criteria for RTOs to deliver publicly subsidised training under the entitlement and, as a general rule, different criteria have been adopted across jurisdictions. Some jurisdictions developed criteria from first principles, while others based entitlement criteria on the approach taken through User Choice. </w:t>
      </w:r>
    </w:p>
    <w:p w14:paraId="1ACBB990" w14:textId="107D9EF7" w:rsidR="004412CA" w:rsidRPr="00FA5848" w:rsidRDefault="004412CA" w:rsidP="004412CA">
      <w:pPr>
        <w:pStyle w:val="BodyText"/>
      </w:pPr>
      <w:r w:rsidRPr="00FA5848">
        <w:t>Jurisdictions also had flexibility in many aspects of the entitlement design, including which students were eligible, the level of subsidy provided</w:t>
      </w:r>
      <w:r w:rsidR="002905D6">
        <w:t xml:space="preserve"> (and whether students were required to pay upfront charges)</w:t>
      </w:r>
      <w:r w:rsidRPr="00FA5848">
        <w:t>, and the list of qualifications eligible for subsidies. Overall, there was variation between jurisdictions in most aspects, notably:</w:t>
      </w:r>
    </w:p>
    <w:p w14:paraId="149A8363" w14:textId="77777777" w:rsidR="004412CA" w:rsidRPr="00FA5848" w:rsidRDefault="004412CA" w:rsidP="004412CA">
      <w:pPr>
        <w:pStyle w:val="ListBullet"/>
      </w:pPr>
      <w:r w:rsidRPr="00FA5848">
        <w:t>Whether RTOs were subsidised for delivery of all qualifications on their scope of registration, or required to apply to deliver specific qualifications, or in particular geographic regions.</w:t>
      </w:r>
    </w:p>
    <w:p w14:paraId="06AF17AE" w14:textId="77777777" w:rsidR="004412CA" w:rsidRPr="00FA5848" w:rsidRDefault="001C4B4C" w:rsidP="004412CA">
      <w:pPr>
        <w:pStyle w:val="ListBullet"/>
      </w:pPr>
      <w:r>
        <w:t>The nature and extent of</w:t>
      </w:r>
      <w:r w:rsidR="004412CA" w:rsidRPr="00FA5848">
        <w:t xml:space="preserve"> priority industry and occupation qualification lists, under which different subsidy and entitlement rules applied.</w:t>
      </w:r>
    </w:p>
    <w:p w14:paraId="062C0FDC" w14:textId="77777777" w:rsidR="004412CA" w:rsidRDefault="004412CA" w:rsidP="004412CA">
      <w:pPr>
        <w:pStyle w:val="ListBullet"/>
      </w:pPr>
      <w:r w:rsidRPr="00FA5848">
        <w:t>Whether interstate providers were permitted to deliver qualifications under the entitlement system.</w:t>
      </w:r>
    </w:p>
    <w:p w14:paraId="7FC1BB32" w14:textId="463757A3" w:rsidR="002905D6" w:rsidRPr="00FA5848" w:rsidRDefault="002905D6" w:rsidP="004412CA">
      <w:pPr>
        <w:pStyle w:val="ListBullet"/>
      </w:pPr>
      <w:r>
        <w:t>Whether students were required to pay a proportion of the tuition fees.</w:t>
      </w:r>
    </w:p>
    <w:p w14:paraId="63690D63" w14:textId="77777777" w:rsidR="004412CA" w:rsidRPr="00FA5848" w:rsidRDefault="004412CA" w:rsidP="004412CA">
      <w:pPr>
        <w:pStyle w:val="ListBullet"/>
      </w:pPr>
      <w:r w:rsidRPr="00FA5848">
        <w:t>States and territories have the flexibility to determine minimum entry requirements and the criteria for access to the student entitlement and, as a general rule, the criteria adopted are different across jurisdictions. In broad terms, however, all states and territories have made—or are making—the student entitlement available to working age Australians without a Certificate lll or higher qualification. Some states have an upskilling criterion while others do not.</w:t>
      </w:r>
    </w:p>
    <w:p w14:paraId="50337E15" w14:textId="77777777" w:rsidR="004412CA" w:rsidRPr="00FA5848" w:rsidRDefault="004412CA" w:rsidP="004412CA">
      <w:pPr>
        <w:pStyle w:val="ListBullet"/>
      </w:pPr>
      <w:r w:rsidRPr="00FA5848">
        <w:t>Another key difference that has emerged between jurisdictions is in the use of enrolment caps. Some states and territories implemented an entirely uncapped model, some took a rolling allocation approach, and some applied caps at a qualification level when enrolments were deemed to have reached levels that were unsustainable or beyond need.</w:t>
      </w:r>
      <w:r w:rsidR="001C4B4C">
        <w:t xml:space="preserve"> Some jurisdictions also managed demand by varying subsidy levels.</w:t>
      </w:r>
    </w:p>
    <w:p w14:paraId="6278D3C7" w14:textId="77777777" w:rsidR="004F1382" w:rsidRPr="00FA5848" w:rsidRDefault="004412CA" w:rsidP="004412CA">
      <w:pPr>
        <w:pStyle w:val="BodyText"/>
      </w:pPr>
      <w:r w:rsidRPr="00FA5848">
        <w:t>In addition to significant variation in design of entitlement systems between jurisdictions, there has been variation in the timing of implementation. Some had implemented entitlement systems prior to the signing of the NP, while others have only recently introduced their entitlement systems in the last 18 months. The relatively limited time for these entitlement systems impacts the degree to which conclusions can be made as to the longer-term impacts of entitlement systems, and the outcomes achieved in this aspect of the NP.</w:t>
      </w:r>
    </w:p>
    <w:p w14:paraId="50616590" w14:textId="77777777" w:rsidR="004412CA" w:rsidRPr="00FA5848" w:rsidRDefault="004412CA" w:rsidP="004412CA">
      <w:pPr>
        <w:pStyle w:val="Heading3"/>
        <w:spacing w:before="120"/>
      </w:pPr>
      <w:bookmarkStart w:id="116" w:name="_Ref432621449"/>
      <w:r w:rsidRPr="00FA5848">
        <w:t>Income-contingent loans</w:t>
      </w:r>
      <w:bookmarkEnd w:id="116"/>
    </w:p>
    <w:p w14:paraId="43823136" w14:textId="77777777" w:rsidR="004412CA" w:rsidRPr="00FA5848" w:rsidRDefault="004412CA" w:rsidP="004412CA">
      <w:pPr>
        <w:pStyle w:val="BodyText"/>
      </w:pPr>
      <w:r w:rsidRPr="00FA5848">
        <w:t>The VET FEE</w:t>
      </w:r>
      <w:r w:rsidRPr="00FA5848">
        <w:noBreakHyphen/>
        <w:t>HELP programme was established in 2009. Box 2.1 provides an overview of the programme. VET FEE</w:t>
      </w:r>
      <w:r w:rsidRPr="00FA5848">
        <w:noBreakHyphen/>
        <w:t>HELP was originally only available for students enrolled in higher level qualifications under fee for service (as opposed to publicly subsidised) places. In addition, VET FEE</w:t>
      </w:r>
      <w:r w:rsidRPr="00FA5848">
        <w:noBreakHyphen/>
        <w:t xml:space="preserve">HELP was initially restricted to RTOs that could demonstrate an articulation arrangement with a higher education provider. </w:t>
      </w:r>
    </w:p>
    <w:p w14:paraId="74A6ADAB" w14:textId="77777777" w:rsidR="004412CA" w:rsidRPr="00FA5848" w:rsidRDefault="004412CA" w:rsidP="004412CA">
      <w:pPr>
        <w:pStyle w:val="BodyText"/>
      </w:pPr>
      <w:r w:rsidRPr="00FA5848">
        <w:t>The NP sets out (in Schedule 4) the process by which VET FEE</w:t>
      </w:r>
      <w:r w:rsidRPr="00FA5848">
        <w:noBreakHyphen/>
        <w:t xml:space="preserve">HELP would be extended to subsidised Diploma and Advanced Diploma enrolments, and trialled for selected Certificate IV enrolments. </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box_std"/>
      </w:tblPr>
      <w:tblGrid>
        <w:gridCol w:w="8617"/>
      </w:tblGrid>
      <w:tr w:rsidR="004412CA" w:rsidRPr="00FA5848" w14:paraId="6C0AD060" w14:textId="77777777" w:rsidTr="00806A05">
        <w:trPr>
          <w:cantSplit/>
        </w:trPr>
        <w:tc>
          <w:tcPr>
            <w:tcW w:w="8617" w:type="dxa"/>
            <w:shd w:val="clear" w:color="auto" w:fill="auto"/>
            <w:tcMar>
              <w:left w:w="446" w:type="dxa"/>
            </w:tcMar>
          </w:tcPr>
          <w:p w14:paraId="39617D25" w14:textId="379B4F1E" w:rsidR="004412CA" w:rsidRPr="006004BF" w:rsidRDefault="004412CA">
            <w:pPr>
              <w:pStyle w:val="Caption"/>
            </w:pPr>
            <w:bookmarkStart w:id="117" w:name="_Toc432748225"/>
            <w:bookmarkStart w:id="118" w:name="_Toc432960880"/>
            <w:bookmarkStart w:id="119" w:name="_Toc433728433"/>
            <w:bookmarkStart w:id="120" w:name="_Toc440460816"/>
            <w:r w:rsidRPr="00F4536B">
              <w:rPr>
                <w:rStyle w:val="CaptionLabel"/>
              </w:rPr>
              <w:t xml:space="preserve">Box </w:t>
            </w:r>
            <w:r w:rsidRPr="00F4536B">
              <w:rPr>
                <w:rStyle w:val="CaptionLabel"/>
              </w:rPr>
              <w:fldChar w:fldCharType="begin"/>
            </w:r>
            <w:r w:rsidRPr="00F4536B">
              <w:rPr>
                <w:rStyle w:val="CaptionLabel"/>
              </w:rPr>
              <w:instrText xml:space="preserve"> STYLEREF 1 \s </w:instrText>
            </w:r>
            <w:r w:rsidRPr="00F4536B">
              <w:rPr>
                <w:rStyle w:val="CaptionLabel"/>
              </w:rPr>
              <w:fldChar w:fldCharType="separate"/>
            </w:r>
            <w:r w:rsidR="008C40B9">
              <w:rPr>
                <w:rStyle w:val="CaptionLabel"/>
                <w:noProof/>
              </w:rPr>
              <w:t>2</w:t>
            </w:r>
            <w:r w:rsidRPr="00F4536B">
              <w:rPr>
                <w:rStyle w:val="CaptionLabel"/>
              </w:rPr>
              <w:fldChar w:fldCharType="end"/>
            </w:r>
            <w:r w:rsidRPr="00F4536B">
              <w:rPr>
                <w:rStyle w:val="CaptionLabel"/>
              </w:rPr>
              <w:t>.</w:t>
            </w:r>
            <w:r w:rsidRPr="00F4536B">
              <w:rPr>
                <w:rStyle w:val="CaptionLabel"/>
              </w:rPr>
              <w:fldChar w:fldCharType="begin"/>
            </w:r>
            <w:r w:rsidRPr="00F4536B">
              <w:rPr>
                <w:rStyle w:val="CaptionLabel"/>
              </w:rPr>
              <w:instrText xml:space="preserve"> SEQ Box \* ARABIC \s 1 </w:instrText>
            </w:r>
            <w:r w:rsidRPr="00F4536B">
              <w:rPr>
                <w:rStyle w:val="CaptionLabel"/>
              </w:rPr>
              <w:fldChar w:fldCharType="separate"/>
            </w:r>
            <w:r w:rsidR="008C40B9">
              <w:rPr>
                <w:rStyle w:val="CaptionLabel"/>
                <w:noProof/>
              </w:rPr>
              <w:t>1</w:t>
            </w:r>
            <w:r w:rsidRPr="00F4536B">
              <w:rPr>
                <w:rStyle w:val="CaptionLabel"/>
              </w:rPr>
              <w:fldChar w:fldCharType="end"/>
            </w:r>
            <w:r w:rsidR="006004BF">
              <w:tab/>
            </w:r>
            <w:r w:rsidRPr="00F4536B">
              <w:t>OVerview of VET FEE-HELP</w:t>
            </w:r>
            <w:bookmarkEnd w:id="117"/>
            <w:bookmarkEnd w:id="118"/>
            <w:bookmarkEnd w:id="119"/>
            <w:bookmarkEnd w:id="120"/>
          </w:p>
        </w:tc>
      </w:tr>
      <w:tr w:rsidR="004412CA" w:rsidRPr="00FA5848" w14:paraId="0407407F" w14:textId="77777777" w:rsidTr="00806A05">
        <w:trPr>
          <w:cantSplit/>
          <w:trHeight w:hRule="exact" w:val="380"/>
        </w:trPr>
        <w:tc>
          <w:tcPr>
            <w:tcW w:w="8617" w:type="dxa"/>
            <w:shd w:val="clear" w:color="auto" w:fill="E4E0DD"/>
          </w:tcPr>
          <w:p w14:paraId="75E8EE34" w14:textId="77777777" w:rsidR="004412CA" w:rsidRPr="00FA5848" w:rsidRDefault="004412CA" w:rsidP="00806A05">
            <w:pPr>
              <w:pStyle w:val="spacer"/>
            </w:pPr>
            <w:r w:rsidRPr="004240E0">
              <w:rPr>
                <w:noProof/>
                <w:lang w:eastAsia="en-AU"/>
              </w:rPr>
              <mc:AlternateContent>
                <mc:Choice Requires="wps">
                  <w:drawing>
                    <wp:anchor distT="0" distB="0" distL="114300" distR="114300" simplePos="0" relativeHeight="251707392" behindDoc="0" locked="1" layoutInCell="1" allowOverlap="1" wp14:anchorId="3644CDF1" wp14:editId="089D5B90">
                      <wp:simplePos x="0" y="0"/>
                      <wp:positionH relativeFrom="rightMargin">
                        <wp:posOffset>-772795</wp:posOffset>
                      </wp:positionH>
                      <wp:positionV relativeFrom="page">
                        <wp:posOffset>0</wp:posOffset>
                      </wp:positionV>
                      <wp:extent cx="436880" cy="213360"/>
                      <wp:effectExtent l="0" t="0" r="1270" b="0"/>
                      <wp:wrapNone/>
                      <wp:docPr id="276"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2301650" id="Freeform 5" o:spid="_x0000_s1026" style="position:absolute;margin-left:-60.85pt;margin-top:0;width:34.4pt;height:16.8pt;z-index:2517073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FEitL5/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4412CA" w:rsidRPr="00FA5848" w14:paraId="44EA8F27" w14:textId="77777777" w:rsidTr="00806A05">
        <w:trPr>
          <w:cantSplit/>
        </w:trPr>
        <w:tc>
          <w:tcPr>
            <w:tcW w:w="8617" w:type="dxa"/>
            <w:shd w:val="clear" w:color="auto" w:fill="E4E0DD"/>
            <w:tcMar>
              <w:top w:w="276" w:type="dxa"/>
              <w:bottom w:w="184" w:type="dxa"/>
              <w:right w:w="120" w:type="dxa"/>
            </w:tcMar>
          </w:tcPr>
          <w:p w14:paraId="25420881" w14:textId="77777777" w:rsidR="004412CA" w:rsidRPr="00FA5848" w:rsidRDefault="004412CA" w:rsidP="00806A05">
            <w:pPr>
              <w:pStyle w:val="BoxText"/>
            </w:pPr>
            <w:r w:rsidRPr="00FA5848">
              <w:t xml:space="preserve">VET FEE-HELP was introduced in 2009 as part of the Commonwealth’s Higher Education Loan Program (HELP), and was the first programme to provide ICLs to assist students with VET course fees. </w:t>
            </w:r>
          </w:p>
          <w:p w14:paraId="714CF176" w14:textId="6487CF36" w:rsidR="004412CA" w:rsidRPr="00FA5848" w:rsidRDefault="004412CA" w:rsidP="00806A05">
            <w:pPr>
              <w:pStyle w:val="BoxText"/>
            </w:pPr>
            <w:r w:rsidRPr="00FA5848">
              <w:t>Initially VET FEE-HELP was available to full fee paying students undertaking eligible VET Diplomas, Advanced Diplomas, Graduate Certificates and Graduate Diplomas (Grosvenor Management Consulting 2011). Under the NP, VET FEE-HELP has, progressively across the states and territories, been opened up to subsidised students undertaking Diplomas and Advanced Diplomas.</w:t>
            </w:r>
          </w:p>
          <w:p w14:paraId="2FD82957" w14:textId="4925250F" w:rsidR="004412CA" w:rsidRPr="00FA5848" w:rsidRDefault="004412CA" w:rsidP="00806A05">
            <w:pPr>
              <w:pStyle w:val="BoxText"/>
            </w:pPr>
            <w:r w:rsidRPr="00FA5848">
              <w:t>Under the VET FEE-HELP programme, the Commonwealth provides a loan to the student by paying the student’s tuition fee directly to the RTO, with the student making repayments to the Commonwealth through the Australia</w:t>
            </w:r>
            <w:r w:rsidR="006E41FE">
              <w:t>n</w:t>
            </w:r>
            <w:r w:rsidRPr="00FA5848">
              <w:t xml:space="preserve"> Tax Office if their annual income exceeds a threshold. In 2015</w:t>
            </w:r>
            <w:r w:rsidR="006E41FE">
              <w:t>-</w:t>
            </w:r>
            <w:r w:rsidRPr="00FA5848">
              <w:t>16 the repayment threshold is $54,126—the repayment rate begins at 4 per cent of gross annual income, rising in 0.5 per cent increments to 8 per cent when the individual’s income rises above $100,519.</w:t>
            </w:r>
          </w:p>
          <w:p w14:paraId="12B6B09F" w14:textId="77777777" w:rsidR="004412CA" w:rsidRPr="00FA5848" w:rsidRDefault="004412CA" w:rsidP="00806A05">
            <w:pPr>
              <w:pStyle w:val="BoxText"/>
            </w:pPr>
            <w:r w:rsidRPr="00FA5848">
              <w:t>Students may borrow up to $97,728 in total under the VET FEE</w:t>
            </w:r>
            <w:r w:rsidRPr="00F4536B">
              <w:t>-</w:t>
            </w:r>
            <w:r w:rsidRPr="00FA5848">
              <w:t>HELP and FEE</w:t>
            </w:r>
            <w:r w:rsidRPr="00F4536B">
              <w:rPr>
                <w:rFonts w:ascii="Cambria Math" w:hAnsi="Cambria Math" w:cs="Cambria Math"/>
              </w:rPr>
              <w:t>‑</w:t>
            </w:r>
            <w:r w:rsidRPr="00FA5848">
              <w:t>HELP (for fee paying higher education courses) programmes over their lifetime.</w:t>
            </w:r>
            <w:r w:rsidRPr="00FA5848">
              <w:rPr>
                <w:rStyle w:val="FootnoteReference"/>
              </w:rPr>
              <w:footnoteReference w:id="1"/>
            </w:r>
            <w:r w:rsidRPr="00FA5848">
              <w:t xml:space="preserve"> A 20 per cent loan fee applies for VET FEE</w:t>
            </w:r>
            <w:r w:rsidRPr="00F4536B">
              <w:rPr>
                <w:rFonts w:ascii="Cambria Math" w:hAnsi="Cambria Math" w:cs="Cambria Math"/>
              </w:rPr>
              <w:t>‑</w:t>
            </w:r>
            <w:r w:rsidRPr="00FA5848">
              <w:t xml:space="preserve">HELP loans accessed by fee for service students, but there is no loan fee </w:t>
            </w:r>
            <w:r w:rsidR="006E41FE">
              <w:t xml:space="preserve">for </w:t>
            </w:r>
            <w:r w:rsidRPr="00FA5848">
              <w:t>subsidised students. The loan fee does not count towards an individual</w:t>
            </w:r>
            <w:r w:rsidRPr="000F5B32">
              <w:t>’</w:t>
            </w:r>
            <w:r w:rsidRPr="00FA5848">
              <w:t xml:space="preserve">s total debt limit. </w:t>
            </w:r>
          </w:p>
          <w:p w14:paraId="14805F22" w14:textId="77777777" w:rsidR="004412CA" w:rsidRDefault="004412CA" w:rsidP="00806A05">
            <w:pPr>
              <w:pStyle w:val="BoxText"/>
            </w:pPr>
            <w:r w:rsidRPr="00FA5848">
              <w:t>There is no interest charged on VET FEE</w:t>
            </w:r>
            <w:r w:rsidRPr="00F4536B">
              <w:rPr>
                <w:rFonts w:ascii="Cambria Math" w:hAnsi="Cambria Math" w:cs="Cambria Math"/>
              </w:rPr>
              <w:t>‑</w:t>
            </w:r>
            <w:r w:rsidRPr="00FA5848">
              <w:t>HELP debts, but debts are subject to yearly indexation based on the Consumer Price Index (CPI), to maintain their real value.</w:t>
            </w:r>
          </w:p>
          <w:p w14:paraId="05A27837" w14:textId="3237366E" w:rsidR="00602B1F" w:rsidRPr="00FA5848" w:rsidRDefault="00602B1F" w:rsidP="00602B1F">
            <w:pPr>
              <w:pStyle w:val="BoxText"/>
            </w:pPr>
            <w:r>
              <w:t xml:space="preserve">Recent Commonwealth reforms </w:t>
            </w:r>
            <w:r w:rsidR="00C24F3E">
              <w:t xml:space="preserve">to the </w:t>
            </w:r>
            <w:r>
              <w:t xml:space="preserve">VET FEE-HELP </w:t>
            </w:r>
            <w:r w:rsidR="00C24F3E">
              <w:t xml:space="preserve">scheme </w:t>
            </w:r>
            <w:r>
              <w:t xml:space="preserve">are </w:t>
            </w:r>
            <w:r w:rsidRPr="001F310E">
              <w:t xml:space="preserve">set out in </w:t>
            </w:r>
            <w:r w:rsidRPr="00B72B7B">
              <w:fldChar w:fldCharType="begin"/>
            </w:r>
            <w:r w:rsidRPr="001267F2">
              <w:instrText xml:space="preserve"> REF _Ref440383322 \h </w:instrText>
            </w:r>
            <w:r w:rsidRPr="00B72B7B">
              <w:instrText xml:space="preserve"> \* MERGEFORMAT </w:instrText>
            </w:r>
            <w:r w:rsidRPr="00B72B7B">
              <w:fldChar w:fldCharType="separate"/>
            </w:r>
            <w:r w:rsidR="008C40B9" w:rsidRPr="008C40B9">
              <w:rPr>
                <w:rStyle w:val="CaptionLabel"/>
                <w:b w:val="0"/>
              </w:rPr>
              <w:t xml:space="preserve">Box </w:t>
            </w:r>
            <w:r w:rsidR="008C40B9" w:rsidRPr="008C40B9">
              <w:rPr>
                <w:rStyle w:val="CaptionLabel"/>
                <w:b w:val="0"/>
                <w:noProof/>
              </w:rPr>
              <w:t>2.2</w:t>
            </w:r>
            <w:r w:rsidRPr="00B72B7B">
              <w:fldChar w:fldCharType="end"/>
            </w:r>
            <w:r>
              <w:t xml:space="preserve"> in </w:t>
            </w:r>
            <w:r w:rsidRPr="001F310E">
              <w:t xml:space="preserve">section </w:t>
            </w:r>
            <w:r w:rsidRPr="001F310E">
              <w:fldChar w:fldCharType="begin"/>
            </w:r>
            <w:r w:rsidRPr="001F310E">
              <w:instrText xml:space="preserve"> REF _Ref433963738 \r \h </w:instrText>
            </w:r>
            <w:r>
              <w:instrText xml:space="preserve"> \* MERGEFORMAT </w:instrText>
            </w:r>
            <w:r w:rsidRPr="001F310E">
              <w:fldChar w:fldCharType="separate"/>
            </w:r>
            <w:r w:rsidR="008C40B9">
              <w:t>2.3.2</w:t>
            </w:r>
            <w:r w:rsidRPr="001F310E">
              <w:fldChar w:fldCharType="end"/>
            </w:r>
            <w:r>
              <w:t>.</w:t>
            </w:r>
          </w:p>
        </w:tc>
      </w:tr>
      <w:tr w:rsidR="004412CA" w:rsidRPr="00FA5848" w14:paraId="2DA84A6E" w14:textId="77777777" w:rsidTr="00806A05">
        <w:trPr>
          <w:cantSplit/>
        </w:trPr>
        <w:tc>
          <w:tcPr>
            <w:tcW w:w="8617" w:type="dxa"/>
            <w:shd w:val="clear" w:color="auto" w:fill="auto"/>
            <w:tcMar>
              <w:top w:w="12" w:type="dxa"/>
              <w:left w:w="446" w:type="dxa"/>
              <w:bottom w:w="113" w:type="dxa"/>
            </w:tcMar>
          </w:tcPr>
          <w:p w14:paraId="75829558" w14:textId="77777777" w:rsidR="004412CA" w:rsidRPr="00FA5848" w:rsidRDefault="004412CA" w:rsidP="00806A05">
            <w:pPr>
              <w:pStyle w:val="Source"/>
            </w:pPr>
            <w:r w:rsidRPr="00FA5848">
              <w:t>Source: acil allen consulting</w:t>
            </w:r>
          </w:p>
        </w:tc>
      </w:tr>
    </w:tbl>
    <w:p w14:paraId="2C3C225F" w14:textId="77777777" w:rsidR="004412CA" w:rsidRPr="00FA5848" w:rsidRDefault="004412CA" w:rsidP="004412CA">
      <w:pPr>
        <w:pStyle w:val="BodyText"/>
      </w:pPr>
      <w:r w:rsidRPr="00FA5848">
        <w:t>In order to access VET FEE-HELP for subsidised Diploma and Advanced Diploma places under the NP, states and territories had to meet a number of requirements as set out in Schedule 4</w:t>
      </w:r>
      <w:r>
        <w:t xml:space="preserve"> of the NP</w:t>
      </w:r>
      <w:r w:rsidRPr="00FA5848">
        <w:t xml:space="preserve">. Each state and territory has carried out these activities which included establishing a training entitlement (as discussed above). </w:t>
      </w:r>
    </w:p>
    <w:p w14:paraId="19FF6A22" w14:textId="77777777" w:rsidR="004412CA" w:rsidRPr="00FA5848" w:rsidRDefault="004412CA" w:rsidP="000F5B32">
      <w:pPr>
        <w:pStyle w:val="BodyText"/>
      </w:pPr>
      <w:r w:rsidRPr="00FA5848">
        <w:t>States and territories have also agreed to pay half of bad and doubtful debt costs and interest rate subsidy costs related to VET FEE</w:t>
      </w:r>
      <w:r w:rsidRPr="00FA5848">
        <w:noBreakHyphen/>
        <w:t>HELP debt for subsidised enrolments incurred in their jurisdiction. All jurisdictions have developed systems to ensure the weighted average loan value does not exceed an agreed set limit (currently $5,000), and undertaken activities to ensure that public providers offering VET FEE-HELP for subsidised courses comply with the relevant legislative requirements and guidelines.</w:t>
      </w:r>
    </w:p>
    <w:p w14:paraId="76976919" w14:textId="5026925C" w:rsidR="004412CA" w:rsidRPr="00FA5848" w:rsidRDefault="004412CA" w:rsidP="003C28FD">
      <w:pPr>
        <w:pStyle w:val="BodyText"/>
      </w:pPr>
      <w:r w:rsidRPr="00FA5848">
        <w:t>To support the extension of VET FEE</w:t>
      </w:r>
      <w:r w:rsidRPr="00FA5848">
        <w:noBreakHyphen/>
        <w:t>HELP</w:t>
      </w:r>
      <w:r w:rsidR="00AE367C">
        <w:t xml:space="preserve"> to subsidised higher level training</w:t>
      </w:r>
      <w:r w:rsidRPr="00FA5848">
        <w:t>, the Commonwealth has removed the 20 per cent loan fee for subsidised VET FEE</w:t>
      </w:r>
      <w:r w:rsidRPr="00FA5848">
        <w:noBreakHyphen/>
        <w:t>HELP enrolments.</w:t>
      </w:r>
    </w:p>
    <w:p w14:paraId="29A7E09D" w14:textId="20034684" w:rsidR="004412CA" w:rsidRPr="00FA5848" w:rsidRDefault="004412CA" w:rsidP="003C28FD">
      <w:pPr>
        <w:pStyle w:val="BodyText"/>
      </w:pPr>
      <w:r w:rsidRPr="00FA5848">
        <w:t>As a result of all these activities under the NP, students in all states and territories can now access VET</w:t>
      </w:r>
      <w:r w:rsidR="006E41FE">
        <w:t> </w:t>
      </w:r>
      <w:r w:rsidRPr="00FA5848">
        <w:t>FEE</w:t>
      </w:r>
      <w:r w:rsidRPr="00F4536B">
        <w:t>-</w:t>
      </w:r>
      <w:r w:rsidRPr="00FA5848">
        <w:t>HELP for subsidised Diploma and Advanced Diploma courses if studying at an approved VET</w:t>
      </w:r>
      <w:r w:rsidR="006E41FE">
        <w:t> </w:t>
      </w:r>
      <w:r w:rsidRPr="00FA5848">
        <w:t>FEE</w:t>
      </w:r>
      <w:r w:rsidR="006E41FE">
        <w:noBreakHyphen/>
      </w:r>
      <w:r w:rsidRPr="00FA5848">
        <w:t>HELP provider.</w:t>
      </w:r>
      <w:r w:rsidR="006E41FE">
        <w:rPr>
          <w:rStyle w:val="FootnoteReference"/>
        </w:rPr>
        <w:footnoteReference w:id="2"/>
      </w:r>
      <w:r w:rsidRPr="00FA5848">
        <w:t xml:space="preserve"> </w:t>
      </w:r>
    </w:p>
    <w:p w14:paraId="22332A4B" w14:textId="38B5071A" w:rsidR="004412CA" w:rsidRPr="00FA5848" w:rsidRDefault="004412CA" w:rsidP="003C28FD">
      <w:pPr>
        <w:pStyle w:val="BodyText"/>
      </w:pPr>
      <w:r w:rsidRPr="00FA5848">
        <w:t>The NP also called for a VET FEE</w:t>
      </w:r>
      <w:r w:rsidRPr="00F4536B">
        <w:t>-</w:t>
      </w:r>
      <w:r w:rsidRPr="00FA5848">
        <w:t>HELP Certificate IV Trial, which has been developed and is currently being implemented in five states. As a result, VET FEE</w:t>
      </w:r>
      <w:r w:rsidRPr="00F4536B">
        <w:t>-</w:t>
      </w:r>
      <w:r w:rsidRPr="00FA5848">
        <w:t xml:space="preserve">HELP is also available to students in NSW, Victoria, SA, Queensland and WA, studying specified subsidised Certificate IV courses. The Certificate IV Trial is running from 13 January 2014 to 31 December 2016. </w:t>
      </w:r>
    </w:p>
    <w:p w14:paraId="1FEA32E0" w14:textId="77777777" w:rsidR="004412CA" w:rsidRPr="00FA5848" w:rsidRDefault="004412CA" w:rsidP="004412CA">
      <w:pPr>
        <w:pStyle w:val="Heading2"/>
        <w:spacing w:before="120"/>
      </w:pPr>
      <w:bookmarkStart w:id="121" w:name="_Toc432889606"/>
      <w:bookmarkStart w:id="122" w:name="_Toc432891332"/>
      <w:bookmarkStart w:id="123" w:name="_Toc432894157"/>
      <w:bookmarkStart w:id="124" w:name="_Toc432889607"/>
      <w:bookmarkStart w:id="125" w:name="_Toc432891333"/>
      <w:bookmarkStart w:id="126" w:name="_Toc432894158"/>
      <w:bookmarkStart w:id="127" w:name="_Toc432889618"/>
      <w:bookmarkStart w:id="128" w:name="_Toc432891344"/>
      <w:bookmarkStart w:id="129" w:name="_Toc432894169"/>
      <w:bookmarkStart w:id="130" w:name="_Toc432889623"/>
      <w:bookmarkStart w:id="131" w:name="_Toc432891349"/>
      <w:bookmarkStart w:id="132" w:name="_Toc432894174"/>
      <w:bookmarkStart w:id="133" w:name="_Toc432889628"/>
      <w:bookmarkStart w:id="134" w:name="_Toc432891354"/>
      <w:bookmarkStart w:id="135" w:name="_Toc432894179"/>
      <w:bookmarkStart w:id="136" w:name="_Toc432889633"/>
      <w:bookmarkStart w:id="137" w:name="_Toc432891359"/>
      <w:bookmarkStart w:id="138" w:name="_Toc432894184"/>
      <w:bookmarkStart w:id="139" w:name="_Toc432889643"/>
      <w:bookmarkStart w:id="140" w:name="_Toc432891369"/>
      <w:bookmarkStart w:id="141" w:name="_Toc432894194"/>
      <w:bookmarkStart w:id="142" w:name="_Toc432889648"/>
      <w:bookmarkStart w:id="143" w:name="_Toc432891374"/>
      <w:bookmarkStart w:id="144" w:name="_Toc432894199"/>
      <w:bookmarkStart w:id="145" w:name="_Toc432889653"/>
      <w:bookmarkStart w:id="146" w:name="_Toc432891379"/>
      <w:bookmarkStart w:id="147" w:name="_Toc432894204"/>
      <w:bookmarkStart w:id="148" w:name="_Toc432889658"/>
      <w:bookmarkStart w:id="149" w:name="_Toc432891384"/>
      <w:bookmarkStart w:id="150" w:name="_Toc432894209"/>
      <w:bookmarkStart w:id="151" w:name="_Toc432889668"/>
      <w:bookmarkStart w:id="152" w:name="_Toc432891394"/>
      <w:bookmarkStart w:id="153" w:name="_Toc432894219"/>
      <w:bookmarkStart w:id="154" w:name="_Toc432889673"/>
      <w:bookmarkStart w:id="155" w:name="_Toc432891399"/>
      <w:bookmarkStart w:id="156" w:name="_Toc432894224"/>
      <w:bookmarkStart w:id="157" w:name="_Toc432889678"/>
      <w:bookmarkStart w:id="158" w:name="_Toc432891404"/>
      <w:bookmarkStart w:id="159" w:name="_Toc432894229"/>
      <w:bookmarkStart w:id="160" w:name="_Toc432889683"/>
      <w:bookmarkStart w:id="161" w:name="_Toc432891409"/>
      <w:bookmarkStart w:id="162" w:name="_Toc432894234"/>
      <w:bookmarkStart w:id="163" w:name="_Toc432889693"/>
      <w:bookmarkStart w:id="164" w:name="_Toc432891419"/>
      <w:bookmarkStart w:id="165" w:name="_Toc432894244"/>
      <w:bookmarkStart w:id="166" w:name="_Toc432889698"/>
      <w:bookmarkStart w:id="167" w:name="_Toc432891424"/>
      <w:bookmarkStart w:id="168" w:name="_Toc432894249"/>
      <w:bookmarkStart w:id="169" w:name="_Toc432889703"/>
      <w:bookmarkStart w:id="170" w:name="_Toc432891429"/>
      <w:bookmarkStart w:id="171" w:name="_Toc432894254"/>
      <w:bookmarkStart w:id="172" w:name="_Toc432889708"/>
      <w:bookmarkStart w:id="173" w:name="_Toc432891434"/>
      <w:bookmarkStart w:id="174" w:name="_Toc432894259"/>
      <w:bookmarkStart w:id="175" w:name="_Toc432889718"/>
      <w:bookmarkStart w:id="176" w:name="_Toc432891444"/>
      <w:bookmarkStart w:id="177" w:name="_Toc432894269"/>
      <w:bookmarkStart w:id="178" w:name="_Toc432889723"/>
      <w:bookmarkStart w:id="179" w:name="_Toc432891449"/>
      <w:bookmarkStart w:id="180" w:name="_Toc432894274"/>
      <w:bookmarkStart w:id="181" w:name="_Toc432889728"/>
      <w:bookmarkStart w:id="182" w:name="_Toc432891454"/>
      <w:bookmarkStart w:id="183" w:name="_Toc432894279"/>
      <w:bookmarkStart w:id="184" w:name="_Toc432889733"/>
      <w:bookmarkStart w:id="185" w:name="_Toc432891459"/>
      <w:bookmarkStart w:id="186" w:name="_Toc432894284"/>
      <w:bookmarkStart w:id="187" w:name="_Toc432889738"/>
      <w:bookmarkStart w:id="188" w:name="_Toc432891464"/>
      <w:bookmarkStart w:id="189" w:name="_Toc432894289"/>
      <w:bookmarkStart w:id="190" w:name="_Toc432889740"/>
      <w:bookmarkStart w:id="191" w:name="_Toc432891466"/>
      <w:bookmarkStart w:id="192" w:name="_Toc432894291"/>
      <w:bookmarkStart w:id="193" w:name="_Toc432894292"/>
      <w:bookmarkStart w:id="194" w:name="_Toc432960895"/>
      <w:bookmarkStart w:id="195" w:name="_Toc433728346"/>
      <w:bookmarkStart w:id="196" w:name="_Toc440460726"/>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FA5848">
        <w:t>The outcomes of activities in progress under Outcome 1</w:t>
      </w:r>
      <w:bookmarkEnd w:id="193"/>
      <w:bookmarkEnd w:id="194"/>
      <w:bookmarkEnd w:id="195"/>
      <w:bookmarkEnd w:id="196"/>
    </w:p>
    <w:p w14:paraId="76AE749E" w14:textId="77777777" w:rsidR="004412CA" w:rsidRPr="00FA5848" w:rsidRDefault="004412CA" w:rsidP="004412CA">
      <w:pPr>
        <w:pStyle w:val="Heading3"/>
        <w:spacing w:before="120"/>
      </w:pPr>
      <w:bookmarkStart w:id="197" w:name="_Ref432882085"/>
      <w:r w:rsidRPr="00FA5848">
        <w:t>Accessibility of training</w:t>
      </w:r>
      <w:bookmarkEnd w:id="197"/>
    </w:p>
    <w:p w14:paraId="1DBCC8E9" w14:textId="77777777" w:rsidR="004412CA" w:rsidRPr="00FA5848" w:rsidRDefault="004412CA" w:rsidP="004412CA">
      <w:pPr>
        <w:pStyle w:val="BodyText"/>
      </w:pPr>
      <w:r w:rsidRPr="00FA5848">
        <w:t>Government stakeholders noted that the NP funding arrangements and the need to ensure fiscal sustainability have had a significant influence on states and territories’ decisions regarding the design and implementation of their student entitlements. In particular, funding received by jurisdictions under the NP was capped, ‘back-ended’ to the latter years of the agreement, and needed to pay for both the costs of reform, as well as additional training places. States and territories adopted a wide variety of measures to ensure that the cost of training under the student entitlement does not exceed the funding available.</w:t>
      </w:r>
    </w:p>
    <w:p w14:paraId="6E7461B1" w14:textId="00BA0C14" w:rsidR="004412CA" w:rsidRPr="00FA5848" w:rsidRDefault="004412CA" w:rsidP="004412CA">
      <w:pPr>
        <w:pStyle w:val="BodyText"/>
      </w:pPr>
      <w:r w:rsidRPr="00FA5848">
        <w:t xml:space="preserve">This section presents and discusses data on enrolment trends, participation in VET, trends in </w:t>
      </w:r>
      <w:r w:rsidR="00FC1A47">
        <w:t xml:space="preserve">lower level qualifications </w:t>
      </w:r>
      <w:r w:rsidRPr="00FA5848">
        <w:t>and upskilling, and student choice.</w:t>
      </w:r>
    </w:p>
    <w:p w14:paraId="01D4B559" w14:textId="77777777" w:rsidR="004412CA" w:rsidRPr="0009045D" w:rsidRDefault="004412CA" w:rsidP="004412CA">
      <w:pPr>
        <w:pStyle w:val="Heading4"/>
      </w:pPr>
      <w:r w:rsidRPr="004240E0">
        <w:t>Enrolment trends</w:t>
      </w:r>
    </w:p>
    <w:p w14:paraId="583DB620" w14:textId="25CA9EDD" w:rsidR="004412CA" w:rsidRPr="00FA5848" w:rsidRDefault="004412CA" w:rsidP="004412CA">
      <w:pPr>
        <w:pStyle w:val="ListBullet"/>
        <w:numPr>
          <w:ilvl w:val="0"/>
          <w:numId w:val="0"/>
        </w:numPr>
      </w:pPr>
      <w:r w:rsidRPr="00131D5D">
        <w:fldChar w:fldCharType="begin"/>
      </w:r>
      <w:r w:rsidR="009E1C9E" w:rsidRPr="009E1C9E">
        <w:instrText xml:space="preserve"> REF _Ref431464831 \h  \* MERGEFORMAT </w:instrText>
      </w:r>
      <w:r w:rsidRPr="00131D5D">
        <w:fldChar w:fldCharType="separate"/>
      </w:r>
      <w:r w:rsidR="008C40B9" w:rsidRPr="008C40B9">
        <w:t>Figure 2.1</w:t>
      </w:r>
      <w:r w:rsidRPr="00131D5D">
        <w:fldChar w:fldCharType="end"/>
      </w:r>
      <w:r w:rsidRPr="00FA5848">
        <w:t xml:space="preserve"> shows enrolments for Australia by highest funding source. The majority (73 per cent in 2014) of enrolments receive Commonwealth and State general funding. </w:t>
      </w:r>
    </w:p>
    <w:p w14:paraId="5280DC91" w14:textId="77777777" w:rsidR="004412CA" w:rsidRPr="00FA5848" w:rsidRDefault="004412CA" w:rsidP="004412CA">
      <w:pPr>
        <w:pStyle w:val="ListBullet"/>
        <w:numPr>
          <w:ilvl w:val="0"/>
          <w:numId w:val="0"/>
        </w:numPr>
      </w:pPr>
      <w:r w:rsidRPr="00FA5848">
        <w:t xml:space="preserve">The figure shows significant growth in total enrolments between 2008 and 2012, after which enrolments reduced to 2014. Enrolments funded by Commonwealth and State General Funding, which would correspond with funding allocated to student entitlement schemes, fell between 2012 and 2013, and between 2013 and 2014, in all but two jurisdictions. </w:t>
      </w:r>
    </w:p>
    <w:p w14:paraId="349A8995" w14:textId="77777777" w:rsidR="004412CA" w:rsidRPr="00FA5848" w:rsidRDefault="004412CA" w:rsidP="004412CA">
      <w:pPr>
        <w:pStyle w:val="ListBullet"/>
        <w:numPr>
          <w:ilvl w:val="0"/>
          <w:numId w:val="0"/>
        </w:numPr>
      </w:pPr>
      <w:r w:rsidRPr="00FA5848">
        <w:t xml:space="preserve">The fall in enrolments in this latter period coincides with the timing during which most jurisdictions have implemented their entitlement schemes. However, no attribution can be made on the basis of these data alone as a number of other factors, such as changes to other government incentives and programmes, and wider economic conditions, are likely to have also played a role in this recent result.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4412CA" w:rsidRPr="00FA5848" w14:paraId="49C8F549" w14:textId="77777777" w:rsidTr="00806A05">
        <w:trPr>
          <w:cantSplit/>
        </w:trPr>
        <w:tc>
          <w:tcPr>
            <w:tcW w:w="8168" w:type="dxa"/>
            <w:tcBorders>
              <w:top w:val="single" w:sz="4" w:space="0" w:color="000100"/>
            </w:tcBorders>
            <w:shd w:val="clear" w:color="auto" w:fill="auto"/>
            <w:tcMar>
              <w:left w:w="0" w:type="dxa"/>
            </w:tcMar>
          </w:tcPr>
          <w:p w14:paraId="279CE9FA" w14:textId="70947D97" w:rsidR="004412CA" w:rsidRPr="006004BF" w:rsidRDefault="004412CA">
            <w:pPr>
              <w:pStyle w:val="Caption"/>
            </w:pPr>
            <w:bookmarkStart w:id="198" w:name="_Ref431464831"/>
            <w:bookmarkStart w:id="199" w:name="_Toc431483053"/>
            <w:bookmarkStart w:id="200" w:name="_Toc431573018"/>
            <w:bookmarkStart w:id="201" w:name="_Toc432894094"/>
            <w:bookmarkStart w:id="202" w:name="_Toc432960839"/>
            <w:bookmarkStart w:id="203" w:name="_Toc433728392"/>
            <w:bookmarkStart w:id="204" w:name="_Toc440460772"/>
            <w:r w:rsidRPr="00F4536B">
              <w:rPr>
                <w:rStyle w:val="CaptionLabel"/>
              </w:rPr>
              <w:t xml:space="preserve">Figure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2</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Figure \* ARABIC \s 1 </w:instrText>
            </w:r>
            <w:r w:rsidR="0059245C">
              <w:rPr>
                <w:rStyle w:val="CaptionLabel"/>
              </w:rPr>
              <w:fldChar w:fldCharType="separate"/>
            </w:r>
            <w:r w:rsidR="008C40B9">
              <w:rPr>
                <w:rStyle w:val="CaptionLabel"/>
                <w:noProof/>
              </w:rPr>
              <w:t>1</w:t>
            </w:r>
            <w:r w:rsidR="0059245C">
              <w:rPr>
                <w:rStyle w:val="CaptionLabel"/>
              </w:rPr>
              <w:fldChar w:fldCharType="end"/>
            </w:r>
            <w:bookmarkEnd w:id="198"/>
            <w:r w:rsidR="006004BF">
              <w:tab/>
            </w:r>
            <w:r w:rsidR="001C4B4C" w:rsidRPr="00F4536B">
              <w:t>E</w:t>
            </w:r>
            <w:r w:rsidRPr="00F4536B">
              <w:t>nrolments by highest funding source</w:t>
            </w:r>
            <w:bookmarkEnd w:id="199"/>
            <w:bookmarkEnd w:id="200"/>
            <w:bookmarkEnd w:id="201"/>
            <w:bookmarkEnd w:id="202"/>
            <w:bookmarkEnd w:id="203"/>
            <w:r w:rsidR="001C4B4C" w:rsidRPr="00F4536B">
              <w:t>, Australia</w:t>
            </w:r>
            <w:bookmarkEnd w:id="204"/>
          </w:p>
        </w:tc>
      </w:tr>
      <w:tr w:rsidR="004412CA" w:rsidRPr="00FA5848" w14:paraId="10B2221D" w14:textId="77777777" w:rsidTr="00806A05">
        <w:trPr>
          <w:cantSplit/>
          <w:trHeight w:hRule="exact" w:val="380"/>
        </w:trPr>
        <w:tc>
          <w:tcPr>
            <w:tcW w:w="8168" w:type="dxa"/>
            <w:tcBorders>
              <w:bottom w:val="single" w:sz="4" w:space="0" w:color="auto"/>
            </w:tcBorders>
            <w:shd w:val="clear" w:color="auto" w:fill="auto"/>
          </w:tcPr>
          <w:p w14:paraId="3D76C6B7" w14:textId="77777777" w:rsidR="004412CA" w:rsidRPr="00FA5848" w:rsidRDefault="004412CA" w:rsidP="00806A05">
            <w:pPr>
              <w:pStyle w:val="spacer"/>
            </w:pPr>
            <w:r w:rsidRPr="004240E0">
              <w:rPr>
                <w:noProof/>
                <w:lang w:eastAsia="en-AU"/>
              </w:rPr>
              <mc:AlternateContent>
                <mc:Choice Requires="wps">
                  <w:drawing>
                    <wp:anchor distT="0" distB="0" distL="114300" distR="114300" simplePos="0" relativeHeight="251701248" behindDoc="0" locked="1" layoutInCell="1" allowOverlap="1" wp14:anchorId="17CE61F5" wp14:editId="6390A1C9">
                      <wp:simplePos x="0" y="0"/>
                      <wp:positionH relativeFrom="rightMargin">
                        <wp:posOffset>-772795</wp:posOffset>
                      </wp:positionH>
                      <wp:positionV relativeFrom="page">
                        <wp:posOffset>0</wp:posOffset>
                      </wp:positionV>
                      <wp:extent cx="436880" cy="213360"/>
                      <wp:effectExtent l="0" t="0" r="1270" b="0"/>
                      <wp:wrapNone/>
                      <wp:docPr id="20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8A7E79" id="Freeform 5" o:spid="_x0000_s1026" style="position:absolute;margin-left:-60.85pt;margin-top:0;width:34.4pt;height:16.8pt;z-index:25170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F2BBDV/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4412CA" w:rsidRPr="00FA5848" w14:paraId="78B7A7D3" w14:textId="77777777" w:rsidTr="00806A05">
        <w:tblPrEx>
          <w:tblCellMar>
            <w:left w:w="108" w:type="dxa"/>
            <w:right w:w="108" w:type="dxa"/>
          </w:tblCellMar>
        </w:tblPrEx>
        <w:trPr>
          <w:cantSplit/>
        </w:trPr>
        <w:tc>
          <w:tcPr>
            <w:tcW w:w="8168" w:type="dxa"/>
            <w:tcBorders>
              <w:top w:val="single" w:sz="4" w:space="0" w:color="auto"/>
              <w:bottom w:val="single" w:sz="4" w:space="0" w:color="auto"/>
            </w:tcBorders>
            <w:shd w:val="clear" w:color="auto" w:fill="auto"/>
          </w:tcPr>
          <w:p w14:paraId="1CD37EE4" w14:textId="0FBB25DE" w:rsidR="004412CA" w:rsidRPr="00FA5848" w:rsidRDefault="000801BE" w:rsidP="00806A05">
            <w:pPr>
              <w:pStyle w:val="Figure"/>
            </w:pPr>
            <w:r>
              <w:rPr>
                <w:noProof/>
                <w:lang w:eastAsia="en-AU"/>
              </w:rPr>
              <w:drawing>
                <wp:inline distT="0" distB="0" distL="0" distR="0" wp14:anchorId="1A2E9C24" wp14:editId="142CA4CE">
                  <wp:extent cx="4664075" cy="269494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4075" cy="2694940"/>
                          </a:xfrm>
                          <a:prstGeom prst="rect">
                            <a:avLst/>
                          </a:prstGeom>
                          <a:noFill/>
                        </pic:spPr>
                      </pic:pic>
                    </a:graphicData>
                  </a:graphic>
                </wp:inline>
              </w:drawing>
            </w:r>
          </w:p>
        </w:tc>
      </w:tr>
      <w:tr w:rsidR="004412CA" w:rsidRPr="00FA5848" w14:paraId="0D71950E" w14:textId="77777777" w:rsidTr="00806A05">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77AEF06D" w14:textId="7A9151C3" w:rsidR="00CC27F8" w:rsidRDefault="00CC27F8" w:rsidP="00806A05">
            <w:pPr>
              <w:pStyle w:val="Source"/>
            </w:pPr>
            <w:r>
              <w:rPr>
                <w:caps w:val="0"/>
              </w:rPr>
              <w:t xml:space="preserve">Note: In accordance with the scope of available NCVER data, fee for service includes only that delivered at public providers. </w:t>
            </w:r>
          </w:p>
          <w:p w14:paraId="38AE2FEE" w14:textId="0A67877F" w:rsidR="004412CA" w:rsidRPr="00FA5848" w:rsidRDefault="004412CA">
            <w:pPr>
              <w:pStyle w:val="Source"/>
            </w:pPr>
            <w:r w:rsidRPr="00FA5848">
              <w:t xml:space="preserve">Source: NCVER </w:t>
            </w:r>
            <w:r w:rsidR="00840BA5">
              <w:t xml:space="preserve">Government-funded </w:t>
            </w:r>
            <w:r w:rsidRPr="00FA5848">
              <w:t>Students and courses, program enrolments</w:t>
            </w:r>
            <w:r w:rsidR="00840BA5">
              <w:t xml:space="preserve"> (as of the 2014 scope, excluding ACE fee for service)</w:t>
            </w:r>
          </w:p>
        </w:tc>
      </w:tr>
      <w:tr w:rsidR="004412CA" w:rsidRPr="00FA5848" w14:paraId="37EAC89D" w14:textId="77777777" w:rsidTr="00806A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0"/>
        </w:trPr>
        <w:tc>
          <w:tcPr>
            <w:tcW w:w="8168" w:type="dxa"/>
            <w:tcBorders>
              <w:left w:val="nil"/>
              <w:bottom w:val="nil"/>
              <w:right w:val="nil"/>
            </w:tcBorders>
          </w:tcPr>
          <w:p w14:paraId="596FFA86" w14:textId="77777777" w:rsidR="004412CA" w:rsidRPr="00E41C03" w:rsidRDefault="004412CA" w:rsidP="00806A05">
            <w:pPr>
              <w:spacing w:after="160" w:line="259" w:lineRule="auto"/>
              <w:rPr>
                <w:rStyle w:val="Notelabel"/>
              </w:rPr>
            </w:pPr>
          </w:p>
        </w:tc>
      </w:tr>
    </w:tbl>
    <w:p w14:paraId="451EF205" w14:textId="693D49E4" w:rsidR="004412CA" w:rsidRPr="00FA5848" w:rsidRDefault="004412CA" w:rsidP="004412CA">
      <w:pPr>
        <w:pStyle w:val="BodyText"/>
        <w:rPr>
          <w:rFonts w:ascii="Times New Roman" w:hAnsi="Times New Roman" w:cs="Times New Roman"/>
          <w:sz w:val="24"/>
          <w:szCs w:val="24"/>
          <w:lang w:eastAsia="en-AU"/>
        </w:rPr>
      </w:pPr>
      <w:r w:rsidRPr="00131D5D">
        <w:fldChar w:fldCharType="begin"/>
      </w:r>
      <w:r w:rsidR="009E1C9E" w:rsidRPr="009E1C9E">
        <w:instrText xml:space="preserve"> REF _Ref431465610 \h  \* MERGEFORMAT </w:instrText>
      </w:r>
      <w:r w:rsidRPr="00131D5D">
        <w:fldChar w:fldCharType="separate"/>
      </w:r>
      <w:r w:rsidR="008C40B9" w:rsidRPr="008C40B9">
        <w:t>Figure 2.2</w:t>
      </w:r>
      <w:r w:rsidRPr="00131D5D">
        <w:fldChar w:fldCharType="end"/>
      </w:r>
      <w:r w:rsidRPr="00FA5848">
        <w:t xml:space="preserve"> shows the percentage change by funding type for Australia from 2008-</w:t>
      </w:r>
      <w:r>
        <w:t>20</w:t>
      </w:r>
      <w:r w:rsidRPr="00FA5848">
        <w:t xml:space="preserve">09 to 2014. Despite falls since 2012, Commonwealth and State general funded enrolments in 2014 remain almost 10 per cent higher than in 2008-2009.  However, this national figure hides significant variation in growth in publicly subsidised enrolments between jurisdictions. Over the period, growth in enrolments funded by Commonwealth and State General Funding ranged from -15 per cent to 57 per cent. Growth in enrolments under this funding source was negative in five jurisdictions. </w:t>
      </w:r>
      <w:r w:rsidRPr="00FA5848">
        <w:rPr>
          <w:rFonts w:ascii="Times New Roman" w:hAnsi="Times New Roman" w:cs="Times New Roman"/>
          <w:sz w:val="24"/>
          <w:szCs w:val="24"/>
          <w:lang w:eastAsia="en-AU"/>
        </w:rPr>
        <w:t xml:space="preserve">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4412CA" w:rsidRPr="00FA5848" w14:paraId="21FBBC19" w14:textId="77777777" w:rsidTr="00806A05">
        <w:trPr>
          <w:cantSplit/>
        </w:trPr>
        <w:tc>
          <w:tcPr>
            <w:tcW w:w="8168" w:type="dxa"/>
            <w:tcBorders>
              <w:top w:val="single" w:sz="4" w:space="0" w:color="000100"/>
            </w:tcBorders>
            <w:shd w:val="clear" w:color="auto" w:fill="auto"/>
            <w:tcMar>
              <w:left w:w="0" w:type="dxa"/>
            </w:tcMar>
          </w:tcPr>
          <w:p w14:paraId="4F37927E" w14:textId="1FE33CA1" w:rsidR="004412CA" w:rsidRPr="006004BF" w:rsidRDefault="004412CA">
            <w:pPr>
              <w:pStyle w:val="Caption"/>
            </w:pPr>
            <w:bookmarkStart w:id="205" w:name="_Ref431465610"/>
            <w:bookmarkStart w:id="206" w:name="_Toc431483055"/>
            <w:bookmarkStart w:id="207" w:name="_Toc431573019"/>
            <w:bookmarkStart w:id="208" w:name="_Toc432894095"/>
            <w:bookmarkStart w:id="209" w:name="_Toc432960840"/>
            <w:bookmarkStart w:id="210" w:name="_Toc433728393"/>
            <w:bookmarkStart w:id="211" w:name="_Toc440460773"/>
            <w:r w:rsidRPr="00F4536B">
              <w:rPr>
                <w:rStyle w:val="CaptionLabel"/>
              </w:rPr>
              <w:t xml:space="preserve">Figure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2</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Figure \* ARABIC \s 1 </w:instrText>
            </w:r>
            <w:r w:rsidR="0059245C">
              <w:rPr>
                <w:rStyle w:val="CaptionLabel"/>
              </w:rPr>
              <w:fldChar w:fldCharType="separate"/>
            </w:r>
            <w:r w:rsidR="008C40B9">
              <w:rPr>
                <w:rStyle w:val="CaptionLabel"/>
                <w:noProof/>
              </w:rPr>
              <w:t>2</w:t>
            </w:r>
            <w:r w:rsidR="0059245C">
              <w:rPr>
                <w:rStyle w:val="CaptionLabel"/>
              </w:rPr>
              <w:fldChar w:fldCharType="end"/>
            </w:r>
            <w:bookmarkEnd w:id="205"/>
            <w:r w:rsidR="006004BF">
              <w:tab/>
            </w:r>
            <w:r w:rsidRPr="00F4536B">
              <w:t>change in enrolments by funding type, 2008-2009 (average) – 2014</w:t>
            </w:r>
            <w:bookmarkEnd w:id="206"/>
            <w:bookmarkEnd w:id="207"/>
            <w:bookmarkEnd w:id="208"/>
            <w:bookmarkEnd w:id="209"/>
            <w:bookmarkEnd w:id="210"/>
            <w:bookmarkEnd w:id="211"/>
          </w:p>
        </w:tc>
      </w:tr>
      <w:tr w:rsidR="004412CA" w:rsidRPr="00FA5848" w14:paraId="319C1608" w14:textId="77777777" w:rsidTr="00806A05">
        <w:trPr>
          <w:cantSplit/>
          <w:trHeight w:hRule="exact" w:val="380"/>
        </w:trPr>
        <w:tc>
          <w:tcPr>
            <w:tcW w:w="8168" w:type="dxa"/>
            <w:tcBorders>
              <w:bottom w:val="single" w:sz="4" w:space="0" w:color="auto"/>
            </w:tcBorders>
            <w:shd w:val="clear" w:color="auto" w:fill="auto"/>
          </w:tcPr>
          <w:p w14:paraId="516BDA21" w14:textId="77777777" w:rsidR="004412CA" w:rsidRPr="00FA5848" w:rsidRDefault="004412CA" w:rsidP="00806A05">
            <w:pPr>
              <w:pStyle w:val="spacer"/>
            </w:pPr>
            <w:r w:rsidRPr="004240E0">
              <w:rPr>
                <w:noProof/>
                <w:lang w:eastAsia="en-AU"/>
              </w:rPr>
              <mc:AlternateContent>
                <mc:Choice Requires="wps">
                  <w:drawing>
                    <wp:anchor distT="0" distB="0" distL="114300" distR="114300" simplePos="0" relativeHeight="251702272" behindDoc="0" locked="1" layoutInCell="1" allowOverlap="1" wp14:anchorId="1E91C998" wp14:editId="59EF9712">
                      <wp:simplePos x="0" y="0"/>
                      <wp:positionH relativeFrom="rightMargin">
                        <wp:posOffset>-772795</wp:posOffset>
                      </wp:positionH>
                      <wp:positionV relativeFrom="page">
                        <wp:posOffset>0</wp:posOffset>
                      </wp:positionV>
                      <wp:extent cx="436880" cy="213360"/>
                      <wp:effectExtent l="0" t="0" r="1270" b="0"/>
                      <wp:wrapNone/>
                      <wp:docPr id="27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1312739" id="Freeform 5" o:spid="_x0000_s1026" style="position:absolute;margin-left:-60.85pt;margin-top:0;width:34.4pt;height:16.8pt;z-index:2517022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iOpLA34DAADC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4412CA" w:rsidRPr="00FA5848" w14:paraId="1BB7F704" w14:textId="77777777" w:rsidTr="00806A05">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4C05F5EA" w14:textId="12311F59" w:rsidR="004412CA" w:rsidRPr="00FA5848" w:rsidRDefault="000801BE" w:rsidP="00806A05">
            <w:pPr>
              <w:pStyle w:val="Figure"/>
            </w:pPr>
            <w:r>
              <w:rPr>
                <w:noProof/>
                <w:lang w:eastAsia="en-AU"/>
              </w:rPr>
              <w:drawing>
                <wp:inline distT="0" distB="0" distL="0" distR="0" wp14:anchorId="1AE999F3" wp14:editId="37F37736">
                  <wp:extent cx="4651375" cy="269494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51375" cy="2694940"/>
                          </a:xfrm>
                          <a:prstGeom prst="rect">
                            <a:avLst/>
                          </a:prstGeom>
                          <a:noFill/>
                        </pic:spPr>
                      </pic:pic>
                    </a:graphicData>
                  </a:graphic>
                </wp:inline>
              </w:drawing>
            </w:r>
          </w:p>
        </w:tc>
      </w:tr>
      <w:tr w:rsidR="004412CA" w:rsidRPr="00FA5848" w14:paraId="453E90F6" w14:textId="77777777" w:rsidTr="00806A05">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458D1628" w14:textId="64507CBE" w:rsidR="00CC27F8" w:rsidRDefault="00CC27F8" w:rsidP="00806A05">
            <w:pPr>
              <w:pStyle w:val="Source"/>
            </w:pPr>
            <w:r w:rsidRPr="00CC27F8">
              <w:rPr>
                <w:caps w:val="0"/>
              </w:rPr>
              <w:t xml:space="preserve">Note: in accordance with the scope of available </w:t>
            </w:r>
            <w:r>
              <w:rPr>
                <w:caps w:val="0"/>
              </w:rPr>
              <w:t xml:space="preserve">NCVER </w:t>
            </w:r>
            <w:r w:rsidRPr="00CC27F8">
              <w:rPr>
                <w:caps w:val="0"/>
              </w:rPr>
              <w:t>data, fee for service includes only that delivered at public providers.</w:t>
            </w:r>
          </w:p>
          <w:p w14:paraId="7B8C023B" w14:textId="5E503C24" w:rsidR="004412CA" w:rsidRPr="00FA5848" w:rsidRDefault="004412CA" w:rsidP="00806A05">
            <w:pPr>
              <w:pStyle w:val="Source"/>
            </w:pPr>
            <w:r w:rsidRPr="00FA5848">
              <w:t xml:space="preserve">Source: </w:t>
            </w:r>
            <w:r w:rsidR="00840BA5" w:rsidRPr="00FA5848">
              <w:t xml:space="preserve">NCVER </w:t>
            </w:r>
            <w:r w:rsidR="00840BA5">
              <w:t xml:space="preserve">Government-funded </w:t>
            </w:r>
            <w:r w:rsidR="00840BA5" w:rsidRPr="00FA5848">
              <w:t>Students and courses, program enrolments</w:t>
            </w:r>
            <w:r w:rsidR="00840BA5">
              <w:t xml:space="preserve"> (as of the 2014 scope, excluding ACE fee for service)</w:t>
            </w:r>
          </w:p>
        </w:tc>
      </w:tr>
      <w:tr w:rsidR="004412CA" w:rsidRPr="00FA5848" w14:paraId="5CA34394" w14:textId="77777777" w:rsidTr="00806A05">
        <w:trPr>
          <w:cantSplit/>
          <w:trHeight w:hRule="exact" w:val="160"/>
        </w:trPr>
        <w:tc>
          <w:tcPr>
            <w:tcW w:w="8168" w:type="dxa"/>
            <w:tcBorders>
              <w:top w:val="single" w:sz="4" w:space="0" w:color="auto"/>
            </w:tcBorders>
            <w:shd w:val="clear" w:color="auto" w:fill="auto"/>
            <w:tcMar>
              <w:top w:w="0" w:type="dxa"/>
              <w:left w:w="0" w:type="dxa"/>
              <w:bottom w:w="0" w:type="dxa"/>
            </w:tcMar>
          </w:tcPr>
          <w:p w14:paraId="0C4C0D34" w14:textId="77777777" w:rsidR="004412CA" w:rsidRPr="00E41C03" w:rsidRDefault="004412CA" w:rsidP="00806A05">
            <w:pPr>
              <w:pStyle w:val="spacer"/>
              <w:rPr>
                <w:rStyle w:val="Notelabel"/>
              </w:rPr>
            </w:pPr>
          </w:p>
        </w:tc>
      </w:tr>
    </w:tbl>
    <w:p w14:paraId="7E646DBD" w14:textId="77777777" w:rsidR="004412CA" w:rsidRPr="00FA5848" w:rsidRDefault="004412CA" w:rsidP="004412CA">
      <w:pPr>
        <w:pStyle w:val="Heading4"/>
      </w:pPr>
      <w:r w:rsidRPr="00E41C03">
        <w:t>VET participation</w:t>
      </w:r>
    </w:p>
    <w:p w14:paraId="6DD2D7DB" w14:textId="6F48A636" w:rsidR="004412CA" w:rsidRDefault="006F0861" w:rsidP="004412CA">
      <w:pPr>
        <w:pStyle w:val="BodyText"/>
      </w:pPr>
      <w:r w:rsidRPr="009E1C9E">
        <w:fldChar w:fldCharType="begin"/>
      </w:r>
      <w:r w:rsidR="009E1C9E" w:rsidRPr="009E1C9E">
        <w:instrText xml:space="preserve"> REF _Ref433811722 \h  \* MERGEFORMAT </w:instrText>
      </w:r>
      <w:r w:rsidRPr="009E1C9E">
        <w:fldChar w:fldCharType="separate"/>
      </w:r>
      <w:r w:rsidR="008C40B9" w:rsidRPr="008C40B9">
        <w:t>Figure 2.3</w:t>
      </w:r>
      <w:r w:rsidRPr="009E1C9E">
        <w:fldChar w:fldCharType="end"/>
      </w:r>
      <w:r>
        <w:t xml:space="preserve"> </w:t>
      </w:r>
      <w:r w:rsidR="004412CA" w:rsidRPr="00FA5848">
        <w:t>shows VET enrolments as a proportion of the working age population</w:t>
      </w:r>
      <w:r w:rsidR="002D37E9">
        <w:t>, and the proportion of the working age population undertaking VET</w:t>
      </w:r>
      <w:r w:rsidR="004412CA" w:rsidRPr="00FA5848">
        <w:t xml:space="preserve">. </w:t>
      </w:r>
    </w:p>
    <w:p w14:paraId="68E2F2A7" w14:textId="7F8DF2C2" w:rsidR="002D37E9" w:rsidRDefault="002D37E9" w:rsidP="004412CA">
      <w:pPr>
        <w:pStyle w:val="BodyText"/>
      </w:pPr>
      <w:r>
        <w:t xml:space="preserve">VET enrolments as a proportion of the working age population increased from the 2008 baseline of approximately 12 per cent to approximately 14 </w:t>
      </w:r>
      <w:r w:rsidR="00F4536B">
        <w:t>p</w:t>
      </w:r>
      <w:r>
        <w:t>er cent in 2012, before returning to 2008 levels in 2014. The proportion of the working age population enrolled in VET, however, remained more than 10 per cent above 2008 levels in 2014, meaning that while total activity levels have not increased after accounting for population growth, the proportion of the working age population engaged in some way in VET has increased.</w:t>
      </w:r>
    </w:p>
    <w:tbl>
      <w:tblPr>
        <w:tblStyle w:val="TableGrid"/>
        <w:tblW w:w="8489"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489"/>
      </w:tblGrid>
      <w:tr w:rsidR="006F0861" w:rsidRPr="00897E60" w14:paraId="100475AA" w14:textId="77777777" w:rsidTr="0050519F">
        <w:trPr>
          <w:cantSplit/>
        </w:trPr>
        <w:tc>
          <w:tcPr>
            <w:tcW w:w="8489" w:type="dxa"/>
            <w:tcBorders>
              <w:top w:val="single" w:sz="4" w:space="0" w:color="000100"/>
            </w:tcBorders>
            <w:shd w:val="clear" w:color="auto" w:fill="auto"/>
            <w:tcMar>
              <w:left w:w="0" w:type="dxa"/>
            </w:tcMar>
          </w:tcPr>
          <w:p w14:paraId="4CAFD17D" w14:textId="17D8105E" w:rsidR="006F0861" w:rsidRPr="00897E60" w:rsidRDefault="006F0861" w:rsidP="00621BBA">
            <w:pPr>
              <w:pStyle w:val="Caption"/>
            </w:pPr>
            <w:bookmarkStart w:id="212" w:name="_Ref433811722"/>
            <w:bookmarkStart w:id="213" w:name="_Toc440460774"/>
            <w:r w:rsidRPr="00897E60">
              <w:rPr>
                <w:rStyle w:val="CaptionLabel"/>
              </w:rPr>
              <w:t xml:space="preserve">Figure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2</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Figure \* ARABIC \s 1 </w:instrText>
            </w:r>
            <w:r w:rsidR="0059245C">
              <w:rPr>
                <w:rStyle w:val="CaptionLabel"/>
              </w:rPr>
              <w:fldChar w:fldCharType="separate"/>
            </w:r>
            <w:r w:rsidR="008C40B9">
              <w:rPr>
                <w:rStyle w:val="CaptionLabel"/>
                <w:noProof/>
              </w:rPr>
              <w:t>3</w:t>
            </w:r>
            <w:r w:rsidR="0059245C">
              <w:rPr>
                <w:rStyle w:val="CaptionLabel"/>
              </w:rPr>
              <w:fldChar w:fldCharType="end"/>
            </w:r>
            <w:bookmarkEnd w:id="212"/>
            <w:r>
              <w:tab/>
            </w:r>
            <w:r w:rsidR="00621BBA">
              <w:t>VET enrolments and the working age population</w:t>
            </w:r>
            <w:bookmarkEnd w:id="213"/>
          </w:p>
        </w:tc>
      </w:tr>
      <w:tr w:rsidR="006F0861" w:rsidRPr="00AA4DEE" w14:paraId="4D12937E" w14:textId="77777777" w:rsidTr="00F4536B">
        <w:trPr>
          <w:cantSplit/>
          <w:trHeight w:hRule="exact" w:val="380"/>
        </w:trPr>
        <w:tc>
          <w:tcPr>
            <w:tcW w:w="8489" w:type="dxa"/>
            <w:tcBorders>
              <w:bottom w:val="single" w:sz="4" w:space="0" w:color="auto"/>
            </w:tcBorders>
            <w:shd w:val="clear" w:color="auto" w:fill="auto"/>
          </w:tcPr>
          <w:p w14:paraId="1622B8A7" w14:textId="77777777" w:rsidR="006F0861" w:rsidRPr="00AA4DEE" w:rsidRDefault="006F0861" w:rsidP="006F0861">
            <w:pPr>
              <w:pStyle w:val="spacer"/>
            </w:pPr>
            <w:r w:rsidRPr="00AA4DEE">
              <w:rPr>
                <w:noProof/>
                <w:lang w:eastAsia="en-AU"/>
              </w:rPr>
              <mc:AlternateContent>
                <mc:Choice Requires="wps">
                  <w:drawing>
                    <wp:anchor distT="0" distB="0" distL="114300" distR="114300" simplePos="0" relativeHeight="251764736" behindDoc="0" locked="1" layoutInCell="1" allowOverlap="1" wp14:anchorId="50558957" wp14:editId="7C82A824">
                      <wp:simplePos x="0" y="0"/>
                      <wp:positionH relativeFrom="rightMargin">
                        <wp:posOffset>-772795</wp:posOffset>
                      </wp:positionH>
                      <wp:positionV relativeFrom="page">
                        <wp:posOffset>0</wp:posOffset>
                      </wp:positionV>
                      <wp:extent cx="436880" cy="213360"/>
                      <wp:effectExtent l="0" t="0" r="1270" b="0"/>
                      <wp:wrapNone/>
                      <wp:docPr id="52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05A3C4" id="Freeform 5" o:spid="_x0000_s1026" style="position:absolute;margin-left:-60.85pt;margin-top:0;width:34.4pt;height:16.8pt;z-index:2517647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boXomn4DAADC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6F0861" w:rsidRPr="00AA4DEE" w14:paraId="12DD0EF6" w14:textId="77777777" w:rsidTr="00F4536B">
        <w:trPr>
          <w:cantSplit/>
        </w:trPr>
        <w:tc>
          <w:tcPr>
            <w:tcW w:w="8489" w:type="dxa"/>
            <w:tcBorders>
              <w:top w:val="single" w:sz="4" w:space="0" w:color="auto"/>
              <w:bottom w:val="single" w:sz="4" w:space="0" w:color="auto"/>
            </w:tcBorders>
            <w:shd w:val="clear" w:color="auto" w:fill="auto"/>
            <w:tcMar>
              <w:top w:w="10" w:type="dxa"/>
              <w:bottom w:w="10" w:type="dxa"/>
              <w:right w:w="0" w:type="dxa"/>
            </w:tcMar>
          </w:tcPr>
          <w:p w14:paraId="5CB124C9" w14:textId="64DB786C" w:rsidR="006F0861" w:rsidRPr="00AA4DEE" w:rsidRDefault="00621BBA" w:rsidP="006F0861">
            <w:pPr>
              <w:pStyle w:val="Figure"/>
            </w:pPr>
            <w:r>
              <w:rPr>
                <w:noProof/>
                <w:lang w:eastAsia="en-AU"/>
              </w:rPr>
              <w:drawing>
                <wp:inline distT="0" distB="0" distL="0" distR="0" wp14:anchorId="023D9C73" wp14:editId="461D15D5">
                  <wp:extent cx="4645660" cy="264604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5660" cy="2646045"/>
                          </a:xfrm>
                          <a:prstGeom prst="rect">
                            <a:avLst/>
                          </a:prstGeom>
                          <a:noFill/>
                        </pic:spPr>
                      </pic:pic>
                    </a:graphicData>
                  </a:graphic>
                </wp:inline>
              </w:drawing>
            </w:r>
          </w:p>
        </w:tc>
      </w:tr>
      <w:tr w:rsidR="006F0861" w:rsidRPr="00AA4DEE" w14:paraId="2C372193" w14:textId="77777777" w:rsidTr="00F4536B">
        <w:trPr>
          <w:cantSplit/>
        </w:trPr>
        <w:tc>
          <w:tcPr>
            <w:tcW w:w="8489" w:type="dxa"/>
            <w:tcBorders>
              <w:top w:val="single" w:sz="4" w:space="0" w:color="auto"/>
              <w:bottom w:val="single" w:sz="4" w:space="0" w:color="auto"/>
            </w:tcBorders>
            <w:shd w:val="clear" w:color="auto" w:fill="auto"/>
            <w:tcMar>
              <w:top w:w="12" w:type="dxa"/>
              <w:left w:w="0" w:type="dxa"/>
              <w:bottom w:w="113" w:type="dxa"/>
            </w:tcMar>
          </w:tcPr>
          <w:p w14:paraId="4593A1F9" w14:textId="77777777" w:rsidR="006F0861" w:rsidRPr="00FA5848" w:rsidRDefault="006F0861" w:rsidP="006F0861">
            <w:pPr>
              <w:pStyle w:val="Note"/>
            </w:pPr>
            <w:r w:rsidRPr="00FA5848">
              <w:t>Note: Working age is considered to be 15-64</w:t>
            </w:r>
          </w:p>
          <w:p w14:paraId="4BB9A68C" w14:textId="3B37098C" w:rsidR="006F0861" w:rsidRPr="00AA4DEE" w:rsidRDefault="006F0861">
            <w:pPr>
              <w:pStyle w:val="Source"/>
            </w:pPr>
            <w:r w:rsidRPr="00FA5848">
              <w:t xml:space="preserve">Source: </w:t>
            </w:r>
            <w:r w:rsidR="00840BA5" w:rsidRPr="00FA5848">
              <w:t xml:space="preserve">NCVER </w:t>
            </w:r>
            <w:r w:rsidR="00840BA5">
              <w:t xml:space="preserve">Government-funded </w:t>
            </w:r>
            <w:r w:rsidR="00840BA5" w:rsidRPr="00FA5848">
              <w:t>Students and courses, program enrolments</w:t>
            </w:r>
            <w:r w:rsidR="00840BA5">
              <w:t xml:space="preserve"> (as of the 2014 scope, excluding ACE fee for service);</w:t>
            </w:r>
            <w:r w:rsidRPr="00FA5848">
              <w:t xml:space="preserve"> ABS 2014 – Cat no. 6227.0 – Education and work</w:t>
            </w:r>
          </w:p>
        </w:tc>
      </w:tr>
      <w:tr w:rsidR="006F0861" w:rsidRPr="00AA4DEE" w14:paraId="2E29BE0F" w14:textId="77777777" w:rsidTr="00F4536B">
        <w:trPr>
          <w:cantSplit/>
          <w:trHeight w:hRule="exact" w:val="160"/>
        </w:trPr>
        <w:tc>
          <w:tcPr>
            <w:tcW w:w="8489" w:type="dxa"/>
            <w:tcBorders>
              <w:top w:val="single" w:sz="4" w:space="0" w:color="auto"/>
            </w:tcBorders>
            <w:shd w:val="clear" w:color="auto" w:fill="auto"/>
            <w:tcMar>
              <w:top w:w="0" w:type="dxa"/>
              <w:left w:w="0" w:type="dxa"/>
              <w:bottom w:w="0" w:type="dxa"/>
            </w:tcMar>
          </w:tcPr>
          <w:p w14:paraId="5A0FE0A3" w14:textId="77777777" w:rsidR="006F0861" w:rsidRPr="00AA4DEE" w:rsidRDefault="006F0861" w:rsidP="006F0861">
            <w:pPr>
              <w:pStyle w:val="spacer"/>
              <w:rPr>
                <w:rStyle w:val="Notelabel"/>
              </w:rPr>
            </w:pPr>
          </w:p>
        </w:tc>
      </w:tr>
    </w:tbl>
    <w:p w14:paraId="6D98E5C4" w14:textId="41E48D16" w:rsidR="004412CA" w:rsidRPr="00FA5848" w:rsidRDefault="00FC1A47" w:rsidP="004412CA">
      <w:pPr>
        <w:pStyle w:val="Heading4"/>
      </w:pPr>
      <w:r>
        <w:t>Lower level qualifications</w:t>
      </w:r>
      <w:r w:rsidR="004412CA" w:rsidRPr="00FA5848">
        <w:t xml:space="preserve"> and upskilling</w:t>
      </w:r>
    </w:p>
    <w:p w14:paraId="1DB384B8" w14:textId="49761A73" w:rsidR="004412CA" w:rsidRDefault="004412CA" w:rsidP="004412CA">
      <w:pPr>
        <w:pStyle w:val="BodyText"/>
      </w:pPr>
      <w:r w:rsidRPr="00FA5848">
        <w:t xml:space="preserve">A focus of the NP is to create a broad entitlement to training, </w:t>
      </w:r>
      <w:r w:rsidR="002905D6">
        <w:t xml:space="preserve">up to and including </w:t>
      </w:r>
      <w:r w:rsidRPr="00FA5848">
        <w:t xml:space="preserve">Certificate III, with the underlying aim of increasing the qualification profile of the Australian workforce. The specific targeting of the requisite </w:t>
      </w:r>
      <w:r w:rsidR="00CC27F8">
        <w:t>lower lever qualifications</w:t>
      </w:r>
      <w:r w:rsidRPr="00FA5848">
        <w:t xml:space="preserve"> and the promotion of upskilling have therefore been a key feature of most entitlement schemes.</w:t>
      </w:r>
    </w:p>
    <w:p w14:paraId="09F25216" w14:textId="72E38832" w:rsidR="00F82B2F" w:rsidRDefault="00270F36" w:rsidP="00270F36">
      <w:pPr>
        <w:pStyle w:val="BodyText"/>
      </w:pPr>
      <w:r>
        <w:t>C</w:t>
      </w:r>
      <w:r w:rsidR="00FC1A47">
        <w:t xml:space="preserve">lause 28 </w:t>
      </w:r>
      <w:r>
        <w:t xml:space="preserve">of the NP </w:t>
      </w:r>
      <w:r w:rsidR="00FC1A47">
        <w:t xml:space="preserve">refers to </w:t>
      </w:r>
      <w:r>
        <w:t>the need for entitlement schemes to contain ‘</w:t>
      </w:r>
      <w:r w:rsidR="00FC1A47">
        <w:t>foundations skills or lower qualifications</w:t>
      </w:r>
      <w:r>
        <w:t xml:space="preserve">’. There is no </w:t>
      </w:r>
      <w:r w:rsidR="00FC1A47">
        <w:t>nationally consistent definition of what constitutes a foundation skill</w:t>
      </w:r>
      <w:r>
        <w:t>s course—s</w:t>
      </w:r>
      <w:r w:rsidRPr="00270F36">
        <w:t>ome jurisdictions have defined lists of qualifications considered foundat</w:t>
      </w:r>
      <w:r>
        <w:t xml:space="preserve">ion skills, while others do not. </w:t>
      </w:r>
      <w:r w:rsidR="00F82B2F">
        <w:t xml:space="preserve">Some jurisdictions report increases in enrolments in their </w:t>
      </w:r>
      <w:r w:rsidR="00F82B2F" w:rsidRPr="00270F36">
        <w:t>foundat</w:t>
      </w:r>
      <w:r w:rsidR="00F82B2F">
        <w:t xml:space="preserve">ion skills list courses. </w:t>
      </w:r>
    </w:p>
    <w:p w14:paraId="43E16EE5" w14:textId="05858CDA" w:rsidR="00F11407" w:rsidRDefault="00F82B2F" w:rsidP="00270F36">
      <w:pPr>
        <w:pStyle w:val="BodyText"/>
      </w:pPr>
      <w:r>
        <w:t>As there is no national definition of foundations skills courses</w:t>
      </w:r>
      <w:r w:rsidR="00270F36">
        <w:t xml:space="preserve">, the following analysis is of ‘lower qualifications’—that is </w:t>
      </w:r>
      <w:r w:rsidR="00FC1A47">
        <w:t>all qualifications at Certificate I and II level</w:t>
      </w:r>
      <w:r w:rsidR="00270F36">
        <w:t xml:space="preserve">, and courses </w:t>
      </w:r>
      <w:r>
        <w:t xml:space="preserve">below </w:t>
      </w:r>
      <w:r w:rsidR="00270F36">
        <w:t>Certificate I</w:t>
      </w:r>
      <w:r w:rsidR="00FC1A47">
        <w:t xml:space="preserve"> </w:t>
      </w:r>
      <w:r w:rsidR="00270F36">
        <w:t>level (this includes</w:t>
      </w:r>
      <w:r w:rsidR="00FC1A47">
        <w:t xml:space="preserve"> nationally </w:t>
      </w:r>
      <w:r w:rsidR="00270F36">
        <w:t xml:space="preserve">and </w:t>
      </w:r>
      <w:r w:rsidR="00F00EE2">
        <w:t xml:space="preserve">state </w:t>
      </w:r>
      <w:r w:rsidR="00FC1A47">
        <w:t>accredited training</w:t>
      </w:r>
      <w:r w:rsidR="00270F36">
        <w:t>)</w:t>
      </w:r>
      <w:r w:rsidR="00FC1A47">
        <w:t>.</w:t>
      </w:r>
    </w:p>
    <w:p w14:paraId="0AF74BB5" w14:textId="511D6585" w:rsidR="004412CA" w:rsidRPr="00FA5848" w:rsidRDefault="004412CA" w:rsidP="004412CA">
      <w:pPr>
        <w:pStyle w:val="BodyText"/>
      </w:pPr>
      <w:r w:rsidRPr="00131D5D">
        <w:fldChar w:fldCharType="begin"/>
      </w:r>
      <w:r w:rsidR="009E1C9E" w:rsidRPr="009E1C9E">
        <w:instrText xml:space="preserve"> REF _Ref432912310 \h  \* MERGEFORMAT </w:instrText>
      </w:r>
      <w:r w:rsidRPr="00131D5D">
        <w:fldChar w:fldCharType="separate"/>
      </w:r>
      <w:r w:rsidR="008C40B9" w:rsidRPr="008C40B9">
        <w:t>Figure 2.4</w:t>
      </w:r>
      <w:r w:rsidRPr="00131D5D">
        <w:fldChar w:fldCharType="end"/>
      </w:r>
      <w:r w:rsidRPr="00FA5848">
        <w:t xml:space="preserve"> shows enrolments in </w:t>
      </w:r>
      <w:r w:rsidR="00740019" w:rsidRPr="00740019">
        <w:t xml:space="preserve">enrolments in </w:t>
      </w:r>
      <w:r w:rsidR="00740019">
        <w:t>C</w:t>
      </w:r>
      <w:r w:rsidR="00740019" w:rsidRPr="00740019">
        <w:t xml:space="preserve">ertificates </w:t>
      </w:r>
      <w:r w:rsidR="00740019">
        <w:t>I</w:t>
      </w:r>
      <w:r w:rsidR="00740019" w:rsidRPr="00740019">
        <w:t xml:space="preserve"> and </w:t>
      </w:r>
      <w:r w:rsidR="00740019">
        <w:t>II</w:t>
      </w:r>
      <w:r w:rsidR="00740019" w:rsidRPr="00740019">
        <w:t xml:space="preserve"> </w:t>
      </w:r>
      <w:r w:rsidR="00740019">
        <w:t>q</w:t>
      </w:r>
      <w:r w:rsidR="00740019" w:rsidRPr="00740019">
        <w:t xml:space="preserve">ualifications and courses </w:t>
      </w:r>
      <w:r w:rsidR="00F82B2F">
        <w:t>below C</w:t>
      </w:r>
      <w:r w:rsidR="00F82B2F" w:rsidRPr="00740019">
        <w:t xml:space="preserve">ertificate </w:t>
      </w:r>
      <w:r w:rsidR="00F82B2F">
        <w:t>I</w:t>
      </w:r>
      <w:r w:rsidR="00F82B2F" w:rsidRPr="00740019">
        <w:t xml:space="preserve"> </w:t>
      </w:r>
      <w:r w:rsidRPr="00FA5848">
        <w:t xml:space="preserve">across Australia between 2008 and 2014. Enrolments </w:t>
      </w:r>
      <w:r w:rsidR="00CC27F8">
        <w:t xml:space="preserve">have declined </w:t>
      </w:r>
      <w:r w:rsidRPr="00FA5848">
        <w:t>from 2008-</w:t>
      </w:r>
      <w:r w:rsidR="00270F36">
        <w:t>20</w:t>
      </w:r>
      <w:r w:rsidRPr="00FA5848">
        <w:t xml:space="preserve">09 to </w:t>
      </w:r>
      <w:r w:rsidR="00CC27F8" w:rsidRPr="00FA5848">
        <w:t>201</w:t>
      </w:r>
      <w:r w:rsidR="00CC27F8">
        <w:t>4</w:t>
      </w:r>
      <w:r w:rsidRPr="00FA5848">
        <w:t xml:space="preserve">, by </w:t>
      </w:r>
      <w:r w:rsidR="00CC27F8">
        <w:t>an average of 36 per cent.</w:t>
      </w:r>
      <w:r w:rsidRPr="00FA5848">
        <w:t xml:space="preserve"> This </w:t>
      </w:r>
      <w:r w:rsidR="00CC27F8">
        <w:t>fall was consistent across all jurisdictions.</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4412CA" w:rsidRPr="00FA5848" w14:paraId="04FDD7E5" w14:textId="77777777" w:rsidTr="00806A05">
        <w:trPr>
          <w:cantSplit/>
        </w:trPr>
        <w:tc>
          <w:tcPr>
            <w:tcW w:w="8168" w:type="dxa"/>
            <w:tcBorders>
              <w:top w:val="single" w:sz="4" w:space="0" w:color="000100"/>
            </w:tcBorders>
            <w:shd w:val="clear" w:color="auto" w:fill="auto"/>
            <w:tcMar>
              <w:left w:w="0" w:type="dxa"/>
            </w:tcMar>
          </w:tcPr>
          <w:p w14:paraId="4C200F75" w14:textId="3D13B620" w:rsidR="004412CA" w:rsidRPr="006004BF" w:rsidRDefault="004412CA" w:rsidP="00F82B2F">
            <w:pPr>
              <w:pStyle w:val="Caption"/>
            </w:pPr>
            <w:bookmarkStart w:id="214" w:name="_Ref432912310"/>
            <w:bookmarkStart w:id="215" w:name="_Toc432894096"/>
            <w:bookmarkStart w:id="216" w:name="_Toc432960842"/>
            <w:bookmarkStart w:id="217" w:name="_Toc433728395"/>
            <w:bookmarkStart w:id="218" w:name="_Toc440460775"/>
            <w:r w:rsidRPr="00F4536B">
              <w:rPr>
                <w:rStyle w:val="CaptionLabel"/>
              </w:rPr>
              <w:t xml:space="preserve">Figure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2</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Figure \* ARABIC \s 1 </w:instrText>
            </w:r>
            <w:r w:rsidR="0059245C">
              <w:rPr>
                <w:rStyle w:val="CaptionLabel"/>
              </w:rPr>
              <w:fldChar w:fldCharType="separate"/>
            </w:r>
            <w:r w:rsidR="008C40B9">
              <w:rPr>
                <w:rStyle w:val="CaptionLabel"/>
                <w:noProof/>
              </w:rPr>
              <w:t>4</w:t>
            </w:r>
            <w:r w:rsidR="0059245C">
              <w:rPr>
                <w:rStyle w:val="CaptionLabel"/>
              </w:rPr>
              <w:fldChar w:fldCharType="end"/>
            </w:r>
            <w:bookmarkEnd w:id="214"/>
            <w:r w:rsidR="006004BF">
              <w:tab/>
            </w:r>
            <w:bookmarkEnd w:id="215"/>
            <w:bookmarkEnd w:id="216"/>
            <w:bookmarkEnd w:id="217"/>
            <w:r w:rsidR="00CC27F8">
              <w:t>Enrolments in</w:t>
            </w:r>
            <w:r w:rsidR="00270F36">
              <w:t xml:space="preserve"> Certificates I and II</w:t>
            </w:r>
            <w:r w:rsidR="00CC27F8">
              <w:t xml:space="preserve"> qualifications</w:t>
            </w:r>
            <w:r w:rsidR="00270F36">
              <w:t>, and courses</w:t>
            </w:r>
            <w:r w:rsidR="00F82B2F">
              <w:t xml:space="preserve"> below Certificate I</w:t>
            </w:r>
            <w:bookmarkEnd w:id="218"/>
          </w:p>
        </w:tc>
      </w:tr>
      <w:tr w:rsidR="004412CA" w:rsidRPr="00FA5848" w14:paraId="31A51740" w14:textId="77777777" w:rsidTr="00806A05">
        <w:trPr>
          <w:cantSplit/>
          <w:trHeight w:hRule="exact" w:val="380"/>
        </w:trPr>
        <w:tc>
          <w:tcPr>
            <w:tcW w:w="8168" w:type="dxa"/>
            <w:tcBorders>
              <w:bottom w:val="single" w:sz="4" w:space="0" w:color="auto"/>
            </w:tcBorders>
            <w:shd w:val="clear" w:color="auto" w:fill="auto"/>
          </w:tcPr>
          <w:p w14:paraId="19501E3F" w14:textId="77777777" w:rsidR="004412CA" w:rsidRPr="00FA5848" w:rsidRDefault="004412CA" w:rsidP="00806A05">
            <w:pPr>
              <w:pStyle w:val="spacer"/>
            </w:pPr>
            <w:r w:rsidRPr="004240E0">
              <w:rPr>
                <w:noProof/>
                <w:lang w:eastAsia="en-AU"/>
              </w:rPr>
              <mc:AlternateContent>
                <mc:Choice Requires="wps">
                  <w:drawing>
                    <wp:anchor distT="0" distB="0" distL="114300" distR="114300" simplePos="0" relativeHeight="251710464" behindDoc="0" locked="1" layoutInCell="1" allowOverlap="1" wp14:anchorId="307768C5" wp14:editId="6FFB1D83">
                      <wp:simplePos x="0" y="0"/>
                      <wp:positionH relativeFrom="rightMargin">
                        <wp:posOffset>-772795</wp:posOffset>
                      </wp:positionH>
                      <wp:positionV relativeFrom="page">
                        <wp:posOffset>0</wp:posOffset>
                      </wp:positionV>
                      <wp:extent cx="436880" cy="213360"/>
                      <wp:effectExtent l="0" t="0" r="1270" b="0"/>
                      <wp:wrapNone/>
                      <wp:docPr id="16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F837041" id="Freeform 5" o:spid="_x0000_s1026" style="position:absolute;margin-left:-60.85pt;margin-top:0;width:34.4pt;height:16.8pt;z-index:2517104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I0vO3l/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4412CA" w:rsidRPr="00FA5848" w14:paraId="4CC27E16" w14:textId="77777777" w:rsidTr="00806A05">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2579CD37" w14:textId="04C31DDD" w:rsidR="004412CA" w:rsidRPr="00FA5848" w:rsidRDefault="00CC27F8" w:rsidP="00806A05">
            <w:pPr>
              <w:pStyle w:val="Figure"/>
            </w:pPr>
            <w:r>
              <w:rPr>
                <w:noProof/>
                <w:lang w:eastAsia="en-AU"/>
              </w:rPr>
              <w:drawing>
                <wp:inline distT="0" distB="0" distL="0" distR="0" wp14:anchorId="35E6A7F6" wp14:editId="22952659">
                  <wp:extent cx="4627245" cy="267017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27245" cy="2670175"/>
                          </a:xfrm>
                          <a:prstGeom prst="rect">
                            <a:avLst/>
                          </a:prstGeom>
                          <a:noFill/>
                        </pic:spPr>
                      </pic:pic>
                    </a:graphicData>
                  </a:graphic>
                </wp:inline>
              </w:drawing>
            </w:r>
          </w:p>
        </w:tc>
      </w:tr>
      <w:tr w:rsidR="004412CA" w:rsidRPr="00FA5848" w14:paraId="356DE318" w14:textId="77777777" w:rsidTr="00806A05">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46E5BB5F" w14:textId="07DE6FDB" w:rsidR="00CC27F8" w:rsidRDefault="00CC27F8" w:rsidP="00806A05">
            <w:pPr>
              <w:pStyle w:val="Source"/>
            </w:pPr>
            <w:r>
              <w:rPr>
                <w:caps w:val="0"/>
              </w:rPr>
              <w:t xml:space="preserve">Note: Includes all </w:t>
            </w:r>
            <w:r w:rsidR="00D97E69" w:rsidRPr="00D97E69">
              <w:rPr>
                <w:caps w:val="0"/>
              </w:rPr>
              <w:t>qualifications at Certificate I and II level, and cou</w:t>
            </w:r>
            <w:r w:rsidR="00D97E69">
              <w:rPr>
                <w:caps w:val="0"/>
              </w:rPr>
              <w:t xml:space="preserve">rses at </w:t>
            </w:r>
            <w:r w:rsidR="00F00EE2">
              <w:rPr>
                <w:caps w:val="0"/>
              </w:rPr>
              <w:t xml:space="preserve">below </w:t>
            </w:r>
            <w:r w:rsidR="00D97E69">
              <w:rPr>
                <w:caps w:val="0"/>
              </w:rPr>
              <w:t>Certificate I level</w:t>
            </w:r>
          </w:p>
          <w:p w14:paraId="5C6BFA4A" w14:textId="1BBAA375" w:rsidR="004412CA" w:rsidRPr="00FA5848" w:rsidRDefault="004412CA" w:rsidP="00806A05">
            <w:pPr>
              <w:pStyle w:val="Source"/>
            </w:pPr>
            <w:r w:rsidRPr="00FA5848">
              <w:t xml:space="preserve">Source: </w:t>
            </w:r>
            <w:r w:rsidR="00840BA5" w:rsidRPr="00FA5848">
              <w:t xml:space="preserve">NCVER </w:t>
            </w:r>
            <w:r w:rsidR="00840BA5">
              <w:t xml:space="preserve">Government-funded </w:t>
            </w:r>
            <w:r w:rsidR="00840BA5" w:rsidRPr="00FA5848">
              <w:t>Students and courses, program enrolments</w:t>
            </w:r>
            <w:r w:rsidR="00840BA5">
              <w:t xml:space="preserve"> (as of the 2014 scope, excluding ACE fee for service)</w:t>
            </w:r>
          </w:p>
        </w:tc>
      </w:tr>
      <w:tr w:rsidR="004412CA" w:rsidRPr="00FA5848" w14:paraId="4D9EB5E5" w14:textId="77777777" w:rsidTr="00806A05">
        <w:trPr>
          <w:cantSplit/>
          <w:trHeight w:hRule="exact" w:val="160"/>
        </w:trPr>
        <w:tc>
          <w:tcPr>
            <w:tcW w:w="8168" w:type="dxa"/>
            <w:tcBorders>
              <w:top w:val="single" w:sz="4" w:space="0" w:color="auto"/>
            </w:tcBorders>
            <w:shd w:val="clear" w:color="auto" w:fill="auto"/>
            <w:tcMar>
              <w:top w:w="0" w:type="dxa"/>
              <w:left w:w="0" w:type="dxa"/>
              <w:bottom w:w="0" w:type="dxa"/>
            </w:tcMar>
          </w:tcPr>
          <w:p w14:paraId="53ADCD02" w14:textId="77777777" w:rsidR="004412CA" w:rsidRPr="00E41C03" w:rsidRDefault="004412CA" w:rsidP="00806A05">
            <w:pPr>
              <w:pStyle w:val="spacer"/>
              <w:rPr>
                <w:rStyle w:val="Notelabel"/>
              </w:rPr>
            </w:pPr>
          </w:p>
        </w:tc>
      </w:tr>
    </w:tbl>
    <w:p w14:paraId="069AF46C" w14:textId="2376E351" w:rsidR="00FD0C18" w:rsidRDefault="00FD0C18" w:rsidP="004412CA">
      <w:pPr>
        <w:pStyle w:val="BodyText"/>
      </w:pPr>
      <w:r>
        <w:t xml:space="preserve">While there has been an overall national decline in ‘lower level’ qualifications as defined, it is important to note that there is </w:t>
      </w:r>
      <w:r w:rsidR="003B4513">
        <w:t>considerable</w:t>
      </w:r>
      <w:r>
        <w:t xml:space="preserve"> variation in both </w:t>
      </w:r>
      <w:r w:rsidR="003B4513">
        <w:t xml:space="preserve">the </w:t>
      </w:r>
      <w:r>
        <w:t xml:space="preserve">practice and outcomes in this regard. Some jurisdictions have seen </w:t>
      </w:r>
      <w:r w:rsidR="003B4513">
        <w:t>substantial</w:t>
      </w:r>
      <w:r>
        <w:t xml:space="preserve"> growth in recent years in certain specific ‘lower level’ qualifications and other locally accredited literacy and numeracy courses that are funded as part of foundation skills course lists.</w:t>
      </w:r>
    </w:p>
    <w:p w14:paraId="5CB4E8CF" w14:textId="77777777" w:rsidR="004412CA" w:rsidRPr="00FA5848" w:rsidRDefault="004412CA" w:rsidP="004412CA">
      <w:pPr>
        <w:pStyle w:val="BodyText"/>
      </w:pPr>
      <w:r w:rsidRPr="00E41C03">
        <w:t xml:space="preserve">Reductions in the volume of </w:t>
      </w:r>
      <w:r w:rsidR="00CC27F8">
        <w:t>lower level qualifications</w:t>
      </w:r>
      <w:r w:rsidRPr="00E41C03">
        <w:t>, and of total enrolments as a proportion of the working age population are likely due to a number of factors, including a general increase in the qualification level of the workforce, changing funding rules</w:t>
      </w:r>
      <w:r w:rsidR="00737B68">
        <w:t>,</w:t>
      </w:r>
      <w:r w:rsidRPr="00E41C03">
        <w:t xml:space="preserve"> enrolment caps</w:t>
      </w:r>
      <w:r w:rsidR="00737B68">
        <w:t xml:space="preserve"> and changes to employment </w:t>
      </w:r>
      <w:r w:rsidR="00CC27F8">
        <w:t>services</w:t>
      </w:r>
      <w:r w:rsidR="00737B68">
        <w:t xml:space="preserve"> contracting arrangements</w:t>
      </w:r>
      <w:r w:rsidR="002905D6">
        <w:t xml:space="preserve"> (including introduction of ‘earn or learn’ provisions for access to welfare payments)</w:t>
      </w:r>
      <w:r w:rsidRPr="00E41C03">
        <w:t xml:space="preserve">. It is expected that </w:t>
      </w:r>
      <w:r w:rsidR="00CC27F8">
        <w:t xml:space="preserve">total </w:t>
      </w:r>
      <w:r w:rsidRPr="00E41C03">
        <w:t xml:space="preserve">enrolments will increase in the near future, as recently introduced entitlement schemes take effect. </w:t>
      </w:r>
      <w:r w:rsidR="00CC27F8">
        <w:t>However, since</w:t>
      </w:r>
      <w:r w:rsidRPr="00E41C03">
        <w:t xml:space="preserve"> </w:t>
      </w:r>
      <w:r w:rsidRPr="00FA5848">
        <w:t>it is not possible</w:t>
      </w:r>
      <w:r w:rsidRPr="00E41C03">
        <w:t xml:space="preserve"> to </w:t>
      </w:r>
      <w:r w:rsidRPr="00FA5848">
        <w:t xml:space="preserve">directly </w:t>
      </w:r>
      <w:r w:rsidRPr="00E41C03">
        <w:t xml:space="preserve">attribute </w:t>
      </w:r>
      <w:r w:rsidR="00AE4C0B">
        <w:t xml:space="preserve">current </w:t>
      </w:r>
      <w:r w:rsidRPr="00E41C03">
        <w:t xml:space="preserve">changes to recently introduced entitlement schemes, or to anticipate near-term trends, at the conclusion of the NP it will be important to </w:t>
      </w:r>
      <w:r w:rsidRPr="00FA5848">
        <w:t>re</w:t>
      </w:r>
      <w:r w:rsidRPr="00E41C03">
        <w:t>assess whether this has occurred.</w:t>
      </w:r>
    </w:p>
    <w:p w14:paraId="23542624" w14:textId="12ACC111" w:rsidR="004412CA" w:rsidRPr="00FA5848" w:rsidRDefault="004412CA" w:rsidP="004412CA">
      <w:pPr>
        <w:pStyle w:val="BodyText"/>
      </w:pPr>
      <w:r w:rsidRPr="00131D5D">
        <w:fldChar w:fldCharType="begin"/>
      </w:r>
      <w:r w:rsidR="009E1C9E" w:rsidRPr="009E1C9E">
        <w:instrText xml:space="preserve"> REF _Ref431467555 \h  \* MERGEFORMAT </w:instrText>
      </w:r>
      <w:r w:rsidRPr="00131D5D">
        <w:fldChar w:fldCharType="separate"/>
      </w:r>
      <w:r w:rsidR="008C40B9" w:rsidRPr="008C40B9">
        <w:t>Figure 2.5</w:t>
      </w:r>
      <w:r w:rsidRPr="00131D5D">
        <w:fldChar w:fldCharType="end"/>
      </w:r>
      <w:r w:rsidRPr="00FA5848">
        <w:t xml:space="preserve"> shows the number of enrolments that increase students’ highest qualification level to Certificate</w:t>
      </w:r>
      <w:r w:rsidR="00AE4C0B">
        <w:t> </w:t>
      </w:r>
      <w:r w:rsidRPr="00FA5848">
        <w:t>III or above. This has grown by approximately 200,000 enrolments (or 34 per cent from the 2008-2009 baseline) across Australia. However, there is significant variation between jurisdictions: two jurisdictions experienced negative growth, and the range of growth on this measure was between -15 per cent and 88 per cent. In all, by this measure only one jurisdiction experienced positive growth between 2013 and 2014.</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4412CA" w:rsidRPr="00FA5848" w14:paraId="5AE29F09" w14:textId="77777777" w:rsidTr="00806A05">
        <w:trPr>
          <w:cantSplit/>
        </w:trPr>
        <w:tc>
          <w:tcPr>
            <w:tcW w:w="8168" w:type="dxa"/>
            <w:tcBorders>
              <w:top w:val="single" w:sz="4" w:space="0" w:color="000100"/>
            </w:tcBorders>
            <w:shd w:val="clear" w:color="auto" w:fill="auto"/>
            <w:tcMar>
              <w:left w:w="0" w:type="dxa"/>
            </w:tcMar>
          </w:tcPr>
          <w:p w14:paraId="6E47FDDB" w14:textId="309E7562" w:rsidR="004412CA" w:rsidRPr="006004BF" w:rsidRDefault="004412CA">
            <w:pPr>
              <w:pStyle w:val="Caption"/>
            </w:pPr>
            <w:bookmarkStart w:id="219" w:name="_Ref431467555"/>
            <w:bookmarkStart w:id="220" w:name="_Toc431483058"/>
            <w:bookmarkStart w:id="221" w:name="_Toc431573022"/>
            <w:bookmarkStart w:id="222" w:name="_Toc432894097"/>
            <w:bookmarkStart w:id="223" w:name="_Toc432960843"/>
            <w:bookmarkStart w:id="224" w:name="_Toc433728396"/>
            <w:bookmarkStart w:id="225" w:name="_Toc440460776"/>
            <w:r w:rsidRPr="00F4536B">
              <w:rPr>
                <w:rStyle w:val="CaptionLabel"/>
              </w:rPr>
              <w:t xml:space="preserve">Figure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2</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Figure \* ARABIC \s 1 </w:instrText>
            </w:r>
            <w:r w:rsidR="0059245C">
              <w:rPr>
                <w:rStyle w:val="CaptionLabel"/>
              </w:rPr>
              <w:fldChar w:fldCharType="separate"/>
            </w:r>
            <w:r w:rsidR="008C40B9">
              <w:rPr>
                <w:rStyle w:val="CaptionLabel"/>
                <w:noProof/>
              </w:rPr>
              <w:t>5</w:t>
            </w:r>
            <w:r w:rsidR="0059245C">
              <w:rPr>
                <w:rStyle w:val="CaptionLabel"/>
              </w:rPr>
              <w:fldChar w:fldCharType="end"/>
            </w:r>
            <w:bookmarkEnd w:id="219"/>
            <w:r w:rsidR="006004BF">
              <w:tab/>
            </w:r>
            <w:r w:rsidRPr="00F4536B">
              <w:t xml:space="preserve">enrolments that increase students’ </w:t>
            </w:r>
            <w:r w:rsidR="00052F93">
              <w:t xml:space="preserve">highest </w:t>
            </w:r>
            <w:r w:rsidRPr="00F4536B">
              <w:t>qualification to Certificate III or above, Australia</w:t>
            </w:r>
            <w:bookmarkEnd w:id="220"/>
            <w:bookmarkEnd w:id="221"/>
            <w:bookmarkEnd w:id="222"/>
            <w:bookmarkEnd w:id="223"/>
            <w:bookmarkEnd w:id="224"/>
            <w:bookmarkEnd w:id="225"/>
          </w:p>
        </w:tc>
      </w:tr>
      <w:tr w:rsidR="004412CA" w:rsidRPr="00FA5848" w14:paraId="5A75FB4E" w14:textId="77777777" w:rsidTr="00806A05">
        <w:trPr>
          <w:cantSplit/>
          <w:trHeight w:hRule="exact" w:val="380"/>
        </w:trPr>
        <w:tc>
          <w:tcPr>
            <w:tcW w:w="8168" w:type="dxa"/>
            <w:tcBorders>
              <w:bottom w:val="single" w:sz="4" w:space="0" w:color="auto"/>
            </w:tcBorders>
            <w:shd w:val="clear" w:color="auto" w:fill="auto"/>
          </w:tcPr>
          <w:p w14:paraId="42FC0C70" w14:textId="77777777" w:rsidR="004412CA" w:rsidRPr="00FA5848" w:rsidRDefault="004412CA" w:rsidP="00806A05">
            <w:pPr>
              <w:pStyle w:val="spacer"/>
            </w:pPr>
            <w:r w:rsidRPr="004240E0">
              <w:rPr>
                <w:noProof/>
                <w:lang w:eastAsia="en-AU"/>
              </w:rPr>
              <mc:AlternateContent>
                <mc:Choice Requires="wps">
                  <w:drawing>
                    <wp:anchor distT="0" distB="0" distL="114300" distR="114300" simplePos="0" relativeHeight="251705344" behindDoc="0" locked="1" layoutInCell="1" allowOverlap="1" wp14:anchorId="6442A59B" wp14:editId="6BD819AD">
                      <wp:simplePos x="0" y="0"/>
                      <wp:positionH relativeFrom="rightMargin">
                        <wp:posOffset>-772795</wp:posOffset>
                      </wp:positionH>
                      <wp:positionV relativeFrom="page">
                        <wp:posOffset>0</wp:posOffset>
                      </wp:positionV>
                      <wp:extent cx="436880" cy="213360"/>
                      <wp:effectExtent l="0" t="0" r="1270" b="0"/>
                      <wp:wrapNone/>
                      <wp:docPr id="69"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BFC94F0" id="Freeform 5" o:spid="_x0000_s1026" style="position:absolute;margin-left:-60.85pt;margin-top:0;width:34.4pt;height:16.8pt;z-index:2517053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yklPLn4DAADB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4412CA" w:rsidRPr="00FA5848" w14:paraId="7D484691" w14:textId="77777777" w:rsidTr="00806A05">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7B36B846" w14:textId="32C75A77" w:rsidR="004412CA" w:rsidRPr="00FA5848" w:rsidRDefault="00052F93" w:rsidP="00F4536B">
            <w:pPr>
              <w:pStyle w:val="Figure"/>
              <w:keepLines/>
            </w:pPr>
            <w:r>
              <w:rPr>
                <w:noProof/>
                <w:lang w:eastAsia="en-AU"/>
              </w:rPr>
              <w:drawing>
                <wp:inline distT="0" distB="0" distL="0" distR="0" wp14:anchorId="465DC399" wp14:editId="7547F8CF">
                  <wp:extent cx="4639310" cy="27432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39310" cy="2743200"/>
                          </a:xfrm>
                          <a:prstGeom prst="rect">
                            <a:avLst/>
                          </a:prstGeom>
                          <a:noFill/>
                        </pic:spPr>
                      </pic:pic>
                    </a:graphicData>
                  </a:graphic>
                </wp:inline>
              </w:drawing>
            </w:r>
          </w:p>
        </w:tc>
      </w:tr>
      <w:tr w:rsidR="004412CA" w:rsidRPr="00FA5848" w14:paraId="1372FEDD" w14:textId="77777777" w:rsidTr="00806A05">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58C833AB" w14:textId="26614F79" w:rsidR="004412CA" w:rsidRPr="00FA5848" w:rsidRDefault="004412CA">
            <w:pPr>
              <w:pStyle w:val="Source"/>
              <w:keepLines/>
            </w:pPr>
            <w:r w:rsidRPr="00FA5848">
              <w:t xml:space="preserve">Source: </w:t>
            </w:r>
            <w:r w:rsidR="00840BA5" w:rsidRPr="00FA5848">
              <w:t xml:space="preserve">NCVER </w:t>
            </w:r>
            <w:r w:rsidR="00840BA5">
              <w:t xml:space="preserve">Government-funded </w:t>
            </w:r>
            <w:r w:rsidR="00840BA5" w:rsidRPr="00FA5848">
              <w:t>Students and courses, program enrolments</w:t>
            </w:r>
            <w:r w:rsidR="00840BA5">
              <w:t xml:space="preserve"> (as of the 2014 scope, excluding ACE fee for service)</w:t>
            </w:r>
          </w:p>
        </w:tc>
      </w:tr>
      <w:tr w:rsidR="004412CA" w:rsidRPr="00FA5848" w14:paraId="78AC5715" w14:textId="77777777" w:rsidTr="00806A05">
        <w:trPr>
          <w:cantSplit/>
          <w:trHeight w:hRule="exact" w:val="160"/>
        </w:trPr>
        <w:tc>
          <w:tcPr>
            <w:tcW w:w="8168" w:type="dxa"/>
            <w:tcBorders>
              <w:top w:val="single" w:sz="4" w:space="0" w:color="auto"/>
            </w:tcBorders>
            <w:shd w:val="clear" w:color="auto" w:fill="auto"/>
            <w:tcMar>
              <w:top w:w="0" w:type="dxa"/>
              <w:left w:w="0" w:type="dxa"/>
              <w:bottom w:w="0" w:type="dxa"/>
            </w:tcMar>
          </w:tcPr>
          <w:p w14:paraId="3DA832A9" w14:textId="77777777" w:rsidR="004412CA" w:rsidRPr="00E41C03" w:rsidRDefault="004412CA" w:rsidP="00F4536B">
            <w:pPr>
              <w:pStyle w:val="spacer"/>
              <w:rPr>
                <w:rStyle w:val="Notelabel"/>
                <w:rFonts w:cstheme="minorBidi"/>
                <w:sz w:val="22"/>
              </w:rPr>
            </w:pPr>
          </w:p>
        </w:tc>
      </w:tr>
    </w:tbl>
    <w:p w14:paraId="0695AABB" w14:textId="087771EF" w:rsidR="004412CA" w:rsidRPr="00FA5848" w:rsidRDefault="004412CA" w:rsidP="004412CA">
      <w:pPr>
        <w:pStyle w:val="BodyText"/>
      </w:pPr>
      <w:r w:rsidRPr="00B94A6E">
        <w:fldChar w:fldCharType="begin"/>
      </w:r>
      <w:r w:rsidR="009E1C9E" w:rsidRPr="009E1C9E">
        <w:instrText xml:space="preserve"> REF _Ref431466050 \h  \* MERGEFORMAT </w:instrText>
      </w:r>
      <w:r w:rsidRPr="00B94A6E">
        <w:fldChar w:fldCharType="separate"/>
      </w:r>
      <w:r w:rsidR="008C40B9" w:rsidRPr="008C40B9">
        <w:t>Figure 2.6</w:t>
      </w:r>
      <w:r w:rsidRPr="00B94A6E">
        <w:fldChar w:fldCharType="end"/>
      </w:r>
      <w:r w:rsidRPr="00FA5848">
        <w:t xml:space="preserve"> shows that the proportion of working age Australians not holding a Certificate III or higher has been falling, from the 2008-09 baseline of around 48 per cent to just over 41 per cent in 2014, a reduction of 12.8 per cent over the time period.</w:t>
      </w:r>
      <w:r w:rsidRPr="00FA5848">
        <w:rPr>
          <w:rStyle w:val="FootnoteReference"/>
        </w:rPr>
        <w:footnoteReference w:id="3"/>
      </w:r>
      <w:r w:rsidRPr="00FA5848">
        <w:t xml:space="preserve"> Note that higher education completions would also have contributed to this result.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4412CA" w:rsidRPr="00FA5848" w14:paraId="058D2F5F" w14:textId="77777777" w:rsidTr="00806A05">
        <w:trPr>
          <w:cantSplit/>
        </w:trPr>
        <w:tc>
          <w:tcPr>
            <w:tcW w:w="8168" w:type="dxa"/>
            <w:tcBorders>
              <w:top w:val="single" w:sz="4" w:space="0" w:color="000100"/>
            </w:tcBorders>
            <w:shd w:val="clear" w:color="auto" w:fill="auto"/>
            <w:tcMar>
              <w:left w:w="0" w:type="dxa"/>
            </w:tcMar>
          </w:tcPr>
          <w:p w14:paraId="36C38334" w14:textId="62F5261E" w:rsidR="004412CA" w:rsidRPr="006004BF" w:rsidRDefault="004412CA">
            <w:pPr>
              <w:pStyle w:val="Caption"/>
            </w:pPr>
            <w:bookmarkStart w:id="226" w:name="_Ref431466050"/>
            <w:bookmarkStart w:id="227" w:name="_Toc431483056"/>
            <w:bookmarkStart w:id="228" w:name="_Toc431573020"/>
            <w:bookmarkStart w:id="229" w:name="_Toc432894098"/>
            <w:bookmarkStart w:id="230" w:name="_Toc432960844"/>
            <w:bookmarkStart w:id="231" w:name="_Toc433728397"/>
            <w:bookmarkStart w:id="232" w:name="_Toc440460777"/>
            <w:r w:rsidRPr="00F4536B">
              <w:rPr>
                <w:rStyle w:val="CaptionLabel"/>
              </w:rPr>
              <w:t xml:space="preserve">Figure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2</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Figure \* ARABIC \s 1 </w:instrText>
            </w:r>
            <w:r w:rsidR="0059245C">
              <w:rPr>
                <w:rStyle w:val="CaptionLabel"/>
              </w:rPr>
              <w:fldChar w:fldCharType="separate"/>
            </w:r>
            <w:r w:rsidR="008C40B9">
              <w:rPr>
                <w:rStyle w:val="CaptionLabel"/>
                <w:noProof/>
              </w:rPr>
              <w:t>6</w:t>
            </w:r>
            <w:r w:rsidR="0059245C">
              <w:rPr>
                <w:rStyle w:val="CaptionLabel"/>
              </w:rPr>
              <w:fldChar w:fldCharType="end"/>
            </w:r>
            <w:bookmarkEnd w:id="226"/>
            <w:r w:rsidR="006004BF">
              <w:tab/>
            </w:r>
            <w:r w:rsidRPr="00F4536B">
              <w:t>working age Australians not holding a Certificate III or higher</w:t>
            </w:r>
            <w:bookmarkEnd w:id="227"/>
            <w:bookmarkEnd w:id="228"/>
            <w:bookmarkEnd w:id="229"/>
            <w:bookmarkEnd w:id="230"/>
            <w:bookmarkEnd w:id="231"/>
            <w:bookmarkEnd w:id="232"/>
          </w:p>
        </w:tc>
      </w:tr>
      <w:tr w:rsidR="004412CA" w:rsidRPr="00FA5848" w14:paraId="1AF441BE" w14:textId="77777777" w:rsidTr="00806A05">
        <w:trPr>
          <w:cantSplit/>
          <w:trHeight w:hRule="exact" w:val="380"/>
        </w:trPr>
        <w:tc>
          <w:tcPr>
            <w:tcW w:w="8168" w:type="dxa"/>
            <w:tcBorders>
              <w:bottom w:val="single" w:sz="4" w:space="0" w:color="auto"/>
            </w:tcBorders>
            <w:shd w:val="clear" w:color="auto" w:fill="auto"/>
          </w:tcPr>
          <w:p w14:paraId="145EFBF2" w14:textId="77777777" w:rsidR="004412CA" w:rsidRPr="00FA5848" w:rsidRDefault="004412CA" w:rsidP="00806A05">
            <w:pPr>
              <w:pStyle w:val="spacer"/>
            </w:pPr>
            <w:r w:rsidRPr="004240E0">
              <w:rPr>
                <w:noProof/>
                <w:lang w:eastAsia="en-AU"/>
              </w:rPr>
              <mc:AlternateContent>
                <mc:Choice Requires="wps">
                  <w:drawing>
                    <wp:anchor distT="0" distB="0" distL="114300" distR="114300" simplePos="0" relativeHeight="251704320" behindDoc="0" locked="1" layoutInCell="1" allowOverlap="1" wp14:anchorId="436ADCE7" wp14:editId="75A94FD3">
                      <wp:simplePos x="0" y="0"/>
                      <wp:positionH relativeFrom="rightMargin">
                        <wp:posOffset>-772795</wp:posOffset>
                      </wp:positionH>
                      <wp:positionV relativeFrom="page">
                        <wp:posOffset>0</wp:posOffset>
                      </wp:positionV>
                      <wp:extent cx="436880" cy="213360"/>
                      <wp:effectExtent l="0" t="0" r="1270" b="0"/>
                      <wp:wrapNone/>
                      <wp:docPr id="28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D103D1" id="Freeform 5" o:spid="_x0000_s1026" style="position:absolute;margin-left:-60.85pt;margin-top:0;width:34.4pt;height:16.8pt;z-index:2517043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F7sZ2x/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4412CA" w:rsidRPr="00FA5848" w14:paraId="12DF7F7C" w14:textId="77777777" w:rsidTr="00806A05">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278ACCCC" w14:textId="3FDBE0BB" w:rsidR="004412CA" w:rsidRPr="00FA5848" w:rsidRDefault="00052F93" w:rsidP="00806A05">
            <w:pPr>
              <w:pStyle w:val="Figure"/>
            </w:pPr>
            <w:r>
              <w:rPr>
                <w:noProof/>
                <w:lang w:eastAsia="en-AU"/>
              </w:rPr>
              <w:drawing>
                <wp:inline distT="0" distB="0" distL="0" distR="0" wp14:anchorId="676EC062" wp14:editId="16C60958">
                  <wp:extent cx="4657725" cy="26822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57725" cy="2682240"/>
                          </a:xfrm>
                          <a:prstGeom prst="rect">
                            <a:avLst/>
                          </a:prstGeom>
                          <a:noFill/>
                        </pic:spPr>
                      </pic:pic>
                    </a:graphicData>
                  </a:graphic>
                </wp:inline>
              </w:drawing>
            </w:r>
          </w:p>
        </w:tc>
      </w:tr>
      <w:tr w:rsidR="004412CA" w:rsidRPr="00FA5848" w14:paraId="535A546F" w14:textId="77777777" w:rsidTr="00806A05">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232A7591" w14:textId="77777777" w:rsidR="004412CA" w:rsidRPr="00FA5848" w:rsidRDefault="004412CA" w:rsidP="00806A05">
            <w:pPr>
              <w:pStyle w:val="Note"/>
            </w:pPr>
            <w:r w:rsidRPr="00FA5848">
              <w:t>Note: Working age is considered to be 15-64</w:t>
            </w:r>
          </w:p>
          <w:p w14:paraId="2EECF406" w14:textId="77777777" w:rsidR="004412CA" w:rsidRPr="00FA5848" w:rsidRDefault="004412CA" w:rsidP="00806A05">
            <w:pPr>
              <w:pStyle w:val="Source"/>
            </w:pPr>
            <w:r w:rsidRPr="00FA5848">
              <w:t>Source: ABS 2014 – Cat no. 6227.0 – Education and work</w:t>
            </w:r>
          </w:p>
        </w:tc>
      </w:tr>
      <w:tr w:rsidR="004412CA" w:rsidRPr="00FA5848" w14:paraId="2329BC8B" w14:textId="77777777" w:rsidTr="00806A05">
        <w:trPr>
          <w:cantSplit/>
          <w:trHeight w:hRule="exact" w:val="160"/>
        </w:trPr>
        <w:tc>
          <w:tcPr>
            <w:tcW w:w="8168" w:type="dxa"/>
            <w:tcBorders>
              <w:top w:val="single" w:sz="4" w:space="0" w:color="auto"/>
            </w:tcBorders>
            <w:shd w:val="clear" w:color="auto" w:fill="auto"/>
            <w:tcMar>
              <w:top w:w="0" w:type="dxa"/>
              <w:left w:w="0" w:type="dxa"/>
              <w:bottom w:w="0" w:type="dxa"/>
            </w:tcMar>
          </w:tcPr>
          <w:p w14:paraId="4B660063" w14:textId="77777777" w:rsidR="004412CA" w:rsidRPr="00E41C03" w:rsidRDefault="004412CA" w:rsidP="00806A05">
            <w:pPr>
              <w:pStyle w:val="spacer"/>
              <w:rPr>
                <w:rStyle w:val="Notelabel"/>
              </w:rPr>
            </w:pPr>
          </w:p>
        </w:tc>
      </w:tr>
    </w:tbl>
    <w:p w14:paraId="1332ED87" w14:textId="77777777" w:rsidR="004412CA" w:rsidRPr="00FA5848" w:rsidRDefault="004412CA" w:rsidP="004412CA">
      <w:pPr>
        <w:pStyle w:val="Heading4"/>
        <w:keepLines w:val="0"/>
      </w:pPr>
      <w:r w:rsidRPr="00E41C03">
        <w:t>Student choice</w:t>
      </w:r>
    </w:p>
    <w:p w14:paraId="23CEFD08" w14:textId="695A9F9C" w:rsidR="004412CA" w:rsidRPr="00FA5848" w:rsidRDefault="004412CA" w:rsidP="004412CA">
      <w:pPr>
        <w:pStyle w:val="BodyText"/>
        <w:keepNext/>
      </w:pPr>
      <w:r w:rsidRPr="00FA5848">
        <w:t xml:space="preserve">In line with the pursuit of an environment of greater competition, the number of providers in the publicly funded VET system has increased, though this has not always meant an increase in the number of subsidised courses available to students. Some jurisdictions noted that reducing the number of subsidised courses was a deliberate strategy to ensure fiscal sustainability. </w:t>
      </w:r>
      <w:r w:rsidRPr="00131D5D">
        <w:fldChar w:fldCharType="begin"/>
      </w:r>
      <w:r w:rsidR="009E1C9E" w:rsidRPr="009E1C9E">
        <w:instrText xml:space="preserve"> REF _Ref432914239 \h  \* MERGEFORMAT </w:instrText>
      </w:r>
      <w:r w:rsidRPr="00131D5D">
        <w:fldChar w:fldCharType="separate"/>
      </w:r>
      <w:r w:rsidR="008C40B9" w:rsidRPr="008C40B9">
        <w:t>Figure 2.7</w:t>
      </w:r>
      <w:r w:rsidRPr="00131D5D">
        <w:fldChar w:fldCharType="end"/>
      </w:r>
      <w:r w:rsidRPr="00FA5848">
        <w:t xml:space="preserve"> shows the number of courses in which there were subsidised enrolments between 2008 and 2014 across Australia. This is not necessarily the same as courses in which subsidies were available, as there may have been courses for which subsidies were available, but in which there were no enrolments, and which therefore were not captured by the available data.</w:t>
      </w:r>
    </w:p>
    <w:p w14:paraId="56CDDD18" w14:textId="0683B713" w:rsidR="004412CA" w:rsidRPr="00FA5848" w:rsidRDefault="004412CA" w:rsidP="004412CA">
      <w:pPr>
        <w:pStyle w:val="BodyText"/>
        <w:keepNext/>
      </w:pPr>
      <w:r w:rsidRPr="00FA5848">
        <w:t xml:space="preserve">The figure shows a general reduction in the number of subsidised courses, the latest some 18 per cent down from the 2008-09 baseline., </w:t>
      </w:r>
      <w:r w:rsidR="00AE4C0B">
        <w:t>T</w:t>
      </w:r>
      <w:r w:rsidRPr="00FA5848">
        <w:t>his change varies significantly</w:t>
      </w:r>
      <w:r w:rsidR="00AE4C0B" w:rsidRPr="00AE4C0B">
        <w:t xml:space="preserve"> </w:t>
      </w:r>
      <w:r w:rsidR="00AE4C0B">
        <w:t>a</w:t>
      </w:r>
      <w:r w:rsidR="00AE4C0B" w:rsidRPr="00FA5848">
        <w:t>cross jurisdictions</w:t>
      </w:r>
      <w:r w:rsidRPr="00FA5848">
        <w:t>, from -17 per cent to 23 per cent. The number of subsidised courses fell across the period in all but three jurisdictions.</w:t>
      </w:r>
    </w:p>
    <w:tbl>
      <w:tblPr>
        <w:tblStyle w:val="TableGrid"/>
        <w:tblW w:w="8171"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71"/>
      </w:tblGrid>
      <w:tr w:rsidR="004412CA" w:rsidRPr="00FA5848" w14:paraId="67FB6CCF" w14:textId="77777777" w:rsidTr="00806A05">
        <w:trPr>
          <w:cantSplit/>
        </w:trPr>
        <w:tc>
          <w:tcPr>
            <w:tcW w:w="8171" w:type="dxa"/>
            <w:tcBorders>
              <w:top w:val="single" w:sz="4" w:space="0" w:color="000100"/>
            </w:tcBorders>
            <w:shd w:val="clear" w:color="auto" w:fill="auto"/>
            <w:tcMar>
              <w:left w:w="0" w:type="dxa"/>
            </w:tcMar>
          </w:tcPr>
          <w:p w14:paraId="32A7BC9C" w14:textId="6D63C3E5" w:rsidR="004412CA" w:rsidRPr="006004BF" w:rsidRDefault="004412CA">
            <w:pPr>
              <w:pStyle w:val="Caption"/>
            </w:pPr>
            <w:bookmarkStart w:id="233" w:name="_Ref432914239"/>
            <w:bookmarkStart w:id="234" w:name="_Toc432960845"/>
            <w:bookmarkStart w:id="235" w:name="_Toc433728398"/>
            <w:bookmarkStart w:id="236" w:name="_Toc440460778"/>
            <w:r w:rsidRPr="00F4536B">
              <w:rPr>
                <w:rStyle w:val="CaptionLabel"/>
              </w:rPr>
              <w:t xml:space="preserve">Figure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2</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Figure \* ARABIC \s 1 </w:instrText>
            </w:r>
            <w:r w:rsidR="0059245C">
              <w:rPr>
                <w:rStyle w:val="CaptionLabel"/>
              </w:rPr>
              <w:fldChar w:fldCharType="separate"/>
            </w:r>
            <w:r w:rsidR="008C40B9">
              <w:rPr>
                <w:rStyle w:val="CaptionLabel"/>
                <w:noProof/>
              </w:rPr>
              <w:t>7</w:t>
            </w:r>
            <w:r w:rsidR="0059245C">
              <w:rPr>
                <w:rStyle w:val="CaptionLabel"/>
              </w:rPr>
              <w:fldChar w:fldCharType="end"/>
            </w:r>
            <w:bookmarkEnd w:id="233"/>
            <w:r w:rsidR="006004BF">
              <w:tab/>
            </w:r>
            <w:r w:rsidRPr="00F4536B">
              <w:t>Number of courses in which there were subsidised enrolment</w:t>
            </w:r>
            <w:bookmarkEnd w:id="234"/>
            <w:bookmarkEnd w:id="235"/>
            <w:r w:rsidR="00D16E33">
              <w:t>s</w:t>
            </w:r>
            <w:bookmarkEnd w:id="236"/>
          </w:p>
        </w:tc>
      </w:tr>
      <w:tr w:rsidR="004412CA" w:rsidRPr="00FA5848" w14:paraId="5705003B" w14:textId="77777777" w:rsidTr="00806A05">
        <w:trPr>
          <w:cantSplit/>
          <w:trHeight w:hRule="exact" w:val="380"/>
        </w:trPr>
        <w:tc>
          <w:tcPr>
            <w:tcW w:w="8171" w:type="dxa"/>
            <w:tcBorders>
              <w:bottom w:val="single" w:sz="4" w:space="0" w:color="auto"/>
            </w:tcBorders>
            <w:shd w:val="clear" w:color="auto" w:fill="auto"/>
          </w:tcPr>
          <w:p w14:paraId="338A2D9F" w14:textId="77777777" w:rsidR="004412CA" w:rsidRPr="00FA5848" w:rsidRDefault="004412CA" w:rsidP="00806A05">
            <w:pPr>
              <w:pStyle w:val="spacer"/>
            </w:pPr>
            <w:r w:rsidRPr="004240E0">
              <w:rPr>
                <w:noProof/>
                <w:lang w:eastAsia="en-AU"/>
              </w:rPr>
              <mc:AlternateContent>
                <mc:Choice Requires="wps">
                  <w:drawing>
                    <wp:anchor distT="0" distB="0" distL="114300" distR="114300" simplePos="0" relativeHeight="251718656" behindDoc="0" locked="1" layoutInCell="1" allowOverlap="1" wp14:anchorId="7450AC61" wp14:editId="55F20D62">
                      <wp:simplePos x="0" y="0"/>
                      <wp:positionH relativeFrom="rightMargin">
                        <wp:posOffset>-772795</wp:posOffset>
                      </wp:positionH>
                      <wp:positionV relativeFrom="page">
                        <wp:posOffset>0</wp:posOffset>
                      </wp:positionV>
                      <wp:extent cx="436880" cy="213360"/>
                      <wp:effectExtent l="0" t="0" r="1270" b="0"/>
                      <wp:wrapNone/>
                      <wp:docPr id="10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BF3BFD4" id="Freeform 5" o:spid="_x0000_s1026" style="position:absolute;margin-left:-60.85pt;margin-top:0;width:34.4pt;height:16.8pt;z-index:2517186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BLjGar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4412CA" w:rsidRPr="00FA5848" w14:paraId="302B4515" w14:textId="77777777" w:rsidTr="00806A05">
        <w:trPr>
          <w:cantSplit/>
        </w:trPr>
        <w:tc>
          <w:tcPr>
            <w:tcW w:w="8171" w:type="dxa"/>
            <w:tcBorders>
              <w:top w:val="single" w:sz="4" w:space="0" w:color="auto"/>
              <w:bottom w:val="single" w:sz="4" w:space="0" w:color="auto"/>
            </w:tcBorders>
            <w:shd w:val="clear" w:color="auto" w:fill="auto"/>
            <w:tcMar>
              <w:top w:w="10" w:type="dxa"/>
              <w:bottom w:w="10" w:type="dxa"/>
              <w:right w:w="0" w:type="dxa"/>
            </w:tcMar>
          </w:tcPr>
          <w:p w14:paraId="75E6BE9B" w14:textId="1815FD2A" w:rsidR="004412CA" w:rsidRPr="00FA5848" w:rsidRDefault="00052F93" w:rsidP="00806A05">
            <w:pPr>
              <w:pStyle w:val="Figure"/>
            </w:pPr>
            <w:r>
              <w:rPr>
                <w:noProof/>
                <w:lang w:eastAsia="en-AU"/>
              </w:rPr>
              <w:drawing>
                <wp:inline distT="0" distB="0" distL="0" distR="0" wp14:anchorId="4282C0D7" wp14:editId="7E4B98BC">
                  <wp:extent cx="4645660" cy="270700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45660" cy="2707005"/>
                          </a:xfrm>
                          <a:prstGeom prst="rect">
                            <a:avLst/>
                          </a:prstGeom>
                          <a:noFill/>
                        </pic:spPr>
                      </pic:pic>
                    </a:graphicData>
                  </a:graphic>
                </wp:inline>
              </w:drawing>
            </w:r>
          </w:p>
        </w:tc>
      </w:tr>
      <w:tr w:rsidR="004412CA" w:rsidRPr="00FA5848" w14:paraId="0DEF2610" w14:textId="77777777" w:rsidTr="00806A05">
        <w:trPr>
          <w:cantSplit/>
        </w:trPr>
        <w:tc>
          <w:tcPr>
            <w:tcW w:w="8171" w:type="dxa"/>
            <w:tcBorders>
              <w:top w:val="single" w:sz="4" w:space="0" w:color="auto"/>
              <w:bottom w:val="single" w:sz="4" w:space="0" w:color="auto"/>
            </w:tcBorders>
            <w:shd w:val="clear" w:color="auto" w:fill="auto"/>
            <w:tcMar>
              <w:top w:w="12" w:type="dxa"/>
              <w:left w:w="0" w:type="dxa"/>
              <w:bottom w:w="113" w:type="dxa"/>
            </w:tcMar>
          </w:tcPr>
          <w:p w14:paraId="07060B60" w14:textId="7FEA2174" w:rsidR="004412CA" w:rsidRPr="00FA5848" w:rsidRDefault="004412CA">
            <w:pPr>
              <w:pStyle w:val="Source"/>
            </w:pPr>
            <w:r w:rsidRPr="00FA5848">
              <w:t xml:space="preserve">Source: </w:t>
            </w:r>
            <w:r w:rsidR="00840BA5" w:rsidRPr="00FA5848">
              <w:t xml:space="preserve">NCVER </w:t>
            </w:r>
            <w:r w:rsidR="00840BA5">
              <w:t xml:space="preserve">Government-funded </w:t>
            </w:r>
            <w:r w:rsidR="00840BA5" w:rsidRPr="00FA5848">
              <w:t>Students and courses, program enrolments</w:t>
            </w:r>
            <w:r w:rsidR="00840BA5">
              <w:t xml:space="preserve"> (as of the 2014 scope, excluding ACE fee for service)</w:t>
            </w:r>
            <w:r w:rsidRPr="00FA5848">
              <w:t xml:space="preserve"> </w:t>
            </w:r>
          </w:p>
        </w:tc>
      </w:tr>
      <w:tr w:rsidR="004412CA" w:rsidRPr="00FA5848" w14:paraId="08CC0029" w14:textId="77777777" w:rsidTr="00806A05">
        <w:trPr>
          <w:cantSplit/>
          <w:trHeight w:hRule="exact" w:val="160"/>
        </w:trPr>
        <w:tc>
          <w:tcPr>
            <w:tcW w:w="8171" w:type="dxa"/>
            <w:tcBorders>
              <w:top w:val="single" w:sz="4" w:space="0" w:color="auto"/>
            </w:tcBorders>
            <w:shd w:val="clear" w:color="auto" w:fill="auto"/>
            <w:tcMar>
              <w:top w:w="0" w:type="dxa"/>
              <w:left w:w="0" w:type="dxa"/>
              <w:bottom w:w="0" w:type="dxa"/>
            </w:tcMar>
          </w:tcPr>
          <w:p w14:paraId="2A93F287" w14:textId="77777777" w:rsidR="004412CA" w:rsidRPr="00E41C03" w:rsidRDefault="004412CA" w:rsidP="00806A05">
            <w:pPr>
              <w:pStyle w:val="spacer"/>
              <w:rPr>
                <w:rStyle w:val="Notelabel"/>
              </w:rPr>
            </w:pPr>
          </w:p>
        </w:tc>
      </w:tr>
    </w:tbl>
    <w:p w14:paraId="152ED394" w14:textId="1B327C73" w:rsidR="004412CA" w:rsidRPr="00FA5848" w:rsidRDefault="004412CA" w:rsidP="004412CA">
      <w:pPr>
        <w:pStyle w:val="BodyText"/>
      </w:pPr>
      <w:r w:rsidRPr="00131D5D">
        <w:fldChar w:fldCharType="begin"/>
      </w:r>
      <w:r w:rsidR="009E1C9E" w:rsidRPr="009E1C9E">
        <w:instrText xml:space="preserve"> REF _Ref432520855 \h  \* MERGEFORMAT </w:instrText>
      </w:r>
      <w:r w:rsidRPr="00131D5D">
        <w:fldChar w:fldCharType="separate"/>
      </w:r>
      <w:r w:rsidR="008C40B9" w:rsidRPr="008C40B9">
        <w:t>Figure 2.8</w:t>
      </w:r>
      <w:r w:rsidRPr="00131D5D">
        <w:fldChar w:fldCharType="end"/>
      </w:r>
      <w:r w:rsidRPr="00FA5848">
        <w:t xml:space="preserve"> shows the number of unique RTO-course combinations in which there were subsidised enrolments between 2008 and 2014, which is another way of representing the change in choice of provider and course. As with </w:t>
      </w:r>
      <w:r w:rsidRPr="00131D5D">
        <w:fldChar w:fldCharType="begin"/>
      </w:r>
      <w:r w:rsidR="009E1C9E" w:rsidRPr="009E1C9E">
        <w:instrText xml:space="preserve"> REF _Ref432914239 \h  \* MERGEFORMAT </w:instrText>
      </w:r>
      <w:r w:rsidRPr="00131D5D">
        <w:fldChar w:fldCharType="separate"/>
      </w:r>
      <w:r w:rsidR="008C40B9" w:rsidRPr="008C40B9">
        <w:t>Figure 2.7</w:t>
      </w:r>
      <w:r w:rsidRPr="00131D5D">
        <w:fldChar w:fldCharType="end"/>
      </w:r>
      <w:r w:rsidRPr="00FA5848">
        <w:t>, in reality, the number of RTO-course combinations may understate actual choice, since there may be courses offered at particular RTOs in which there were no subsidised enrolments, which are not captured by available data.</w:t>
      </w:r>
    </w:p>
    <w:p w14:paraId="40778E76" w14:textId="12BB70A2" w:rsidR="004412CA" w:rsidRPr="00FA5848" w:rsidRDefault="004412CA" w:rsidP="004412CA">
      <w:pPr>
        <w:pStyle w:val="BodyText"/>
      </w:pPr>
      <w:r w:rsidRPr="00FA5848">
        <w:t xml:space="preserve">The figure shows that the number of RTO-course combinations across Australia in which there were subsidised enrolments increased by approximately 7 per cent over the period, </w:t>
      </w:r>
      <w:r w:rsidR="00D16E33">
        <w:t xml:space="preserve">in effect </w:t>
      </w:r>
      <w:r w:rsidRPr="00FA5848">
        <w:t xml:space="preserve">representing an increase in choice. However, the change varies significantly by </w:t>
      </w:r>
      <w:r w:rsidR="00D16E33">
        <w:t>jurisdiction</w:t>
      </w:r>
      <w:r w:rsidRPr="00FA5848">
        <w:t>. Growth was negative in three jurisdictions, and ranged from -16 per cent to 65 per cent.</w:t>
      </w:r>
    </w:p>
    <w:tbl>
      <w:tblPr>
        <w:tblStyle w:val="TableGrid"/>
        <w:tblW w:w="8171"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71"/>
      </w:tblGrid>
      <w:tr w:rsidR="004412CA" w:rsidRPr="00FA5848" w14:paraId="505AA07A" w14:textId="77777777" w:rsidTr="00806A05">
        <w:trPr>
          <w:cantSplit/>
        </w:trPr>
        <w:tc>
          <w:tcPr>
            <w:tcW w:w="8171" w:type="dxa"/>
            <w:tcBorders>
              <w:top w:val="single" w:sz="4" w:space="0" w:color="000100"/>
            </w:tcBorders>
            <w:shd w:val="clear" w:color="auto" w:fill="auto"/>
            <w:tcMar>
              <w:left w:w="0" w:type="dxa"/>
            </w:tcMar>
          </w:tcPr>
          <w:p w14:paraId="45A11976" w14:textId="50C27A43" w:rsidR="004412CA" w:rsidRPr="006004BF" w:rsidRDefault="004412CA">
            <w:pPr>
              <w:pStyle w:val="Caption"/>
            </w:pPr>
            <w:bookmarkStart w:id="237" w:name="_Ref432520855"/>
            <w:bookmarkStart w:id="238" w:name="_Toc432894100"/>
            <w:bookmarkStart w:id="239" w:name="_Toc432960846"/>
            <w:bookmarkStart w:id="240" w:name="_Toc433728399"/>
            <w:bookmarkStart w:id="241" w:name="_Toc440460779"/>
            <w:r w:rsidRPr="00F4536B">
              <w:rPr>
                <w:rStyle w:val="CaptionLabel"/>
              </w:rPr>
              <w:t xml:space="preserve">Figure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2</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Figure \* ARABIC \s 1 </w:instrText>
            </w:r>
            <w:r w:rsidR="0059245C">
              <w:rPr>
                <w:rStyle w:val="CaptionLabel"/>
              </w:rPr>
              <w:fldChar w:fldCharType="separate"/>
            </w:r>
            <w:r w:rsidR="008C40B9">
              <w:rPr>
                <w:rStyle w:val="CaptionLabel"/>
                <w:noProof/>
              </w:rPr>
              <w:t>8</w:t>
            </w:r>
            <w:r w:rsidR="0059245C">
              <w:rPr>
                <w:rStyle w:val="CaptionLabel"/>
              </w:rPr>
              <w:fldChar w:fldCharType="end"/>
            </w:r>
            <w:bookmarkEnd w:id="237"/>
            <w:r w:rsidR="006004BF">
              <w:tab/>
            </w:r>
            <w:r w:rsidRPr="00F4536B">
              <w:t>Number of RTO – course combinations in which there were subsidised enrolments</w:t>
            </w:r>
            <w:bookmarkEnd w:id="238"/>
            <w:bookmarkEnd w:id="239"/>
            <w:bookmarkEnd w:id="240"/>
            <w:bookmarkEnd w:id="241"/>
          </w:p>
        </w:tc>
      </w:tr>
      <w:tr w:rsidR="004412CA" w:rsidRPr="00FA5848" w14:paraId="76A14EF0" w14:textId="77777777" w:rsidTr="00806A05">
        <w:trPr>
          <w:cantSplit/>
          <w:trHeight w:hRule="exact" w:val="380"/>
        </w:trPr>
        <w:tc>
          <w:tcPr>
            <w:tcW w:w="8171" w:type="dxa"/>
            <w:tcBorders>
              <w:bottom w:val="single" w:sz="4" w:space="0" w:color="auto"/>
            </w:tcBorders>
            <w:shd w:val="clear" w:color="auto" w:fill="auto"/>
          </w:tcPr>
          <w:p w14:paraId="3FCB55A4" w14:textId="77777777" w:rsidR="004412CA" w:rsidRPr="00FA5848" w:rsidRDefault="004412CA" w:rsidP="00806A05">
            <w:pPr>
              <w:pStyle w:val="spacer"/>
            </w:pPr>
            <w:r w:rsidRPr="004240E0">
              <w:rPr>
                <w:noProof/>
                <w:lang w:eastAsia="en-AU"/>
              </w:rPr>
              <mc:AlternateContent>
                <mc:Choice Requires="wps">
                  <w:drawing>
                    <wp:anchor distT="0" distB="0" distL="114300" distR="114300" simplePos="0" relativeHeight="251703296" behindDoc="0" locked="1" layoutInCell="1" allowOverlap="1" wp14:anchorId="2C2A3E31" wp14:editId="6BA0B457">
                      <wp:simplePos x="0" y="0"/>
                      <wp:positionH relativeFrom="rightMargin">
                        <wp:posOffset>-772795</wp:posOffset>
                      </wp:positionH>
                      <wp:positionV relativeFrom="page">
                        <wp:posOffset>0</wp:posOffset>
                      </wp:positionV>
                      <wp:extent cx="436880" cy="213360"/>
                      <wp:effectExtent l="0" t="0" r="1270" b="0"/>
                      <wp:wrapNone/>
                      <wp:docPr id="27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ABD06F1" id="Freeform 5" o:spid="_x0000_s1026" style="position:absolute;margin-left:-60.85pt;margin-top:0;width:34.4pt;height:16.8pt;z-index:2517032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IHL3Up/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4412CA" w:rsidRPr="00FA5848" w14:paraId="2E220332" w14:textId="77777777" w:rsidTr="00806A05">
        <w:trPr>
          <w:cantSplit/>
        </w:trPr>
        <w:tc>
          <w:tcPr>
            <w:tcW w:w="8171" w:type="dxa"/>
            <w:tcBorders>
              <w:top w:val="single" w:sz="4" w:space="0" w:color="auto"/>
              <w:bottom w:val="single" w:sz="4" w:space="0" w:color="auto"/>
            </w:tcBorders>
            <w:shd w:val="clear" w:color="auto" w:fill="auto"/>
            <w:tcMar>
              <w:top w:w="10" w:type="dxa"/>
              <w:bottom w:w="10" w:type="dxa"/>
              <w:right w:w="0" w:type="dxa"/>
            </w:tcMar>
          </w:tcPr>
          <w:p w14:paraId="255E4FA4" w14:textId="518639EA" w:rsidR="004412CA" w:rsidRPr="00FA5848" w:rsidRDefault="00052F93" w:rsidP="00806A05">
            <w:pPr>
              <w:pStyle w:val="Figure"/>
            </w:pPr>
            <w:r>
              <w:rPr>
                <w:noProof/>
                <w:lang w:eastAsia="en-AU"/>
              </w:rPr>
              <w:drawing>
                <wp:inline distT="0" distB="0" distL="0" distR="0" wp14:anchorId="29E7EE55" wp14:editId="0CEF9B23">
                  <wp:extent cx="4651375" cy="270700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51375" cy="2707005"/>
                          </a:xfrm>
                          <a:prstGeom prst="rect">
                            <a:avLst/>
                          </a:prstGeom>
                          <a:noFill/>
                        </pic:spPr>
                      </pic:pic>
                    </a:graphicData>
                  </a:graphic>
                </wp:inline>
              </w:drawing>
            </w:r>
          </w:p>
        </w:tc>
      </w:tr>
      <w:tr w:rsidR="004412CA" w:rsidRPr="00FA5848" w14:paraId="081EAE88" w14:textId="77777777" w:rsidTr="00806A05">
        <w:trPr>
          <w:cantSplit/>
        </w:trPr>
        <w:tc>
          <w:tcPr>
            <w:tcW w:w="8171" w:type="dxa"/>
            <w:tcBorders>
              <w:top w:val="single" w:sz="4" w:space="0" w:color="auto"/>
              <w:bottom w:val="single" w:sz="4" w:space="0" w:color="auto"/>
            </w:tcBorders>
            <w:shd w:val="clear" w:color="auto" w:fill="auto"/>
            <w:tcMar>
              <w:top w:w="12" w:type="dxa"/>
              <w:left w:w="0" w:type="dxa"/>
              <w:bottom w:w="113" w:type="dxa"/>
            </w:tcMar>
          </w:tcPr>
          <w:p w14:paraId="69E16CFA" w14:textId="562B268A" w:rsidR="004412CA" w:rsidRPr="00FA5848" w:rsidRDefault="004412CA" w:rsidP="00806A05">
            <w:pPr>
              <w:pStyle w:val="Source"/>
              <w:keepLines/>
            </w:pPr>
            <w:r w:rsidRPr="00FA5848">
              <w:t xml:space="preserve">Source: </w:t>
            </w:r>
            <w:r w:rsidR="00840BA5" w:rsidRPr="00FA5848">
              <w:t xml:space="preserve">NCVER </w:t>
            </w:r>
            <w:r w:rsidR="00840BA5">
              <w:t xml:space="preserve">Government-funded </w:t>
            </w:r>
            <w:r w:rsidR="00840BA5" w:rsidRPr="00FA5848">
              <w:t>Students and courses, program enrolments</w:t>
            </w:r>
            <w:r w:rsidR="00840BA5">
              <w:t xml:space="preserve"> (as of the 2014 scope, excluding ACE fee for service)</w:t>
            </w:r>
          </w:p>
        </w:tc>
      </w:tr>
      <w:tr w:rsidR="004412CA" w:rsidRPr="00FA5848" w14:paraId="3713B925" w14:textId="77777777" w:rsidTr="00806A05">
        <w:trPr>
          <w:cantSplit/>
          <w:trHeight w:hRule="exact" w:val="160"/>
        </w:trPr>
        <w:tc>
          <w:tcPr>
            <w:tcW w:w="8171" w:type="dxa"/>
            <w:tcBorders>
              <w:top w:val="single" w:sz="4" w:space="0" w:color="auto"/>
            </w:tcBorders>
            <w:shd w:val="clear" w:color="auto" w:fill="auto"/>
            <w:tcMar>
              <w:top w:w="0" w:type="dxa"/>
              <w:left w:w="0" w:type="dxa"/>
              <w:bottom w:w="0" w:type="dxa"/>
            </w:tcMar>
          </w:tcPr>
          <w:p w14:paraId="1C1A469D" w14:textId="77777777" w:rsidR="004412CA" w:rsidRPr="00E41C03" w:rsidRDefault="004412CA" w:rsidP="00806A05">
            <w:pPr>
              <w:pStyle w:val="spacer"/>
              <w:keepNext w:val="0"/>
              <w:rPr>
                <w:rStyle w:val="Notelabel"/>
              </w:rPr>
            </w:pPr>
          </w:p>
        </w:tc>
      </w:tr>
    </w:tbl>
    <w:p w14:paraId="0AB29E8E" w14:textId="7ADD10D4" w:rsidR="004412CA" w:rsidRPr="00FA5848" w:rsidRDefault="004412CA" w:rsidP="004412CA">
      <w:pPr>
        <w:pStyle w:val="BodyText"/>
      </w:pPr>
      <w:r w:rsidRPr="00E41C03">
        <w:t>Another way of examining student choice is via measures of market concentration, that is</w:t>
      </w:r>
      <w:r w:rsidRPr="00FA5848">
        <w:t>,</w:t>
      </w:r>
      <w:r w:rsidRPr="00E41C03">
        <w:t xml:space="preserve"> the extent to which enrolments may be concentrated in many or few providers. The Herfindahl Index of market concentration shows the degree to which enrolments are concentrated in particular providers, shown in </w:t>
      </w:r>
      <w:r w:rsidRPr="00131D5D">
        <w:fldChar w:fldCharType="begin"/>
      </w:r>
      <w:r w:rsidR="009E1C9E" w:rsidRPr="009E1C9E">
        <w:instrText xml:space="preserve"> REF _Ref432599066 \h  \* MERGEFORMAT </w:instrText>
      </w:r>
      <w:r w:rsidRPr="00131D5D">
        <w:fldChar w:fldCharType="separate"/>
      </w:r>
      <w:r w:rsidR="008C40B9" w:rsidRPr="008C40B9">
        <w:t>Figure 2.9</w:t>
      </w:r>
      <w:r w:rsidRPr="00131D5D">
        <w:fldChar w:fldCharType="end"/>
      </w:r>
      <w:r w:rsidRPr="00FA5848">
        <w:t xml:space="preserve">. The index takes a value of 1 when all enrolments are delivered by a single provider (a monopoly), and becomes smaller as enrolments are more evenly distributed across a large number of providers in a competitive market. </w:t>
      </w:r>
    </w:p>
    <w:p w14:paraId="01796676" w14:textId="438D0164" w:rsidR="004412CA" w:rsidRPr="00FA5848" w:rsidRDefault="004412CA" w:rsidP="004412CA">
      <w:pPr>
        <w:pStyle w:val="BodyText"/>
      </w:pPr>
      <w:r w:rsidRPr="00FA5848">
        <w:t xml:space="preserve">The </w:t>
      </w:r>
      <w:r w:rsidR="00AE4C0B">
        <w:t xml:space="preserve">overall </w:t>
      </w:r>
      <w:r w:rsidRPr="00FA5848">
        <w:t>figure across Australia</w:t>
      </w:r>
      <w:r w:rsidR="00AE4C0B">
        <w:t xml:space="preserve"> shows</w:t>
      </w:r>
      <w:r w:rsidRPr="00FA5848">
        <w:t xml:space="preserve"> a low and decreasing Herfindahl index, indicating decreasing concentration, and increasing competition, between 2008 and 2014. Market concentration in the publicly subsidised VET market across Australia has decreased by approximately 40 per cent relative to the 2008-2009 baseline. It is important to note that, while there are increasing trends towards availability of online provision, training markets remain relatively geographically discrete, at least at the jurisdiction level. </w:t>
      </w:r>
      <w:r w:rsidR="002913D0">
        <w:t xml:space="preserve">While </w:t>
      </w:r>
      <w:r w:rsidRPr="00FA5848">
        <w:t>treating Australia as a single training market</w:t>
      </w:r>
      <w:r w:rsidR="002913D0">
        <w:t xml:space="preserve"> requires caution as it overlook</w:t>
      </w:r>
      <w:r w:rsidR="00E71526">
        <w:t>s</w:t>
      </w:r>
      <w:r w:rsidR="002913D0">
        <w:t xml:space="preserve"> regional differences, </w:t>
      </w:r>
      <w:r w:rsidRPr="00FA5848">
        <w:t xml:space="preserve">the trend </w:t>
      </w:r>
      <w:r w:rsidR="002913D0">
        <w:t>in decreasing market concentration is some indication that</w:t>
      </w:r>
      <w:r w:rsidRPr="00FA5848">
        <w:t xml:space="preserve"> the country, on the whole, </w:t>
      </w:r>
      <w:r w:rsidR="002913D0">
        <w:t xml:space="preserve">is moving </w:t>
      </w:r>
      <w:r w:rsidRPr="00FA5848">
        <w:t>towards increasingly competitive markets.</w:t>
      </w:r>
    </w:p>
    <w:p w14:paraId="295C6B2D" w14:textId="14AAF179" w:rsidR="004412CA" w:rsidRDefault="002913D0" w:rsidP="004412CA">
      <w:pPr>
        <w:pStyle w:val="BodyText"/>
      </w:pPr>
      <w:r>
        <w:t>At the jurisdiction level, both the m</w:t>
      </w:r>
      <w:r w:rsidR="004412CA" w:rsidRPr="00FA5848">
        <w:t>arket concentration</w:t>
      </w:r>
      <w:r>
        <w:t xml:space="preserve"> and changes</w:t>
      </w:r>
      <w:r w:rsidR="004412CA" w:rsidRPr="00FA5848">
        <w:t xml:space="preserve"> in concentration varied significantly. In some jurisdictions, market concentration in 2014 was as high as 0.6, primarily due to markets being concentrated in a single TAFE institute. In others, it was almost 0.01, indicating a market characterised by many public and private providers. Over the period, market concentration decreased in all but one jurisdiction, with changes ranging from 7 per cent (increased market concentration) to -76 per cent (decreased market concentration).</w:t>
      </w:r>
    </w:p>
    <w:p w14:paraId="59885A90" w14:textId="44E53B93" w:rsidR="00D16E33" w:rsidRPr="00FA5848" w:rsidRDefault="00E71526" w:rsidP="004412CA">
      <w:pPr>
        <w:pStyle w:val="BodyText"/>
      </w:pPr>
      <w:r>
        <w:t>A</w:t>
      </w:r>
      <w:r w:rsidR="00D16E33">
        <w:t xml:space="preserve">nalysis of market concentration—particularly comparison of market concentration between jurisdictions—is </w:t>
      </w:r>
      <w:r w:rsidR="002F41D9">
        <w:t>to some extent impacted</w:t>
      </w:r>
      <w:r w:rsidR="00D16E33">
        <w:t xml:space="preserve"> by </w:t>
      </w:r>
      <w:r w:rsidR="002F41D9">
        <w:t xml:space="preserve">the </w:t>
      </w:r>
      <w:r>
        <w:t xml:space="preserve">varying </w:t>
      </w:r>
      <w:r w:rsidR="00D16E33">
        <w:t>administrative arrangements regarding TAFE governance. In some jurisdictions, each TAFE campus is registered and operated as a separate RTO, whereas in others, TAFE is treated as a single entity.</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4412CA" w:rsidRPr="00FA5848" w14:paraId="336FCB71" w14:textId="77777777" w:rsidTr="00806A05">
        <w:trPr>
          <w:cantSplit/>
        </w:trPr>
        <w:tc>
          <w:tcPr>
            <w:tcW w:w="8168" w:type="dxa"/>
            <w:tcBorders>
              <w:top w:val="single" w:sz="4" w:space="0" w:color="000100"/>
            </w:tcBorders>
            <w:shd w:val="clear" w:color="auto" w:fill="auto"/>
            <w:tcMar>
              <w:left w:w="0" w:type="dxa"/>
            </w:tcMar>
          </w:tcPr>
          <w:p w14:paraId="5F073B03" w14:textId="4B72B880" w:rsidR="004412CA" w:rsidRPr="006004BF" w:rsidRDefault="004412CA">
            <w:pPr>
              <w:pStyle w:val="Caption"/>
            </w:pPr>
            <w:bookmarkStart w:id="242" w:name="_Ref432599066"/>
            <w:bookmarkStart w:id="243" w:name="_Toc432894101"/>
            <w:bookmarkStart w:id="244" w:name="_Toc432960847"/>
            <w:bookmarkStart w:id="245" w:name="_Toc433728400"/>
            <w:bookmarkStart w:id="246" w:name="_Toc440460780"/>
            <w:r w:rsidRPr="00F4536B">
              <w:rPr>
                <w:rStyle w:val="CaptionLabel"/>
              </w:rPr>
              <w:t xml:space="preserve">Figure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2</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Figure \* ARABIC \s 1 </w:instrText>
            </w:r>
            <w:r w:rsidR="0059245C">
              <w:rPr>
                <w:rStyle w:val="CaptionLabel"/>
              </w:rPr>
              <w:fldChar w:fldCharType="separate"/>
            </w:r>
            <w:r w:rsidR="008C40B9">
              <w:rPr>
                <w:rStyle w:val="CaptionLabel"/>
                <w:noProof/>
              </w:rPr>
              <w:t>9</w:t>
            </w:r>
            <w:r w:rsidR="0059245C">
              <w:rPr>
                <w:rStyle w:val="CaptionLabel"/>
              </w:rPr>
              <w:fldChar w:fldCharType="end"/>
            </w:r>
            <w:bookmarkEnd w:id="242"/>
            <w:r w:rsidR="006004BF">
              <w:tab/>
            </w:r>
            <w:r w:rsidRPr="00F4536B">
              <w:t>Change in market concentration</w:t>
            </w:r>
            <w:bookmarkEnd w:id="243"/>
            <w:bookmarkEnd w:id="244"/>
            <w:bookmarkEnd w:id="245"/>
            <w:bookmarkEnd w:id="246"/>
          </w:p>
        </w:tc>
      </w:tr>
      <w:tr w:rsidR="004412CA" w:rsidRPr="00FA5848" w14:paraId="3DCF701C" w14:textId="77777777" w:rsidTr="00806A05">
        <w:trPr>
          <w:cantSplit/>
          <w:trHeight w:hRule="exact" w:val="380"/>
        </w:trPr>
        <w:tc>
          <w:tcPr>
            <w:tcW w:w="8168" w:type="dxa"/>
            <w:tcBorders>
              <w:bottom w:val="single" w:sz="4" w:space="0" w:color="auto"/>
            </w:tcBorders>
            <w:shd w:val="clear" w:color="auto" w:fill="auto"/>
          </w:tcPr>
          <w:p w14:paraId="62DC705C" w14:textId="77777777" w:rsidR="004412CA" w:rsidRPr="00FA5848" w:rsidRDefault="004412CA" w:rsidP="00806A05">
            <w:pPr>
              <w:pStyle w:val="spacer"/>
            </w:pPr>
            <w:r w:rsidRPr="004240E0">
              <w:rPr>
                <w:noProof/>
                <w:lang w:eastAsia="en-AU"/>
              </w:rPr>
              <mc:AlternateContent>
                <mc:Choice Requires="wps">
                  <w:drawing>
                    <wp:anchor distT="0" distB="0" distL="114300" distR="114300" simplePos="0" relativeHeight="251706368" behindDoc="0" locked="1" layoutInCell="1" allowOverlap="1" wp14:anchorId="7ADCE89F" wp14:editId="07D50723">
                      <wp:simplePos x="0" y="0"/>
                      <wp:positionH relativeFrom="rightMargin">
                        <wp:posOffset>-772795</wp:posOffset>
                      </wp:positionH>
                      <wp:positionV relativeFrom="page">
                        <wp:posOffset>0</wp:posOffset>
                      </wp:positionV>
                      <wp:extent cx="436880" cy="213360"/>
                      <wp:effectExtent l="0" t="0" r="1270" b="0"/>
                      <wp:wrapNone/>
                      <wp:docPr id="11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6C7D862" id="Freeform 5" o:spid="_x0000_s1026" style="position:absolute;margin-left:-60.85pt;margin-top:0;width:34.4pt;height:16.8pt;z-index:2517063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AlH/g7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4412CA" w:rsidRPr="00FA5848" w14:paraId="33F7A363" w14:textId="77777777" w:rsidTr="00806A05">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5A0CB138" w14:textId="7ED9951B" w:rsidR="004412CA" w:rsidRPr="00FA5848" w:rsidRDefault="00052F93" w:rsidP="00806A05">
            <w:pPr>
              <w:pStyle w:val="Figure"/>
            </w:pPr>
            <w:r>
              <w:rPr>
                <w:noProof/>
                <w:lang w:eastAsia="en-AU"/>
              </w:rPr>
              <w:drawing>
                <wp:inline distT="0" distB="0" distL="0" distR="0" wp14:anchorId="6D2C63D6" wp14:editId="282C7416">
                  <wp:extent cx="4645660" cy="270700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45660" cy="2707005"/>
                          </a:xfrm>
                          <a:prstGeom prst="rect">
                            <a:avLst/>
                          </a:prstGeom>
                          <a:noFill/>
                        </pic:spPr>
                      </pic:pic>
                    </a:graphicData>
                  </a:graphic>
                </wp:inline>
              </w:drawing>
            </w:r>
          </w:p>
        </w:tc>
      </w:tr>
      <w:tr w:rsidR="004412CA" w:rsidRPr="00FA5848" w14:paraId="4ADB2276" w14:textId="77777777" w:rsidTr="00806A05">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3E43D1F9" w14:textId="0B23EF0D" w:rsidR="004412CA" w:rsidRPr="00FA5848" w:rsidRDefault="004412CA" w:rsidP="00806A05">
            <w:pPr>
              <w:pStyle w:val="Source"/>
            </w:pPr>
            <w:r w:rsidRPr="00FA5848">
              <w:t xml:space="preserve">Source: </w:t>
            </w:r>
            <w:r w:rsidR="00840BA5" w:rsidRPr="00FA5848">
              <w:t xml:space="preserve">NCVER </w:t>
            </w:r>
            <w:r w:rsidR="00840BA5">
              <w:t xml:space="preserve">Government-funded </w:t>
            </w:r>
            <w:r w:rsidR="00840BA5" w:rsidRPr="00FA5848">
              <w:t>Students and courses, program enrolments</w:t>
            </w:r>
            <w:r w:rsidR="00840BA5">
              <w:t xml:space="preserve"> (as of the 2014 scope, excluding ACE fee for service)</w:t>
            </w:r>
          </w:p>
        </w:tc>
      </w:tr>
      <w:tr w:rsidR="004412CA" w:rsidRPr="00FA5848" w14:paraId="68BC9541" w14:textId="77777777" w:rsidTr="00806A05">
        <w:trPr>
          <w:cantSplit/>
          <w:trHeight w:hRule="exact" w:val="160"/>
        </w:trPr>
        <w:tc>
          <w:tcPr>
            <w:tcW w:w="8168" w:type="dxa"/>
            <w:tcBorders>
              <w:top w:val="single" w:sz="4" w:space="0" w:color="auto"/>
            </w:tcBorders>
            <w:shd w:val="clear" w:color="auto" w:fill="auto"/>
            <w:tcMar>
              <w:top w:w="0" w:type="dxa"/>
              <w:left w:w="0" w:type="dxa"/>
              <w:bottom w:w="0" w:type="dxa"/>
            </w:tcMar>
          </w:tcPr>
          <w:p w14:paraId="53C5DD03" w14:textId="77777777" w:rsidR="004412CA" w:rsidRPr="00E41C03" w:rsidRDefault="004412CA" w:rsidP="00806A05">
            <w:pPr>
              <w:pStyle w:val="spacer"/>
              <w:rPr>
                <w:rStyle w:val="Notelabel"/>
              </w:rPr>
            </w:pPr>
          </w:p>
        </w:tc>
      </w:tr>
    </w:tbl>
    <w:p w14:paraId="25B6BE4C" w14:textId="77777777" w:rsidR="004412CA" w:rsidRPr="00FA5848" w:rsidRDefault="004412CA" w:rsidP="004412CA">
      <w:pPr>
        <w:pStyle w:val="Heading3"/>
        <w:spacing w:before="120"/>
      </w:pPr>
      <w:bookmarkStart w:id="247" w:name="_Ref433963738"/>
      <w:r w:rsidRPr="00E41C03">
        <w:t xml:space="preserve">Income contingent </w:t>
      </w:r>
      <w:r w:rsidRPr="00FA5848">
        <w:t>loans</w:t>
      </w:r>
      <w:bookmarkEnd w:id="247"/>
    </w:p>
    <w:p w14:paraId="6EAF41B9" w14:textId="77777777" w:rsidR="004412CA" w:rsidRPr="00FA5848" w:rsidRDefault="004412CA" w:rsidP="004412CA">
      <w:pPr>
        <w:pStyle w:val="BodyText"/>
      </w:pPr>
      <w:r w:rsidRPr="00FA5848">
        <w:t xml:space="preserve">The NP calls for the ‘expansion of the Commonwealth’s ICL scheme to improve the accessibility of higher level qualifications’, where higher level qualifications refers to Diploma and Advanced Diploma courses and some Certificate IV courses on a trial basis. </w:t>
      </w:r>
    </w:p>
    <w:p w14:paraId="5479476C" w14:textId="77777777" w:rsidR="004412CA" w:rsidRPr="00FA5848" w:rsidRDefault="004412CA" w:rsidP="004412CA">
      <w:pPr>
        <w:pStyle w:val="BodyText"/>
      </w:pPr>
      <w:r w:rsidRPr="00FA5848">
        <w:t>The ‘expansion of the Commonwealth’s ICL scheme to improve the accessibility of higher level qualifications’ can be measured by examining:</w:t>
      </w:r>
    </w:p>
    <w:p w14:paraId="4BB5E5C2" w14:textId="77777777" w:rsidR="004412CA" w:rsidRPr="00FA5848" w:rsidRDefault="004412CA" w:rsidP="004412CA">
      <w:pPr>
        <w:pStyle w:val="ListBullet"/>
      </w:pPr>
      <w:r w:rsidRPr="00FA5848">
        <w:t>the number of RTOs offering subsidised VET FEE-HELP places</w:t>
      </w:r>
    </w:p>
    <w:p w14:paraId="1C3C100E" w14:textId="77777777" w:rsidR="004412CA" w:rsidRPr="00FA5848" w:rsidRDefault="004412CA" w:rsidP="004412CA">
      <w:pPr>
        <w:pStyle w:val="ListBullet"/>
      </w:pPr>
      <w:r w:rsidRPr="00FA5848">
        <w:t xml:space="preserve">the proportion of subsidised higher level qualification enrolments which are VET FEE-HELP eligible </w:t>
      </w:r>
    </w:p>
    <w:p w14:paraId="4740B4FD" w14:textId="169D7175" w:rsidR="004412CA" w:rsidRPr="00FA5848" w:rsidRDefault="004412CA" w:rsidP="004412CA">
      <w:pPr>
        <w:pStyle w:val="ListBullet"/>
      </w:pPr>
      <w:r w:rsidRPr="00FA5848">
        <w:t xml:space="preserve">take up of VET FEE-HELP in </w:t>
      </w:r>
      <w:r w:rsidR="00AE367C">
        <w:t xml:space="preserve">subsidised </w:t>
      </w:r>
      <w:r w:rsidRPr="00FA5848">
        <w:t>enrolments that are VET FEE-HELP eligible</w:t>
      </w:r>
    </w:p>
    <w:p w14:paraId="186C27D4" w14:textId="77777777" w:rsidR="004412CA" w:rsidRPr="00FA5848" w:rsidRDefault="004412CA" w:rsidP="004412CA">
      <w:pPr>
        <w:pStyle w:val="ListBullet"/>
      </w:pPr>
      <w:r w:rsidRPr="00FA5848">
        <w:t>national Diploma, Advanced Diploma, Certificate IV Trial course enrolments</w:t>
      </w:r>
    </w:p>
    <w:p w14:paraId="0840A24C" w14:textId="2C84951E" w:rsidR="004412CA" w:rsidRDefault="004412CA" w:rsidP="004412CA">
      <w:pPr>
        <w:pStyle w:val="BodyText"/>
      </w:pPr>
      <w:r w:rsidRPr="00FA5848">
        <w:t xml:space="preserve">It is important to note </w:t>
      </w:r>
      <w:r w:rsidR="008A0C1F">
        <w:t>i</w:t>
      </w:r>
      <w:r w:rsidRPr="00FA5848">
        <w:t>n the years 2009 to 2011, only one jurisdiction had subsidised VET FEE-HELP enrolments; in 2012 and 2013 this rose to two jurisdictions. The 2014</w:t>
      </w:r>
      <w:r w:rsidR="008A0C1F">
        <w:t xml:space="preserve">, seven </w:t>
      </w:r>
      <w:r w:rsidR="008A0C1F" w:rsidRPr="00FA5848">
        <w:t>states and territories</w:t>
      </w:r>
      <w:r w:rsidR="008A0C1F">
        <w:t xml:space="preserve"> recorded </w:t>
      </w:r>
      <w:r w:rsidRPr="00FA5848">
        <w:t>subsidised VET FEE-HELP enrolments.</w:t>
      </w:r>
    </w:p>
    <w:p w14:paraId="329EEC84" w14:textId="2AC1D1C3" w:rsidR="003C28FD" w:rsidRPr="00FA5848" w:rsidRDefault="00DA15F6" w:rsidP="004412CA">
      <w:pPr>
        <w:pStyle w:val="BodyText"/>
      </w:pPr>
      <w:r>
        <w:t xml:space="preserve">Consistent with the scope of the </w:t>
      </w:r>
      <w:r w:rsidR="00190922">
        <w:t xml:space="preserve">NP and the scope of the </w:t>
      </w:r>
      <w:r>
        <w:t>Review set out in</w:t>
      </w:r>
      <w:r w:rsidR="00190922">
        <w:t xml:space="preserve"> </w:t>
      </w:r>
      <w:r w:rsidR="00A07C96">
        <w:t xml:space="preserve">section </w:t>
      </w:r>
      <w:r w:rsidR="00190922">
        <w:fldChar w:fldCharType="begin"/>
      </w:r>
      <w:r w:rsidR="00190922">
        <w:instrText xml:space="preserve"> REF _Ref434068267 \r \h </w:instrText>
      </w:r>
      <w:r w:rsidR="00190922">
        <w:fldChar w:fldCharType="separate"/>
      </w:r>
      <w:r w:rsidR="008C40B9">
        <w:t>1.3</w:t>
      </w:r>
      <w:r w:rsidR="00190922">
        <w:fldChar w:fldCharType="end"/>
      </w:r>
      <w:r>
        <w:t>, t</w:t>
      </w:r>
      <w:r w:rsidR="003C28FD">
        <w:t xml:space="preserve">he analysis in this section of the report is restricted to </w:t>
      </w:r>
      <w:r w:rsidRPr="00FA5848">
        <w:t>subsidised VET FEE-HELP enrolments</w:t>
      </w:r>
      <w:r>
        <w:t>, and only offers analysis of fee for service VET FEE</w:t>
      </w:r>
      <w:r>
        <w:noBreakHyphen/>
        <w:t>HELP as a point of comparison. For context, fee for service VET FEE</w:t>
      </w:r>
      <w:r>
        <w:noBreakHyphen/>
        <w:t>HELP accounted for 86 per cent of VET FEE</w:t>
      </w:r>
      <w:r>
        <w:noBreakHyphen/>
        <w:t>HELP enrolments and 94 per cent of VET FEE</w:t>
      </w:r>
      <w:r>
        <w:noBreakHyphen/>
        <w:t>HELP loan values in 2014 (with subsidised VET FEE</w:t>
      </w:r>
      <w:r>
        <w:noBreakHyphen/>
        <w:t>HELP accounting for the remaining 14 per cent and 6 per cent respectively).</w:t>
      </w:r>
    </w:p>
    <w:p w14:paraId="15E4528E" w14:textId="77777777" w:rsidR="004412CA" w:rsidRPr="004240E0" w:rsidRDefault="004412CA" w:rsidP="004412CA">
      <w:pPr>
        <w:pStyle w:val="Heading4"/>
      </w:pPr>
      <w:r w:rsidRPr="004240E0">
        <w:t>RTOs offering subsidised VET FEE-HELP places</w:t>
      </w:r>
    </w:p>
    <w:p w14:paraId="733FD9D0" w14:textId="0DDB990B" w:rsidR="004412CA" w:rsidRPr="00FA5848" w:rsidRDefault="004412CA" w:rsidP="004412CA">
      <w:pPr>
        <w:pStyle w:val="BodyText"/>
      </w:pPr>
      <w:r w:rsidRPr="00131D5D">
        <w:fldChar w:fldCharType="begin"/>
      </w:r>
      <w:r w:rsidR="009E1C9E" w:rsidRPr="009E1C9E">
        <w:instrText xml:space="preserve"> REF _Ref432606760 \h  \* MERGEFORMAT </w:instrText>
      </w:r>
      <w:r w:rsidRPr="00131D5D">
        <w:fldChar w:fldCharType="separate"/>
      </w:r>
      <w:r w:rsidR="008C40B9" w:rsidRPr="008C40B9">
        <w:t>Figure 2.10</w:t>
      </w:r>
      <w:r w:rsidRPr="00131D5D">
        <w:fldChar w:fldCharType="end"/>
      </w:r>
      <w:r w:rsidRPr="00FA5848">
        <w:t xml:space="preserve"> sets out the number of RTOs with subsidised VET FEE-HELP enrolments. The number of RTOs with </w:t>
      </w:r>
      <w:r w:rsidR="00AE367C" w:rsidRPr="00FA5848">
        <w:t xml:space="preserve">subsidised </w:t>
      </w:r>
      <w:r w:rsidRPr="00FA5848">
        <w:t xml:space="preserve">VET FEE-HELP has risen from 22 in 2009 to </w:t>
      </w:r>
      <w:r w:rsidR="004E0ED1">
        <w:t>82</w:t>
      </w:r>
      <w:r w:rsidR="004E0ED1" w:rsidRPr="00FA5848">
        <w:t xml:space="preserve"> </w:t>
      </w:r>
      <w:r w:rsidRPr="00FA5848">
        <w:t>in 201</w:t>
      </w:r>
      <w:r w:rsidR="007227A2">
        <w:t>4</w:t>
      </w:r>
      <w:r w:rsidRPr="00FA5848">
        <w:t>, indicating a</w:t>
      </w:r>
      <w:r w:rsidR="00AE367C">
        <w:t>n</w:t>
      </w:r>
      <w:r w:rsidRPr="00FA5848">
        <w:t xml:space="preserve"> improvement in accessibility to subsidised training. </w:t>
      </w:r>
    </w:p>
    <w:p w14:paraId="739404A9" w14:textId="65DD352C" w:rsidR="004412CA" w:rsidRPr="00FA5848" w:rsidRDefault="004412CA" w:rsidP="004412CA">
      <w:pPr>
        <w:pStyle w:val="BodyText"/>
      </w:pPr>
      <w:r w:rsidRPr="00FA5848">
        <w:t xml:space="preserve">While the number of RTOs with subsidised VET FEE-HELP enrolments has grown, at </w:t>
      </w:r>
      <w:r w:rsidR="004E0ED1">
        <w:t>82</w:t>
      </w:r>
      <w:r w:rsidR="004E0ED1" w:rsidRPr="00FA5848">
        <w:t xml:space="preserve"> </w:t>
      </w:r>
      <w:r w:rsidRPr="00FA5848">
        <w:t>it is still relatively low compared to the number of RTOs with subsidised Diploma and Advanced Diploma enrolments (769),</w:t>
      </w:r>
      <w:r w:rsidR="000862B2">
        <w:t xml:space="preserve"> although it compares more favourably</w:t>
      </w:r>
      <w:r w:rsidRPr="00FA5848">
        <w:t xml:space="preserve"> </w:t>
      </w:r>
      <w:r w:rsidR="00AE367C">
        <w:t>to</w:t>
      </w:r>
      <w:r w:rsidR="00AE367C" w:rsidRPr="00FA5848">
        <w:t xml:space="preserve"> </w:t>
      </w:r>
      <w:r w:rsidRPr="00FA5848">
        <w:t>the number of RTOs with fee for service VET FEE</w:t>
      </w:r>
      <w:r w:rsidRPr="00FA5848">
        <w:noBreakHyphen/>
        <w:t>HELP enrolments (</w:t>
      </w:r>
      <w:r w:rsidR="000862B2">
        <w:t>210</w:t>
      </w:r>
      <w:r w:rsidRPr="00FA5848">
        <w:t xml:space="preserve">). </w:t>
      </w:r>
      <w:r w:rsidR="004A2674">
        <w:t xml:space="preserve">The relatively low number of </w:t>
      </w:r>
      <w:r w:rsidR="00B41663" w:rsidRPr="00FA5848">
        <w:t xml:space="preserve">RTOs with subsidised VET FEE-HELP enrolments </w:t>
      </w:r>
      <w:r w:rsidR="00B41663">
        <w:t>is i</w:t>
      </w:r>
      <w:r w:rsidRPr="00FA5848">
        <w:t xml:space="preserve">n part this is due to the fact that </w:t>
      </w:r>
      <w:r w:rsidR="004E0ED1">
        <w:t xml:space="preserve">five </w:t>
      </w:r>
      <w:r w:rsidRPr="00FA5848">
        <w:t xml:space="preserve">jurisdictions </w:t>
      </w:r>
      <w:r w:rsidR="004E0ED1">
        <w:t xml:space="preserve">only began offering </w:t>
      </w:r>
      <w:r w:rsidRPr="00FA5848">
        <w:t>subsidised VET FEE-HELP enrolments in 201</w:t>
      </w:r>
      <w:r w:rsidR="004E0ED1">
        <w:t>4</w:t>
      </w:r>
      <w:r w:rsidRPr="00FA5848">
        <w:t>.</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4412CA" w:rsidRPr="00FA5848" w14:paraId="26263D07" w14:textId="77777777" w:rsidTr="00806A05">
        <w:trPr>
          <w:cantSplit/>
        </w:trPr>
        <w:tc>
          <w:tcPr>
            <w:tcW w:w="8168" w:type="dxa"/>
            <w:tcBorders>
              <w:top w:val="single" w:sz="4" w:space="0" w:color="000100"/>
            </w:tcBorders>
            <w:shd w:val="clear" w:color="auto" w:fill="auto"/>
            <w:tcMar>
              <w:left w:w="0" w:type="dxa"/>
            </w:tcMar>
          </w:tcPr>
          <w:p w14:paraId="1083AA3A" w14:textId="54C98D21" w:rsidR="004412CA" w:rsidRPr="00F4536B" w:rsidRDefault="004412CA">
            <w:pPr>
              <w:pStyle w:val="Caption"/>
            </w:pPr>
            <w:bookmarkStart w:id="248" w:name="_Ref432606760"/>
            <w:bookmarkStart w:id="249" w:name="_Toc432894102"/>
            <w:bookmarkStart w:id="250" w:name="_Toc432960848"/>
            <w:bookmarkStart w:id="251" w:name="_Toc433728401"/>
            <w:bookmarkStart w:id="252" w:name="_Toc440460781"/>
            <w:r w:rsidRPr="00F4536B">
              <w:rPr>
                <w:rStyle w:val="CaptionLabel"/>
              </w:rPr>
              <w:t xml:space="preserve">Figure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2</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Figure \* ARABIC \s 1 </w:instrText>
            </w:r>
            <w:r w:rsidR="0059245C">
              <w:rPr>
                <w:rStyle w:val="CaptionLabel"/>
              </w:rPr>
              <w:fldChar w:fldCharType="separate"/>
            </w:r>
            <w:r w:rsidR="008C40B9">
              <w:rPr>
                <w:rStyle w:val="CaptionLabel"/>
                <w:noProof/>
              </w:rPr>
              <w:t>10</w:t>
            </w:r>
            <w:r w:rsidR="0059245C">
              <w:rPr>
                <w:rStyle w:val="CaptionLabel"/>
              </w:rPr>
              <w:fldChar w:fldCharType="end"/>
            </w:r>
            <w:bookmarkEnd w:id="248"/>
            <w:r w:rsidR="006004BF">
              <w:tab/>
            </w:r>
            <w:r w:rsidRPr="00F4536B">
              <w:t>RTOs with subsidised VET FEE-HELP enrolments</w:t>
            </w:r>
            <w:bookmarkEnd w:id="249"/>
            <w:bookmarkEnd w:id="250"/>
            <w:bookmarkEnd w:id="251"/>
            <w:bookmarkEnd w:id="252"/>
          </w:p>
        </w:tc>
      </w:tr>
      <w:tr w:rsidR="004412CA" w:rsidRPr="00FA5848" w14:paraId="2D3643FF" w14:textId="77777777" w:rsidTr="00806A05">
        <w:trPr>
          <w:cantSplit/>
          <w:trHeight w:hRule="exact" w:val="380"/>
        </w:trPr>
        <w:tc>
          <w:tcPr>
            <w:tcW w:w="8168" w:type="dxa"/>
            <w:tcBorders>
              <w:bottom w:val="single" w:sz="4" w:space="0" w:color="auto"/>
            </w:tcBorders>
            <w:shd w:val="clear" w:color="auto" w:fill="auto"/>
          </w:tcPr>
          <w:p w14:paraId="23FFF3BC" w14:textId="77777777" w:rsidR="004412CA" w:rsidRPr="00FA5848" w:rsidRDefault="004412CA" w:rsidP="00806A05">
            <w:pPr>
              <w:pStyle w:val="spacer"/>
            </w:pPr>
            <w:r w:rsidRPr="004240E0">
              <w:rPr>
                <w:noProof/>
                <w:lang w:eastAsia="en-AU"/>
              </w:rPr>
              <mc:AlternateContent>
                <mc:Choice Requires="wps">
                  <w:drawing>
                    <wp:anchor distT="0" distB="0" distL="114300" distR="114300" simplePos="0" relativeHeight="251709440" behindDoc="0" locked="1" layoutInCell="1" allowOverlap="1" wp14:anchorId="752C10F1" wp14:editId="3692F3F9">
                      <wp:simplePos x="0" y="0"/>
                      <wp:positionH relativeFrom="rightMargin">
                        <wp:posOffset>-772795</wp:posOffset>
                      </wp:positionH>
                      <wp:positionV relativeFrom="page">
                        <wp:posOffset>0</wp:posOffset>
                      </wp:positionV>
                      <wp:extent cx="436880" cy="213360"/>
                      <wp:effectExtent l="0" t="0" r="1270" b="0"/>
                      <wp:wrapNone/>
                      <wp:docPr id="33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F3D084" id="Freeform 5" o:spid="_x0000_s1026" style="position:absolute;margin-left:-60.85pt;margin-top:0;width:34.4pt;height:16.8pt;z-index:2517094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HZpeTd/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4412CA" w:rsidRPr="00FA5848" w14:paraId="1AF87DB2" w14:textId="77777777" w:rsidTr="00806A05">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15DB592B" w14:textId="732CC6CF" w:rsidR="004412CA" w:rsidRPr="00FA5848" w:rsidRDefault="008A0C1F" w:rsidP="00806A05">
            <w:pPr>
              <w:pStyle w:val="Figure"/>
            </w:pPr>
            <w:r>
              <w:rPr>
                <w:noProof/>
                <w:lang w:eastAsia="en-AU"/>
              </w:rPr>
              <w:drawing>
                <wp:inline distT="0" distB="0" distL="0" distR="0" wp14:anchorId="21287CFC" wp14:editId="294F844C">
                  <wp:extent cx="4657725" cy="254254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57725" cy="2542540"/>
                          </a:xfrm>
                          <a:prstGeom prst="rect">
                            <a:avLst/>
                          </a:prstGeom>
                          <a:noFill/>
                        </pic:spPr>
                      </pic:pic>
                    </a:graphicData>
                  </a:graphic>
                </wp:inline>
              </w:drawing>
            </w:r>
          </w:p>
        </w:tc>
      </w:tr>
      <w:tr w:rsidR="004412CA" w:rsidRPr="00FA5848" w14:paraId="69552FD2" w14:textId="77777777" w:rsidTr="00806A05">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37EBBA41" w14:textId="77777777" w:rsidR="004412CA" w:rsidRPr="00FA5848" w:rsidRDefault="004412CA" w:rsidP="00806A05">
            <w:pPr>
              <w:pStyle w:val="Source"/>
            </w:pPr>
            <w:r w:rsidRPr="00FA5848">
              <w:t>Source: VET FEE-HELP Statistical REport (various years)</w:t>
            </w:r>
          </w:p>
        </w:tc>
      </w:tr>
      <w:tr w:rsidR="004412CA" w:rsidRPr="00FA5848" w14:paraId="3839E5A9" w14:textId="77777777" w:rsidTr="00806A05">
        <w:trPr>
          <w:cantSplit/>
          <w:trHeight w:hRule="exact" w:val="160"/>
        </w:trPr>
        <w:tc>
          <w:tcPr>
            <w:tcW w:w="8168" w:type="dxa"/>
            <w:tcBorders>
              <w:top w:val="single" w:sz="4" w:space="0" w:color="auto"/>
            </w:tcBorders>
            <w:shd w:val="clear" w:color="auto" w:fill="auto"/>
            <w:tcMar>
              <w:top w:w="0" w:type="dxa"/>
              <w:left w:w="0" w:type="dxa"/>
              <w:bottom w:w="0" w:type="dxa"/>
            </w:tcMar>
          </w:tcPr>
          <w:p w14:paraId="04186DD3" w14:textId="77777777" w:rsidR="004412CA" w:rsidRPr="00E41C03" w:rsidRDefault="004412CA" w:rsidP="00806A05">
            <w:pPr>
              <w:pStyle w:val="spacer"/>
              <w:rPr>
                <w:rStyle w:val="Notelabel"/>
              </w:rPr>
            </w:pPr>
          </w:p>
        </w:tc>
      </w:tr>
    </w:tbl>
    <w:p w14:paraId="202C4C1A" w14:textId="4CF73254" w:rsidR="004412CA" w:rsidRPr="00FA5848" w:rsidRDefault="003775CE" w:rsidP="004412CA">
      <w:pPr>
        <w:pStyle w:val="Heading4"/>
      </w:pPr>
      <w:r>
        <w:t>S</w:t>
      </w:r>
      <w:r w:rsidRPr="00FA5848">
        <w:t xml:space="preserve">ubsidised </w:t>
      </w:r>
      <w:r w:rsidR="004412CA" w:rsidRPr="00E41C03">
        <w:t>VET FEE-HELP eligible enrolments and take up</w:t>
      </w:r>
    </w:p>
    <w:p w14:paraId="5E7054C4" w14:textId="3C8AF092" w:rsidR="004412CA" w:rsidRPr="00FA5848" w:rsidRDefault="004412CA" w:rsidP="003C28FD">
      <w:pPr>
        <w:pStyle w:val="BodyText"/>
      </w:pPr>
      <w:r w:rsidRPr="00131D5D">
        <w:fldChar w:fldCharType="begin"/>
      </w:r>
      <w:r w:rsidR="009E1C9E" w:rsidRPr="009E1C9E">
        <w:instrText xml:space="preserve"> REF _Ref432602480 \h  \* MERGEFORMAT </w:instrText>
      </w:r>
      <w:r w:rsidRPr="00131D5D">
        <w:fldChar w:fldCharType="separate"/>
      </w:r>
      <w:r w:rsidR="008C40B9" w:rsidRPr="008C40B9">
        <w:t>Figure 2.11</w:t>
      </w:r>
      <w:r w:rsidRPr="00131D5D">
        <w:fldChar w:fldCharType="end"/>
      </w:r>
      <w:r w:rsidRPr="00FA5848">
        <w:t xml:space="preserve"> shows the total number of subsidised enrolments in higher level qualifications, separated into whether enrolments are VET FEE-HELP eligible or not. The reason some enrolments are ineligible for VET FEE-HELP is because they take place at a RTO which is not an approved VET FEE</w:t>
      </w:r>
      <w:r w:rsidRPr="00F4536B">
        <w:t>-</w:t>
      </w:r>
      <w:r w:rsidRPr="00FA5848">
        <w:t>HELP provider, or because the RTO is in a jurisdiction where VET FEE-HELP for subsidised enrolments was not yet operational.</w:t>
      </w:r>
    </w:p>
    <w:p w14:paraId="1670BC72" w14:textId="4196086D" w:rsidR="004412CA" w:rsidRPr="00FA5848" w:rsidRDefault="004412CA" w:rsidP="003C28FD">
      <w:pPr>
        <w:pStyle w:val="BodyText"/>
      </w:pPr>
      <w:r w:rsidRPr="00FA5848">
        <w:t xml:space="preserve">The data show that VET FEE-HELP eligible enrolments have risen from 8 per cent of subsidised enrolments in higher level qualifications in 2008 to </w:t>
      </w:r>
      <w:r w:rsidR="00A76BE5">
        <w:t>31</w:t>
      </w:r>
      <w:r w:rsidRPr="00FA5848">
        <w:t xml:space="preserve"> per cent in 201</w:t>
      </w:r>
      <w:r w:rsidR="00A76BE5">
        <w:t>4</w:t>
      </w:r>
      <w:r w:rsidRPr="00FA5848">
        <w:t>.</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4412CA" w:rsidRPr="00FA5848" w14:paraId="7FEBCA62" w14:textId="77777777" w:rsidTr="00806A05">
        <w:trPr>
          <w:cantSplit/>
        </w:trPr>
        <w:tc>
          <w:tcPr>
            <w:tcW w:w="8168" w:type="dxa"/>
            <w:tcBorders>
              <w:top w:val="single" w:sz="4" w:space="0" w:color="000100"/>
            </w:tcBorders>
            <w:shd w:val="clear" w:color="auto" w:fill="auto"/>
            <w:tcMar>
              <w:left w:w="0" w:type="dxa"/>
            </w:tcMar>
          </w:tcPr>
          <w:p w14:paraId="7DFA21B3" w14:textId="4C085ADD" w:rsidR="004412CA" w:rsidRPr="006004BF" w:rsidRDefault="004412CA">
            <w:pPr>
              <w:pStyle w:val="Caption"/>
            </w:pPr>
            <w:bookmarkStart w:id="253" w:name="_Ref432602480"/>
            <w:bookmarkStart w:id="254" w:name="_Toc432069680"/>
            <w:bookmarkStart w:id="255" w:name="_Toc432894103"/>
            <w:bookmarkStart w:id="256" w:name="_Toc432960849"/>
            <w:bookmarkStart w:id="257" w:name="_Toc433728402"/>
            <w:bookmarkStart w:id="258" w:name="_Toc440460782"/>
            <w:r w:rsidRPr="00F4536B">
              <w:rPr>
                <w:rStyle w:val="CaptionLabel"/>
              </w:rPr>
              <w:t xml:space="preserve">Figure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2</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Figure \* ARABIC \s 1 </w:instrText>
            </w:r>
            <w:r w:rsidR="0059245C">
              <w:rPr>
                <w:rStyle w:val="CaptionLabel"/>
              </w:rPr>
              <w:fldChar w:fldCharType="separate"/>
            </w:r>
            <w:r w:rsidR="008C40B9">
              <w:rPr>
                <w:rStyle w:val="CaptionLabel"/>
                <w:noProof/>
              </w:rPr>
              <w:t>11</w:t>
            </w:r>
            <w:r w:rsidR="0059245C">
              <w:rPr>
                <w:rStyle w:val="CaptionLabel"/>
              </w:rPr>
              <w:fldChar w:fldCharType="end"/>
            </w:r>
            <w:bookmarkEnd w:id="253"/>
            <w:r w:rsidR="006004BF">
              <w:tab/>
            </w:r>
            <w:bookmarkEnd w:id="254"/>
            <w:r w:rsidR="00442FDB">
              <w:t xml:space="preserve">subsidised </w:t>
            </w:r>
            <w:r w:rsidRPr="00F4536B">
              <w:t>VET FEE-HELP ELIGIBLE and non-eligible enrolments in higher level QUALIFICATIONS</w:t>
            </w:r>
            <w:bookmarkEnd w:id="255"/>
            <w:bookmarkEnd w:id="256"/>
            <w:bookmarkEnd w:id="257"/>
            <w:bookmarkEnd w:id="258"/>
          </w:p>
        </w:tc>
      </w:tr>
      <w:tr w:rsidR="004412CA" w:rsidRPr="00FA5848" w14:paraId="484A36AC" w14:textId="77777777" w:rsidTr="00806A05">
        <w:trPr>
          <w:cantSplit/>
          <w:trHeight w:hRule="exact" w:val="380"/>
        </w:trPr>
        <w:tc>
          <w:tcPr>
            <w:tcW w:w="8168" w:type="dxa"/>
            <w:tcBorders>
              <w:bottom w:val="single" w:sz="4" w:space="0" w:color="auto"/>
            </w:tcBorders>
            <w:shd w:val="clear" w:color="auto" w:fill="auto"/>
          </w:tcPr>
          <w:p w14:paraId="13C00345" w14:textId="77777777" w:rsidR="004412CA" w:rsidRPr="00FA5848" w:rsidRDefault="004412CA" w:rsidP="00806A05">
            <w:pPr>
              <w:pStyle w:val="spacer"/>
            </w:pPr>
            <w:r w:rsidRPr="004240E0">
              <w:rPr>
                <w:noProof/>
                <w:lang w:eastAsia="en-AU"/>
              </w:rPr>
              <mc:AlternateContent>
                <mc:Choice Requires="wps">
                  <w:drawing>
                    <wp:anchor distT="0" distB="0" distL="114300" distR="114300" simplePos="0" relativeHeight="251708416" behindDoc="0" locked="1" layoutInCell="1" allowOverlap="1" wp14:anchorId="6A932CA7" wp14:editId="2B24E2BA">
                      <wp:simplePos x="0" y="0"/>
                      <wp:positionH relativeFrom="rightMargin">
                        <wp:posOffset>-772795</wp:posOffset>
                      </wp:positionH>
                      <wp:positionV relativeFrom="page">
                        <wp:posOffset>0</wp:posOffset>
                      </wp:positionV>
                      <wp:extent cx="436880" cy="213360"/>
                      <wp:effectExtent l="0" t="0" r="1270" b="0"/>
                      <wp:wrapNone/>
                      <wp:docPr id="6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52B29F2" id="Freeform 5" o:spid="_x0000_s1026" style="position:absolute;margin-left:-60.85pt;margin-top:0;width:34.4pt;height:16.8pt;z-index:2517084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jw+e1H4DAADB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4412CA" w:rsidRPr="00FA5848" w14:paraId="0A12272E" w14:textId="77777777" w:rsidTr="00806A05">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62203EB2" w14:textId="3B2DDBFF" w:rsidR="004412CA" w:rsidRPr="00FA5848" w:rsidRDefault="004412CA" w:rsidP="00806A05">
            <w:pPr>
              <w:pStyle w:val="Figure"/>
            </w:pPr>
            <w:r w:rsidRPr="00E41C03">
              <w:rPr>
                <w:lang w:eastAsia="en-AU"/>
              </w:rPr>
              <w:t xml:space="preserve"> </w:t>
            </w:r>
            <w:r w:rsidR="003C28FD">
              <w:rPr>
                <w:noProof/>
                <w:lang w:eastAsia="en-AU"/>
              </w:rPr>
              <w:drawing>
                <wp:inline distT="0" distB="0" distL="0" distR="0" wp14:anchorId="630F1AF8" wp14:editId="558A7675">
                  <wp:extent cx="4651375" cy="28956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51375" cy="2895600"/>
                          </a:xfrm>
                          <a:prstGeom prst="rect">
                            <a:avLst/>
                          </a:prstGeom>
                          <a:noFill/>
                        </pic:spPr>
                      </pic:pic>
                    </a:graphicData>
                  </a:graphic>
                </wp:inline>
              </w:drawing>
            </w:r>
          </w:p>
        </w:tc>
      </w:tr>
      <w:tr w:rsidR="004412CA" w:rsidRPr="00FA5848" w14:paraId="12BECA62" w14:textId="77777777" w:rsidTr="00806A05">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4465DC3C" w14:textId="77777777" w:rsidR="004412CA" w:rsidRPr="00FA5848" w:rsidRDefault="004412CA" w:rsidP="00806A05">
            <w:pPr>
              <w:pStyle w:val="Source"/>
            </w:pPr>
            <w:r w:rsidRPr="00FA5848">
              <w:t>Source: Commonwealth Department of Education and Training, VET FEE-HELP Statistical REport (various years) and custom data request</w:t>
            </w:r>
          </w:p>
        </w:tc>
      </w:tr>
      <w:tr w:rsidR="004412CA" w:rsidRPr="00FA5848" w14:paraId="4E69B903" w14:textId="77777777" w:rsidTr="00806A05">
        <w:trPr>
          <w:cantSplit/>
          <w:trHeight w:hRule="exact" w:val="160"/>
        </w:trPr>
        <w:tc>
          <w:tcPr>
            <w:tcW w:w="8168" w:type="dxa"/>
            <w:tcBorders>
              <w:top w:val="single" w:sz="4" w:space="0" w:color="auto"/>
            </w:tcBorders>
            <w:shd w:val="clear" w:color="auto" w:fill="auto"/>
            <w:tcMar>
              <w:top w:w="0" w:type="dxa"/>
              <w:left w:w="0" w:type="dxa"/>
              <w:bottom w:w="0" w:type="dxa"/>
            </w:tcMar>
          </w:tcPr>
          <w:p w14:paraId="3C66CA3F" w14:textId="77777777" w:rsidR="004412CA" w:rsidRPr="00E41C03" w:rsidRDefault="004412CA" w:rsidP="00806A05">
            <w:pPr>
              <w:pStyle w:val="spacer"/>
              <w:rPr>
                <w:rStyle w:val="Notelabel"/>
              </w:rPr>
            </w:pPr>
          </w:p>
        </w:tc>
      </w:tr>
    </w:tbl>
    <w:p w14:paraId="48EB9808" w14:textId="393BE602" w:rsidR="004412CA" w:rsidRPr="00FA5848" w:rsidRDefault="004412CA" w:rsidP="004412CA">
      <w:pPr>
        <w:pStyle w:val="BodyText"/>
      </w:pPr>
      <w:r w:rsidRPr="00131D5D">
        <w:fldChar w:fldCharType="begin"/>
      </w:r>
      <w:r w:rsidR="009E1C9E" w:rsidRPr="009E1C9E">
        <w:instrText xml:space="preserve"> REF _Ref432602482 \h  \* MERGEFORMAT </w:instrText>
      </w:r>
      <w:r w:rsidRPr="00131D5D">
        <w:fldChar w:fldCharType="separate"/>
      </w:r>
      <w:r w:rsidR="008C40B9" w:rsidRPr="008C40B9">
        <w:t>Figure 2.12</w:t>
      </w:r>
      <w:r w:rsidRPr="00131D5D">
        <w:fldChar w:fldCharType="end"/>
      </w:r>
      <w:r w:rsidRPr="00FA5848">
        <w:t xml:space="preserve"> shows the take up of VET FEE-HELP by eligible subsidised students enrolled at approved VET FEE</w:t>
      </w:r>
      <w:r w:rsidRPr="00F4536B">
        <w:rPr>
          <w:rFonts w:ascii="Cambria Math" w:hAnsi="Cambria Math" w:cs="Cambria Math"/>
        </w:rPr>
        <w:t>‑</w:t>
      </w:r>
      <w:r w:rsidRPr="00FA5848">
        <w:t>HELP providers in jurisdictions offering VET FEE-HELP for subsidised enrolments.</w:t>
      </w:r>
    </w:p>
    <w:p w14:paraId="113452FC" w14:textId="4DCC2AEE" w:rsidR="004412CA" w:rsidRPr="00FA5848" w:rsidRDefault="004412CA" w:rsidP="004412CA">
      <w:pPr>
        <w:pStyle w:val="BodyText"/>
      </w:pPr>
      <w:r w:rsidRPr="00FA5848">
        <w:t xml:space="preserve">In 2009, 8 per cent of </w:t>
      </w:r>
      <w:r w:rsidR="009D06CB">
        <w:t xml:space="preserve">subsidised </w:t>
      </w:r>
      <w:r w:rsidR="005F7AE1">
        <w:t>students</w:t>
      </w:r>
      <w:r w:rsidR="005F7AE1" w:rsidRPr="00FA5848">
        <w:t xml:space="preserve"> </w:t>
      </w:r>
      <w:r w:rsidR="00A07C96">
        <w:t>who</w:t>
      </w:r>
      <w:r w:rsidR="00A07C96" w:rsidRPr="00FA5848">
        <w:t xml:space="preserve"> </w:t>
      </w:r>
      <w:r w:rsidRPr="00FA5848">
        <w:t xml:space="preserve">were </w:t>
      </w:r>
      <w:r w:rsidR="005F7AE1" w:rsidRPr="00FA5848">
        <w:t xml:space="preserve">eligible </w:t>
      </w:r>
      <w:r w:rsidR="00A07C96">
        <w:t xml:space="preserve">for </w:t>
      </w:r>
      <w:r w:rsidRPr="00FA5848">
        <w:t xml:space="preserve">VET FEE-HELP took up a loan. This rose to more than half of </w:t>
      </w:r>
      <w:r w:rsidR="009D06CB">
        <w:t xml:space="preserve">subsidised </w:t>
      </w:r>
      <w:r w:rsidR="005F7AE1">
        <w:t xml:space="preserve">students </w:t>
      </w:r>
      <w:r w:rsidRPr="00FA5848">
        <w:t>in 201</w:t>
      </w:r>
      <w:r w:rsidR="005F7AE1">
        <w:t>4</w:t>
      </w:r>
      <w:r w:rsidRPr="00FA5848">
        <w:t xml:space="preserve"> (5</w:t>
      </w:r>
      <w:r w:rsidR="003C28FD">
        <w:t>8</w:t>
      </w:r>
      <w:r w:rsidRPr="00FA5848">
        <w:t xml:space="preserve"> per cent). By comparison, 9</w:t>
      </w:r>
      <w:r w:rsidR="003C28FD">
        <w:t>4</w:t>
      </w:r>
      <w:r w:rsidRPr="00FA5848">
        <w:t xml:space="preserve"> per cent of </w:t>
      </w:r>
      <w:r w:rsidR="005F7AE1">
        <w:t xml:space="preserve">students </w:t>
      </w:r>
      <w:r w:rsidRPr="00FA5848">
        <w:t xml:space="preserve">that were eligible </w:t>
      </w:r>
      <w:r w:rsidR="009D06CB">
        <w:t xml:space="preserve">for </w:t>
      </w:r>
      <w:r w:rsidRPr="00FA5848">
        <w:t>fee for service VET FEE</w:t>
      </w:r>
      <w:r w:rsidRPr="00FA5848">
        <w:noBreakHyphen/>
        <w:t>HELP took up a loan.</w:t>
      </w:r>
      <w:r w:rsidR="002122CA">
        <w:t xml:space="preserve"> This difference in take up may be due to the difference in course fees for subsidised </w:t>
      </w:r>
      <w:r w:rsidR="005F7AE1">
        <w:t>and fee for service students—in 2014 the a</w:t>
      </w:r>
      <w:r w:rsidR="005F7AE1" w:rsidRPr="005F7AE1">
        <w:t xml:space="preserve">verage tuition fee per </w:t>
      </w:r>
      <w:r w:rsidR="00F70370">
        <w:t>e</w:t>
      </w:r>
      <w:r w:rsidR="00F70370" w:rsidRPr="00F70370">
        <w:t xml:space="preserve">quivalent full-time student load </w:t>
      </w:r>
      <w:r w:rsidR="00F70370">
        <w:t xml:space="preserve">(EFTSL) </w:t>
      </w:r>
      <w:r w:rsidR="005F7AE1">
        <w:t xml:space="preserve">for subsidised VET FEE-HELP enrolments was $4,857, compared to $14,144 for </w:t>
      </w:r>
      <w:r w:rsidR="005F7AE1" w:rsidRPr="00FA5848">
        <w:t>fee for service VET FEE</w:t>
      </w:r>
      <w:r w:rsidR="005F7AE1" w:rsidRPr="00FA5848">
        <w:noBreakHyphen/>
        <w:t>HELP</w:t>
      </w:r>
      <w:r w:rsidR="005F7AE1">
        <w:t xml:space="preserve"> enrolments.</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4412CA" w:rsidRPr="00FA5848" w14:paraId="4C632110" w14:textId="77777777" w:rsidTr="00806A05">
        <w:trPr>
          <w:cantSplit/>
        </w:trPr>
        <w:tc>
          <w:tcPr>
            <w:tcW w:w="8168" w:type="dxa"/>
            <w:tcBorders>
              <w:top w:val="single" w:sz="4" w:space="0" w:color="000100"/>
            </w:tcBorders>
            <w:shd w:val="clear" w:color="auto" w:fill="auto"/>
            <w:tcMar>
              <w:left w:w="0" w:type="dxa"/>
            </w:tcMar>
          </w:tcPr>
          <w:p w14:paraId="1F604C7D" w14:textId="7E47CC69" w:rsidR="004412CA" w:rsidRPr="00F4536B" w:rsidRDefault="004412CA">
            <w:pPr>
              <w:pStyle w:val="Caption"/>
            </w:pPr>
            <w:bookmarkStart w:id="259" w:name="_Ref432602482"/>
            <w:bookmarkStart w:id="260" w:name="_Toc432069681"/>
            <w:bookmarkStart w:id="261" w:name="_Toc432757839"/>
            <w:bookmarkStart w:id="262" w:name="_Toc432894104"/>
            <w:bookmarkStart w:id="263" w:name="_Toc432960850"/>
            <w:bookmarkStart w:id="264" w:name="_Toc433728403"/>
            <w:bookmarkStart w:id="265" w:name="_Toc440460783"/>
            <w:r w:rsidRPr="00F4536B">
              <w:rPr>
                <w:rStyle w:val="CaptionLabel"/>
              </w:rPr>
              <w:t xml:space="preserve">Figure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2</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Figure \* ARABIC \s 1 </w:instrText>
            </w:r>
            <w:r w:rsidR="0059245C">
              <w:rPr>
                <w:rStyle w:val="CaptionLabel"/>
              </w:rPr>
              <w:fldChar w:fldCharType="separate"/>
            </w:r>
            <w:r w:rsidR="008C40B9">
              <w:rPr>
                <w:rStyle w:val="CaptionLabel"/>
                <w:noProof/>
              </w:rPr>
              <w:t>12</w:t>
            </w:r>
            <w:r w:rsidR="0059245C">
              <w:rPr>
                <w:rStyle w:val="CaptionLabel"/>
              </w:rPr>
              <w:fldChar w:fldCharType="end"/>
            </w:r>
            <w:bookmarkEnd w:id="259"/>
            <w:r w:rsidR="006004BF">
              <w:tab/>
            </w:r>
            <w:bookmarkEnd w:id="260"/>
            <w:r w:rsidR="009D06CB">
              <w:t xml:space="preserve">subsidised </w:t>
            </w:r>
            <w:r w:rsidRPr="00F4536B">
              <w:t>VET FEE-HELP ELIGIBILITY AND TAKE UP</w:t>
            </w:r>
            <w:bookmarkEnd w:id="261"/>
            <w:bookmarkEnd w:id="262"/>
            <w:bookmarkEnd w:id="263"/>
            <w:bookmarkEnd w:id="264"/>
            <w:bookmarkEnd w:id="265"/>
          </w:p>
        </w:tc>
      </w:tr>
      <w:tr w:rsidR="004412CA" w:rsidRPr="00FA5848" w14:paraId="7E691FBD" w14:textId="77777777" w:rsidTr="00806A05">
        <w:trPr>
          <w:cantSplit/>
          <w:trHeight w:hRule="exact" w:val="380"/>
        </w:trPr>
        <w:tc>
          <w:tcPr>
            <w:tcW w:w="8168" w:type="dxa"/>
            <w:tcBorders>
              <w:bottom w:val="single" w:sz="4" w:space="0" w:color="auto"/>
            </w:tcBorders>
            <w:shd w:val="clear" w:color="auto" w:fill="auto"/>
          </w:tcPr>
          <w:p w14:paraId="11F851DC" w14:textId="77777777" w:rsidR="004412CA" w:rsidRPr="00FA5848" w:rsidRDefault="004412CA" w:rsidP="00806A05">
            <w:pPr>
              <w:pStyle w:val="spacer"/>
            </w:pPr>
            <w:r w:rsidRPr="004240E0">
              <w:rPr>
                <w:noProof/>
                <w:lang w:eastAsia="en-AU"/>
              </w:rPr>
              <mc:AlternateContent>
                <mc:Choice Requires="wps">
                  <w:drawing>
                    <wp:anchor distT="0" distB="0" distL="114300" distR="114300" simplePos="0" relativeHeight="251711488" behindDoc="0" locked="1" layoutInCell="1" allowOverlap="1" wp14:anchorId="3BEF4297" wp14:editId="64DA7DC2">
                      <wp:simplePos x="0" y="0"/>
                      <wp:positionH relativeFrom="rightMargin">
                        <wp:posOffset>-772795</wp:posOffset>
                      </wp:positionH>
                      <wp:positionV relativeFrom="page">
                        <wp:posOffset>0</wp:posOffset>
                      </wp:positionV>
                      <wp:extent cx="436880" cy="213360"/>
                      <wp:effectExtent l="0" t="0" r="1270" b="0"/>
                      <wp:wrapNone/>
                      <wp:docPr id="11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AE6FDFF" id="Freeform 5" o:spid="_x0000_s1026" style="position:absolute;margin-left:-60.85pt;margin-top:0;width:34.4pt;height:16.8pt;z-index:2517114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D19pHP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4412CA" w:rsidRPr="00FA5848" w14:paraId="166A8C3F" w14:textId="77777777" w:rsidTr="00806A05">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21F3860E" w14:textId="5D5A9CAC" w:rsidR="004412CA" w:rsidRPr="00FA5848" w:rsidRDefault="003C28FD" w:rsidP="00806A05">
            <w:pPr>
              <w:pStyle w:val="Figure"/>
            </w:pPr>
            <w:r>
              <w:rPr>
                <w:noProof/>
                <w:lang w:eastAsia="en-AU"/>
              </w:rPr>
              <w:drawing>
                <wp:inline distT="0" distB="0" distL="0" distR="0" wp14:anchorId="0F647B9D" wp14:editId="1CE6FDBE">
                  <wp:extent cx="4645660" cy="2895600"/>
                  <wp:effectExtent l="0" t="0" r="254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45660" cy="2895600"/>
                          </a:xfrm>
                          <a:prstGeom prst="rect">
                            <a:avLst/>
                          </a:prstGeom>
                          <a:noFill/>
                        </pic:spPr>
                      </pic:pic>
                    </a:graphicData>
                  </a:graphic>
                </wp:inline>
              </w:drawing>
            </w:r>
          </w:p>
        </w:tc>
      </w:tr>
      <w:tr w:rsidR="004412CA" w:rsidRPr="00FA5848" w14:paraId="450C1044" w14:textId="77777777" w:rsidTr="00806A05">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7644B621" w14:textId="77777777" w:rsidR="004412CA" w:rsidRPr="00FA5848" w:rsidRDefault="004412CA" w:rsidP="00806A05">
            <w:pPr>
              <w:pStyle w:val="Source"/>
            </w:pPr>
            <w:r w:rsidRPr="00FA5848">
              <w:t>Source: VET FEE-HELP Statistical REport (various years)</w:t>
            </w:r>
          </w:p>
        </w:tc>
      </w:tr>
      <w:tr w:rsidR="004412CA" w:rsidRPr="00FA5848" w14:paraId="6C16DA3C" w14:textId="77777777" w:rsidTr="00806A05">
        <w:trPr>
          <w:cantSplit/>
          <w:trHeight w:hRule="exact" w:val="160"/>
        </w:trPr>
        <w:tc>
          <w:tcPr>
            <w:tcW w:w="8168" w:type="dxa"/>
            <w:tcBorders>
              <w:top w:val="single" w:sz="4" w:space="0" w:color="auto"/>
            </w:tcBorders>
            <w:shd w:val="clear" w:color="auto" w:fill="auto"/>
            <w:tcMar>
              <w:top w:w="0" w:type="dxa"/>
              <w:left w:w="0" w:type="dxa"/>
              <w:bottom w:w="0" w:type="dxa"/>
            </w:tcMar>
          </w:tcPr>
          <w:p w14:paraId="7AD8D957" w14:textId="77777777" w:rsidR="004412CA" w:rsidRPr="00E41C03" w:rsidRDefault="004412CA" w:rsidP="00806A05">
            <w:pPr>
              <w:pStyle w:val="spacer"/>
              <w:rPr>
                <w:rStyle w:val="Notelabel"/>
              </w:rPr>
            </w:pPr>
          </w:p>
        </w:tc>
      </w:tr>
    </w:tbl>
    <w:p w14:paraId="16F7D4E4" w14:textId="6FCBC5AF" w:rsidR="004412CA" w:rsidRPr="00FA5848" w:rsidRDefault="00794CE2" w:rsidP="004412CA">
      <w:pPr>
        <w:pStyle w:val="Heading4"/>
      </w:pPr>
      <w:r>
        <w:t>S</w:t>
      </w:r>
      <w:r w:rsidRPr="00FA5848">
        <w:t xml:space="preserve">ubsidised </w:t>
      </w:r>
      <w:r w:rsidR="004412CA" w:rsidRPr="00E41C03">
        <w:t>VET FEE-HELP enrolment trends</w:t>
      </w:r>
    </w:p>
    <w:p w14:paraId="3CAEE4ED" w14:textId="49F3B3D1" w:rsidR="004412CA" w:rsidRPr="00FA5848" w:rsidRDefault="004412CA" w:rsidP="004412CA">
      <w:pPr>
        <w:pStyle w:val="BodyText"/>
      </w:pPr>
      <w:r w:rsidRPr="00E00E09">
        <w:fldChar w:fldCharType="begin"/>
      </w:r>
      <w:r w:rsidR="009E1C9E" w:rsidRPr="009E1C9E">
        <w:instrText xml:space="preserve"> REF _Ref432913831 \h  \* MERGEFORMAT </w:instrText>
      </w:r>
      <w:r w:rsidRPr="00E00E09">
        <w:fldChar w:fldCharType="separate"/>
      </w:r>
      <w:r w:rsidR="008C40B9" w:rsidRPr="008C40B9">
        <w:t>Figure 2.13</w:t>
      </w:r>
      <w:r w:rsidRPr="00E00E09">
        <w:fldChar w:fldCharType="end"/>
      </w:r>
      <w:r w:rsidRPr="00FA5848">
        <w:t xml:space="preserve"> shows considerable growth in subsidised VET FEE-HELP enrolments since VET FEE-HELP was established in 2009. Growth in enrolments was 76 per cent in 2013</w:t>
      </w:r>
      <w:r w:rsidR="007227A2">
        <w:t xml:space="preserve"> and 39 per cent in 2014</w:t>
      </w:r>
      <w:r w:rsidRPr="00FA5848">
        <w:t xml:space="preserve">.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4412CA" w:rsidRPr="00FA5848" w14:paraId="0A0A4C4B" w14:textId="77777777" w:rsidTr="00806A05">
        <w:trPr>
          <w:cantSplit/>
        </w:trPr>
        <w:tc>
          <w:tcPr>
            <w:tcW w:w="8168" w:type="dxa"/>
            <w:tcBorders>
              <w:top w:val="single" w:sz="4" w:space="0" w:color="000100"/>
            </w:tcBorders>
            <w:shd w:val="clear" w:color="auto" w:fill="auto"/>
            <w:tcMar>
              <w:left w:w="0" w:type="dxa"/>
            </w:tcMar>
          </w:tcPr>
          <w:p w14:paraId="1C91377C" w14:textId="3A6E258F" w:rsidR="004412CA" w:rsidRPr="00F4536B" w:rsidRDefault="004412CA">
            <w:pPr>
              <w:pStyle w:val="Caption"/>
            </w:pPr>
            <w:bookmarkStart w:id="266" w:name="_Ref432913831"/>
            <w:bookmarkStart w:id="267" w:name="_Toc432894105"/>
            <w:bookmarkStart w:id="268" w:name="_Toc432960851"/>
            <w:bookmarkStart w:id="269" w:name="_Toc433728404"/>
            <w:bookmarkStart w:id="270" w:name="_Toc440460784"/>
            <w:r w:rsidRPr="00F4536B">
              <w:rPr>
                <w:rStyle w:val="CaptionLabel"/>
              </w:rPr>
              <w:t xml:space="preserve">Figure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2</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Figure \* ARABIC \s 1 </w:instrText>
            </w:r>
            <w:r w:rsidR="0059245C">
              <w:rPr>
                <w:rStyle w:val="CaptionLabel"/>
              </w:rPr>
              <w:fldChar w:fldCharType="separate"/>
            </w:r>
            <w:r w:rsidR="008C40B9">
              <w:rPr>
                <w:rStyle w:val="CaptionLabel"/>
                <w:noProof/>
              </w:rPr>
              <w:t>13</w:t>
            </w:r>
            <w:r w:rsidR="0059245C">
              <w:rPr>
                <w:rStyle w:val="CaptionLabel"/>
              </w:rPr>
              <w:fldChar w:fldCharType="end"/>
            </w:r>
            <w:bookmarkEnd w:id="266"/>
            <w:r w:rsidR="006004BF">
              <w:tab/>
            </w:r>
            <w:r w:rsidRPr="00F4536B">
              <w:t>subsidised VET FEE-HELP enrolments</w:t>
            </w:r>
            <w:bookmarkEnd w:id="267"/>
            <w:bookmarkEnd w:id="268"/>
            <w:bookmarkEnd w:id="269"/>
            <w:bookmarkEnd w:id="270"/>
          </w:p>
        </w:tc>
      </w:tr>
      <w:tr w:rsidR="004412CA" w:rsidRPr="00FA5848" w14:paraId="30E5E44B" w14:textId="77777777" w:rsidTr="00806A05">
        <w:trPr>
          <w:cantSplit/>
          <w:trHeight w:hRule="exact" w:val="380"/>
        </w:trPr>
        <w:tc>
          <w:tcPr>
            <w:tcW w:w="8168" w:type="dxa"/>
            <w:tcBorders>
              <w:bottom w:val="single" w:sz="4" w:space="0" w:color="auto"/>
            </w:tcBorders>
            <w:shd w:val="clear" w:color="auto" w:fill="auto"/>
          </w:tcPr>
          <w:p w14:paraId="481D8E38" w14:textId="77777777" w:rsidR="004412CA" w:rsidRPr="00FA5848" w:rsidRDefault="004412CA" w:rsidP="00806A05">
            <w:pPr>
              <w:pStyle w:val="spacer"/>
            </w:pPr>
            <w:r w:rsidRPr="004240E0">
              <w:rPr>
                <w:noProof/>
                <w:lang w:eastAsia="en-AU"/>
              </w:rPr>
              <mc:AlternateContent>
                <mc:Choice Requires="wps">
                  <w:drawing>
                    <wp:anchor distT="0" distB="0" distL="114300" distR="114300" simplePos="0" relativeHeight="251715584" behindDoc="0" locked="1" layoutInCell="1" allowOverlap="1" wp14:anchorId="64A13557" wp14:editId="17884A36">
                      <wp:simplePos x="0" y="0"/>
                      <wp:positionH relativeFrom="rightMargin">
                        <wp:posOffset>-772795</wp:posOffset>
                      </wp:positionH>
                      <wp:positionV relativeFrom="page">
                        <wp:posOffset>0</wp:posOffset>
                      </wp:positionV>
                      <wp:extent cx="436880" cy="213360"/>
                      <wp:effectExtent l="0" t="0" r="1270" b="0"/>
                      <wp:wrapNone/>
                      <wp:docPr id="119"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3C86A4" id="Freeform 5" o:spid="_x0000_s1026" style="position:absolute;margin-left:-60.85pt;margin-top:0;width:34.4pt;height:16.8pt;z-index:2517155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YFkpwX4DAADC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4412CA" w:rsidRPr="00FA5848" w14:paraId="3F22C745" w14:textId="77777777" w:rsidTr="00806A05">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7E73E4F0" w14:textId="64C2892D" w:rsidR="004412CA" w:rsidRPr="00FA5848" w:rsidRDefault="00BD67B5" w:rsidP="00806A05">
            <w:pPr>
              <w:pStyle w:val="Figure"/>
            </w:pPr>
            <w:r>
              <w:rPr>
                <w:noProof/>
                <w:lang w:eastAsia="en-AU"/>
              </w:rPr>
              <w:drawing>
                <wp:inline distT="0" distB="0" distL="0" distR="0" wp14:anchorId="2433E4F4" wp14:editId="75E3382F">
                  <wp:extent cx="4657725" cy="254254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57725" cy="2542540"/>
                          </a:xfrm>
                          <a:prstGeom prst="rect">
                            <a:avLst/>
                          </a:prstGeom>
                          <a:noFill/>
                        </pic:spPr>
                      </pic:pic>
                    </a:graphicData>
                  </a:graphic>
                </wp:inline>
              </w:drawing>
            </w:r>
          </w:p>
        </w:tc>
      </w:tr>
      <w:tr w:rsidR="004412CA" w:rsidRPr="00FA5848" w14:paraId="5EC81966" w14:textId="77777777" w:rsidTr="00806A05">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1ACA5268" w14:textId="77777777" w:rsidR="004412CA" w:rsidRPr="00FA5848" w:rsidRDefault="004412CA" w:rsidP="00806A05">
            <w:pPr>
              <w:pStyle w:val="Source"/>
            </w:pPr>
            <w:r w:rsidRPr="00FA5848">
              <w:t>Source: VET FEE-HELP Statistical REport (various years)</w:t>
            </w:r>
          </w:p>
        </w:tc>
      </w:tr>
    </w:tbl>
    <w:p w14:paraId="3D83520B" w14:textId="254631A5" w:rsidR="004412CA" w:rsidRPr="00FA5848" w:rsidRDefault="004412CA" w:rsidP="004412CA">
      <w:pPr>
        <w:pStyle w:val="BodyText"/>
      </w:pPr>
      <w:r w:rsidRPr="00131D5D">
        <w:fldChar w:fldCharType="begin"/>
      </w:r>
      <w:r w:rsidR="009E1C9E" w:rsidRPr="009E1C9E">
        <w:instrText xml:space="preserve"> REF _Ref432607864 \h  \* MERGEFORMAT </w:instrText>
      </w:r>
      <w:r w:rsidRPr="00131D5D">
        <w:fldChar w:fldCharType="separate"/>
      </w:r>
      <w:r w:rsidR="008C40B9" w:rsidRPr="008C40B9">
        <w:t>Figure 2.14</w:t>
      </w:r>
      <w:r w:rsidRPr="00131D5D">
        <w:fldChar w:fldCharType="end"/>
      </w:r>
      <w:r w:rsidRPr="00FA5848">
        <w:t xml:space="preserve"> shows subsidised Diploma and Advanced Diploma enrolments over 2008-2014. Diploma enrolments grew strongly to 2011, before falling in 2013 and 2014. Advanced Diploma enrolments grew slowly to 2011, before falling significantly in 2013 and 2014.</w:t>
      </w:r>
    </w:p>
    <w:tbl>
      <w:tblPr>
        <w:tblStyle w:val="TableGrid"/>
        <w:tblW w:w="8171"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71"/>
      </w:tblGrid>
      <w:tr w:rsidR="004412CA" w:rsidRPr="00FA5848" w14:paraId="04F8DC85" w14:textId="77777777" w:rsidTr="00806A05">
        <w:trPr>
          <w:cantSplit/>
        </w:trPr>
        <w:tc>
          <w:tcPr>
            <w:tcW w:w="8171" w:type="dxa"/>
            <w:tcBorders>
              <w:top w:val="single" w:sz="4" w:space="0" w:color="000100"/>
            </w:tcBorders>
            <w:shd w:val="clear" w:color="auto" w:fill="auto"/>
            <w:tcMar>
              <w:left w:w="0" w:type="dxa"/>
            </w:tcMar>
          </w:tcPr>
          <w:p w14:paraId="71EF50BA" w14:textId="54CB8A55" w:rsidR="004412CA" w:rsidRPr="006004BF" w:rsidRDefault="004412CA">
            <w:pPr>
              <w:pStyle w:val="Caption"/>
            </w:pPr>
            <w:bookmarkStart w:id="271" w:name="_Ref432607864"/>
            <w:bookmarkStart w:id="272" w:name="_Toc432757840"/>
            <w:bookmarkStart w:id="273" w:name="_Toc432894106"/>
            <w:bookmarkStart w:id="274" w:name="_Toc432960852"/>
            <w:bookmarkStart w:id="275" w:name="_Toc433728405"/>
            <w:bookmarkStart w:id="276" w:name="_Toc440460785"/>
            <w:r w:rsidRPr="00F4536B">
              <w:rPr>
                <w:rStyle w:val="CaptionLabel"/>
              </w:rPr>
              <w:t xml:space="preserve">Figure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2</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Figure \* ARABIC \s 1 </w:instrText>
            </w:r>
            <w:r w:rsidR="0059245C">
              <w:rPr>
                <w:rStyle w:val="CaptionLabel"/>
              </w:rPr>
              <w:fldChar w:fldCharType="separate"/>
            </w:r>
            <w:r w:rsidR="008C40B9">
              <w:rPr>
                <w:rStyle w:val="CaptionLabel"/>
                <w:noProof/>
              </w:rPr>
              <w:t>14</w:t>
            </w:r>
            <w:r w:rsidR="0059245C">
              <w:rPr>
                <w:rStyle w:val="CaptionLabel"/>
              </w:rPr>
              <w:fldChar w:fldCharType="end"/>
            </w:r>
            <w:bookmarkEnd w:id="271"/>
            <w:r w:rsidR="006004BF">
              <w:tab/>
            </w:r>
            <w:r w:rsidR="002177AF">
              <w:t>S</w:t>
            </w:r>
            <w:r w:rsidRPr="00F4536B">
              <w:t>ubsidised Diploma and ADvanced diploma enrolments</w:t>
            </w:r>
            <w:bookmarkEnd w:id="272"/>
            <w:bookmarkEnd w:id="273"/>
            <w:bookmarkEnd w:id="274"/>
            <w:bookmarkEnd w:id="275"/>
            <w:bookmarkEnd w:id="276"/>
          </w:p>
        </w:tc>
      </w:tr>
      <w:tr w:rsidR="004412CA" w:rsidRPr="00FA5848" w14:paraId="145D6F2E" w14:textId="77777777" w:rsidTr="00806A05">
        <w:trPr>
          <w:cantSplit/>
          <w:trHeight w:hRule="exact" w:val="380"/>
        </w:trPr>
        <w:tc>
          <w:tcPr>
            <w:tcW w:w="8171" w:type="dxa"/>
            <w:tcBorders>
              <w:bottom w:val="single" w:sz="4" w:space="0" w:color="auto"/>
            </w:tcBorders>
            <w:shd w:val="clear" w:color="auto" w:fill="auto"/>
          </w:tcPr>
          <w:p w14:paraId="5A3091FD" w14:textId="77777777" w:rsidR="004412CA" w:rsidRPr="00FA5848" w:rsidRDefault="004412CA" w:rsidP="00806A05">
            <w:pPr>
              <w:pStyle w:val="spacer"/>
            </w:pPr>
            <w:r w:rsidRPr="004240E0">
              <w:rPr>
                <w:noProof/>
                <w:lang w:eastAsia="en-AU"/>
              </w:rPr>
              <mc:AlternateContent>
                <mc:Choice Requires="wps">
                  <w:drawing>
                    <wp:anchor distT="0" distB="0" distL="114300" distR="114300" simplePos="0" relativeHeight="251712512" behindDoc="0" locked="1" layoutInCell="1" allowOverlap="1" wp14:anchorId="51F4D057" wp14:editId="37E98ABF">
                      <wp:simplePos x="0" y="0"/>
                      <wp:positionH relativeFrom="rightMargin">
                        <wp:posOffset>-772795</wp:posOffset>
                      </wp:positionH>
                      <wp:positionV relativeFrom="page">
                        <wp:posOffset>0</wp:posOffset>
                      </wp:positionV>
                      <wp:extent cx="436880" cy="213360"/>
                      <wp:effectExtent l="0" t="0" r="1270" b="0"/>
                      <wp:wrapNone/>
                      <wp:docPr id="7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2AC6A65" id="Freeform 5" o:spid="_x0000_s1026" style="position:absolute;margin-left:-60.85pt;margin-top:0;width:34.4pt;height:16.8pt;z-index:2517125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Ewu5cR8AwAAwQ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4412CA" w:rsidRPr="00FA5848" w14:paraId="22E923EC" w14:textId="77777777" w:rsidTr="00806A05">
        <w:trPr>
          <w:cantSplit/>
        </w:trPr>
        <w:tc>
          <w:tcPr>
            <w:tcW w:w="8171" w:type="dxa"/>
            <w:tcBorders>
              <w:top w:val="single" w:sz="4" w:space="0" w:color="auto"/>
              <w:bottom w:val="single" w:sz="4" w:space="0" w:color="auto"/>
            </w:tcBorders>
            <w:shd w:val="clear" w:color="auto" w:fill="auto"/>
            <w:tcMar>
              <w:top w:w="10" w:type="dxa"/>
              <w:bottom w:w="10" w:type="dxa"/>
              <w:right w:w="0" w:type="dxa"/>
            </w:tcMar>
          </w:tcPr>
          <w:p w14:paraId="5F7EEA23" w14:textId="78D0897F" w:rsidR="004412CA" w:rsidRPr="00FA5848" w:rsidRDefault="00BD67B5" w:rsidP="00806A05">
            <w:pPr>
              <w:pStyle w:val="Figure"/>
            </w:pPr>
            <w:r>
              <w:rPr>
                <w:noProof/>
                <w:lang w:eastAsia="en-AU"/>
              </w:rPr>
              <w:drawing>
                <wp:inline distT="0" distB="0" distL="0" distR="0" wp14:anchorId="5A43DAC7" wp14:editId="782CDC7B">
                  <wp:extent cx="4664075" cy="254254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64075" cy="2542540"/>
                          </a:xfrm>
                          <a:prstGeom prst="rect">
                            <a:avLst/>
                          </a:prstGeom>
                          <a:noFill/>
                        </pic:spPr>
                      </pic:pic>
                    </a:graphicData>
                  </a:graphic>
                </wp:inline>
              </w:drawing>
            </w:r>
          </w:p>
        </w:tc>
      </w:tr>
      <w:tr w:rsidR="004412CA" w:rsidRPr="00FA5848" w14:paraId="45C8F0B3" w14:textId="77777777" w:rsidTr="00806A05">
        <w:trPr>
          <w:cantSplit/>
        </w:trPr>
        <w:tc>
          <w:tcPr>
            <w:tcW w:w="8171" w:type="dxa"/>
            <w:tcBorders>
              <w:top w:val="single" w:sz="4" w:space="0" w:color="auto"/>
              <w:bottom w:val="single" w:sz="4" w:space="0" w:color="auto"/>
            </w:tcBorders>
            <w:shd w:val="clear" w:color="auto" w:fill="auto"/>
            <w:tcMar>
              <w:top w:w="12" w:type="dxa"/>
              <w:left w:w="0" w:type="dxa"/>
              <w:bottom w:w="113" w:type="dxa"/>
            </w:tcMar>
          </w:tcPr>
          <w:p w14:paraId="6513DB17" w14:textId="3D06A51C" w:rsidR="004412CA" w:rsidRPr="00FA5848" w:rsidRDefault="004412CA" w:rsidP="00806A05">
            <w:pPr>
              <w:pStyle w:val="Source"/>
            </w:pPr>
            <w:r w:rsidRPr="00FA5848">
              <w:t xml:space="preserve">Source: </w:t>
            </w:r>
            <w:r w:rsidR="00840BA5" w:rsidRPr="00FA5848">
              <w:t xml:space="preserve">NCVER </w:t>
            </w:r>
            <w:r w:rsidR="00840BA5">
              <w:t xml:space="preserve">Government-funded </w:t>
            </w:r>
            <w:r w:rsidR="00840BA5" w:rsidRPr="00FA5848">
              <w:t>Students and courses, program enrolments</w:t>
            </w:r>
            <w:r w:rsidR="00840BA5">
              <w:t xml:space="preserve"> (as of the 2014 scope, excluding ACE fee for service)</w:t>
            </w:r>
          </w:p>
        </w:tc>
      </w:tr>
      <w:tr w:rsidR="004412CA" w:rsidRPr="00FA5848" w14:paraId="0F9B47C1" w14:textId="77777777" w:rsidTr="00806A05">
        <w:trPr>
          <w:cantSplit/>
          <w:trHeight w:hRule="exact" w:val="160"/>
        </w:trPr>
        <w:tc>
          <w:tcPr>
            <w:tcW w:w="8171" w:type="dxa"/>
            <w:tcBorders>
              <w:top w:val="single" w:sz="4" w:space="0" w:color="auto"/>
            </w:tcBorders>
            <w:shd w:val="clear" w:color="auto" w:fill="auto"/>
            <w:tcMar>
              <w:top w:w="0" w:type="dxa"/>
              <w:left w:w="0" w:type="dxa"/>
              <w:bottom w:w="0" w:type="dxa"/>
            </w:tcMar>
          </w:tcPr>
          <w:p w14:paraId="48C6D9B8" w14:textId="77777777" w:rsidR="004412CA" w:rsidRPr="00E41C03" w:rsidRDefault="004412CA" w:rsidP="00806A05">
            <w:pPr>
              <w:pStyle w:val="spacer"/>
              <w:rPr>
                <w:rStyle w:val="Notelabel"/>
              </w:rPr>
            </w:pPr>
          </w:p>
        </w:tc>
      </w:tr>
    </w:tbl>
    <w:p w14:paraId="531C7DC5" w14:textId="10EB3CD1" w:rsidR="004412CA" w:rsidRPr="00FA5848" w:rsidRDefault="004412CA" w:rsidP="004412CA">
      <w:pPr>
        <w:pStyle w:val="BodyText"/>
      </w:pPr>
      <w:r w:rsidRPr="00E41C03">
        <w:t>While there has been a significant increase in the number and share of subsidised VET FEE</w:t>
      </w:r>
      <w:r w:rsidRPr="00FA5848">
        <w:noBreakHyphen/>
        <w:t>HELP enrolments</w:t>
      </w:r>
      <w:r w:rsidR="002F41D9">
        <w:t>,</w:t>
      </w:r>
      <w:r w:rsidRPr="00FA5848">
        <w:t xml:space="preserve"> </w:t>
      </w:r>
      <w:r w:rsidRPr="00131D5D">
        <w:fldChar w:fldCharType="begin"/>
      </w:r>
      <w:r w:rsidR="009E1C9E" w:rsidRPr="009E1C9E">
        <w:instrText xml:space="preserve"> REF _Ref432607864 \h  \* MERGEFORMAT </w:instrText>
      </w:r>
      <w:r w:rsidRPr="00131D5D">
        <w:fldChar w:fldCharType="separate"/>
      </w:r>
      <w:r w:rsidR="008C40B9" w:rsidRPr="008C40B9">
        <w:t>Figure 2.14</w:t>
      </w:r>
      <w:r w:rsidRPr="00131D5D">
        <w:fldChar w:fldCharType="end"/>
      </w:r>
      <w:r w:rsidRPr="00FA5848">
        <w:t xml:space="preserve"> shows that, since 2012, </w:t>
      </w:r>
      <w:r w:rsidR="002F41D9" w:rsidRPr="00FA5848">
        <w:t xml:space="preserve">overall </w:t>
      </w:r>
      <w:r w:rsidRPr="00FA5848">
        <w:t xml:space="preserve">higher level qualification enrolments have nonetheless decreased considerably. </w:t>
      </w:r>
    </w:p>
    <w:p w14:paraId="0711D36C" w14:textId="3E48A663" w:rsidR="004412CA" w:rsidRPr="00FA5848" w:rsidRDefault="004412CA" w:rsidP="004412CA">
      <w:pPr>
        <w:pStyle w:val="BodyText"/>
      </w:pPr>
      <w:r w:rsidRPr="00FA5848">
        <w:t xml:space="preserve">This </w:t>
      </w:r>
      <w:r w:rsidR="00B94947">
        <w:t>does not</w:t>
      </w:r>
      <w:r w:rsidR="002F41D9">
        <w:t>,</w:t>
      </w:r>
      <w:r w:rsidRPr="00FA5848">
        <w:t xml:space="preserve"> </w:t>
      </w:r>
      <w:r w:rsidR="002F41D9" w:rsidRPr="00FA5848">
        <w:t>however</w:t>
      </w:r>
      <w:r w:rsidR="002F41D9">
        <w:t>,</w:t>
      </w:r>
      <w:r w:rsidR="00B94947">
        <w:t xml:space="preserve"> </w:t>
      </w:r>
      <w:r w:rsidRPr="00FA5848">
        <w:t xml:space="preserve">indicate that </w:t>
      </w:r>
      <w:r w:rsidR="003248AD">
        <w:t xml:space="preserve">subsidised </w:t>
      </w:r>
      <w:r w:rsidRPr="00FA5848">
        <w:t xml:space="preserve">VET FEE-HELP has not increased accessibility. Importantly, as indicated in </w:t>
      </w:r>
      <w:r w:rsidRPr="00131D5D">
        <w:fldChar w:fldCharType="begin"/>
      </w:r>
      <w:r w:rsidR="009E1C9E" w:rsidRPr="009E1C9E">
        <w:instrText xml:space="preserve"> REF _Ref432610573 \h  \* MERGEFORMAT </w:instrText>
      </w:r>
      <w:r w:rsidRPr="00131D5D">
        <w:fldChar w:fldCharType="separate"/>
      </w:r>
      <w:r w:rsidR="008C40B9" w:rsidRPr="008C40B9">
        <w:t>Figure 2.15</w:t>
      </w:r>
      <w:r w:rsidRPr="00131D5D">
        <w:fldChar w:fldCharType="end"/>
      </w:r>
      <w:r w:rsidRPr="00FA5848">
        <w:t xml:space="preserve">, a portion of higher level qualification activity has moved from the subsidised market to the fee for service market. As </w:t>
      </w:r>
      <w:r w:rsidRPr="00131D5D">
        <w:fldChar w:fldCharType="begin"/>
      </w:r>
      <w:r w:rsidR="009E1C9E" w:rsidRPr="009E1C9E">
        <w:instrText xml:space="preserve"> REF _Ref432610573 \h  \* MERGEFORMAT </w:instrText>
      </w:r>
      <w:r w:rsidRPr="00131D5D">
        <w:fldChar w:fldCharType="separate"/>
      </w:r>
      <w:r w:rsidR="008C40B9" w:rsidRPr="008C40B9">
        <w:t>Figure 2.15</w:t>
      </w:r>
      <w:r w:rsidRPr="00131D5D">
        <w:fldChar w:fldCharType="end"/>
      </w:r>
      <w:r w:rsidRPr="00FA5848">
        <w:t xml:space="preserve"> uses pre-TVA data, it only includes fee for service enrolment data from public providers and private providers that voluntarily report their fee for service activity. Using the VET FEE</w:t>
      </w:r>
      <w:r w:rsidRPr="00FA5848">
        <w:noBreakHyphen/>
        <w:t xml:space="preserve">HELP dataset, it is estimated that at least </w:t>
      </w:r>
      <w:r w:rsidR="009E1EA4">
        <w:t>150</w:t>
      </w:r>
      <w:r w:rsidRPr="00FA5848">
        <w:t>,000 additional fee for service Diploma and Advanced Diploma enrolments took place in 201</w:t>
      </w:r>
      <w:r w:rsidR="009E1EA4">
        <w:t>4</w:t>
      </w:r>
      <w:r w:rsidRPr="00FA5848">
        <w:t xml:space="preserve"> that were likely not captured by NCVER Student and Courses data for that year.</w:t>
      </w:r>
      <w:r w:rsidR="009E1EA4">
        <w:rPr>
          <w:rStyle w:val="FootnoteReference"/>
        </w:rPr>
        <w:footnoteReference w:id="4"/>
      </w:r>
      <w:r w:rsidRPr="00FA5848">
        <w:t xml:space="preserve"> </w:t>
      </w:r>
    </w:p>
    <w:p w14:paraId="51E89C71" w14:textId="6262896E" w:rsidR="004412CA" w:rsidRPr="00FA5848" w:rsidRDefault="004412CA" w:rsidP="004412CA">
      <w:pPr>
        <w:pStyle w:val="BodyText"/>
      </w:pPr>
      <w:r w:rsidRPr="00FA5848">
        <w:t xml:space="preserve">A number of factors are driving the move from subsidised enrolments to fee for service enrolments, primarily </w:t>
      </w:r>
      <w:r w:rsidR="00BD67B5">
        <w:t xml:space="preserve">the availability of </w:t>
      </w:r>
      <w:r w:rsidRPr="00FA5848">
        <w:t xml:space="preserve">VET FEE-HELP </w:t>
      </w:r>
      <w:r w:rsidR="00BD67B5">
        <w:t>loans and related policy changes</w:t>
      </w:r>
      <w:r w:rsidRPr="00FA5848">
        <w:t>. Consultations for this Review indicated that some states and territories have factored in the availability of VET FEE</w:t>
      </w:r>
      <w:r w:rsidRPr="00FA5848">
        <w:noBreakHyphen/>
        <w:t>HELP for higher level qualifications into the design of their entitlement and reduced the number of funded courses and levels of subsidies available under the entitlement at the Diploma and Advanced Diploma level.</w:t>
      </w:r>
    </w:p>
    <w:p w14:paraId="50A17370" w14:textId="73DAF8DC" w:rsidR="004412CA" w:rsidRPr="00FA5848" w:rsidRDefault="004412CA" w:rsidP="004412CA">
      <w:pPr>
        <w:pStyle w:val="BodyText"/>
      </w:pPr>
      <w:r w:rsidRPr="00365420">
        <w:fldChar w:fldCharType="begin"/>
      </w:r>
      <w:r w:rsidR="009E1C9E" w:rsidRPr="009E1C9E">
        <w:instrText xml:space="preserve"> REF _Ref432610573 \h  \* MERGEFORMAT </w:instrText>
      </w:r>
      <w:r w:rsidRPr="00365420">
        <w:fldChar w:fldCharType="separate"/>
      </w:r>
      <w:r w:rsidR="008C40B9" w:rsidRPr="008C40B9">
        <w:t>Figure 2.15</w:t>
      </w:r>
      <w:r w:rsidRPr="00365420">
        <w:fldChar w:fldCharType="end"/>
      </w:r>
      <w:r w:rsidRPr="00FA5848">
        <w:t xml:space="preserve"> shows that NCVER Student and Courses recorded Diploma and Advanced Diploma enrolments (collectively) are only down 3.6 per cent from their peak in 2012, while the share of enrolments that are fee for service has increased from 18 per cent to 36 per cent since VET FEE</w:t>
      </w:r>
      <w:r w:rsidRPr="00FA5848">
        <w:noBreakHyphen/>
        <w:t>HELP was introduced. If the data captured the full extent of the fee for service market, it is likely (as noted above) that there would be as many as an additional 70,000 enrolments in 201</w:t>
      </w:r>
      <w:r w:rsidR="00BE116A">
        <w:t>4</w:t>
      </w:r>
      <w:r w:rsidRPr="00FA5848">
        <w:t xml:space="preserve">. As such, there has likely been no fall in overall Diploma and Advanced Diploma enrolments, and an even greater shift to the fee for service market than </w:t>
      </w:r>
      <w:r w:rsidRPr="00365420">
        <w:fldChar w:fldCharType="begin"/>
      </w:r>
      <w:r w:rsidR="009E1C9E" w:rsidRPr="009E1C9E">
        <w:instrText xml:space="preserve"> REF _Ref432610573 \h  \* MERGEFORMAT </w:instrText>
      </w:r>
      <w:r w:rsidRPr="00365420">
        <w:fldChar w:fldCharType="separate"/>
      </w:r>
      <w:r w:rsidR="008C40B9" w:rsidRPr="008C40B9">
        <w:t>Figure 2.15</w:t>
      </w:r>
      <w:r w:rsidRPr="00365420">
        <w:fldChar w:fldCharType="end"/>
      </w:r>
      <w:r w:rsidRPr="00FA5848">
        <w:t xml:space="preserve"> indicates. </w:t>
      </w:r>
    </w:p>
    <w:tbl>
      <w:tblPr>
        <w:tblStyle w:val="TableGrid"/>
        <w:tblW w:w="8171"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71"/>
      </w:tblGrid>
      <w:tr w:rsidR="004412CA" w:rsidRPr="00FA5848" w14:paraId="29674889" w14:textId="77777777" w:rsidTr="00806A05">
        <w:trPr>
          <w:cantSplit/>
        </w:trPr>
        <w:tc>
          <w:tcPr>
            <w:tcW w:w="8171" w:type="dxa"/>
            <w:tcBorders>
              <w:top w:val="single" w:sz="4" w:space="0" w:color="000100"/>
            </w:tcBorders>
            <w:shd w:val="clear" w:color="auto" w:fill="auto"/>
            <w:tcMar>
              <w:left w:w="0" w:type="dxa"/>
            </w:tcMar>
          </w:tcPr>
          <w:p w14:paraId="5CD66ED8" w14:textId="7E80D746" w:rsidR="004412CA" w:rsidRPr="006004BF" w:rsidRDefault="004412CA">
            <w:pPr>
              <w:pStyle w:val="Caption"/>
            </w:pPr>
            <w:bookmarkStart w:id="277" w:name="_Ref432610573"/>
            <w:bookmarkStart w:id="278" w:name="_Toc432757841"/>
            <w:bookmarkStart w:id="279" w:name="_Toc432894107"/>
            <w:bookmarkStart w:id="280" w:name="_Toc432960853"/>
            <w:bookmarkStart w:id="281" w:name="_Toc433728406"/>
            <w:bookmarkStart w:id="282" w:name="_Toc440460786"/>
            <w:r w:rsidRPr="00F4536B">
              <w:rPr>
                <w:rStyle w:val="CaptionLabel"/>
              </w:rPr>
              <w:t xml:space="preserve">Figure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2</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Figure \* ARABIC \s 1 </w:instrText>
            </w:r>
            <w:r w:rsidR="0059245C">
              <w:rPr>
                <w:rStyle w:val="CaptionLabel"/>
              </w:rPr>
              <w:fldChar w:fldCharType="separate"/>
            </w:r>
            <w:r w:rsidR="008C40B9">
              <w:rPr>
                <w:rStyle w:val="CaptionLabel"/>
                <w:noProof/>
              </w:rPr>
              <w:t>15</w:t>
            </w:r>
            <w:r w:rsidR="0059245C">
              <w:rPr>
                <w:rStyle w:val="CaptionLabel"/>
              </w:rPr>
              <w:fldChar w:fldCharType="end"/>
            </w:r>
            <w:bookmarkEnd w:id="277"/>
            <w:r w:rsidR="006004BF">
              <w:tab/>
            </w:r>
            <w:r w:rsidRPr="00F4536B">
              <w:t>All Diploma and ADvanced diploma enrolments</w:t>
            </w:r>
            <w:bookmarkEnd w:id="278"/>
            <w:bookmarkEnd w:id="279"/>
            <w:bookmarkEnd w:id="280"/>
            <w:bookmarkEnd w:id="281"/>
            <w:bookmarkEnd w:id="282"/>
          </w:p>
        </w:tc>
      </w:tr>
      <w:tr w:rsidR="004412CA" w:rsidRPr="00FA5848" w14:paraId="613E01A2" w14:textId="77777777" w:rsidTr="00806A05">
        <w:trPr>
          <w:cantSplit/>
          <w:trHeight w:hRule="exact" w:val="380"/>
        </w:trPr>
        <w:tc>
          <w:tcPr>
            <w:tcW w:w="8171" w:type="dxa"/>
            <w:tcBorders>
              <w:bottom w:val="single" w:sz="4" w:space="0" w:color="auto"/>
            </w:tcBorders>
            <w:shd w:val="clear" w:color="auto" w:fill="auto"/>
          </w:tcPr>
          <w:p w14:paraId="7A56711B" w14:textId="77777777" w:rsidR="004412CA" w:rsidRPr="00FA5848" w:rsidRDefault="004412CA" w:rsidP="00806A05">
            <w:pPr>
              <w:pStyle w:val="spacer"/>
            </w:pPr>
            <w:r w:rsidRPr="004240E0">
              <w:rPr>
                <w:noProof/>
                <w:lang w:eastAsia="en-AU"/>
              </w:rPr>
              <mc:AlternateContent>
                <mc:Choice Requires="wps">
                  <w:drawing>
                    <wp:anchor distT="0" distB="0" distL="114300" distR="114300" simplePos="0" relativeHeight="251714560" behindDoc="0" locked="1" layoutInCell="1" allowOverlap="1" wp14:anchorId="0D36CA01" wp14:editId="09F04A3B">
                      <wp:simplePos x="0" y="0"/>
                      <wp:positionH relativeFrom="rightMargin">
                        <wp:posOffset>-772795</wp:posOffset>
                      </wp:positionH>
                      <wp:positionV relativeFrom="page">
                        <wp:posOffset>0</wp:posOffset>
                      </wp:positionV>
                      <wp:extent cx="436880" cy="213360"/>
                      <wp:effectExtent l="0" t="0" r="1270" b="0"/>
                      <wp:wrapNone/>
                      <wp:docPr id="35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018EC4" id="Freeform 5" o:spid="_x0000_s1026" style="position:absolute;margin-left:-60.85pt;margin-top:0;width:34.4pt;height:16.8pt;z-index:2517145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zZGokX4DAADC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4412CA" w:rsidRPr="00FA5848" w14:paraId="5A7C3936" w14:textId="77777777" w:rsidTr="00806A05">
        <w:trPr>
          <w:cantSplit/>
        </w:trPr>
        <w:tc>
          <w:tcPr>
            <w:tcW w:w="8171" w:type="dxa"/>
            <w:tcBorders>
              <w:top w:val="single" w:sz="4" w:space="0" w:color="auto"/>
              <w:bottom w:val="single" w:sz="4" w:space="0" w:color="auto"/>
            </w:tcBorders>
            <w:shd w:val="clear" w:color="auto" w:fill="auto"/>
            <w:tcMar>
              <w:top w:w="10" w:type="dxa"/>
              <w:bottom w:w="10" w:type="dxa"/>
              <w:right w:w="0" w:type="dxa"/>
            </w:tcMar>
          </w:tcPr>
          <w:p w14:paraId="22D18230" w14:textId="028A88B1" w:rsidR="004412CA" w:rsidRPr="00FA5848" w:rsidRDefault="009E1EA4" w:rsidP="00806A05">
            <w:pPr>
              <w:pStyle w:val="Figure"/>
            </w:pPr>
            <w:r>
              <w:rPr>
                <w:noProof/>
                <w:lang w:eastAsia="en-AU"/>
              </w:rPr>
              <w:drawing>
                <wp:inline distT="0" distB="0" distL="0" distR="0" wp14:anchorId="649F3C6E" wp14:editId="4BDE265F">
                  <wp:extent cx="4651375" cy="28956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51375" cy="2895600"/>
                          </a:xfrm>
                          <a:prstGeom prst="rect">
                            <a:avLst/>
                          </a:prstGeom>
                          <a:noFill/>
                        </pic:spPr>
                      </pic:pic>
                    </a:graphicData>
                  </a:graphic>
                </wp:inline>
              </w:drawing>
            </w:r>
          </w:p>
        </w:tc>
      </w:tr>
      <w:tr w:rsidR="004412CA" w:rsidRPr="00FA5848" w14:paraId="593CC439" w14:textId="77777777" w:rsidTr="00806A05">
        <w:trPr>
          <w:cantSplit/>
        </w:trPr>
        <w:tc>
          <w:tcPr>
            <w:tcW w:w="8171" w:type="dxa"/>
            <w:tcBorders>
              <w:top w:val="single" w:sz="4" w:space="0" w:color="auto"/>
              <w:bottom w:val="single" w:sz="4" w:space="0" w:color="auto"/>
            </w:tcBorders>
            <w:shd w:val="clear" w:color="auto" w:fill="auto"/>
            <w:tcMar>
              <w:top w:w="12" w:type="dxa"/>
              <w:left w:w="0" w:type="dxa"/>
              <w:bottom w:w="113" w:type="dxa"/>
            </w:tcMar>
          </w:tcPr>
          <w:p w14:paraId="6AABBB49" w14:textId="2346C636" w:rsidR="004412CA" w:rsidRPr="00FA5848" w:rsidRDefault="004412CA" w:rsidP="00806A05">
            <w:pPr>
              <w:pStyle w:val="Source"/>
            </w:pPr>
            <w:r w:rsidRPr="00FA5848">
              <w:t xml:space="preserve">Source: </w:t>
            </w:r>
            <w:r w:rsidR="00840BA5" w:rsidRPr="00FA5848">
              <w:t xml:space="preserve">NCVER </w:t>
            </w:r>
            <w:r w:rsidR="00840BA5">
              <w:t xml:space="preserve">Government-funded </w:t>
            </w:r>
            <w:r w:rsidR="00840BA5" w:rsidRPr="00FA5848">
              <w:t>Students and courses, program enrolments</w:t>
            </w:r>
            <w:r w:rsidR="00840BA5">
              <w:t xml:space="preserve"> (as of the 2014 scope, excluding ACE fee for service)</w:t>
            </w:r>
          </w:p>
        </w:tc>
      </w:tr>
      <w:tr w:rsidR="004412CA" w:rsidRPr="00FA5848" w14:paraId="48E0FC41" w14:textId="77777777" w:rsidTr="00806A05">
        <w:trPr>
          <w:cantSplit/>
          <w:trHeight w:hRule="exact" w:val="160"/>
        </w:trPr>
        <w:tc>
          <w:tcPr>
            <w:tcW w:w="8171" w:type="dxa"/>
            <w:tcBorders>
              <w:top w:val="single" w:sz="4" w:space="0" w:color="auto"/>
            </w:tcBorders>
            <w:shd w:val="clear" w:color="auto" w:fill="auto"/>
            <w:tcMar>
              <w:top w:w="0" w:type="dxa"/>
              <w:left w:w="0" w:type="dxa"/>
              <w:bottom w:w="0" w:type="dxa"/>
            </w:tcMar>
          </w:tcPr>
          <w:p w14:paraId="0B409D58" w14:textId="77777777" w:rsidR="004412CA" w:rsidRPr="00E41C03" w:rsidRDefault="004412CA" w:rsidP="00806A05">
            <w:pPr>
              <w:pStyle w:val="spacer"/>
              <w:rPr>
                <w:rStyle w:val="Notelabel"/>
              </w:rPr>
            </w:pPr>
          </w:p>
        </w:tc>
      </w:tr>
    </w:tbl>
    <w:p w14:paraId="7A3A27CB" w14:textId="75054880" w:rsidR="004412CA" w:rsidRPr="00FA5848" w:rsidRDefault="004412CA">
      <w:pPr>
        <w:pStyle w:val="BodyText"/>
      </w:pPr>
      <w:r w:rsidRPr="00E41C03">
        <w:t xml:space="preserve">In summary, the VET FEE-HELP expansion to subsidised enrolments has increased accessibility, </w:t>
      </w:r>
      <w:r w:rsidR="00A6508D">
        <w:t xml:space="preserve">with considerable growth in </w:t>
      </w:r>
      <w:r w:rsidR="00A6508D" w:rsidRPr="00E41C03">
        <w:t>subsidised VET FEE</w:t>
      </w:r>
      <w:r w:rsidR="00A6508D" w:rsidRPr="00FA5848">
        <w:noBreakHyphen/>
        <w:t>HELP enrolments</w:t>
      </w:r>
      <w:r w:rsidR="00A6508D">
        <w:t xml:space="preserve"> in 2013 and 2014. </w:t>
      </w:r>
      <w:r w:rsidRPr="00E41C03">
        <w:t>The VET FEE</w:t>
      </w:r>
      <w:r w:rsidRPr="00E41C03">
        <w:noBreakHyphen/>
        <w:t xml:space="preserve">HELP scheme appears to have had a greater impact in expanding the fee for service market than in subsidised training. </w:t>
      </w:r>
      <w:r w:rsidRPr="00FA5848">
        <w:t>It is expected that the impact of the VET</w:t>
      </w:r>
      <w:r w:rsidR="00BE116A">
        <w:t> </w:t>
      </w:r>
      <w:r w:rsidRPr="00FA5848">
        <w:t xml:space="preserve">FEE-HELP expansion to subsidised enrolments will increase </w:t>
      </w:r>
      <w:r w:rsidR="00A6508D" w:rsidRPr="00FA5848">
        <w:t>as more RTOs and their students opt in to the programme</w:t>
      </w:r>
      <w:r w:rsidR="00A6508D">
        <w:t>.</w:t>
      </w:r>
    </w:p>
    <w:p w14:paraId="2415A350" w14:textId="5303D42E" w:rsidR="004412CA" w:rsidRPr="004240E0" w:rsidRDefault="003248AD" w:rsidP="004412CA">
      <w:pPr>
        <w:pStyle w:val="Heading4"/>
      </w:pPr>
      <w:r>
        <w:t xml:space="preserve">Subsidised </w:t>
      </w:r>
      <w:r w:rsidR="004412CA" w:rsidRPr="004240E0">
        <w:t>VET FEE-HELP Certificate IV Trial</w:t>
      </w:r>
    </w:p>
    <w:p w14:paraId="0CE8B8A1" w14:textId="3289FB12" w:rsidR="004412CA" w:rsidRPr="00FA5848" w:rsidRDefault="004412CA" w:rsidP="004412CA">
      <w:pPr>
        <w:pStyle w:val="BodyText"/>
      </w:pPr>
      <w:r w:rsidRPr="00131D5D">
        <w:fldChar w:fldCharType="begin"/>
      </w:r>
      <w:r w:rsidR="009E1C9E" w:rsidRPr="009E1C9E">
        <w:instrText xml:space="preserve"> REF _Ref432797488 \h  \* MERGEFORMAT </w:instrText>
      </w:r>
      <w:r w:rsidRPr="00131D5D">
        <w:fldChar w:fldCharType="separate"/>
      </w:r>
      <w:r w:rsidR="008C40B9" w:rsidRPr="008C40B9">
        <w:t>Figure 2.16</w:t>
      </w:r>
      <w:r w:rsidRPr="00131D5D">
        <w:fldChar w:fldCharType="end"/>
      </w:r>
      <w:r w:rsidRPr="00FA5848">
        <w:t xml:space="preserve"> sets out all subsidised enrolments in the selected VET FEE</w:t>
      </w:r>
      <w:r>
        <w:noBreakHyphen/>
      </w:r>
      <w:r w:rsidRPr="00FA5848">
        <w:t>HELP Certificate IV Trial</w:t>
      </w:r>
      <w:r w:rsidRPr="00FA5848" w:rsidDel="001A6C3F">
        <w:t xml:space="preserve"> </w:t>
      </w:r>
      <w:r w:rsidRPr="00FA5848">
        <w:t>qualifications</w:t>
      </w:r>
      <w:r w:rsidR="00957FEF">
        <w:t xml:space="preserve">, </w:t>
      </w:r>
      <w:r w:rsidRPr="00FA5848">
        <w:t>not just those that have taken up a VET FEE-HELP loan</w:t>
      </w:r>
      <w:r w:rsidR="00B94947">
        <w:t xml:space="preserve"> </w:t>
      </w:r>
      <w:r w:rsidR="00957FEF">
        <w:t>(</w:t>
      </w:r>
      <w:r w:rsidR="00B94947">
        <w:t>t</w:t>
      </w:r>
      <w:r w:rsidR="00957FEF" w:rsidRPr="00FA5848">
        <w:t>he VET FEE-HELP Statistical Reports</w:t>
      </w:r>
      <w:r w:rsidR="00957FEF">
        <w:t xml:space="preserve"> do not report on </w:t>
      </w:r>
      <w:r w:rsidR="00957FEF" w:rsidRPr="00FA5848">
        <w:t>Certificate IV</w:t>
      </w:r>
      <w:r w:rsidR="00957FEF" w:rsidRPr="00957FEF">
        <w:t xml:space="preserve"> </w:t>
      </w:r>
      <w:r w:rsidR="00957FEF" w:rsidRPr="00FA5848">
        <w:t>VET FEE-HELP</w:t>
      </w:r>
      <w:r w:rsidR="00957FEF">
        <w:t xml:space="preserve"> enrolments)</w:t>
      </w:r>
      <w:r w:rsidR="00B94947">
        <w:t>.</w:t>
      </w:r>
      <w:r w:rsidRPr="00FA5848">
        <w:t xml:space="preserve"> It shows that enrolment growth in the selected courses in 2014 was 18 per cent, relative to a 6 per cent fall in enrolments among non-Trial courses in the five states in which the Trial is taking place. While this does not control for other factors that could be driving enrolment in the Trial Certificate IV qualifications, it provides some early indication that the Trial is improving the accessibility of training in the selected courses. </w:t>
      </w:r>
    </w:p>
    <w:tbl>
      <w:tblPr>
        <w:tblStyle w:val="TableGrid"/>
        <w:tblW w:w="8171"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71"/>
      </w:tblGrid>
      <w:tr w:rsidR="004412CA" w:rsidRPr="00FA5848" w14:paraId="2B40DFB6" w14:textId="77777777" w:rsidTr="00806A05">
        <w:trPr>
          <w:cantSplit/>
        </w:trPr>
        <w:tc>
          <w:tcPr>
            <w:tcW w:w="8171" w:type="dxa"/>
            <w:tcBorders>
              <w:top w:val="single" w:sz="4" w:space="0" w:color="000100"/>
            </w:tcBorders>
            <w:shd w:val="clear" w:color="auto" w:fill="auto"/>
            <w:tcMar>
              <w:left w:w="0" w:type="dxa"/>
            </w:tcMar>
          </w:tcPr>
          <w:p w14:paraId="56FFB7F4" w14:textId="11F0F904" w:rsidR="004412CA" w:rsidRPr="006004BF" w:rsidRDefault="004412CA">
            <w:pPr>
              <w:pStyle w:val="Caption"/>
            </w:pPr>
            <w:bookmarkStart w:id="283" w:name="_Ref432797488"/>
            <w:bookmarkStart w:id="284" w:name="_Toc432757842"/>
            <w:bookmarkStart w:id="285" w:name="_Toc432894108"/>
            <w:bookmarkStart w:id="286" w:name="_Toc432960854"/>
            <w:bookmarkStart w:id="287" w:name="_Toc433728407"/>
            <w:bookmarkStart w:id="288" w:name="_Toc440460787"/>
            <w:r w:rsidRPr="00F4536B">
              <w:rPr>
                <w:rStyle w:val="CaptionLabel"/>
              </w:rPr>
              <w:t xml:space="preserve">Figure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2</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Figure \* ARABIC \s 1 </w:instrText>
            </w:r>
            <w:r w:rsidR="0059245C">
              <w:rPr>
                <w:rStyle w:val="CaptionLabel"/>
              </w:rPr>
              <w:fldChar w:fldCharType="separate"/>
            </w:r>
            <w:r w:rsidR="008C40B9">
              <w:rPr>
                <w:rStyle w:val="CaptionLabel"/>
                <w:noProof/>
              </w:rPr>
              <w:t>16</w:t>
            </w:r>
            <w:r w:rsidR="0059245C">
              <w:rPr>
                <w:rStyle w:val="CaptionLabel"/>
              </w:rPr>
              <w:fldChar w:fldCharType="end"/>
            </w:r>
            <w:bookmarkEnd w:id="283"/>
            <w:r w:rsidR="006004BF">
              <w:tab/>
            </w:r>
            <w:r w:rsidRPr="00F4536B">
              <w:t>CERTIFICATE IV TriAl course enrolments</w:t>
            </w:r>
            <w:bookmarkEnd w:id="284"/>
            <w:bookmarkEnd w:id="285"/>
            <w:bookmarkEnd w:id="286"/>
            <w:bookmarkEnd w:id="287"/>
            <w:bookmarkEnd w:id="288"/>
          </w:p>
        </w:tc>
      </w:tr>
      <w:tr w:rsidR="004412CA" w:rsidRPr="00FA5848" w14:paraId="27CBAFDE" w14:textId="77777777" w:rsidTr="00806A05">
        <w:trPr>
          <w:cantSplit/>
          <w:trHeight w:hRule="exact" w:val="380"/>
        </w:trPr>
        <w:tc>
          <w:tcPr>
            <w:tcW w:w="8171" w:type="dxa"/>
            <w:tcBorders>
              <w:bottom w:val="single" w:sz="4" w:space="0" w:color="auto"/>
            </w:tcBorders>
            <w:shd w:val="clear" w:color="auto" w:fill="auto"/>
          </w:tcPr>
          <w:p w14:paraId="72D31B50" w14:textId="77777777" w:rsidR="004412CA" w:rsidRPr="00FA5848" w:rsidRDefault="004412CA" w:rsidP="00806A05">
            <w:pPr>
              <w:pStyle w:val="spacer"/>
            </w:pPr>
            <w:r w:rsidRPr="004240E0">
              <w:rPr>
                <w:noProof/>
                <w:lang w:eastAsia="en-AU"/>
              </w:rPr>
              <mc:AlternateContent>
                <mc:Choice Requires="wps">
                  <w:drawing>
                    <wp:anchor distT="0" distB="0" distL="114300" distR="114300" simplePos="0" relativeHeight="251713536" behindDoc="0" locked="1" layoutInCell="1" allowOverlap="1" wp14:anchorId="160F85BC" wp14:editId="6C8A3112">
                      <wp:simplePos x="0" y="0"/>
                      <wp:positionH relativeFrom="rightMargin">
                        <wp:posOffset>-772795</wp:posOffset>
                      </wp:positionH>
                      <wp:positionV relativeFrom="page">
                        <wp:posOffset>0</wp:posOffset>
                      </wp:positionV>
                      <wp:extent cx="436880" cy="213360"/>
                      <wp:effectExtent l="0" t="0" r="1270" b="0"/>
                      <wp:wrapNone/>
                      <wp:docPr id="33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B99D0B3" id="Freeform 5" o:spid="_x0000_s1026" style="position:absolute;margin-left:-60.85pt;margin-top:0;width:34.4pt;height:16.8pt;z-index:2517135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CenU1N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4412CA" w:rsidRPr="00FA5848" w14:paraId="03235DB5" w14:textId="77777777" w:rsidTr="00806A05">
        <w:trPr>
          <w:cantSplit/>
        </w:trPr>
        <w:tc>
          <w:tcPr>
            <w:tcW w:w="8171" w:type="dxa"/>
            <w:tcBorders>
              <w:top w:val="single" w:sz="4" w:space="0" w:color="auto"/>
              <w:bottom w:val="single" w:sz="4" w:space="0" w:color="auto"/>
            </w:tcBorders>
            <w:shd w:val="clear" w:color="auto" w:fill="auto"/>
            <w:tcMar>
              <w:top w:w="10" w:type="dxa"/>
              <w:bottom w:w="10" w:type="dxa"/>
              <w:right w:w="0" w:type="dxa"/>
            </w:tcMar>
          </w:tcPr>
          <w:p w14:paraId="4C26AF64" w14:textId="3E46A365" w:rsidR="004412CA" w:rsidRPr="00FA5848" w:rsidRDefault="00BD67B5" w:rsidP="00806A05">
            <w:pPr>
              <w:pStyle w:val="Figure"/>
            </w:pPr>
            <w:r>
              <w:rPr>
                <w:noProof/>
                <w:lang w:eastAsia="en-AU"/>
              </w:rPr>
              <w:drawing>
                <wp:inline distT="0" distB="0" distL="0" distR="0" wp14:anchorId="0187BD16" wp14:editId="4F6DAEB0">
                  <wp:extent cx="4657725" cy="254254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57725" cy="2542540"/>
                          </a:xfrm>
                          <a:prstGeom prst="rect">
                            <a:avLst/>
                          </a:prstGeom>
                          <a:noFill/>
                        </pic:spPr>
                      </pic:pic>
                    </a:graphicData>
                  </a:graphic>
                </wp:inline>
              </w:drawing>
            </w:r>
            <w:r w:rsidR="004412CA" w:rsidRPr="00FA5848" w:rsidDel="001A6C3F">
              <w:t xml:space="preserve"> </w:t>
            </w:r>
          </w:p>
        </w:tc>
      </w:tr>
      <w:tr w:rsidR="004412CA" w:rsidRPr="00FA5848" w14:paraId="5746955E" w14:textId="77777777" w:rsidTr="00806A05">
        <w:trPr>
          <w:cantSplit/>
        </w:trPr>
        <w:tc>
          <w:tcPr>
            <w:tcW w:w="8171" w:type="dxa"/>
            <w:tcBorders>
              <w:top w:val="single" w:sz="4" w:space="0" w:color="auto"/>
              <w:bottom w:val="single" w:sz="4" w:space="0" w:color="auto"/>
            </w:tcBorders>
            <w:shd w:val="clear" w:color="auto" w:fill="auto"/>
            <w:tcMar>
              <w:top w:w="12" w:type="dxa"/>
              <w:left w:w="0" w:type="dxa"/>
              <w:bottom w:w="113" w:type="dxa"/>
            </w:tcMar>
          </w:tcPr>
          <w:p w14:paraId="7ECE9C14" w14:textId="645F2061" w:rsidR="004412CA" w:rsidRPr="00FA5848" w:rsidRDefault="004412CA" w:rsidP="00806A05">
            <w:pPr>
              <w:pStyle w:val="Source"/>
            </w:pPr>
            <w:r w:rsidRPr="00FA5848">
              <w:t xml:space="preserve">Source: </w:t>
            </w:r>
            <w:r w:rsidR="00840BA5" w:rsidRPr="00FA5848">
              <w:t xml:space="preserve">NCVER </w:t>
            </w:r>
            <w:r w:rsidR="00840BA5">
              <w:t xml:space="preserve">Government-funded </w:t>
            </w:r>
            <w:r w:rsidR="00840BA5" w:rsidRPr="00FA5848">
              <w:t>Students and courses, program enrolments</w:t>
            </w:r>
            <w:r w:rsidR="00840BA5">
              <w:t xml:space="preserve"> (as of the 2014 scope, excluding ACE fee for service)</w:t>
            </w:r>
          </w:p>
        </w:tc>
      </w:tr>
      <w:tr w:rsidR="004412CA" w:rsidRPr="00FA5848" w14:paraId="3FC21884" w14:textId="77777777" w:rsidTr="00806A05">
        <w:trPr>
          <w:cantSplit/>
          <w:trHeight w:hRule="exact" w:val="160"/>
        </w:trPr>
        <w:tc>
          <w:tcPr>
            <w:tcW w:w="8171" w:type="dxa"/>
            <w:tcBorders>
              <w:top w:val="single" w:sz="4" w:space="0" w:color="auto"/>
            </w:tcBorders>
            <w:shd w:val="clear" w:color="auto" w:fill="auto"/>
            <w:tcMar>
              <w:top w:w="0" w:type="dxa"/>
              <w:left w:w="0" w:type="dxa"/>
              <w:bottom w:w="0" w:type="dxa"/>
            </w:tcMar>
          </w:tcPr>
          <w:p w14:paraId="49DD097F" w14:textId="77777777" w:rsidR="004412CA" w:rsidRPr="00E41C03" w:rsidRDefault="004412CA" w:rsidP="00806A05">
            <w:pPr>
              <w:pStyle w:val="spacer"/>
              <w:rPr>
                <w:rStyle w:val="Notelabel"/>
              </w:rPr>
            </w:pPr>
          </w:p>
        </w:tc>
      </w:tr>
    </w:tbl>
    <w:p w14:paraId="14334F74" w14:textId="77777777" w:rsidR="004412CA" w:rsidRPr="00FA5848" w:rsidRDefault="004412CA" w:rsidP="004412CA">
      <w:pPr>
        <w:pStyle w:val="Heading4"/>
      </w:pPr>
      <w:r w:rsidRPr="00E41C03">
        <w:t>VET FEE-HELP associated issues</w:t>
      </w:r>
    </w:p>
    <w:p w14:paraId="0F7BE445" w14:textId="258A155E" w:rsidR="004412CA" w:rsidRPr="00FA5848" w:rsidRDefault="004412CA" w:rsidP="004412CA">
      <w:pPr>
        <w:pStyle w:val="BodyText"/>
      </w:pPr>
      <w:r w:rsidRPr="00FA5848">
        <w:t xml:space="preserve">In consultations for the Review, some stakeholders expressed the view that there were unintended adverse consequences of the increased accessibility generated by the expansion of VET FEE-HELP. In particular, it was reported that VET FEE-HELP potentially distorts student choice by making it </w:t>
      </w:r>
      <w:r w:rsidR="00131D5D" w:rsidRPr="00FA5848">
        <w:t xml:space="preserve">initially </w:t>
      </w:r>
      <w:r w:rsidRPr="00FA5848">
        <w:t xml:space="preserve">more affordable to undertake a course at a higher qualification level when other qualifications may be more suitable. </w:t>
      </w:r>
    </w:p>
    <w:p w14:paraId="1EF0D75A" w14:textId="3D628D77" w:rsidR="004412CA" w:rsidRPr="00FA5848" w:rsidRDefault="004412CA" w:rsidP="004412CA">
      <w:pPr>
        <w:pStyle w:val="BodyText"/>
      </w:pPr>
      <w:r w:rsidRPr="00FA5848">
        <w:t>For example, a student may face upfront fees for a Certificate III course (as it is not covered by the entitlement, or the student has used up their entitlement) but face no upfront fees for a Diploma course due to VET FEE</w:t>
      </w:r>
      <w:r w:rsidRPr="00FA5848">
        <w:noBreakHyphen/>
        <w:t xml:space="preserve">HELP. In such a case, the student may choose the Diploma course, even though they </w:t>
      </w:r>
      <w:r w:rsidR="00131D5D">
        <w:t>may be</w:t>
      </w:r>
      <w:r w:rsidR="00131D5D" w:rsidRPr="00FA5848">
        <w:t xml:space="preserve"> </w:t>
      </w:r>
      <w:r w:rsidRPr="00FA5848">
        <w:t>more suited to a Certificate III course, to avoid paying upfront fees.</w:t>
      </w:r>
    </w:p>
    <w:p w14:paraId="18825896" w14:textId="08D9F1AA" w:rsidR="004412CA" w:rsidRPr="00FA5848" w:rsidRDefault="004412CA" w:rsidP="004412CA">
      <w:pPr>
        <w:pStyle w:val="BodyText"/>
      </w:pPr>
      <w:r w:rsidRPr="00FA5848">
        <w:t xml:space="preserve">In some cases, the student may not have the aptitude to complete the course, in which case a lower qualification may be </w:t>
      </w:r>
      <w:r w:rsidR="00131D5D">
        <w:t xml:space="preserve">more </w:t>
      </w:r>
      <w:r w:rsidRPr="00FA5848">
        <w:t>suitable. In other cases, the distortion may lead to students choosing a course they are not suited to, or a course that is not likely to deliver a job outcome. Diploma and Advanced Diploma level courses are generally directed at those that have or will have managerial or supervisory level responsibilities and are therefore rarely suited for those seeking to enter the formal labour market for the first time.</w:t>
      </w:r>
    </w:p>
    <w:p w14:paraId="5B8D3181" w14:textId="77777777" w:rsidR="004412CA" w:rsidRDefault="004412CA" w:rsidP="004412CA">
      <w:pPr>
        <w:pStyle w:val="BodyText"/>
      </w:pPr>
      <w:r w:rsidRPr="00FA5848">
        <w:t>Stakeholders argued that greater policy coherence is needed here to ensure that the desired intention of increased access to higher level courses through VET FEE</w:t>
      </w:r>
      <w:r w:rsidRPr="00FA5848">
        <w:noBreakHyphen/>
        <w:t>HELP does not result in unintended adverse consequences.</w:t>
      </w:r>
    </w:p>
    <w:p w14:paraId="28865CCC" w14:textId="00F78730" w:rsidR="00B94A6E" w:rsidRDefault="00596A55" w:rsidP="00C12673">
      <w:r>
        <w:t xml:space="preserve">In order to </w:t>
      </w:r>
      <w:r w:rsidRPr="0031395C">
        <w:t>address concerns with VET FEE-HELP</w:t>
      </w:r>
      <w:r>
        <w:t xml:space="preserve">, the </w:t>
      </w:r>
      <w:r w:rsidR="00426706" w:rsidRPr="0031395C">
        <w:t xml:space="preserve">Commonwealth </w:t>
      </w:r>
      <w:r w:rsidR="00B94947">
        <w:t xml:space="preserve">introduced </w:t>
      </w:r>
      <w:r w:rsidR="001267F2">
        <w:t xml:space="preserve">a number of </w:t>
      </w:r>
      <w:r w:rsidR="00B94947">
        <w:t>measures</w:t>
      </w:r>
      <w:r w:rsidR="00426706" w:rsidRPr="0031395C">
        <w:t xml:space="preserve"> </w:t>
      </w:r>
      <w:r>
        <w:t xml:space="preserve">over the course of 2015 to </w:t>
      </w:r>
      <w:r w:rsidRPr="00596A55">
        <w:t>enhance consumer protections for VET FEE-HELP students and improve the administration of the scheme</w:t>
      </w:r>
      <w:r>
        <w:t xml:space="preserve"> (</w:t>
      </w:r>
      <w:r w:rsidR="001267F2">
        <w:t xml:space="preserve">see </w:t>
      </w:r>
      <w:r w:rsidR="001267F2" w:rsidRPr="009920DE">
        <w:fldChar w:fldCharType="begin"/>
      </w:r>
      <w:r w:rsidR="001267F2" w:rsidRPr="001267F2">
        <w:instrText xml:space="preserve"> REF _Ref440383322 \h </w:instrText>
      </w:r>
      <w:r w:rsidR="001267F2" w:rsidRPr="00C12673">
        <w:instrText xml:space="preserve"> \* MERGEFORMAT </w:instrText>
      </w:r>
      <w:r w:rsidR="001267F2" w:rsidRPr="009920DE">
        <w:fldChar w:fldCharType="separate"/>
      </w:r>
      <w:r w:rsidR="008C40B9" w:rsidRPr="008C40B9">
        <w:rPr>
          <w:rStyle w:val="CaptionLabel"/>
          <w:b w:val="0"/>
        </w:rPr>
        <w:t xml:space="preserve">Box </w:t>
      </w:r>
      <w:r w:rsidR="008C40B9" w:rsidRPr="008C40B9">
        <w:rPr>
          <w:rStyle w:val="CaptionLabel"/>
          <w:b w:val="0"/>
          <w:noProof/>
        </w:rPr>
        <w:t>2.2</w:t>
      </w:r>
      <w:r w:rsidR="001267F2" w:rsidRPr="009920DE">
        <w:fldChar w:fldCharType="end"/>
      </w:r>
      <w:r w:rsidR="001267F2">
        <w:t>)</w:t>
      </w:r>
      <w:r>
        <w:t xml:space="preserve">. </w:t>
      </w:r>
      <w:r w:rsidR="00D50FF2" w:rsidRPr="00D50FF2">
        <w:t xml:space="preserve">In December 2015, the </w:t>
      </w:r>
      <w:r w:rsidR="000F09CB">
        <w:t xml:space="preserve">Commonwealth </w:t>
      </w:r>
      <w:r w:rsidR="00D50FF2" w:rsidRPr="00D50FF2">
        <w:t>also announced that it would be introducing a new model for VET FEE-HELP to commence in 2017</w:t>
      </w:r>
      <w:r w:rsidR="003173E5">
        <w:t>.</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box_std"/>
      </w:tblPr>
      <w:tblGrid>
        <w:gridCol w:w="8935"/>
      </w:tblGrid>
      <w:tr w:rsidR="00BB1FBC" w:rsidRPr="00AF3F55" w14:paraId="5464F2F4" w14:textId="77777777" w:rsidTr="00DA32F1">
        <w:trPr>
          <w:cantSplit/>
        </w:trPr>
        <w:tc>
          <w:tcPr>
            <w:tcW w:w="8935" w:type="dxa"/>
            <w:shd w:val="clear" w:color="auto" w:fill="auto"/>
            <w:tcMar>
              <w:left w:w="446" w:type="dxa"/>
            </w:tcMar>
          </w:tcPr>
          <w:p w14:paraId="16ABB5AA" w14:textId="06682B11" w:rsidR="00BB1FBC" w:rsidRPr="00AF3F55" w:rsidRDefault="00BB1FBC" w:rsidP="009920DE">
            <w:pPr>
              <w:pStyle w:val="Caption"/>
            </w:pPr>
            <w:bookmarkStart w:id="289" w:name="_Ref440383322"/>
            <w:bookmarkStart w:id="290" w:name="_Toc412743399"/>
            <w:bookmarkStart w:id="291" w:name="_Toc440460817"/>
            <w:r w:rsidRPr="00AF3F55">
              <w:rPr>
                <w:rStyle w:val="CaptionLabel"/>
              </w:rPr>
              <w:t xml:space="preserve">Box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8C40B9">
              <w:rPr>
                <w:rStyle w:val="CaptionLabel"/>
                <w:noProof/>
              </w:rPr>
              <w:t>2</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sidR="008C40B9">
              <w:rPr>
                <w:rStyle w:val="CaptionLabel"/>
                <w:noProof/>
              </w:rPr>
              <w:t>2</w:t>
            </w:r>
            <w:r w:rsidRPr="00AF3F55">
              <w:rPr>
                <w:rStyle w:val="CaptionLabel"/>
              </w:rPr>
              <w:fldChar w:fldCharType="end"/>
            </w:r>
            <w:bookmarkEnd w:id="289"/>
            <w:r>
              <w:tab/>
            </w:r>
            <w:bookmarkEnd w:id="290"/>
            <w:r w:rsidR="00652BFB">
              <w:t xml:space="preserve">Recent </w:t>
            </w:r>
            <w:r w:rsidR="00D50FF2">
              <w:rPr>
                <w:caps w:val="0"/>
              </w:rPr>
              <w:t>POLICY</w:t>
            </w:r>
            <w:r w:rsidR="001267F2">
              <w:rPr>
                <w:caps w:val="0"/>
              </w:rPr>
              <w:t xml:space="preserve"> </w:t>
            </w:r>
            <w:r w:rsidR="00652BFB">
              <w:t>changes related to VET FEE-HELP</w:t>
            </w:r>
            <w:bookmarkEnd w:id="291"/>
          </w:p>
        </w:tc>
      </w:tr>
      <w:tr w:rsidR="00BB1FBC" w:rsidRPr="00B07121" w14:paraId="2B0DF519" w14:textId="77777777" w:rsidTr="00C12673">
        <w:trPr>
          <w:cantSplit/>
          <w:trHeight w:hRule="exact" w:val="380"/>
        </w:trPr>
        <w:tc>
          <w:tcPr>
            <w:tcW w:w="8935" w:type="dxa"/>
            <w:shd w:val="clear" w:color="auto" w:fill="E4E0DD"/>
          </w:tcPr>
          <w:p w14:paraId="3FC95D52" w14:textId="77777777" w:rsidR="00BB1FBC" w:rsidRPr="00B07121" w:rsidRDefault="00BB1FBC" w:rsidP="00AF55C9">
            <w:pPr>
              <w:pStyle w:val="spacer"/>
            </w:pPr>
            <w:r w:rsidRPr="00B07121">
              <w:rPr>
                <w:noProof/>
                <w:lang w:eastAsia="en-AU"/>
              </w:rPr>
              <mc:AlternateContent>
                <mc:Choice Requires="wps">
                  <w:drawing>
                    <wp:anchor distT="0" distB="0" distL="114300" distR="114300" simplePos="0" relativeHeight="251824128" behindDoc="0" locked="1" layoutInCell="1" allowOverlap="1" wp14:anchorId="403FC56C" wp14:editId="698599EC">
                      <wp:simplePos x="0" y="0"/>
                      <wp:positionH relativeFrom="rightMargin">
                        <wp:posOffset>-772795</wp:posOffset>
                      </wp:positionH>
                      <wp:positionV relativeFrom="page">
                        <wp:posOffset>0</wp:posOffset>
                      </wp:positionV>
                      <wp:extent cx="436880" cy="213360"/>
                      <wp:effectExtent l="0" t="0" r="1270" b="0"/>
                      <wp:wrapNone/>
                      <wp:docPr id="53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1065F1" id="Freeform 5" o:spid="_x0000_s1026" style="position:absolute;margin-left:-60.85pt;margin-top:0;width:34.4pt;height:16.8pt;z-index:2518241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Ak34EN/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BB1FBC" w14:paraId="49A9F1EE" w14:textId="77777777" w:rsidTr="00C12673">
        <w:trPr>
          <w:cantSplit/>
        </w:trPr>
        <w:tc>
          <w:tcPr>
            <w:tcW w:w="8935" w:type="dxa"/>
            <w:shd w:val="clear" w:color="auto" w:fill="E4E0DD"/>
            <w:tcMar>
              <w:top w:w="276" w:type="dxa"/>
              <w:bottom w:w="184" w:type="dxa"/>
              <w:right w:w="120" w:type="dxa"/>
            </w:tcMar>
          </w:tcPr>
          <w:p w14:paraId="5BB60697" w14:textId="558C1FF9" w:rsidR="00D50FF2" w:rsidRDefault="003173E5" w:rsidP="00FB09EF">
            <w:pPr>
              <w:pStyle w:val="BoxText"/>
            </w:pPr>
            <w:r>
              <w:t xml:space="preserve">The Commonwealth made a number of policy changes related to VET FEE-HELP </w:t>
            </w:r>
            <w:r w:rsidR="00C24F3E">
              <w:t xml:space="preserve">over the course of </w:t>
            </w:r>
            <w:r>
              <w:t>2015. These include:</w:t>
            </w:r>
          </w:p>
          <w:p w14:paraId="6548F19B" w14:textId="04FD61F7" w:rsidR="00D50FF2" w:rsidRDefault="003173E5" w:rsidP="00C12673">
            <w:pPr>
              <w:pStyle w:val="BoxListBullet"/>
            </w:pPr>
            <w:r>
              <w:t>Effective 1 April 2015:</w:t>
            </w:r>
          </w:p>
          <w:p w14:paraId="7AEC0DEA" w14:textId="1275060B" w:rsidR="003173E5" w:rsidRDefault="003173E5" w:rsidP="00C12673">
            <w:pPr>
              <w:pStyle w:val="BoxListBullet2"/>
            </w:pPr>
            <w:r w:rsidRPr="003173E5">
              <w:t>The banning of inducements to entice students to enrol under the VET FEE-HELP scheme.</w:t>
            </w:r>
          </w:p>
          <w:p w14:paraId="7DD25398" w14:textId="7CE7B954" w:rsidR="00D50FF2" w:rsidRDefault="00860EA9" w:rsidP="00C12673">
            <w:pPr>
              <w:pStyle w:val="BoxListBullet"/>
            </w:pPr>
            <w:r>
              <w:t xml:space="preserve">Effective </w:t>
            </w:r>
            <w:r w:rsidR="00D50FF2">
              <w:t>1 July 2015</w:t>
            </w:r>
            <w:r>
              <w:t>:</w:t>
            </w:r>
          </w:p>
          <w:p w14:paraId="7ADCC302" w14:textId="15FBF0D5" w:rsidR="00860EA9" w:rsidRDefault="00860EA9" w:rsidP="00C12673">
            <w:pPr>
              <w:pStyle w:val="BoxListBullet2"/>
            </w:pPr>
            <w:r>
              <w:t>Tighter rules regarding VET marketing and recruitment practices, such as not marketing courses as ‘free’ when students are required to repay their VET FEE-HELP loan to the Commonwealth</w:t>
            </w:r>
            <w:r w:rsidR="000C31C8">
              <w:t>.</w:t>
            </w:r>
          </w:p>
          <w:p w14:paraId="02321F23" w14:textId="0828363B" w:rsidR="00860EA9" w:rsidRDefault="00860EA9" w:rsidP="00C12673">
            <w:pPr>
              <w:pStyle w:val="BoxListBullet2"/>
            </w:pPr>
            <w:r>
              <w:t>Stronger disclosure requirements regarding student rights and obligations</w:t>
            </w:r>
            <w:r w:rsidR="000C31C8">
              <w:t>.</w:t>
            </w:r>
          </w:p>
          <w:p w14:paraId="12C1CC40" w14:textId="57E13B7C" w:rsidR="00860EA9" w:rsidRDefault="00860EA9" w:rsidP="00C12673">
            <w:pPr>
              <w:pStyle w:val="BoxListBullet2"/>
            </w:pPr>
            <w:r>
              <w:t>Banning of withdrawal fees to prevent a student withdrawing from a unit of study.</w:t>
            </w:r>
          </w:p>
          <w:p w14:paraId="589C5029" w14:textId="565418BE" w:rsidR="00D50FF2" w:rsidRDefault="00860EA9" w:rsidP="00C12673">
            <w:pPr>
              <w:pStyle w:val="BoxListBullet"/>
            </w:pPr>
            <w:r>
              <w:t>Effective 1 January 2016</w:t>
            </w:r>
            <w:r w:rsidR="004C7979">
              <w:t>:</w:t>
            </w:r>
          </w:p>
          <w:p w14:paraId="3C0BA5B7" w14:textId="77777777" w:rsidR="000C31C8" w:rsidRDefault="000C31C8" w:rsidP="00C12673">
            <w:pPr>
              <w:pStyle w:val="BoxListBullet2"/>
            </w:pPr>
            <w:r>
              <w:t>Providers must apply a student entry procedure to ensure a prospective student is academically suited to the course.</w:t>
            </w:r>
          </w:p>
          <w:p w14:paraId="25E1203E" w14:textId="3291289F" w:rsidR="000C31C8" w:rsidRDefault="000C31C8" w:rsidP="00C12673">
            <w:pPr>
              <w:pStyle w:val="BoxListBullet2"/>
            </w:pPr>
            <w:r>
              <w:t>Providers must issue a student with a VET FEE-HELP Invoice Notice at least 14 days prior to each census date for a VET unit study. (The census date is the date when the student fee becomes payable.)</w:t>
            </w:r>
          </w:p>
          <w:p w14:paraId="489EBE4B" w14:textId="77777777" w:rsidR="000C31C8" w:rsidRDefault="000C31C8" w:rsidP="00C12673">
            <w:pPr>
              <w:pStyle w:val="BoxListBullet2"/>
            </w:pPr>
            <w:r>
              <w:t>A provider must determine at least three fee-periods for charging purposes for each course to ensure the debt is incurred in line with progress.</w:t>
            </w:r>
          </w:p>
          <w:p w14:paraId="0CF71FF0" w14:textId="77777777" w:rsidR="000C31C8" w:rsidRDefault="000C31C8" w:rsidP="00C12673">
            <w:pPr>
              <w:pStyle w:val="BoxListBullet2"/>
            </w:pPr>
            <w:r>
              <w:t>A provider must not accept a Request for a VET FEE-HELP loan form from a person who is under the age of 18 unless a parent or guardian has co-signed the form.</w:t>
            </w:r>
          </w:p>
          <w:p w14:paraId="7F90E1BF" w14:textId="7ECDB4DC" w:rsidR="000C31C8" w:rsidRDefault="000C31C8" w:rsidP="00C12673">
            <w:pPr>
              <w:pStyle w:val="BoxListBullet2"/>
            </w:pPr>
            <w:r>
              <w:t xml:space="preserve">A provider must not accept a Request for a VET FEE-HELP loan from a student until a two-day </w:t>
            </w:r>
            <w:r w:rsidR="000128F2">
              <w:t xml:space="preserve">gap period </w:t>
            </w:r>
            <w:r>
              <w:t>has elapsed after enrolment.</w:t>
            </w:r>
          </w:p>
          <w:p w14:paraId="743158FD" w14:textId="39841F30" w:rsidR="000C31C8" w:rsidRDefault="000C31C8" w:rsidP="00C12673">
            <w:pPr>
              <w:pStyle w:val="BoxListBullet2"/>
            </w:pPr>
            <w:r>
              <w:t>A person may apply to the Department of Education for a remission of their VET FEE-HELP debt where the person was subject to inappropriate behaviour by a provider or its agent or associate that occurs from 1 January 2016.</w:t>
            </w:r>
          </w:p>
          <w:p w14:paraId="242FE4D0" w14:textId="77777777" w:rsidR="000C31C8" w:rsidRDefault="000C31C8" w:rsidP="00C12673">
            <w:pPr>
              <w:pStyle w:val="BoxListBullet2"/>
            </w:pPr>
            <w:r>
              <w:t>The total loan limit for existing providers will be frozen at 2015 levels.</w:t>
            </w:r>
          </w:p>
          <w:p w14:paraId="5C69BFA0" w14:textId="77777777" w:rsidR="000C31C8" w:rsidRDefault="000C31C8" w:rsidP="00C12673">
            <w:pPr>
              <w:pStyle w:val="BoxListBullet2"/>
            </w:pPr>
            <w:r>
              <w:t>Certain providers will be paid in arrears.</w:t>
            </w:r>
          </w:p>
          <w:p w14:paraId="5FE94294" w14:textId="77777777" w:rsidR="000C31C8" w:rsidRDefault="000C31C8" w:rsidP="00C12673">
            <w:pPr>
              <w:pStyle w:val="BoxListBullet2"/>
            </w:pPr>
            <w:r>
              <w:t>Where there are concerns about a provider’s performance, payments will be paused for new enrolments.</w:t>
            </w:r>
          </w:p>
          <w:p w14:paraId="12ABFF5C" w14:textId="77777777" w:rsidR="000C31C8" w:rsidRDefault="000C31C8" w:rsidP="00C12673">
            <w:pPr>
              <w:pStyle w:val="BoxListBullet2"/>
            </w:pPr>
            <w:r>
              <w:t>Infringements or civil penalties will apply where a provider breaches certain requirements.</w:t>
            </w:r>
          </w:p>
          <w:p w14:paraId="6B702CDC" w14:textId="77777777" w:rsidR="000C31C8" w:rsidRDefault="000C31C8" w:rsidP="00C12673">
            <w:pPr>
              <w:pStyle w:val="BoxListBullet2"/>
            </w:pPr>
            <w:r>
              <w:t>More stringent financial assessment criteria for providers and applicants for VET provider approval.</w:t>
            </w:r>
          </w:p>
          <w:p w14:paraId="4975D5DA" w14:textId="030631B7" w:rsidR="000C31C8" w:rsidRDefault="000C31C8" w:rsidP="00C12673">
            <w:pPr>
              <w:pStyle w:val="BoxListBullet2"/>
            </w:pPr>
            <w:r>
              <w:t>RTOs seeking approval to offer VET FEE-HELP will require a minimum 5 year trading history and must have delivered the relevant courses for 5 years or more.</w:t>
            </w:r>
          </w:p>
          <w:p w14:paraId="4899F59F" w14:textId="77777777" w:rsidR="000C31C8" w:rsidRDefault="000C31C8" w:rsidP="00C12673">
            <w:pPr>
              <w:pStyle w:val="BoxListBullet2"/>
            </w:pPr>
            <w:r>
              <w:t>Trustees of a trust cannot be approved as a VET FEE-HELP provider.</w:t>
            </w:r>
          </w:p>
          <w:p w14:paraId="55709E0A" w14:textId="77777777" w:rsidR="000C31C8" w:rsidRDefault="000C31C8" w:rsidP="00C12673">
            <w:pPr>
              <w:pStyle w:val="BoxListBullet2"/>
            </w:pPr>
            <w:r>
              <w:t>Providers must generate a minimum of 20 per cent of total revenue through non-HELP sources.</w:t>
            </w:r>
          </w:p>
          <w:p w14:paraId="5C6BD832" w14:textId="36809DD0" w:rsidR="000C31C8" w:rsidRDefault="000128F2" w:rsidP="00C12673">
            <w:pPr>
              <w:pStyle w:val="BoxListBullet2"/>
            </w:pPr>
            <w:r>
              <w:t>RTOs applying to become VET FEE-HELP providers</w:t>
            </w:r>
            <w:r w:rsidR="000C31C8">
              <w:t xml:space="preserve"> and </w:t>
            </w:r>
            <w:r>
              <w:t xml:space="preserve">existing </w:t>
            </w:r>
            <w:r w:rsidR="000C31C8">
              <w:t>providers may be required to provide evidence of access to cash or cash equivalent assets equalling a certain proportion of their annual expenses.</w:t>
            </w:r>
          </w:p>
          <w:p w14:paraId="7DA0D3E5" w14:textId="3F38878E" w:rsidR="00BF4753" w:rsidRDefault="000128F2" w:rsidP="00C12673">
            <w:pPr>
              <w:pStyle w:val="BoxListBullet2"/>
            </w:pPr>
            <w:r>
              <w:t>RTOs applying to become VET FEE-HELP providers that are u</w:t>
            </w:r>
            <w:r w:rsidR="000C31C8">
              <w:t>nsuccessful will not be able to re-apply for six months.</w:t>
            </w:r>
          </w:p>
          <w:p w14:paraId="51807F8C" w14:textId="68437535" w:rsidR="00BB1FBC" w:rsidRDefault="00132CAF" w:rsidP="001A076A">
            <w:pPr>
              <w:pStyle w:val="BoxText"/>
            </w:pPr>
            <w:r w:rsidRPr="00D50FF2">
              <w:t>In December 2015, the Australian Government announced that it would be intr</w:t>
            </w:r>
            <w:r w:rsidR="001A076A">
              <w:t>oducing a new model for VET FEE</w:t>
            </w:r>
            <w:r w:rsidR="001A076A">
              <w:noBreakHyphen/>
            </w:r>
            <w:r w:rsidRPr="00D50FF2">
              <w:t>HELP to commence in 2017</w:t>
            </w:r>
            <w:r>
              <w:t>.</w:t>
            </w:r>
          </w:p>
        </w:tc>
      </w:tr>
      <w:tr w:rsidR="00BB1FBC" w14:paraId="4A8655D6" w14:textId="77777777" w:rsidTr="00C12673">
        <w:trPr>
          <w:cantSplit/>
        </w:trPr>
        <w:tc>
          <w:tcPr>
            <w:tcW w:w="8935" w:type="dxa"/>
            <w:shd w:val="clear" w:color="auto" w:fill="auto"/>
            <w:tcMar>
              <w:top w:w="12" w:type="dxa"/>
              <w:left w:w="446" w:type="dxa"/>
              <w:bottom w:w="113" w:type="dxa"/>
            </w:tcMar>
          </w:tcPr>
          <w:p w14:paraId="17B309A9" w14:textId="567562F7" w:rsidR="00BB1FBC" w:rsidRDefault="00BB1FBC" w:rsidP="00AF55C9">
            <w:pPr>
              <w:pStyle w:val="Source"/>
            </w:pPr>
            <w:r>
              <w:t xml:space="preserve">Source: </w:t>
            </w:r>
            <w:r w:rsidR="00AF55C9" w:rsidRPr="0031395C">
              <w:t>Birmingham 2015</w:t>
            </w:r>
            <w:r w:rsidR="00AF55C9">
              <w:t>, Hartsuyker 2015, Higher Education Support Act 2003</w:t>
            </w:r>
          </w:p>
        </w:tc>
      </w:tr>
    </w:tbl>
    <w:p w14:paraId="45A2D600" w14:textId="24904ED5" w:rsidR="004412CA" w:rsidRPr="0009045D" w:rsidRDefault="004412CA" w:rsidP="004412CA">
      <w:pPr>
        <w:pStyle w:val="Heading3"/>
        <w:spacing w:before="120"/>
      </w:pPr>
      <w:r w:rsidRPr="004240E0">
        <w:t xml:space="preserve">Management of </w:t>
      </w:r>
      <w:r w:rsidR="008A0B50">
        <w:t xml:space="preserve">subsidised </w:t>
      </w:r>
      <w:r w:rsidRPr="004240E0">
        <w:t>VET FEE-HELP</w:t>
      </w:r>
      <w:r w:rsidRPr="0009045D">
        <w:t xml:space="preserve"> bad and doubtful debt</w:t>
      </w:r>
    </w:p>
    <w:p w14:paraId="12F89A51" w14:textId="77777777" w:rsidR="004412CA" w:rsidRPr="0009045D" w:rsidRDefault="004412CA" w:rsidP="004412CA">
      <w:pPr>
        <w:pStyle w:val="Heading4"/>
      </w:pPr>
      <w:r w:rsidRPr="0009045D">
        <w:t>The costs of income contingent loan programmes</w:t>
      </w:r>
    </w:p>
    <w:p w14:paraId="6644C082" w14:textId="4F2CF6F4" w:rsidR="004412CA" w:rsidRPr="00FA5848" w:rsidRDefault="004412CA" w:rsidP="004412CA">
      <w:pPr>
        <w:pStyle w:val="BodyText"/>
      </w:pPr>
      <w:r w:rsidRPr="00FA5848">
        <w:t>The NP states that the Review ‘will explicitly examine… management of bad and doubtful [</w:t>
      </w:r>
      <w:r w:rsidR="008A0B50">
        <w:t xml:space="preserve">subsidised </w:t>
      </w:r>
      <w:r w:rsidRPr="00FA5848">
        <w:t>VET</w:t>
      </w:r>
      <w:r w:rsidR="00BD67B5">
        <w:t> </w:t>
      </w:r>
      <w:r w:rsidRPr="00FA5848">
        <w:t>FEE</w:t>
      </w:r>
      <w:r w:rsidRPr="00FA5848">
        <w:noBreakHyphen/>
        <w:t xml:space="preserve">HELP related] debt’ (clause 55). </w:t>
      </w:r>
    </w:p>
    <w:p w14:paraId="769A2612" w14:textId="77777777" w:rsidR="004412CA" w:rsidRPr="00FA5848" w:rsidRDefault="004412CA" w:rsidP="004412CA">
      <w:pPr>
        <w:pStyle w:val="BodyText"/>
      </w:pPr>
      <w:r w:rsidRPr="00FA5848">
        <w:t>The Commonwealth operates five tertiary ICL programmes, including VET FEE-HELP, under the High Education Loan Program (HELP).</w:t>
      </w:r>
      <w:r w:rsidRPr="00FA5848">
        <w:rPr>
          <w:rStyle w:val="FootnoteReference"/>
        </w:rPr>
        <w:footnoteReference w:id="5"/>
      </w:r>
      <w:r w:rsidRPr="00FA5848">
        <w:t xml:space="preserve"> The Commonwealth incurs two costs from its tertiary ICL programmes:</w:t>
      </w:r>
    </w:p>
    <w:p w14:paraId="12B3817E" w14:textId="77777777" w:rsidR="004412CA" w:rsidRPr="00FA5848" w:rsidRDefault="004412CA" w:rsidP="00021F56">
      <w:pPr>
        <w:pStyle w:val="ListNumber"/>
        <w:numPr>
          <w:ilvl w:val="0"/>
          <w:numId w:val="31"/>
        </w:numPr>
        <w:ind w:left="340" w:hanging="340"/>
      </w:pPr>
      <w:r w:rsidRPr="00FA5848">
        <w:t xml:space="preserve">The debt not expected to be repaid (DNER) subsidy. Commonwealth ICLs are income contingent and some students will not exceed the repayment income threshold for a sufficient number of years to repay their debt. Since Commonwealth ICL debts are forgiven on death, a portion of debt is not expected to be repaid. </w:t>
      </w:r>
    </w:p>
    <w:p w14:paraId="0B7B897B" w14:textId="77777777" w:rsidR="004412CA" w:rsidRPr="00FA5848" w:rsidRDefault="004412CA" w:rsidP="00021F56">
      <w:pPr>
        <w:pStyle w:val="ListNumber"/>
        <w:numPr>
          <w:ilvl w:val="0"/>
          <w:numId w:val="31"/>
        </w:numPr>
        <w:ind w:left="340" w:hanging="340"/>
      </w:pPr>
      <w:r w:rsidRPr="00FA5848">
        <w:t>The public debt interest cost (or the interest subsidy / deferral subsidy). Commonwealth ICLs are indexed to the CPI, which is normally below the Commonwealth’s cost of borrowing. The gap between these two figures is the public debt interest cost.</w:t>
      </w:r>
    </w:p>
    <w:p w14:paraId="1D55EAD5" w14:textId="77777777" w:rsidR="004412CA" w:rsidRPr="00FA5848" w:rsidRDefault="004412CA" w:rsidP="004412CA">
      <w:pPr>
        <w:pStyle w:val="BodyText"/>
      </w:pPr>
      <w:r w:rsidRPr="00FA5848">
        <w:t>The Commonwealth calculates both of these costs as a percentage of new ICL debt incurred each year. These calculations are made at the HELP level—that is, individual cost percentages are not calculated for VET FEE</w:t>
      </w:r>
      <w:r w:rsidRPr="00FA5848">
        <w:noBreakHyphen/>
        <w:t xml:space="preserve">HELP debt, or any of the other four HELP sub-programmes. </w:t>
      </w:r>
    </w:p>
    <w:p w14:paraId="041EBB3C" w14:textId="10711770" w:rsidR="004412CA" w:rsidRPr="00FA5848" w:rsidRDefault="004412CA" w:rsidP="004412CA">
      <w:pPr>
        <w:pStyle w:val="BodyText"/>
      </w:pPr>
      <w:r w:rsidRPr="00426706">
        <w:fldChar w:fldCharType="begin"/>
      </w:r>
      <w:r w:rsidR="009E1C9E" w:rsidRPr="009E1C9E">
        <w:instrText xml:space="preserve"> REF _Ref432532078 \h  \* MERGEFORMAT </w:instrText>
      </w:r>
      <w:r w:rsidRPr="00426706">
        <w:fldChar w:fldCharType="separate"/>
      </w:r>
      <w:r w:rsidR="008C40B9" w:rsidRPr="008C40B9">
        <w:t>Figure 2.17</w:t>
      </w:r>
      <w:r w:rsidRPr="00426706">
        <w:fldChar w:fldCharType="end"/>
      </w:r>
      <w:r w:rsidRPr="00FA5848">
        <w:t xml:space="preserve"> sets out the DNER cost percentage for new HELP debt for financial years 2010-11 to 2014</w:t>
      </w:r>
      <w:r w:rsidRPr="00FA5848">
        <w:noBreakHyphen/>
        <w:t>15. The figure has been trending up slightly over the last five years. In 2014</w:t>
      </w:r>
      <w:r w:rsidR="00BD67B5">
        <w:t>-15</w:t>
      </w:r>
      <w:r w:rsidRPr="00FA5848">
        <w:t xml:space="preserve"> the DNER was </w:t>
      </w:r>
      <w:r w:rsidR="00BD67B5">
        <w:t>20 </w:t>
      </w:r>
      <w:r w:rsidRPr="00FA5848">
        <w:t xml:space="preserve">per cent. </w:t>
      </w:r>
    </w:p>
    <w:tbl>
      <w:tblPr>
        <w:tblStyle w:val="TableGrid"/>
        <w:tblW w:w="8171"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71"/>
      </w:tblGrid>
      <w:tr w:rsidR="004412CA" w:rsidRPr="00FA5848" w14:paraId="19D92157" w14:textId="77777777" w:rsidTr="00806A05">
        <w:trPr>
          <w:cantSplit/>
        </w:trPr>
        <w:tc>
          <w:tcPr>
            <w:tcW w:w="8171" w:type="dxa"/>
            <w:tcBorders>
              <w:top w:val="single" w:sz="4" w:space="0" w:color="000100"/>
            </w:tcBorders>
            <w:shd w:val="clear" w:color="auto" w:fill="auto"/>
            <w:tcMar>
              <w:left w:w="0" w:type="dxa"/>
            </w:tcMar>
          </w:tcPr>
          <w:p w14:paraId="2A0195B6" w14:textId="42E88300" w:rsidR="004412CA" w:rsidRPr="006004BF" w:rsidRDefault="004412CA">
            <w:pPr>
              <w:pStyle w:val="Caption"/>
            </w:pPr>
            <w:bookmarkStart w:id="292" w:name="_Ref432532078"/>
            <w:bookmarkStart w:id="293" w:name="_Toc432894109"/>
            <w:bookmarkStart w:id="294" w:name="_Toc432960855"/>
            <w:bookmarkStart w:id="295" w:name="_Toc433728408"/>
            <w:bookmarkStart w:id="296" w:name="_Toc440460788"/>
            <w:bookmarkStart w:id="297" w:name="_Toc432757843"/>
            <w:r w:rsidRPr="00F4536B">
              <w:rPr>
                <w:rStyle w:val="CaptionLabel"/>
              </w:rPr>
              <w:t xml:space="preserve">Figure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2</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Figure \* ARABIC \s 1 </w:instrText>
            </w:r>
            <w:r w:rsidR="0059245C">
              <w:rPr>
                <w:rStyle w:val="CaptionLabel"/>
              </w:rPr>
              <w:fldChar w:fldCharType="separate"/>
            </w:r>
            <w:r w:rsidR="008C40B9">
              <w:rPr>
                <w:rStyle w:val="CaptionLabel"/>
                <w:noProof/>
              </w:rPr>
              <w:t>17</w:t>
            </w:r>
            <w:r w:rsidR="0059245C">
              <w:rPr>
                <w:rStyle w:val="CaptionLabel"/>
              </w:rPr>
              <w:fldChar w:fldCharType="end"/>
            </w:r>
            <w:bookmarkEnd w:id="292"/>
            <w:r w:rsidR="006004BF">
              <w:tab/>
            </w:r>
            <w:r w:rsidRPr="00F4536B">
              <w:t>Proportion of new HELP debt not expected to be repaid</w:t>
            </w:r>
            <w:bookmarkEnd w:id="293"/>
            <w:bookmarkEnd w:id="294"/>
            <w:bookmarkEnd w:id="295"/>
            <w:bookmarkEnd w:id="296"/>
            <w:r w:rsidRPr="00F4536B" w:rsidDel="00C56403">
              <w:t xml:space="preserve"> </w:t>
            </w:r>
            <w:bookmarkEnd w:id="297"/>
          </w:p>
        </w:tc>
      </w:tr>
      <w:tr w:rsidR="004412CA" w:rsidRPr="00FA5848" w14:paraId="7E15E060" w14:textId="77777777" w:rsidTr="00806A05">
        <w:trPr>
          <w:cantSplit/>
          <w:trHeight w:hRule="exact" w:val="380"/>
        </w:trPr>
        <w:tc>
          <w:tcPr>
            <w:tcW w:w="8171" w:type="dxa"/>
            <w:tcBorders>
              <w:bottom w:val="single" w:sz="4" w:space="0" w:color="auto"/>
            </w:tcBorders>
            <w:shd w:val="clear" w:color="auto" w:fill="auto"/>
          </w:tcPr>
          <w:p w14:paraId="39E0BF41" w14:textId="77777777" w:rsidR="004412CA" w:rsidRPr="00FA5848" w:rsidRDefault="004412CA" w:rsidP="00806A05">
            <w:pPr>
              <w:pStyle w:val="spacer"/>
            </w:pPr>
            <w:r w:rsidRPr="004240E0">
              <w:rPr>
                <w:noProof/>
                <w:lang w:eastAsia="en-AU"/>
              </w:rPr>
              <mc:AlternateContent>
                <mc:Choice Requires="wps">
                  <w:drawing>
                    <wp:anchor distT="0" distB="0" distL="114300" distR="114300" simplePos="0" relativeHeight="251716608" behindDoc="0" locked="1" layoutInCell="1" allowOverlap="1" wp14:anchorId="7363E004" wp14:editId="5995FB9A">
                      <wp:simplePos x="0" y="0"/>
                      <wp:positionH relativeFrom="rightMargin">
                        <wp:posOffset>-772795</wp:posOffset>
                      </wp:positionH>
                      <wp:positionV relativeFrom="page">
                        <wp:posOffset>0</wp:posOffset>
                      </wp:positionV>
                      <wp:extent cx="436880" cy="213360"/>
                      <wp:effectExtent l="0" t="0" r="1270" b="0"/>
                      <wp:wrapNone/>
                      <wp:docPr id="15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A610941" id="Freeform 5" o:spid="_x0000_s1026" style="position:absolute;margin-left:-60.85pt;margin-top:0;width:34.4pt;height:16.8pt;z-index:2517166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IQq8fp8AwAAwg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4412CA" w:rsidRPr="00FA5848" w14:paraId="47D1E427" w14:textId="77777777" w:rsidTr="00806A05">
        <w:tblPrEx>
          <w:tblCellMar>
            <w:left w:w="108" w:type="dxa"/>
            <w:right w:w="108" w:type="dxa"/>
          </w:tblCellMar>
        </w:tblPrEx>
        <w:trPr>
          <w:cantSplit/>
        </w:trPr>
        <w:tc>
          <w:tcPr>
            <w:tcW w:w="8171" w:type="dxa"/>
            <w:tcBorders>
              <w:top w:val="single" w:sz="4" w:space="0" w:color="auto"/>
              <w:bottom w:val="single" w:sz="4" w:space="0" w:color="auto"/>
            </w:tcBorders>
            <w:shd w:val="clear" w:color="auto" w:fill="auto"/>
          </w:tcPr>
          <w:p w14:paraId="284DB2D2" w14:textId="12E42200" w:rsidR="004412CA" w:rsidRPr="00FA5848" w:rsidRDefault="004412CA" w:rsidP="00806A05">
            <w:pPr>
              <w:pStyle w:val="Figure"/>
            </w:pPr>
            <w:r w:rsidRPr="00FA5848">
              <w:t xml:space="preserve"> </w:t>
            </w:r>
            <w:r w:rsidR="00A63065">
              <w:rPr>
                <w:noProof/>
                <w:lang w:eastAsia="en-AU"/>
              </w:rPr>
              <w:drawing>
                <wp:inline distT="0" distB="0" distL="0" distR="0" wp14:anchorId="47CA766A" wp14:editId="6C1443D7">
                  <wp:extent cx="4645660" cy="251206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45660" cy="2512060"/>
                          </a:xfrm>
                          <a:prstGeom prst="rect">
                            <a:avLst/>
                          </a:prstGeom>
                          <a:noFill/>
                        </pic:spPr>
                      </pic:pic>
                    </a:graphicData>
                  </a:graphic>
                </wp:inline>
              </w:drawing>
            </w:r>
          </w:p>
        </w:tc>
      </w:tr>
      <w:tr w:rsidR="004412CA" w:rsidRPr="00FA5848" w14:paraId="2A7282C6" w14:textId="77777777" w:rsidTr="00806A05">
        <w:trPr>
          <w:cantSplit/>
        </w:trPr>
        <w:tc>
          <w:tcPr>
            <w:tcW w:w="8171" w:type="dxa"/>
            <w:tcBorders>
              <w:top w:val="single" w:sz="4" w:space="0" w:color="auto"/>
              <w:bottom w:val="single" w:sz="4" w:space="0" w:color="auto"/>
            </w:tcBorders>
            <w:shd w:val="clear" w:color="auto" w:fill="auto"/>
            <w:tcMar>
              <w:top w:w="12" w:type="dxa"/>
              <w:left w:w="0" w:type="dxa"/>
              <w:bottom w:w="113" w:type="dxa"/>
            </w:tcMar>
          </w:tcPr>
          <w:p w14:paraId="5A2A790B" w14:textId="77777777" w:rsidR="004412CA" w:rsidRPr="00FA5848" w:rsidRDefault="004412CA" w:rsidP="00806A05">
            <w:pPr>
              <w:pStyle w:val="Source"/>
            </w:pPr>
            <w:r w:rsidRPr="00FA5848">
              <w:t>Source: Department of</w:t>
            </w:r>
            <w:r w:rsidRPr="00FA5848" w:rsidDel="0017250E">
              <w:t xml:space="preserve"> </w:t>
            </w:r>
            <w:r w:rsidRPr="00FA5848">
              <w:t>industry annual reports 2011-12, 2012-13; Department of Education annual report 2013-14; Department of Education portfolio budget statement 2015-16</w:t>
            </w:r>
          </w:p>
        </w:tc>
      </w:tr>
      <w:tr w:rsidR="004412CA" w:rsidRPr="00FA5848" w14:paraId="22C73690" w14:textId="77777777" w:rsidTr="00806A05">
        <w:trPr>
          <w:cantSplit/>
          <w:trHeight w:hRule="exact" w:val="160"/>
        </w:trPr>
        <w:tc>
          <w:tcPr>
            <w:tcW w:w="8171" w:type="dxa"/>
            <w:tcBorders>
              <w:top w:val="single" w:sz="4" w:space="0" w:color="auto"/>
            </w:tcBorders>
            <w:shd w:val="clear" w:color="auto" w:fill="auto"/>
            <w:tcMar>
              <w:top w:w="0" w:type="dxa"/>
              <w:left w:w="0" w:type="dxa"/>
              <w:bottom w:w="0" w:type="dxa"/>
            </w:tcMar>
          </w:tcPr>
          <w:p w14:paraId="060FAF5D" w14:textId="77777777" w:rsidR="004412CA" w:rsidRPr="00E41C03" w:rsidRDefault="004412CA" w:rsidP="00806A05">
            <w:pPr>
              <w:pStyle w:val="spacer"/>
              <w:rPr>
                <w:rStyle w:val="Notelabel"/>
              </w:rPr>
            </w:pPr>
          </w:p>
        </w:tc>
      </w:tr>
    </w:tbl>
    <w:p w14:paraId="4F84F97E" w14:textId="77777777" w:rsidR="004412CA" w:rsidRPr="00FA5848" w:rsidRDefault="004412CA" w:rsidP="004412CA">
      <w:pPr>
        <w:pStyle w:val="BodyText"/>
      </w:pPr>
      <w:r w:rsidRPr="00E41C03">
        <w:t>The public debt interest cost in 20</w:t>
      </w:r>
      <w:r w:rsidR="00BD67B5">
        <w:t>13-</w:t>
      </w:r>
      <w:r w:rsidRPr="00E41C03">
        <w:t>14 was 9.5 per cent of new loans. A time series of these costs is not available.</w:t>
      </w:r>
    </w:p>
    <w:p w14:paraId="3B64460B" w14:textId="0B0AC39D" w:rsidR="004412CA" w:rsidRPr="0009045D" w:rsidRDefault="004412CA" w:rsidP="004412CA">
      <w:pPr>
        <w:pStyle w:val="Heading4"/>
      </w:pPr>
      <w:r w:rsidRPr="004240E0">
        <w:t>The management of</w:t>
      </w:r>
      <w:r w:rsidR="008A0B50">
        <w:t xml:space="preserve"> subsidised</w:t>
      </w:r>
      <w:r w:rsidRPr="004240E0">
        <w:t xml:space="preserve"> VET FEE-HELP debt</w:t>
      </w:r>
    </w:p>
    <w:p w14:paraId="61C570A8" w14:textId="5D9CDFDA" w:rsidR="004412CA" w:rsidRPr="00FA5848" w:rsidRDefault="004412CA" w:rsidP="004412CA">
      <w:pPr>
        <w:pStyle w:val="BodyText"/>
      </w:pPr>
      <w:r w:rsidRPr="00FA5848">
        <w:t xml:space="preserve">The cost of the VET FEE-HELP programme for subsidised training in each jurisdiction is shared equally between the Commonwealth and states and territories. A </w:t>
      </w:r>
      <w:r w:rsidR="005C33C2">
        <w:t>worked</w:t>
      </w:r>
      <w:r w:rsidR="005C33C2" w:rsidRPr="00FA5848">
        <w:t xml:space="preserve"> </w:t>
      </w:r>
      <w:r w:rsidRPr="00FA5848">
        <w:t>example of the debt cost calculations using 20</w:t>
      </w:r>
      <w:r w:rsidR="002F3B9C">
        <w:t>13-</w:t>
      </w:r>
      <w:r w:rsidRPr="00FA5848">
        <w:t xml:space="preserve">14 DNER and public debt interest costs for one jurisdiction is set out in </w:t>
      </w:r>
      <w:r w:rsidRPr="00426706">
        <w:fldChar w:fldCharType="begin"/>
      </w:r>
      <w:r w:rsidR="009E1C9E" w:rsidRPr="009E1C9E">
        <w:instrText xml:space="preserve"> REF _Ref432593903 \h  \* MERGEFORMAT </w:instrText>
      </w:r>
      <w:r w:rsidRPr="00426706">
        <w:fldChar w:fldCharType="separate"/>
      </w:r>
      <w:r w:rsidR="008C40B9" w:rsidRPr="008C40B9">
        <w:t>Table 2.1</w:t>
      </w:r>
      <w:r w:rsidRPr="00426706">
        <w:fldChar w:fldCharType="end"/>
      </w:r>
      <w:r w:rsidRPr="00FA5848">
        <w:t xml:space="preserve">. </w:t>
      </w:r>
    </w:p>
    <w:p w14:paraId="6E7FC58E" w14:textId="1FE93B6A" w:rsidR="004412CA" w:rsidRPr="006004BF" w:rsidRDefault="004412CA">
      <w:pPr>
        <w:pStyle w:val="Caption"/>
      </w:pPr>
      <w:bookmarkStart w:id="298" w:name="_Ref432593903"/>
      <w:bookmarkStart w:id="299" w:name="_Toc432757871"/>
      <w:bookmarkStart w:id="300" w:name="_Toc432894124"/>
      <w:bookmarkStart w:id="301" w:name="_Toc432960871"/>
      <w:bookmarkStart w:id="302" w:name="_Toc433728424"/>
      <w:bookmarkStart w:id="303" w:name="_Toc440460807"/>
      <w:r w:rsidRPr="00F4536B">
        <w:rPr>
          <w:rStyle w:val="CaptionLabel"/>
        </w:rPr>
        <w:t xml:space="preserve">Table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2</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Table \* ARABIC \s 1 </w:instrText>
      </w:r>
      <w:r w:rsidR="0059245C">
        <w:rPr>
          <w:rStyle w:val="CaptionLabel"/>
        </w:rPr>
        <w:fldChar w:fldCharType="separate"/>
      </w:r>
      <w:r w:rsidR="008C40B9">
        <w:rPr>
          <w:rStyle w:val="CaptionLabel"/>
          <w:noProof/>
        </w:rPr>
        <w:t>1</w:t>
      </w:r>
      <w:r w:rsidR="0059245C">
        <w:rPr>
          <w:rStyle w:val="CaptionLabel"/>
        </w:rPr>
        <w:fldChar w:fldCharType="end"/>
      </w:r>
      <w:bookmarkEnd w:id="298"/>
      <w:r w:rsidR="006004BF">
        <w:tab/>
      </w:r>
      <w:r w:rsidR="005C33C2">
        <w:t>indicative</w:t>
      </w:r>
      <w:r w:rsidR="00A82A12" w:rsidRPr="00FA5848">
        <w:t xml:space="preserve"> </w:t>
      </w:r>
      <w:r w:rsidRPr="00F4536B">
        <w:t>VET FEE-HELP debt cost allocation</w:t>
      </w:r>
      <w:bookmarkEnd w:id="299"/>
      <w:bookmarkEnd w:id="300"/>
      <w:bookmarkEnd w:id="301"/>
      <w:bookmarkEnd w:id="302"/>
      <w:bookmarkEnd w:id="303"/>
    </w:p>
    <w:tbl>
      <w:tblPr>
        <w:tblW w:w="8534" w:type="dxa"/>
        <w:tblInd w:w="-454" w:type="dxa"/>
        <w:tblLayout w:type="fixed"/>
        <w:tblCellMar>
          <w:left w:w="0" w:type="dxa"/>
          <w:right w:w="0" w:type="dxa"/>
        </w:tblCellMar>
        <w:tblLook w:val="0000" w:firstRow="0" w:lastRow="0" w:firstColumn="0" w:lastColumn="0" w:noHBand="0" w:noVBand="0"/>
        <w:tblDescription w:val="table_Std"/>
      </w:tblPr>
      <w:tblGrid>
        <w:gridCol w:w="454"/>
        <w:gridCol w:w="1985"/>
        <w:gridCol w:w="1546"/>
        <w:gridCol w:w="1546"/>
        <w:gridCol w:w="1727"/>
        <w:gridCol w:w="1276"/>
      </w:tblGrid>
      <w:tr w:rsidR="004412CA" w:rsidRPr="00FA5848" w14:paraId="5C3E0BDC" w14:textId="77777777" w:rsidTr="00806A05">
        <w:trPr>
          <w:cantSplit/>
          <w:tblHeader/>
        </w:trPr>
        <w:tc>
          <w:tcPr>
            <w:tcW w:w="2439" w:type="dxa"/>
            <w:gridSpan w:val="2"/>
            <w:shd w:val="clear" w:color="auto" w:fill="9D57A6"/>
            <w:tcMar>
              <w:top w:w="0" w:type="dxa"/>
              <w:left w:w="454" w:type="dxa"/>
              <w:bottom w:w="0" w:type="dxa"/>
              <w:right w:w="60" w:type="dxa"/>
            </w:tcMar>
          </w:tcPr>
          <w:p w14:paraId="36CAC156" w14:textId="77777777" w:rsidR="004412CA" w:rsidRPr="00FA5848" w:rsidRDefault="004412CA" w:rsidP="00806A05">
            <w:pPr>
              <w:pStyle w:val="Tablecolumnheadings"/>
            </w:pPr>
          </w:p>
        </w:tc>
        <w:tc>
          <w:tcPr>
            <w:tcW w:w="1546" w:type="dxa"/>
            <w:vMerge w:val="restart"/>
            <w:shd w:val="clear" w:color="auto" w:fill="9D57A6"/>
            <w:tcMar>
              <w:top w:w="0" w:type="dxa"/>
              <w:left w:w="0" w:type="dxa"/>
              <w:bottom w:w="0" w:type="dxa"/>
              <w:right w:w="60" w:type="dxa"/>
            </w:tcMar>
            <w:vAlign w:val="center"/>
          </w:tcPr>
          <w:p w14:paraId="1B67D7B0" w14:textId="77777777" w:rsidR="004412CA" w:rsidRPr="00FA5848" w:rsidRDefault="004412CA" w:rsidP="00806A05">
            <w:pPr>
              <w:pStyle w:val="Tablecolumnheadings"/>
              <w:jc w:val="center"/>
            </w:pPr>
            <w:r w:rsidRPr="00FA5848">
              <w:t>VET FEE-HELP debt in Jurisdiction A</w:t>
            </w:r>
          </w:p>
        </w:tc>
        <w:tc>
          <w:tcPr>
            <w:tcW w:w="4549" w:type="dxa"/>
            <w:gridSpan w:val="3"/>
            <w:shd w:val="clear" w:color="auto" w:fill="9D57A6"/>
            <w:tcMar>
              <w:top w:w="0" w:type="dxa"/>
              <w:left w:w="0" w:type="dxa"/>
              <w:bottom w:w="0" w:type="dxa"/>
              <w:right w:w="60" w:type="dxa"/>
            </w:tcMar>
            <w:vAlign w:val="center"/>
          </w:tcPr>
          <w:p w14:paraId="79CA2D70" w14:textId="77777777" w:rsidR="004412CA" w:rsidRPr="00FA5848" w:rsidRDefault="004412CA" w:rsidP="00806A05">
            <w:pPr>
              <w:pStyle w:val="Tablecolumnheadings"/>
              <w:jc w:val="center"/>
            </w:pPr>
            <w:r w:rsidRPr="00FA5848">
              <w:t>Costs</w:t>
            </w:r>
          </w:p>
        </w:tc>
      </w:tr>
      <w:tr w:rsidR="004412CA" w:rsidRPr="00FA5848" w14:paraId="6378ECBF" w14:textId="77777777" w:rsidTr="00806A05">
        <w:trPr>
          <w:cantSplit/>
          <w:tblHeader/>
        </w:trPr>
        <w:tc>
          <w:tcPr>
            <w:tcW w:w="2439" w:type="dxa"/>
            <w:gridSpan w:val="2"/>
            <w:shd w:val="clear" w:color="auto" w:fill="9D57A6"/>
            <w:tcMar>
              <w:top w:w="0" w:type="dxa"/>
              <w:left w:w="454" w:type="dxa"/>
              <w:bottom w:w="0" w:type="dxa"/>
              <w:right w:w="60" w:type="dxa"/>
            </w:tcMar>
          </w:tcPr>
          <w:p w14:paraId="5359DF99" w14:textId="77777777" w:rsidR="004412CA" w:rsidRPr="00FA5848" w:rsidRDefault="004412CA" w:rsidP="00806A05">
            <w:pPr>
              <w:pStyle w:val="Tablecolumnheadings"/>
            </w:pPr>
          </w:p>
        </w:tc>
        <w:tc>
          <w:tcPr>
            <w:tcW w:w="1546" w:type="dxa"/>
            <w:vMerge/>
            <w:shd w:val="clear" w:color="auto" w:fill="9D57A6"/>
            <w:tcMar>
              <w:top w:w="0" w:type="dxa"/>
              <w:left w:w="0" w:type="dxa"/>
              <w:bottom w:w="0" w:type="dxa"/>
              <w:right w:w="60" w:type="dxa"/>
            </w:tcMar>
            <w:vAlign w:val="center"/>
          </w:tcPr>
          <w:p w14:paraId="39E3C0E8" w14:textId="77777777" w:rsidR="004412CA" w:rsidRPr="00FA5848" w:rsidRDefault="004412CA" w:rsidP="00806A05">
            <w:pPr>
              <w:pStyle w:val="Tablecolumnheadings"/>
              <w:jc w:val="center"/>
            </w:pPr>
          </w:p>
        </w:tc>
        <w:tc>
          <w:tcPr>
            <w:tcW w:w="1546" w:type="dxa"/>
            <w:shd w:val="clear" w:color="auto" w:fill="9D57A6"/>
            <w:tcMar>
              <w:top w:w="0" w:type="dxa"/>
              <w:left w:w="0" w:type="dxa"/>
              <w:bottom w:w="0" w:type="dxa"/>
              <w:right w:w="60" w:type="dxa"/>
            </w:tcMar>
            <w:vAlign w:val="center"/>
          </w:tcPr>
          <w:p w14:paraId="716C5354" w14:textId="77777777" w:rsidR="004412CA" w:rsidRPr="00FA5848" w:rsidRDefault="004412CA" w:rsidP="00806A05">
            <w:pPr>
              <w:pStyle w:val="Tablecolumnheadings"/>
              <w:jc w:val="center"/>
            </w:pPr>
            <w:r w:rsidRPr="00FA5848">
              <w:t>New HELP debt DNER (16.9%)</w:t>
            </w:r>
          </w:p>
        </w:tc>
        <w:tc>
          <w:tcPr>
            <w:tcW w:w="1727" w:type="dxa"/>
            <w:shd w:val="clear" w:color="auto" w:fill="9D57A6"/>
            <w:tcMar>
              <w:top w:w="0" w:type="dxa"/>
              <w:left w:w="0" w:type="dxa"/>
              <w:bottom w:w="0" w:type="dxa"/>
              <w:right w:w="60" w:type="dxa"/>
            </w:tcMar>
            <w:vAlign w:val="center"/>
          </w:tcPr>
          <w:p w14:paraId="63C5AF8E" w14:textId="77777777" w:rsidR="004412CA" w:rsidRPr="00FA5848" w:rsidRDefault="004412CA" w:rsidP="00806A05">
            <w:pPr>
              <w:pStyle w:val="Tablecolumnheadings"/>
              <w:jc w:val="center"/>
            </w:pPr>
            <w:r w:rsidRPr="00FA5848">
              <w:t>Public debt interest cost (9.5%)</w:t>
            </w:r>
          </w:p>
        </w:tc>
        <w:tc>
          <w:tcPr>
            <w:tcW w:w="1276" w:type="dxa"/>
            <w:shd w:val="clear" w:color="auto" w:fill="9D57A6"/>
            <w:tcMar>
              <w:top w:w="0" w:type="dxa"/>
              <w:left w:w="0" w:type="dxa"/>
              <w:bottom w:w="0" w:type="dxa"/>
              <w:right w:w="60" w:type="dxa"/>
            </w:tcMar>
            <w:vAlign w:val="center"/>
          </w:tcPr>
          <w:p w14:paraId="31ECC61C" w14:textId="77777777" w:rsidR="004412CA" w:rsidRPr="00FA5848" w:rsidRDefault="004412CA" w:rsidP="00806A05">
            <w:pPr>
              <w:pStyle w:val="Tablecolumnheadings"/>
              <w:jc w:val="center"/>
            </w:pPr>
            <w:r w:rsidRPr="00FA5848">
              <w:t>Total cost</w:t>
            </w:r>
          </w:p>
        </w:tc>
      </w:tr>
      <w:tr w:rsidR="004412CA" w:rsidRPr="00FA5848" w14:paraId="5BFC0746" w14:textId="77777777" w:rsidTr="00806A05">
        <w:trPr>
          <w:gridBefore w:val="1"/>
          <w:wBefore w:w="454" w:type="dxa"/>
          <w:cantSplit/>
        </w:trPr>
        <w:tc>
          <w:tcPr>
            <w:tcW w:w="1985" w:type="dxa"/>
            <w:tcBorders>
              <w:top w:val="single" w:sz="4" w:space="0" w:color="646464"/>
              <w:bottom w:val="single" w:sz="4" w:space="0" w:color="646464"/>
            </w:tcBorders>
            <w:shd w:val="clear" w:color="auto" w:fill="DDDDDD"/>
            <w:tcMar>
              <w:top w:w="40" w:type="dxa"/>
              <w:left w:w="0" w:type="dxa"/>
              <w:bottom w:w="40" w:type="dxa"/>
              <w:right w:w="60" w:type="dxa"/>
            </w:tcMar>
          </w:tcPr>
          <w:p w14:paraId="311F4DA7" w14:textId="77777777" w:rsidR="004412CA" w:rsidRPr="00FA5848" w:rsidRDefault="004412CA" w:rsidP="00806A05">
            <w:pPr>
              <w:pStyle w:val="Tabletext"/>
            </w:pPr>
            <w:r w:rsidRPr="00FA5848">
              <w:t>Total</w:t>
            </w:r>
          </w:p>
        </w:tc>
        <w:tc>
          <w:tcPr>
            <w:tcW w:w="1546" w:type="dxa"/>
            <w:tcBorders>
              <w:top w:val="single" w:sz="4" w:space="0" w:color="646464"/>
              <w:bottom w:val="single" w:sz="4" w:space="0" w:color="646464"/>
            </w:tcBorders>
            <w:shd w:val="clear" w:color="auto" w:fill="DDDDDD"/>
            <w:tcMar>
              <w:top w:w="40" w:type="dxa"/>
              <w:left w:w="0" w:type="dxa"/>
              <w:bottom w:w="40" w:type="dxa"/>
              <w:right w:w="227" w:type="dxa"/>
            </w:tcMar>
            <w:vAlign w:val="center"/>
          </w:tcPr>
          <w:p w14:paraId="18F2D996" w14:textId="77777777" w:rsidR="004412CA" w:rsidRPr="00FA5848" w:rsidRDefault="004412CA" w:rsidP="00806A05">
            <w:pPr>
              <w:pStyle w:val="Tabletext"/>
              <w:jc w:val="right"/>
            </w:pPr>
          </w:p>
        </w:tc>
        <w:tc>
          <w:tcPr>
            <w:tcW w:w="1546" w:type="dxa"/>
            <w:tcBorders>
              <w:top w:val="single" w:sz="4" w:space="0" w:color="646464"/>
              <w:bottom w:val="single" w:sz="4" w:space="0" w:color="646464"/>
            </w:tcBorders>
            <w:shd w:val="clear" w:color="auto" w:fill="DDDDDD"/>
            <w:tcMar>
              <w:top w:w="40" w:type="dxa"/>
              <w:left w:w="0" w:type="dxa"/>
              <w:bottom w:w="40" w:type="dxa"/>
              <w:right w:w="227" w:type="dxa"/>
            </w:tcMar>
            <w:vAlign w:val="center"/>
          </w:tcPr>
          <w:p w14:paraId="379201C5" w14:textId="77777777" w:rsidR="004412CA" w:rsidRPr="00FA5848" w:rsidRDefault="004412CA" w:rsidP="00806A05">
            <w:pPr>
              <w:pStyle w:val="Tabletext"/>
              <w:jc w:val="right"/>
            </w:pPr>
          </w:p>
        </w:tc>
        <w:tc>
          <w:tcPr>
            <w:tcW w:w="1727" w:type="dxa"/>
            <w:tcBorders>
              <w:top w:val="single" w:sz="4" w:space="0" w:color="646464"/>
              <w:bottom w:val="single" w:sz="4" w:space="0" w:color="646464"/>
            </w:tcBorders>
            <w:shd w:val="clear" w:color="auto" w:fill="DDDDDD"/>
            <w:tcMar>
              <w:top w:w="40" w:type="dxa"/>
              <w:left w:w="0" w:type="dxa"/>
              <w:bottom w:w="40" w:type="dxa"/>
              <w:right w:w="227" w:type="dxa"/>
            </w:tcMar>
            <w:vAlign w:val="center"/>
          </w:tcPr>
          <w:p w14:paraId="775AB7D5" w14:textId="77777777" w:rsidR="004412CA" w:rsidRPr="00FA5848" w:rsidRDefault="004412CA" w:rsidP="00806A05">
            <w:pPr>
              <w:pStyle w:val="Tabletext"/>
              <w:jc w:val="right"/>
            </w:pPr>
          </w:p>
        </w:tc>
        <w:tc>
          <w:tcPr>
            <w:tcW w:w="1276" w:type="dxa"/>
            <w:tcBorders>
              <w:top w:val="single" w:sz="4" w:space="0" w:color="646464"/>
              <w:bottom w:val="single" w:sz="4" w:space="0" w:color="646464"/>
            </w:tcBorders>
            <w:shd w:val="clear" w:color="auto" w:fill="DDDDDD"/>
            <w:tcMar>
              <w:top w:w="40" w:type="dxa"/>
              <w:left w:w="0" w:type="dxa"/>
              <w:bottom w:w="40" w:type="dxa"/>
              <w:right w:w="227" w:type="dxa"/>
            </w:tcMar>
            <w:vAlign w:val="center"/>
          </w:tcPr>
          <w:p w14:paraId="6E4B5B57" w14:textId="77777777" w:rsidR="004412CA" w:rsidRPr="00FA5848" w:rsidRDefault="004412CA" w:rsidP="00806A05">
            <w:pPr>
              <w:pStyle w:val="Tabletext"/>
              <w:jc w:val="right"/>
            </w:pPr>
          </w:p>
        </w:tc>
      </w:tr>
      <w:tr w:rsidR="004412CA" w:rsidRPr="00FA5848" w14:paraId="08D9AD1E" w14:textId="77777777" w:rsidTr="00806A05">
        <w:trPr>
          <w:gridBefore w:val="1"/>
          <w:wBefore w:w="454" w:type="dxa"/>
          <w:cantSplit/>
        </w:trPr>
        <w:tc>
          <w:tcPr>
            <w:tcW w:w="1985" w:type="dxa"/>
            <w:tcBorders>
              <w:top w:val="single" w:sz="4" w:space="0" w:color="646464"/>
              <w:bottom w:val="single" w:sz="4" w:space="0" w:color="646464"/>
            </w:tcBorders>
            <w:shd w:val="clear" w:color="auto" w:fill="auto"/>
            <w:tcMar>
              <w:top w:w="40" w:type="dxa"/>
              <w:left w:w="0" w:type="dxa"/>
              <w:bottom w:w="40" w:type="dxa"/>
              <w:right w:w="60" w:type="dxa"/>
            </w:tcMar>
          </w:tcPr>
          <w:p w14:paraId="6EAFED35" w14:textId="77777777" w:rsidR="004412CA" w:rsidRPr="00FA5848" w:rsidRDefault="004412CA" w:rsidP="00806A05">
            <w:pPr>
              <w:pStyle w:val="Tabletext"/>
            </w:pPr>
            <w:r w:rsidRPr="00FA5848">
              <w:t>VET FEE-HELP Debt</w:t>
            </w:r>
          </w:p>
        </w:tc>
        <w:tc>
          <w:tcPr>
            <w:tcW w:w="1546" w:type="dxa"/>
            <w:tcBorders>
              <w:top w:val="single" w:sz="4" w:space="0" w:color="646464"/>
              <w:bottom w:val="single" w:sz="4" w:space="0" w:color="646464"/>
            </w:tcBorders>
            <w:shd w:val="clear" w:color="auto" w:fill="auto"/>
            <w:tcMar>
              <w:top w:w="40" w:type="dxa"/>
              <w:left w:w="0" w:type="dxa"/>
              <w:bottom w:w="40" w:type="dxa"/>
              <w:right w:w="227" w:type="dxa"/>
            </w:tcMar>
            <w:vAlign w:val="center"/>
          </w:tcPr>
          <w:p w14:paraId="6E2BEFDB" w14:textId="77777777" w:rsidR="004412CA" w:rsidRPr="00FA5848" w:rsidRDefault="004412CA" w:rsidP="00806A05">
            <w:pPr>
              <w:pStyle w:val="Tabletext"/>
              <w:jc w:val="right"/>
            </w:pPr>
            <w:r w:rsidRPr="00FA5848">
              <w:t>$10,000,000</w:t>
            </w:r>
          </w:p>
        </w:tc>
        <w:tc>
          <w:tcPr>
            <w:tcW w:w="1546" w:type="dxa"/>
            <w:tcBorders>
              <w:top w:val="single" w:sz="4" w:space="0" w:color="646464"/>
              <w:bottom w:val="single" w:sz="4" w:space="0" w:color="646464"/>
            </w:tcBorders>
            <w:shd w:val="clear" w:color="auto" w:fill="auto"/>
            <w:tcMar>
              <w:top w:w="40" w:type="dxa"/>
              <w:left w:w="0" w:type="dxa"/>
              <w:bottom w:w="40" w:type="dxa"/>
              <w:right w:w="227" w:type="dxa"/>
            </w:tcMar>
            <w:vAlign w:val="center"/>
          </w:tcPr>
          <w:p w14:paraId="269D8A17" w14:textId="77777777" w:rsidR="004412CA" w:rsidRPr="00FA5848" w:rsidRDefault="004412CA" w:rsidP="00806A05">
            <w:pPr>
              <w:pStyle w:val="Tabletext"/>
              <w:jc w:val="right"/>
            </w:pPr>
            <w:r w:rsidRPr="00FA5848">
              <w:t>$1,691,000</w:t>
            </w:r>
          </w:p>
        </w:tc>
        <w:tc>
          <w:tcPr>
            <w:tcW w:w="1727" w:type="dxa"/>
            <w:tcBorders>
              <w:top w:val="single" w:sz="4" w:space="0" w:color="646464"/>
              <w:bottom w:val="single" w:sz="4" w:space="0" w:color="646464"/>
            </w:tcBorders>
            <w:shd w:val="clear" w:color="auto" w:fill="auto"/>
            <w:tcMar>
              <w:top w:w="40" w:type="dxa"/>
              <w:left w:w="0" w:type="dxa"/>
              <w:bottom w:w="40" w:type="dxa"/>
              <w:right w:w="227" w:type="dxa"/>
            </w:tcMar>
            <w:vAlign w:val="center"/>
          </w:tcPr>
          <w:p w14:paraId="04C74CA1" w14:textId="77777777" w:rsidR="004412CA" w:rsidRPr="00FA5848" w:rsidRDefault="004412CA" w:rsidP="00806A05">
            <w:pPr>
              <w:pStyle w:val="Tabletext"/>
              <w:jc w:val="right"/>
            </w:pPr>
            <w:r w:rsidRPr="00FA5848">
              <w:t>$950,000</w:t>
            </w:r>
          </w:p>
        </w:tc>
        <w:tc>
          <w:tcPr>
            <w:tcW w:w="1276" w:type="dxa"/>
            <w:tcBorders>
              <w:top w:val="single" w:sz="4" w:space="0" w:color="646464"/>
              <w:bottom w:val="single" w:sz="4" w:space="0" w:color="646464"/>
            </w:tcBorders>
            <w:shd w:val="clear" w:color="auto" w:fill="auto"/>
            <w:tcMar>
              <w:top w:w="40" w:type="dxa"/>
              <w:left w:w="0" w:type="dxa"/>
              <w:bottom w:w="40" w:type="dxa"/>
              <w:right w:w="227" w:type="dxa"/>
            </w:tcMar>
            <w:vAlign w:val="center"/>
          </w:tcPr>
          <w:p w14:paraId="6CD37FC5" w14:textId="77777777" w:rsidR="004412CA" w:rsidRPr="00FA5848" w:rsidRDefault="004412CA" w:rsidP="00806A05">
            <w:pPr>
              <w:pStyle w:val="Tabletext"/>
              <w:jc w:val="right"/>
            </w:pPr>
            <w:r w:rsidRPr="00FA5848">
              <w:t>$2,641,000</w:t>
            </w:r>
          </w:p>
        </w:tc>
      </w:tr>
      <w:tr w:rsidR="004412CA" w:rsidRPr="00FA5848" w14:paraId="37A75F5A" w14:textId="77777777" w:rsidTr="00806A05">
        <w:trPr>
          <w:gridBefore w:val="1"/>
          <w:wBefore w:w="454" w:type="dxa"/>
          <w:cantSplit/>
        </w:trPr>
        <w:tc>
          <w:tcPr>
            <w:tcW w:w="1985" w:type="dxa"/>
            <w:tcBorders>
              <w:top w:val="single" w:sz="4" w:space="0" w:color="646464"/>
              <w:bottom w:val="single" w:sz="4" w:space="0" w:color="646464"/>
            </w:tcBorders>
            <w:shd w:val="clear" w:color="auto" w:fill="DDDDDD"/>
            <w:tcMar>
              <w:top w:w="40" w:type="dxa"/>
              <w:left w:w="0" w:type="dxa"/>
              <w:bottom w:w="40" w:type="dxa"/>
              <w:right w:w="60" w:type="dxa"/>
            </w:tcMar>
          </w:tcPr>
          <w:p w14:paraId="21D317D0" w14:textId="77777777" w:rsidR="004412CA" w:rsidRPr="00FA5848" w:rsidRDefault="004412CA" w:rsidP="00806A05">
            <w:pPr>
              <w:pStyle w:val="Tabletext"/>
            </w:pPr>
            <w:r w:rsidRPr="00FA5848">
              <w:t>Cost allocation</w:t>
            </w:r>
          </w:p>
        </w:tc>
        <w:tc>
          <w:tcPr>
            <w:tcW w:w="1546" w:type="dxa"/>
            <w:tcBorders>
              <w:top w:val="single" w:sz="4" w:space="0" w:color="646464"/>
              <w:bottom w:val="single" w:sz="4" w:space="0" w:color="646464"/>
            </w:tcBorders>
            <w:shd w:val="clear" w:color="auto" w:fill="DDDDDD"/>
            <w:tcMar>
              <w:top w:w="40" w:type="dxa"/>
              <w:left w:w="0" w:type="dxa"/>
              <w:bottom w:w="40" w:type="dxa"/>
              <w:right w:w="227" w:type="dxa"/>
            </w:tcMar>
            <w:vAlign w:val="center"/>
          </w:tcPr>
          <w:p w14:paraId="3A455E14" w14:textId="77777777" w:rsidR="004412CA" w:rsidRPr="00FA5848" w:rsidRDefault="004412CA" w:rsidP="00806A05">
            <w:pPr>
              <w:pStyle w:val="Tabletext"/>
              <w:jc w:val="right"/>
            </w:pPr>
          </w:p>
        </w:tc>
        <w:tc>
          <w:tcPr>
            <w:tcW w:w="1546" w:type="dxa"/>
            <w:tcBorders>
              <w:top w:val="single" w:sz="4" w:space="0" w:color="646464"/>
              <w:bottom w:val="single" w:sz="4" w:space="0" w:color="646464"/>
            </w:tcBorders>
            <w:shd w:val="clear" w:color="auto" w:fill="DDDDDD"/>
            <w:tcMar>
              <w:top w:w="40" w:type="dxa"/>
              <w:left w:w="0" w:type="dxa"/>
              <w:bottom w:w="40" w:type="dxa"/>
              <w:right w:w="227" w:type="dxa"/>
            </w:tcMar>
            <w:vAlign w:val="center"/>
          </w:tcPr>
          <w:p w14:paraId="1237051A" w14:textId="77777777" w:rsidR="004412CA" w:rsidRPr="00FA5848" w:rsidRDefault="004412CA" w:rsidP="00806A05">
            <w:pPr>
              <w:pStyle w:val="Tabletext"/>
              <w:jc w:val="right"/>
            </w:pPr>
          </w:p>
        </w:tc>
        <w:tc>
          <w:tcPr>
            <w:tcW w:w="1727" w:type="dxa"/>
            <w:tcBorders>
              <w:top w:val="single" w:sz="4" w:space="0" w:color="646464"/>
              <w:bottom w:val="single" w:sz="4" w:space="0" w:color="646464"/>
            </w:tcBorders>
            <w:shd w:val="clear" w:color="auto" w:fill="DDDDDD"/>
            <w:tcMar>
              <w:top w:w="40" w:type="dxa"/>
              <w:left w:w="0" w:type="dxa"/>
              <w:bottom w:w="40" w:type="dxa"/>
              <w:right w:w="227" w:type="dxa"/>
            </w:tcMar>
            <w:vAlign w:val="center"/>
          </w:tcPr>
          <w:p w14:paraId="63CB7622" w14:textId="77777777" w:rsidR="004412CA" w:rsidRPr="00FA5848" w:rsidRDefault="004412CA" w:rsidP="00806A05">
            <w:pPr>
              <w:pStyle w:val="Tabletext"/>
              <w:jc w:val="right"/>
            </w:pPr>
          </w:p>
        </w:tc>
        <w:tc>
          <w:tcPr>
            <w:tcW w:w="1276" w:type="dxa"/>
            <w:tcBorders>
              <w:top w:val="single" w:sz="4" w:space="0" w:color="646464"/>
              <w:bottom w:val="single" w:sz="4" w:space="0" w:color="646464"/>
            </w:tcBorders>
            <w:shd w:val="clear" w:color="auto" w:fill="DDDDDD"/>
            <w:tcMar>
              <w:top w:w="40" w:type="dxa"/>
              <w:left w:w="0" w:type="dxa"/>
              <w:bottom w:w="40" w:type="dxa"/>
              <w:right w:w="227" w:type="dxa"/>
            </w:tcMar>
            <w:vAlign w:val="center"/>
          </w:tcPr>
          <w:p w14:paraId="0F7FDF54" w14:textId="77777777" w:rsidR="004412CA" w:rsidRPr="00FA5848" w:rsidRDefault="004412CA" w:rsidP="00806A05">
            <w:pPr>
              <w:pStyle w:val="Tabletext"/>
              <w:jc w:val="right"/>
            </w:pPr>
          </w:p>
        </w:tc>
      </w:tr>
      <w:tr w:rsidR="004412CA" w:rsidRPr="00FA5848" w14:paraId="2AD03CC9" w14:textId="77777777" w:rsidTr="00806A05">
        <w:trPr>
          <w:gridBefore w:val="1"/>
          <w:wBefore w:w="454" w:type="dxa"/>
          <w:cantSplit/>
        </w:trPr>
        <w:tc>
          <w:tcPr>
            <w:tcW w:w="1985" w:type="dxa"/>
            <w:tcBorders>
              <w:top w:val="single" w:sz="4" w:space="0" w:color="646464"/>
              <w:bottom w:val="single" w:sz="4" w:space="0" w:color="646464"/>
            </w:tcBorders>
            <w:shd w:val="clear" w:color="auto" w:fill="auto"/>
            <w:tcMar>
              <w:top w:w="40" w:type="dxa"/>
              <w:left w:w="0" w:type="dxa"/>
              <w:bottom w:w="40" w:type="dxa"/>
              <w:right w:w="60" w:type="dxa"/>
            </w:tcMar>
          </w:tcPr>
          <w:p w14:paraId="2B01BE43" w14:textId="77777777" w:rsidR="004412CA" w:rsidRPr="00FA5848" w:rsidRDefault="004412CA" w:rsidP="00806A05">
            <w:pPr>
              <w:pStyle w:val="Tabletext"/>
            </w:pPr>
            <w:r w:rsidRPr="00FA5848">
              <w:t>Commonwealth share</w:t>
            </w:r>
          </w:p>
        </w:tc>
        <w:tc>
          <w:tcPr>
            <w:tcW w:w="1546" w:type="dxa"/>
            <w:tcBorders>
              <w:top w:val="single" w:sz="4" w:space="0" w:color="646464"/>
              <w:bottom w:val="single" w:sz="4" w:space="0" w:color="646464"/>
            </w:tcBorders>
            <w:shd w:val="clear" w:color="auto" w:fill="auto"/>
            <w:tcMar>
              <w:top w:w="40" w:type="dxa"/>
              <w:left w:w="0" w:type="dxa"/>
              <w:bottom w:w="40" w:type="dxa"/>
              <w:right w:w="227" w:type="dxa"/>
            </w:tcMar>
            <w:vAlign w:val="center"/>
          </w:tcPr>
          <w:p w14:paraId="7CECDD83" w14:textId="77777777" w:rsidR="004412CA" w:rsidRPr="00FA5848" w:rsidRDefault="004412CA" w:rsidP="00806A05">
            <w:pPr>
              <w:pStyle w:val="Tabletext"/>
              <w:jc w:val="right"/>
            </w:pPr>
            <w:r w:rsidRPr="00FA5848">
              <w:t>n/a</w:t>
            </w:r>
          </w:p>
        </w:tc>
        <w:tc>
          <w:tcPr>
            <w:tcW w:w="1546" w:type="dxa"/>
            <w:tcBorders>
              <w:top w:val="single" w:sz="4" w:space="0" w:color="646464"/>
              <w:bottom w:val="single" w:sz="4" w:space="0" w:color="646464"/>
            </w:tcBorders>
            <w:shd w:val="clear" w:color="auto" w:fill="auto"/>
            <w:tcMar>
              <w:top w:w="40" w:type="dxa"/>
              <w:left w:w="0" w:type="dxa"/>
              <w:bottom w:w="40" w:type="dxa"/>
              <w:right w:w="227" w:type="dxa"/>
            </w:tcMar>
            <w:vAlign w:val="center"/>
          </w:tcPr>
          <w:p w14:paraId="25FAEE3E" w14:textId="77777777" w:rsidR="004412CA" w:rsidRPr="00FA5848" w:rsidRDefault="004412CA" w:rsidP="00806A05">
            <w:pPr>
              <w:pStyle w:val="Tabletext"/>
              <w:jc w:val="right"/>
            </w:pPr>
            <w:r w:rsidRPr="00FA5848">
              <w:t>$845,500</w:t>
            </w:r>
          </w:p>
        </w:tc>
        <w:tc>
          <w:tcPr>
            <w:tcW w:w="1727" w:type="dxa"/>
            <w:tcBorders>
              <w:top w:val="single" w:sz="4" w:space="0" w:color="646464"/>
              <w:bottom w:val="single" w:sz="4" w:space="0" w:color="646464"/>
            </w:tcBorders>
            <w:shd w:val="clear" w:color="auto" w:fill="auto"/>
            <w:tcMar>
              <w:top w:w="40" w:type="dxa"/>
              <w:left w:w="0" w:type="dxa"/>
              <w:bottom w:w="40" w:type="dxa"/>
              <w:right w:w="227" w:type="dxa"/>
            </w:tcMar>
            <w:vAlign w:val="center"/>
          </w:tcPr>
          <w:p w14:paraId="2692798C" w14:textId="77777777" w:rsidR="004412CA" w:rsidRPr="00FA5848" w:rsidRDefault="004412CA" w:rsidP="00806A05">
            <w:pPr>
              <w:pStyle w:val="Tabletext"/>
              <w:jc w:val="right"/>
            </w:pPr>
            <w:r w:rsidRPr="00FA5848">
              <w:t>$475,000</w:t>
            </w:r>
          </w:p>
        </w:tc>
        <w:tc>
          <w:tcPr>
            <w:tcW w:w="1276" w:type="dxa"/>
            <w:tcBorders>
              <w:top w:val="single" w:sz="4" w:space="0" w:color="646464"/>
              <w:bottom w:val="single" w:sz="4" w:space="0" w:color="646464"/>
            </w:tcBorders>
            <w:shd w:val="clear" w:color="auto" w:fill="auto"/>
            <w:tcMar>
              <w:top w:w="40" w:type="dxa"/>
              <w:left w:w="0" w:type="dxa"/>
              <w:bottom w:w="40" w:type="dxa"/>
              <w:right w:w="227" w:type="dxa"/>
            </w:tcMar>
            <w:vAlign w:val="center"/>
          </w:tcPr>
          <w:p w14:paraId="5C4DAC1A" w14:textId="77777777" w:rsidR="004412CA" w:rsidRPr="00FA5848" w:rsidRDefault="004412CA" w:rsidP="00806A05">
            <w:pPr>
              <w:pStyle w:val="Tabletext"/>
              <w:jc w:val="right"/>
            </w:pPr>
            <w:r w:rsidRPr="00FA5848">
              <w:t>$1,320,500</w:t>
            </w:r>
          </w:p>
        </w:tc>
      </w:tr>
      <w:tr w:rsidR="004412CA" w:rsidRPr="00FA5848" w14:paraId="20E02577" w14:textId="77777777" w:rsidTr="00806A05">
        <w:trPr>
          <w:gridBefore w:val="1"/>
          <w:wBefore w:w="454" w:type="dxa"/>
          <w:cantSplit/>
        </w:trPr>
        <w:tc>
          <w:tcPr>
            <w:tcW w:w="1985" w:type="dxa"/>
            <w:tcBorders>
              <w:top w:val="single" w:sz="4" w:space="0" w:color="646464"/>
              <w:bottom w:val="single" w:sz="4" w:space="0" w:color="646464"/>
            </w:tcBorders>
            <w:shd w:val="clear" w:color="auto" w:fill="auto"/>
            <w:tcMar>
              <w:top w:w="40" w:type="dxa"/>
              <w:left w:w="0" w:type="dxa"/>
              <w:bottom w:w="40" w:type="dxa"/>
              <w:right w:w="60" w:type="dxa"/>
            </w:tcMar>
          </w:tcPr>
          <w:p w14:paraId="11B8AE9C" w14:textId="77777777" w:rsidR="004412CA" w:rsidRPr="00FA5848" w:rsidRDefault="004412CA" w:rsidP="00806A05">
            <w:pPr>
              <w:pStyle w:val="Tabletext"/>
            </w:pPr>
            <w:r w:rsidRPr="00FA5848">
              <w:t>Jurisdiction A share</w:t>
            </w:r>
          </w:p>
        </w:tc>
        <w:tc>
          <w:tcPr>
            <w:tcW w:w="1546" w:type="dxa"/>
            <w:tcBorders>
              <w:top w:val="single" w:sz="4" w:space="0" w:color="646464"/>
              <w:bottom w:val="single" w:sz="4" w:space="0" w:color="646464"/>
            </w:tcBorders>
            <w:shd w:val="clear" w:color="auto" w:fill="auto"/>
            <w:tcMar>
              <w:top w:w="40" w:type="dxa"/>
              <w:left w:w="0" w:type="dxa"/>
              <w:bottom w:w="40" w:type="dxa"/>
              <w:right w:w="227" w:type="dxa"/>
            </w:tcMar>
            <w:vAlign w:val="center"/>
          </w:tcPr>
          <w:p w14:paraId="750F4400" w14:textId="77777777" w:rsidR="004412CA" w:rsidRPr="00FA5848" w:rsidRDefault="004412CA" w:rsidP="00806A05">
            <w:pPr>
              <w:pStyle w:val="Tabletext"/>
              <w:jc w:val="right"/>
            </w:pPr>
            <w:r w:rsidRPr="00FA5848">
              <w:t>n/a</w:t>
            </w:r>
          </w:p>
        </w:tc>
        <w:tc>
          <w:tcPr>
            <w:tcW w:w="1546" w:type="dxa"/>
            <w:tcBorders>
              <w:top w:val="single" w:sz="4" w:space="0" w:color="646464"/>
              <w:bottom w:val="single" w:sz="4" w:space="0" w:color="646464"/>
            </w:tcBorders>
            <w:shd w:val="clear" w:color="auto" w:fill="auto"/>
            <w:tcMar>
              <w:top w:w="40" w:type="dxa"/>
              <w:left w:w="0" w:type="dxa"/>
              <w:bottom w:w="40" w:type="dxa"/>
              <w:right w:w="227" w:type="dxa"/>
            </w:tcMar>
            <w:vAlign w:val="center"/>
          </w:tcPr>
          <w:p w14:paraId="65B0B014" w14:textId="77777777" w:rsidR="004412CA" w:rsidRPr="00FA5848" w:rsidRDefault="004412CA" w:rsidP="00806A05">
            <w:pPr>
              <w:pStyle w:val="Tabletext"/>
              <w:jc w:val="right"/>
            </w:pPr>
            <w:r w:rsidRPr="00FA5848">
              <w:t>$845,500</w:t>
            </w:r>
          </w:p>
        </w:tc>
        <w:tc>
          <w:tcPr>
            <w:tcW w:w="1727" w:type="dxa"/>
            <w:tcBorders>
              <w:top w:val="single" w:sz="4" w:space="0" w:color="646464"/>
              <w:bottom w:val="single" w:sz="4" w:space="0" w:color="646464"/>
            </w:tcBorders>
            <w:shd w:val="clear" w:color="auto" w:fill="auto"/>
            <w:tcMar>
              <w:top w:w="40" w:type="dxa"/>
              <w:left w:w="0" w:type="dxa"/>
              <w:bottom w:w="40" w:type="dxa"/>
              <w:right w:w="227" w:type="dxa"/>
            </w:tcMar>
            <w:vAlign w:val="center"/>
          </w:tcPr>
          <w:p w14:paraId="465FE7AD" w14:textId="77777777" w:rsidR="004412CA" w:rsidRPr="00FA5848" w:rsidRDefault="004412CA" w:rsidP="00806A05">
            <w:pPr>
              <w:pStyle w:val="Tabletext"/>
              <w:jc w:val="right"/>
            </w:pPr>
            <w:r w:rsidRPr="00FA5848">
              <w:t>$475,000</w:t>
            </w:r>
          </w:p>
        </w:tc>
        <w:tc>
          <w:tcPr>
            <w:tcW w:w="1276" w:type="dxa"/>
            <w:tcBorders>
              <w:top w:val="single" w:sz="4" w:space="0" w:color="646464"/>
              <w:bottom w:val="single" w:sz="4" w:space="0" w:color="646464"/>
            </w:tcBorders>
            <w:shd w:val="clear" w:color="auto" w:fill="auto"/>
            <w:tcMar>
              <w:top w:w="40" w:type="dxa"/>
              <w:left w:w="0" w:type="dxa"/>
              <w:bottom w:w="40" w:type="dxa"/>
              <w:right w:w="227" w:type="dxa"/>
            </w:tcMar>
            <w:vAlign w:val="center"/>
          </w:tcPr>
          <w:p w14:paraId="6847ADB7" w14:textId="77777777" w:rsidR="004412CA" w:rsidRPr="00FA5848" w:rsidRDefault="004412CA" w:rsidP="00806A05">
            <w:pPr>
              <w:pStyle w:val="Tabletext"/>
              <w:jc w:val="right"/>
            </w:pPr>
            <w:r w:rsidRPr="00FA5848">
              <w:t>$1,320,500</w:t>
            </w:r>
          </w:p>
        </w:tc>
      </w:tr>
      <w:tr w:rsidR="004412CA" w:rsidRPr="00FA5848" w14:paraId="67A8994A" w14:textId="77777777" w:rsidTr="00806A05">
        <w:trPr>
          <w:gridBefore w:val="1"/>
          <w:wBefore w:w="454" w:type="dxa"/>
          <w:cantSplit/>
        </w:trPr>
        <w:tc>
          <w:tcPr>
            <w:tcW w:w="8080" w:type="dxa"/>
            <w:gridSpan w:val="5"/>
            <w:tcBorders>
              <w:top w:val="single" w:sz="4" w:space="0" w:color="646464"/>
              <w:bottom w:val="single" w:sz="4" w:space="0" w:color="646464"/>
            </w:tcBorders>
            <w:shd w:val="clear" w:color="auto" w:fill="auto"/>
            <w:tcMar>
              <w:top w:w="40" w:type="dxa"/>
              <w:left w:w="0" w:type="dxa"/>
              <w:bottom w:w="40" w:type="dxa"/>
              <w:right w:w="60" w:type="dxa"/>
            </w:tcMar>
          </w:tcPr>
          <w:p w14:paraId="520A13DB" w14:textId="77777777" w:rsidR="004412CA" w:rsidRPr="00FA5848" w:rsidRDefault="004412CA" w:rsidP="00806A05">
            <w:pPr>
              <w:pStyle w:val="Source"/>
            </w:pPr>
            <w:r w:rsidRPr="00FA5848">
              <w:t>Source: acil allen consulting</w:t>
            </w:r>
          </w:p>
        </w:tc>
      </w:tr>
    </w:tbl>
    <w:p w14:paraId="2741A3FC" w14:textId="77777777" w:rsidR="00C81F81" w:rsidRDefault="00C81F81" w:rsidP="004412CA">
      <w:pPr>
        <w:pStyle w:val="BodyText"/>
      </w:pPr>
    </w:p>
    <w:p w14:paraId="30569A40" w14:textId="77777777" w:rsidR="004412CA" w:rsidRPr="00FA5848" w:rsidRDefault="004412CA" w:rsidP="004412CA">
      <w:pPr>
        <w:pStyle w:val="BodyText"/>
      </w:pPr>
      <w:r w:rsidRPr="00FA5848">
        <w:t xml:space="preserve">In 2014, </w:t>
      </w:r>
      <w:r w:rsidR="002F3B9C">
        <w:t xml:space="preserve">subsidised </w:t>
      </w:r>
      <w:r w:rsidRPr="00FA5848">
        <w:t>VET FEE</w:t>
      </w:r>
      <w:r w:rsidRPr="00FA5848">
        <w:noBreakHyphen/>
        <w:t xml:space="preserve">HELP loans totalled $108 million, with $18 million of DNER and $10 million in public debt interest costs. As a result, </w:t>
      </w:r>
      <w:r w:rsidR="00A82A12">
        <w:t xml:space="preserve">subsidised </w:t>
      </w:r>
      <w:r w:rsidRPr="00FA5848">
        <w:t>VET FEE</w:t>
      </w:r>
      <w:r w:rsidRPr="00FA5848">
        <w:noBreakHyphen/>
        <w:t xml:space="preserve">HELP </w:t>
      </w:r>
      <w:r w:rsidR="00A82A12">
        <w:t xml:space="preserve">in 2014 </w:t>
      </w:r>
      <w:r w:rsidRPr="00FA5848">
        <w:t>cost the Commonwealth and state and territories collectively $28 million, or $14 million to be met by the Commonwealth and $14</w:t>
      </w:r>
      <w:r w:rsidR="00BD67B5">
        <w:t xml:space="preserve"> million</w:t>
      </w:r>
      <w:r w:rsidRPr="00FA5848">
        <w:t xml:space="preserve"> to be met by the states and territories, according to their share of debt incurred. </w:t>
      </w:r>
    </w:p>
    <w:p w14:paraId="056843EC" w14:textId="77777777" w:rsidR="004412CA" w:rsidRPr="00FA5848" w:rsidRDefault="004412CA" w:rsidP="004412CA">
      <w:pPr>
        <w:pStyle w:val="BodyText"/>
      </w:pPr>
      <w:r w:rsidRPr="00FA5848">
        <w:t>As noted above, the DNER figure used to establish the cost of the VET FEE</w:t>
      </w:r>
      <w:r w:rsidRPr="00FA5848">
        <w:noBreakHyphen/>
        <w:t xml:space="preserve">HELP programme is the DNER for </w:t>
      </w:r>
      <w:r w:rsidRPr="00E41C03">
        <w:rPr>
          <w:i/>
        </w:rPr>
        <w:t>all</w:t>
      </w:r>
      <w:r w:rsidRPr="00FA5848">
        <w:t xml:space="preserve"> HELP debt (including higher education ICLs). This is due to the difficulty in estimating DNER cost percentages for new sub-programmes such VET FEE-HELP without the experience of a sufficient number of cohorts for which repayment behaviour could be analysed. </w:t>
      </w:r>
    </w:p>
    <w:p w14:paraId="0C0270D5" w14:textId="77777777" w:rsidR="004412CA" w:rsidRPr="00FA5848" w:rsidRDefault="004412CA" w:rsidP="004412CA">
      <w:pPr>
        <w:pStyle w:val="BodyText"/>
      </w:pPr>
      <w:r w:rsidRPr="00FA5848">
        <w:t xml:space="preserve">This means that the current bad and doubtful debt costs allocation methodology </w:t>
      </w:r>
      <w:r>
        <w:t>leads to a less accurate outcome</w:t>
      </w:r>
      <w:r w:rsidRPr="00FA5848">
        <w:t>, with the Commonwealth</w:t>
      </w:r>
      <w:r>
        <w:t xml:space="preserve"> and some jurisdictions potentially</w:t>
      </w:r>
      <w:r w:rsidRPr="00FA5848">
        <w:t xml:space="preserve"> bearing a greater </w:t>
      </w:r>
      <w:r w:rsidR="000038BF">
        <w:t xml:space="preserve">or lesser </w:t>
      </w:r>
      <w:r w:rsidRPr="00FA5848">
        <w:t xml:space="preserve">share of the costs than would </w:t>
      </w:r>
      <w:r>
        <w:t xml:space="preserve">be the case </w:t>
      </w:r>
      <w:r w:rsidRPr="00FA5848">
        <w:t xml:space="preserve">under a more accurate DNER methodology. </w:t>
      </w:r>
    </w:p>
    <w:p w14:paraId="54AF426A" w14:textId="77777777" w:rsidR="004412CA" w:rsidRPr="00FA5848" w:rsidRDefault="004412CA" w:rsidP="004412CA">
      <w:pPr>
        <w:pStyle w:val="BodyText"/>
      </w:pPr>
      <w:r w:rsidRPr="00FA5848">
        <w:t>First, the level of costs allocated to the states and territories is likely to be too low because VET qualification holders are ‘less likely to repay HELP debt than higher education qualification holders because of their lower earnings profiles’ (Norton 2015). Compared to the current proportion of accumulated HELP DNER of 21 per cent:</w:t>
      </w:r>
    </w:p>
    <w:p w14:paraId="6293CEB2" w14:textId="262092A4" w:rsidR="004412CA" w:rsidRPr="00FA5848" w:rsidRDefault="00CE385E" w:rsidP="004412CA">
      <w:pPr>
        <w:pStyle w:val="ListBullet"/>
      </w:pPr>
      <w:r>
        <w:t>o</w:t>
      </w:r>
      <w:r w:rsidR="004412CA" w:rsidRPr="00FA5848">
        <w:t>ne estimate puts the DNER figure for all subsidised and fee for service VET FEE</w:t>
      </w:r>
      <w:r w:rsidR="004412CA" w:rsidRPr="00FA5848">
        <w:noBreakHyphen/>
        <w:t>HELP debt at 40</w:t>
      </w:r>
      <w:r>
        <w:t> </w:t>
      </w:r>
      <w:r w:rsidR="004412CA" w:rsidRPr="00FA5848">
        <w:t>per</w:t>
      </w:r>
      <w:r>
        <w:t> </w:t>
      </w:r>
      <w:r w:rsidR="004412CA" w:rsidRPr="00FA5848">
        <w:t>cent (Norton 2015)</w:t>
      </w:r>
    </w:p>
    <w:p w14:paraId="5B6D7BF9" w14:textId="4AA65AF2" w:rsidR="004412CA" w:rsidRPr="00FA5848" w:rsidRDefault="00CE385E" w:rsidP="004412CA">
      <w:pPr>
        <w:pStyle w:val="ListBullet"/>
      </w:pPr>
      <w:r>
        <w:t>a</w:t>
      </w:r>
      <w:r w:rsidR="004412CA" w:rsidRPr="00FA5848">
        <w:t>nother estimate for VET FEE</w:t>
      </w:r>
      <w:r w:rsidR="004412CA" w:rsidRPr="00FA5848">
        <w:noBreakHyphen/>
        <w:t xml:space="preserve">HELP loans DNER is 38 per cent for women and 24 per cent for men (based on a loan size of $8,000 with no surcharge) (Higgins and Chapman 2015). </w:t>
      </w:r>
    </w:p>
    <w:p w14:paraId="1239DC39" w14:textId="77777777" w:rsidR="004412CA" w:rsidRPr="00FA5848" w:rsidRDefault="004412CA" w:rsidP="004412CA">
      <w:pPr>
        <w:pStyle w:val="BodyText"/>
      </w:pPr>
      <w:r w:rsidRPr="00FA5848">
        <w:t xml:space="preserve">Second, the higher rate of non-completion in VET and among VET FEE-HELP debtors is often not factored into these calculations and would lead to an underestimation of DNER rates that ought to be borne by the states and territories. </w:t>
      </w:r>
    </w:p>
    <w:p w14:paraId="50C2253D" w14:textId="77777777" w:rsidR="004412CA" w:rsidRPr="00FA5848" w:rsidRDefault="004412CA" w:rsidP="004412CA">
      <w:pPr>
        <w:pStyle w:val="BodyText"/>
      </w:pPr>
      <w:r w:rsidRPr="00FA5848">
        <w:t>While it is highly likely that calculating the DNER at the VET FEE</w:t>
      </w:r>
      <w:r w:rsidRPr="00FA5848">
        <w:noBreakHyphen/>
        <w:t>HELP programme level would reveal the scheme to be more costly to government than under the current methodology, it is important to recognise that there is also likely to be a difference between the DNER of subsidised VET FEE</w:t>
      </w:r>
      <w:r w:rsidRPr="00FA5848">
        <w:noBreakHyphen/>
        <w:t>HELP debt and fee for service VET FEE HELP debt. If this was not taken into account when allocating costs between the Commonwealth and states and territories under a revised approach, the cost to states and territories would be over-estimated due to the inclusion of fee for service VET FEE-HELP debt because of the higher loan values and lower completion rates of fee for service VET FEE-HELP.</w:t>
      </w:r>
    </w:p>
    <w:p w14:paraId="431B6748" w14:textId="27914393" w:rsidR="004412CA" w:rsidRPr="00FA5848" w:rsidRDefault="004412CA" w:rsidP="004412CA">
      <w:pPr>
        <w:pStyle w:val="BodyText"/>
      </w:pPr>
      <w:r w:rsidRPr="00FA5848">
        <w:t>The DNER of a set of debt will be lower if each debtor holds a smaller amount of debt, all things being equal. As a result, the DNER for subsidised VET FEE</w:t>
      </w:r>
      <w:r w:rsidRPr="00FA5848">
        <w:noBreakHyphen/>
        <w:t>HELP debt is likely to be lower than for fee for service VET FEE</w:t>
      </w:r>
      <w:r w:rsidRPr="00FA5848">
        <w:noBreakHyphen/>
        <w:t>HELP debt. As set out in the NP, subsidised VET FEE</w:t>
      </w:r>
      <w:r w:rsidRPr="00FA5848">
        <w:noBreakHyphen/>
        <w:t>HELP loan amounts must have a weighted average value of less than $5,000. The weighted average value for a subsidised VET FEE</w:t>
      </w:r>
      <w:r w:rsidR="00D86EC3">
        <w:noBreakHyphen/>
      </w:r>
      <w:r w:rsidRPr="00FA5848">
        <w:t>HELP loan was $</w:t>
      </w:r>
      <w:r w:rsidR="00D86EC3">
        <w:t>4,857</w:t>
      </w:r>
      <w:r w:rsidRPr="00FA5848">
        <w:t xml:space="preserve"> in 201</w:t>
      </w:r>
      <w:r w:rsidR="00FE7231">
        <w:t>4</w:t>
      </w:r>
      <w:r w:rsidRPr="00FA5848">
        <w:t xml:space="preserve">, compared an average loan value of </w:t>
      </w:r>
      <w:r w:rsidR="00D86EC3">
        <w:t>$14,144</w:t>
      </w:r>
      <w:r w:rsidRPr="00FA5848">
        <w:t xml:space="preserve"> for fee for service VET FEE</w:t>
      </w:r>
      <w:r w:rsidRPr="00FA5848">
        <w:noBreakHyphen/>
        <w:t xml:space="preserve">HELP. </w:t>
      </w:r>
    </w:p>
    <w:p w14:paraId="0D5611FF" w14:textId="606B09B4" w:rsidR="004412CA" w:rsidRPr="00FA5848" w:rsidRDefault="004412CA" w:rsidP="004412CA">
      <w:pPr>
        <w:pStyle w:val="BodyText"/>
      </w:pPr>
      <w:r w:rsidRPr="00FA5848">
        <w:t>Furthermore, the DNER of a set of debt will be lower if more debtors complete their qualification, all things being equal, due to qualification holders’ higher incomes. As discussed below in section</w:t>
      </w:r>
      <w:r>
        <w:t xml:space="preserve"> </w:t>
      </w:r>
      <w:r w:rsidRPr="00053C29">
        <w:fldChar w:fldCharType="begin"/>
      </w:r>
      <w:r w:rsidR="009E1C9E" w:rsidRPr="009E1C9E">
        <w:instrText xml:space="preserve"> REF _Ref432961466 \r \h  \* MERGEFORMAT </w:instrText>
      </w:r>
      <w:r w:rsidRPr="00053C29">
        <w:fldChar w:fldCharType="separate"/>
      </w:r>
      <w:r w:rsidR="008C40B9">
        <w:t>4.3.2</w:t>
      </w:r>
      <w:r w:rsidRPr="00053C29">
        <w:fldChar w:fldCharType="end"/>
      </w:r>
      <w:r w:rsidRPr="00FA5848">
        <w:t>, fee for service VET FEE</w:t>
      </w:r>
      <w:r w:rsidRPr="00FA5848">
        <w:noBreakHyphen/>
        <w:t>HELP enrolments have a lower completion rate than subsidised VET FEE</w:t>
      </w:r>
      <w:r w:rsidRPr="00FA5848">
        <w:noBreakHyphen/>
        <w:t xml:space="preserve">HELP enrolments, pushing up the DNER for the former. </w:t>
      </w:r>
    </w:p>
    <w:p w14:paraId="39FD1923" w14:textId="77777777" w:rsidR="004412CA" w:rsidRPr="00FA5848" w:rsidRDefault="004412CA" w:rsidP="004412CA">
      <w:pPr>
        <w:pStyle w:val="BodyText"/>
      </w:pPr>
      <w:r w:rsidRPr="00FA5848">
        <w:t>On both of these issues—loan amounts and completion rates—there may be differences between jurisdictions in the subsidised VET FEE</w:t>
      </w:r>
      <w:r w:rsidRPr="00FA5848">
        <w:noBreakHyphen/>
        <w:t>HELP market (although data are limited on loan amount differences and jurisdiction-level subsidised VET FEE</w:t>
      </w:r>
      <w:r w:rsidRPr="00FA5848">
        <w:noBreakHyphen/>
        <w:t xml:space="preserve">HELP completion rates are not available). </w:t>
      </w:r>
    </w:p>
    <w:p w14:paraId="3DBA21B7" w14:textId="77777777" w:rsidR="004412CA" w:rsidRPr="00FA5848" w:rsidRDefault="004412CA" w:rsidP="004412CA">
      <w:pPr>
        <w:pStyle w:val="BodyText"/>
      </w:pPr>
      <w:r w:rsidRPr="00FA5848">
        <w:t>Therefore, to more accurately reflect the cost of the VET FEE</w:t>
      </w:r>
      <w:r w:rsidRPr="00FA5848">
        <w:noBreakHyphen/>
        <w:t xml:space="preserve">HELP expansion to subsidised courses across the Commonwealth and states and territories, a more robust </w:t>
      </w:r>
      <w:r w:rsidR="00CE385E">
        <w:t xml:space="preserve">DNER </w:t>
      </w:r>
      <w:r w:rsidRPr="00FA5848">
        <w:t xml:space="preserve">methodology should: </w:t>
      </w:r>
    </w:p>
    <w:p w14:paraId="28AC46B1" w14:textId="05603083" w:rsidR="004412CA" w:rsidRPr="00FA5848" w:rsidRDefault="004412CA" w:rsidP="004412CA">
      <w:pPr>
        <w:pStyle w:val="ListBullet"/>
      </w:pPr>
      <w:r w:rsidRPr="00FA5848">
        <w:t>be based on just subsidised VET FEE</w:t>
      </w:r>
      <w:r w:rsidRPr="00FA5848">
        <w:noBreakHyphen/>
        <w:t>HELP debt</w:t>
      </w:r>
      <w:r w:rsidR="00CE385E">
        <w:t>,</w:t>
      </w:r>
      <w:r w:rsidRPr="00FA5848">
        <w:t xml:space="preserve"> separate from other HELP programmes</w:t>
      </w:r>
    </w:p>
    <w:p w14:paraId="7420CCA3" w14:textId="77777777" w:rsidR="004412CA" w:rsidRPr="00FA5848" w:rsidRDefault="004412CA" w:rsidP="004412CA">
      <w:pPr>
        <w:pStyle w:val="ListBullet"/>
      </w:pPr>
      <w:r w:rsidRPr="00FA5848">
        <w:t>take into account the respective weighted average loan values for each state and territory</w:t>
      </w:r>
    </w:p>
    <w:p w14:paraId="29578F57" w14:textId="6D324E72" w:rsidR="004412CA" w:rsidRPr="00FA5848" w:rsidRDefault="004412CA" w:rsidP="004412CA">
      <w:pPr>
        <w:pStyle w:val="ListBullet"/>
      </w:pPr>
      <w:r w:rsidRPr="00FA5848">
        <w:t xml:space="preserve">take into account the completion rates for </w:t>
      </w:r>
      <w:r w:rsidR="00CE385E" w:rsidRPr="00FA5848">
        <w:t>subsidised VET FEE</w:t>
      </w:r>
      <w:r w:rsidR="00CE385E" w:rsidRPr="00FA5848">
        <w:noBreakHyphen/>
        <w:t xml:space="preserve">HELP </w:t>
      </w:r>
      <w:r w:rsidR="00CE385E">
        <w:t xml:space="preserve">students </w:t>
      </w:r>
      <w:r w:rsidRPr="00FA5848">
        <w:t>in each state and territory.</w:t>
      </w:r>
      <w:r w:rsidR="00CE385E">
        <w:rPr>
          <w:rStyle w:val="FootnoteReference"/>
        </w:rPr>
        <w:footnoteReference w:id="6"/>
      </w:r>
      <w:r w:rsidRPr="00FA5848">
        <w:t xml:space="preserve"> </w:t>
      </w:r>
    </w:p>
    <w:p w14:paraId="1F22B57A" w14:textId="038B98D1" w:rsidR="004412CA" w:rsidRPr="0009045D" w:rsidRDefault="004412CA" w:rsidP="004412CA">
      <w:pPr>
        <w:pStyle w:val="BodyText"/>
      </w:pPr>
      <w:r w:rsidRPr="004240E0">
        <w:t xml:space="preserve">This would address </w:t>
      </w:r>
      <w:r w:rsidR="00FE7231">
        <w:t xml:space="preserve">the </w:t>
      </w:r>
      <w:r w:rsidRPr="004240E0">
        <w:t>current situation whereby states and territories do not face the true costs of subsidised VET FEE-HEL</w:t>
      </w:r>
      <w:r w:rsidRPr="0009045D">
        <w:t>P loans incurred in their respective jurisdictions. In particular, this would ensure that the VET FEE-HELP costs that may arise as a result of changes to policies in a given jurisdiction (for example reductions in subsidies and increased average loan values) are not shared across all other jurisdictions.</w:t>
      </w:r>
    </w:p>
    <w:p w14:paraId="1198DDFE" w14:textId="77777777" w:rsidR="004412CA" w:rsidRPr="00FA5848" w:rsidRDefault="004412CA" w:rsidP="004412CA">
      <w:pPr>
        <w:pStyle w:val="Heading2"/>
        <w:spacing w:before="120"/>
      </w:pPr>
      <w:bookmarkStart w:id="304" w:name="_Toc432894293"/>
      <w:bookmarkStart w:id="305" w:name="_Toc432960896"/>
      <w:bookmarkStart w:id="306" w:name="_Toc433728347"/>
      <w:bookmarkStart w:id="307" w:name="_Toc440460727"/>
      <w:r w:rsidRPr="00FA5848">
        <w:t>Conclusions</w:t>
      </w:r>
      <w:bookmarkEnd w:id="304"/>
      <w:bookmarkEnd w:id="305"/>
      <w:bookmarkEnd w:id="306"/>
      <w:bookmarkEnd w:id="307"/>
    </w:p>
    <w:p w14:paraId="3089167E" w14:textId="1D724CEA" w:rsidR="004412CA" w:rsidRPr="00FA5848" w:rsidRDefault="004412CA" w:rsidP="004412CA">
      <w:pPr>
        <w:pStyle w:val="BodyText"/>
      </w:pPr>
      <w:r w:rsidRPr="00FA5848">
        <w:t xml:space="preserve">Most states and territories agree that accessibility has improved or will improve as a result of the introduction of both the student entitlement and </w:t>
      </w:r>
      <w:r w:rsidR="00FE7231">
        <w:t xml:space="preserve">subsidised </w:t>
      </w:r>
      <w:r w:rsidRPr="00FA5848">
        <w:t>VET FEE-HELP. Enrolments in VET increased significantly (albeit with a reduction in one jurisdiction since 2012), and the proportion of the working age population without a higher level qualification has steadily fallen. However, in recent years, growth on a number of the relevant indicators</w:t>
      </w:r>
      <w:r>
        <w:t xml:space="preserve">—such as </w:t>
      </w:r>
      <w:r w:rsidR="00136DFC">
        <w:t xml:space="preserve">total </w:t>
      </w:r>
      <w:r>
        <w:t xml:space="preserve">enrolments, and the </w:t>
      </w:r>
      <w:r w:rsidRPr="0009045D">
        <w:t xml:space="preserve">number of </w:t>
      </w:r>
      <w:r w:rsidR="00136DFC">
        <w:t>provider</w:t>
      </w:r>
      <w:r>
        <w:t>-</w:t>
      </w:r>
      <w:r w:rsidRPr="0009045D">
        <w:t>course combinations in which there were subsidised enrolments</w:t>
      </w:r>
      <w:r>
        <w:t>—</w:t>
      </w:r>
      <w:r w:rsidRPr="00FA5848">
        <w:t>has been negative.</w:t>
      </w:r>
      <w:r>
        <w:t xml:space="preserve"> It would appear that fiscal constraints have often played an important role in driving these reductions.</w:t>
      </w:r>
    </w:p>
    <w:p w14:paraId="1630A29D" w14:textId="70E9A45E" w:rsidR="004412CA" w:rsidRPr="00FA5848" w:rsidRDefault="004412CA" w:rsidP="004412CA">
      <w:pPr>
        <w:pStyle w:val="BodyText"/>
      </w:pPr>
      <w:r w:rsidRPr="00FA5848">
        <w:t>As government subsidised training has become more contestable, student choice</w:t>
      </w:r>
      <w:r w:rsidR="00136DFC">
        <w:t>—</w:t>
      </w:r>
      <w:r w:rsidRPr="00FA5848">
        <w:t>as measured by the number of provider-course combinations</w:t>
      </w:r>
      <w:r w:rsidR="00136DFC">
        <w:t>—</w:t>
      </w:r>
      <w:r w:rsidRPr="00FA5848">
        <w:t>has increased, while the total number of courses available has decreased in most jurisdictions. Market concentration has decreased in some jurisdictions, but not all. Accessibility and choice are expected to increase, as the introduction of several states’ entitlement models in the past 18 months takes effect in the market.</w:t>
      </w:r>
    </w:p>
    <w:p w14:paraId="62DB1569" w14:textId="589BB24F" w:rsidR="004412CA" w:rsidRPr="00FA5848" w:rsidRDefault="004412CA" w:rsidP="004412CA">
      <w:pPr>
        <w:pStyle w:val="BodyText"/>
      </w:pPr>
      <w:r w:rsidRPr="00FA5848">
        <w:t>The expansion of VET FEE-HELP to subsidised Diploma, Advanced Diploma and selected Certificate IV courses has also improved accessibility. Subsidised VET FEE-HELP has increased, as has the proportion of subsidised courses for which it is available. This trend of increasing reliance o</w:t>
      </w:r>
      <w:r w:rsidR="00FE7231">
        <w:t>n subsidised</w:t>
      </w:r>
      <w:r w:rsidRPr="00FA5848">
        <w:t xml:space="preserve"> VET</w:t>
      </w:r>
      <w:r w:rsidR="00E75E28">
        <w:t> </w:t>
      </w:r>
      <w:r w:rsidRPr="00FA5848">
        <w:t>FEE</w:t>
      </w:r>
      <w:r w:rsidR="00FE7231">
        <w:noBreakHyphen/>
      </w:r>
      <w:r w:rsidRPr="00FA5848">
        <w:t xml:space="preserve">HELP is expected to continue to increase as more RTOs and their students opt in to the programme. However, there are concerns that this improved accessibility has had the unintended consequence of encouraging some students to commence higher level courses where they face no upfront fees, rather than more suitable lower level courses. </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7"/>
      </w:tblGrid>
      <w:tr w:rsidR="004412CA" w:rsidRPr="00FA5848" w14:paraId="3A06556B" w14:textId="77777777" w:rsidTr="00806A05">
        <w:trPr>
          <w:cantSplit/>
        </w:trPr>
        <w:tc>
          <w:tcPr>
            <w:tcW w:w="8617" w:type="dxa"/>
            <w:shd w:val="clear" w:color="auto" w:fill="auto"/>
            <w:tcMar>
              <w:left w:w="446" w:type="dxa"/>
            </w:tcMar>
          </w:tcPr>
          <w:p w14:paraId="09D135B7" w14:textId="77777777" w:rsidR="004412CA" w:rsidRPr="00FA5848" w:rsidRDefault="004412CA" w:rsidP="00806A05">
            <w:pPr>
              <w:pStyle w:val="Caption"/>
            </w:pPr>
            <w:r w:rsidRPr="00FA5848">
              <w:t xml:space="preserve">Key Finding </w:t>
            </w:r>
            <w:r w:rsidRPr="00A74525">
              <w:fldChar w:fldCharType="begin"/>
            </w:r>
            <w:r w:rsidRPr="00FA5848">
              <w:instrText xml:space="preserve"> SEQ Key_Finding \* ARABIC </w:instrText>
            </w:r>
            <w:r w:rsidRPr="00A74525">
              <w:fldChar w:fldCharType="separate"/>
            </w:r>
            <w:r w:rsidR="008C40B9">
              <w:rPr>
                <w:noProof/>
              </w:rPr>
              <w:t>1</w:t>
            </w:r>
            <w:r w:rsidRPr="00A74525">
              <w:fldChar w:fldCharType="end"/>
            </w:r>
            <w:r w:rsidRPr="00FA5848">
              <w:t xml:space="preserve"> </w:t>
            </w:r>
          </w:p>
        </w:tc>
      </w:tr>
      <w:tr w:rsidR="004412CA" w:rsidRPr="00FA5848" w14:paraId="24EA7AE5" w14:textId="77777777" w:rsidTr="00806A05">
        <w:trPr>
          <w:cantSplit/>
        </w:trPr>
        <w:tc>
          <w:tcPr>
            <w:tcW w:w="8617" w:type="dxa"/>
            <w:shd w:val="clear" w:color="auto" w:fill="E4E0DD"/>
            <w:tcMar>
              <w:top w:w="276" w:type="dxa"/>
              <w:bottom w:w="184" w:type="dxa"/>
              <w:right w:w="120" w:type="dxa"/>
            </w:tcMar>
          </w:tcPr>
          <w:p w14:paraId="2007BC98" w14:textId="1D25AD3B" w:rsidR="004412CA" w:rsidRPr="00FA5848" w:rsidRDefault="004412CA" w:rsidP="00806A05">
            <w:pPr>
              <w:pStyle w:val="BoxText"/>
            </w:pPr>
            <w:r w:rsidRPr="00FA5848">
              <w:t>There is moderate</w:t>
            </w:r>
            <w:r w:rsidR="00136DFC">
              <w:t>ly strong</w:t>
            </w:r>
            <w:r w:rsidRPr="00FA5848">
              <w:t xml:space="preserve"> evidence to conclude that the outcomes of accessibility and choice have increased since the baseline years of 2008-</w:t>
            </w:r>
            <w:r w:rsidR="007C4CA0">
              <w:t>20</w:t>
            </w:r>
            <w:r w:rsidRPr="00FA5848">
              <w:t xml:space="preserve">09. </w:t>
            </w:r>
            <w:r w:rsidR="00AD254D">
              <w:t>I</w:t>
            </w:r>
            <w:r w:rsidRPr="00FA5848">
              <w:t>n recent years</w:t>
            </w:r>
            <w:r w:rsidR="00AD254D">
              <w:t>, however,</w:t>
            </w:r>
            <w:r w:rsidRPr="00FA5848">
              <w:t xml:space="preserve"> growth on a number of relevant indicators has been negative, including in the total number of courses available. </w:t>
            </w:r>
          </w:p>
          <w:p w14:paraId="63DADB13" w14:textId="77777777" w:rsidR="004412CA" w:rsidRPr="00FA5848" w:rsidRDefault="004412CA" w:rsidP="00806A05">
            <w:pPr>
              <w:pStyle w:val="BoxText"/>
            </w:pPr>
            <w:r w:rsidRPr="00FA5848">
              <w:t>Expansion in student accessibility and choice is due in part to the introduction of an entitlement in each state and territory, and to the extension of VET FEE-HELP to subsidised higher level qualifications.</w:t>
            </w:r>
          </w:p>
          <w:p w14:paraId="5E134928" w14:textId="77777777" w:rsidR="004412CA" w:rsidRPr="00FA5848" w:rsidRDefault="004412CA" w:rsidP="00806A05">
            <w:pPr>
              <w:pStyle w:val="BoxText"/>
            </w:pPr>
            <w:r w:rsidRPr="00FA5848">
              <w:t xml:space="preserve">As more jurisdictions’ entitlement models take effect, and as more jurisdictions and RTOs opt in to the subsidised VET FEE-HELP programme, it is expected that accessibility and choice will </w:t>
            </w:r>
            <w:r>
              <w:t>improve</w:t>
            </w:r>
            <w:r w:rsidRPr="00FA5848">
              <w:t xml:space="preserve">. </w:t>
            </w:r>
          </w:p>
        </w:tc>
      </w:tr>
      <w:tr w:rsidR="004412CA" w:rsidRPr="00FA5848" w14:paraId="1606F863" w14:textId="77777777" w:rsidTr="00806A05">
        <w:trPr>
          <w:cantSplit/>
          <w:trHeight w:hRule="exact" w:val="180"/>
        </w:trPr>
        <w:tc>
          <w:tcPr>
            <w:tcW w:w="8617" w:type="dxa"/>
            <w:shd w:val="clear" w:color="auto" w:fill="auto"/>
            <w:tcMar>
              <w:top w:w="0" w:type="dxa"/>
              <w:left w:w="446" w:type="dxa"/>
              <w:bottom w:w="0" w:type="dxa"/>
            </w:tcMar>
          </w:tcPr>
          <w:p w14:paraId="5279643A" w14:textId="77777777" w:rsidR="004412CA" w:rsidRPr="00FA5848" w:rsidRDefault="004412CA" w:rsidP="00806A05">
            <w:pPr>
              <w:pStyle w:val="spacer"/>
            </w:pPr>
            <w:r w:rsidRPr="004240E0">
              <w:rPr>
                <w:noProof/>
                <w:lang w:eastAsia="en-AU"/>
              </w:rPr>
              <mc:AlternateContent>
                <mc:Choice Requires="wps">
                  <w:drawing>
                    <wp:anchor distT="0" distB="0" distL="114300" distR="114300" simplePos="0" relativeHeight="251700224" behindDoc="0" locked="1" layoutInCell="1" allowOverlap="1" wp14:anchorId="5302627F" wp14:editId="1D898BCA">
                      <wp:simplePos x="0" y="0"/>
                      <wp:positionH relativeFrom="rightMargin">
                        <wp:posOffset>-774065</wp:posOffset>
                      </wp:positionH>
                      <wp:positionV relativeFrom="page">
                        <wp:posOffset>-237490</wp:posOffset>
                      </wp:positionV>
                      <wp:extent cx="436880" cy="213360"/>
                      <wp:effectExtent l="0" t="0" r="1270" b="0"/>
                      <wp:wrapNone/>
                      <wp:docPr id="329"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C845D87" id="Freeform 5" o:spid="_x0000_s1026" style="position:absolute;margin-left:-60.95pt;margin-top:-18.7pt;width:34.4pt;height:16.8pt;z-index:2517002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2473B659" w14:textId="77777777" w:rsidR="004412CA" w:rsidRPr="00FA5848" w:rsidRDefault="004412CA" w:rsidP="004412CA">
      <w:pPr>
        <w:pStyle w:val="BodyText"/>
      </w:pPr>
    </w:p>
    <w:p w14:paraId="062739A5" w14:textId="77777777" w:rsidR="004412CA" w:rsidRPr="00FA5848" w:rsidRDefault="004412CA" w:rsidP="004412CA">
      <w:pPr>
        <w:pStyle w:val="BodyText"/>
        <w:sectPr w:rsidR="004412CA" w:rsidRPr="00FA5848" w:rsidSect="00806A05">
          <w:pgSz w:w="11907" w:h="16839" w:code="9"/>
          <w:pgMar w:top="1100" w:right="442" w:bottom="1321" w:left="2976" w:header="454" w:footer="261"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
      </w:tblPr>
      <w:tblGrid>
        <w:gridCol w:w="5812"/>
        <w:gridCol w:w="2356"/>
      </w:tblGrid>
      <w:tr w:rsidR="00B40747" w14:paraId="209A4AE7" w14:textId="77777777" w:rsidTr="00A75F2E">
        <w:trPr>
          <w:trHeight w:hRule="exact" w:val="382"/>
        </w:trPr>
        <w:tc>
          <w:tcPr>
            <w:tcW w:w="5812" w:type="dxa"/>
            <w:shd w:val="clear" w:color="auto" w:fill="9D57A6"/>
          </w:tcPr>
          <w:p w14:paraId="29DB2318" w14:textId="77777777" w:rsidR="00B40747" w:rsidRDefault="00B40747" w:rsidP="00806A05">
            <w:pPr>
              <w:pStyle w:val="tagchapterBanner"/>
            </w:pPr>
            <w:r>
              <w:rPr>
                <w:noProof/>
                <w:lang w:eastAsia="en-AU"/>
              </w:rPr>
              <mc:AlternateContent>
                <mc:Choice Requires="wps">
                  <w:drawing>
                    <wp:anchor distT="0" distB="0" distL="114300" distR="114300" simplePos="0" relativeHeight="251666432" behindDoc="0" locked="1" layoutInCell="1" allowOverlap="1" wp14:anchorId="40C47C34" wp14:editId="4CDDBD18">
                      <wp:simplePos x="0" y="0"/>
                      <wp:positionH relativeFrom="page">
                        <wp:posOffset>158750</wp:posOffset>
                      </wp:positionH>
                      <wp:positionV relativeFrom="page">
                        <wp:posOffset>6350</wp:posOffset>
                      </wp:positionV>
                      <wp:extent cx="439560" cy="215280"/>
                      <wp:effectExtent l="0" t="0" r="0" b="0"/>
                      <wp:wrapNone/>
                      <wp:docPr id="13"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B59A7FB" id="Freeform 5" o:spid="_x0000_s1026" style="position:absolute;margin-left:12.5pt;margin-top:.5pt;width:34.6pt;height:16.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2356" w:type="dxa"/>
            <w:shd w:val="clear" w:color="auto" w:fill="9D57A6"/>
          </w:tcPr>
          <w:p w14:paraId="56DE1361" w14:textId="77777777" w:rsidR="00B40747" w:rsidRDefault="00B40747" w:rsidP="00806A05">
            <w:pPr>
              <w:pStyle w:val="spacer"/>
            </w:pPr>
          </w:p>
        </w:tc>
      </w:tr>
      <w:tr w:rsidR="00A75F2E" w:rsidRPr="003D3CD2" w14:paraId="25D3C039" w14:textId="77777777" w:rsidTr="00A75F2E">
        <w:trPr>
          <w:trHeight w:hRule="exact" w:val="3665"/>
        </w:trPr>
        <w:tc>
          <w:tcPr>
            <w:tcW w:w="5812" w:type="dxa"/>
            <w:shd w:val="clear" w:color="auto" w:fill="9D57A6"/>
            <w:tcMar>
              <w:left w:w="0" w:type="dxa"/>
              <w:bottom w:w="0" w:type="dxa"/>
            </w:tcMar>
            <w:vAlign w:val="bottom"/>
          </w:tcPr>
          <w:p w14:paraId="5A385183" w14:textId="77777777" w:rsidR="00A75F2E" w:rsidRPr="00FA5848" w:rsidRDefault="00806A05" w:rsidP="00806A05">
            <w:pPr>
              <w:pStyle w:val="Heading1"/>
              <w:outlineLvl w:val="0"/>
            </w:pPr>
            <w:bookmarkStart w:id="308" w:name="_Ref432766118"/>
            <w:r>
              <w:t>A more transparent VET Sector (Outcome 2)</w:t>
            </w:r>
            <w:bookmarkEnd w:id="308"/>
          </w:p>
        </w:tc>
        <w:tc>
          <w:tcPr>
            <w:tcW w:w="2356" w:type="dxa"/>
            <w:shd w:val="clear" w:color="auto" w:fill="9D57A6"/>
            <w:tcMar>
              <w:right w:w="344" w:type="dxa"/>
            </w:tcMar>
          </w:tcPr>
          <w:p w14:paraId="3D9C0760" w14:textId="77777777" w:rsidR="00A75F2E" w:rsidRPr="00F5723F" w:rsidRDefault="008C40B9" w:rsidP="00A75F2E">
            <w:pPr>
              <w:pStyle w:val="HeadingChapter"/>
              <w:keepNext/>
            </w:pPr>
            <w:r>
              <w:fldChar w:fldCharType="begin"/>
            </w:r>
            <w:r>
              <w:instrText xml:space="preserve"> SEQ ChptNum\* Arabic \* MERGEFORMAT </w:instrText>
            </w:r>
            <w:r>
              <w:fldChar w:fldCharType="separate"/>
            </w:r>
            <w:bookmarkStart w:id="309" w:name="_Toc440385240"/>
            <w:bookmarkStart w:id="310" w:name="_Toc434258510"/>
            <w:bookmarkStart w:id="311" w:name="_Toc433798298"/>
            <w:bookmarkStart w:id="312" w:name="_Toc433798239"/>
            <w:bookmarkStart w:id="313" w:name="_Toc433798134"/>
            <w:bookmarkStart w:id="314" w:name="_Toc433798029"/>
            <w:bookmarkStart w:id="315" w:name="_Toc433797968"/>
            <w:bookmarkStart w:id="316" w:name="_Toc433797907"/>
            <w:bookmarkStart w:id="317" w:name="_Toc433797846"/>
            <w:bookmarkStart w:id="318" w:name="_Toc433797741"/>
            <w:bookmarkStart w:id="319" w:name="_Toc433797636"/>
            <w:bookmarkStart w:id="320" w:name="_Toc433797575"/>
            <w:bookmarkStart w:id="321" w:name="_Toc433793218"/>
            <w:bookmarkStart w:id="322" w:name="_Toc433791915"/>
            <w:bookmarkStart w:id="323" w:name="_Toc433791889"/>
            <w:bookmarkStart w:id="324" w:name="_Toc433791864"/>
            <w:bookmarkStart w:id="325" w:name="_Toc433792227"/>
            <w:bookmarkStart w:id="326" w:name="_Toc433792262"/>
            <w:bookmarkStart w:id="327" w:name="_Toc433792318"/>
            <w:bookmarkStart w:id="328" w:name="_Toc433792374"/>
            <w:bookmarkStart w:id="329" w:name="_Toc433793313"/>
            <w:bookmarkStart w:id="330" w:name="_Toc433793368"/>
            <w:bookmarkStart w:id="331" w:name="_Toc433793455"/>
            <w:bookmarkStart w:id="332" w:name="_Toc433793511"/>
            <w:bookmarkStart w:id="333" w:name="_Toc433793565"/>
            <w:bookmarkStart w:id="334" w:name="_Toc433811559"/>
            <w:bookmarkStart w:id="335" w:name="_Toc434253181"/>
            <w:bookmarkStart w:id="336" w:name="_Toc440460728"/>
            <w:r>
              <w:t>3</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fldChar w:fldCharType="end"/>
            </w:r>
          </w:p>
        </w:tc>
      </w:tr>
      <w:tr w:rsidR="00A75F2E" w14:paraId="6D5CC5E5" w14:textId="77777777" w:rsidTr="00A75F2E">
        <w:trPr>
          <w:trHeight w:hRule="exact" w:val="232"/>
        </w:trPr>
        <w:tc>
          <w:tcPr>
            <w:tcW w:w="5812" w:type="dxa"/>
            <w:shd w:val="clear" w:color="auto" w:fill="9D57A6"/>
          </w:tcPr>
          <w:p w14:paraId="47821616" w14:textId="77777777" w:rsidR="00A75F2E" w:rsidRPr="00FA5848" w:rsidRDefault="00A75F2E" w:rsidP="00A75F2E">
            <w:pPr>
              <w:pStyle w:val="Chpt-Context"/>
            </w:pPr>
          </w:p>
        </w:tc>
        <w:tc>
          <w:tcPr>
            <w:tcW w:w="2356" w:type="dxa"/>
            <w:shd w:val="clear" w:color="auto" w:fill="9D57A6"/>
          </w:tcPr>
          <w:p w14:paraId="6496197D" w14:textId="77777777" w:rsidR="00A75F2E" w:rsidRPr="008A4E3C" w:rsidRDefault="008C40B9" w:rsidP="00A75F2E">
            <w:pPr>
              <w:pStyle w:val="Chpt-Context"/>
            </w:pPr>
            <w:r>
              <w:fldChar w:fldCharType="begin"/>
            </w:r>
            <w:r>
              <w:instrText xml:space="preserve"> STYLEREF  "Heading 1" \l  \* MERGEFORMAT </w:instrText>
            </w:r>
            <w:r>
              <w:fldChar w:fldCharType="separate"/>
            </w:r>
            <w:bookmarkStart w:id="337" w:name="_Toc440460729"/>
            <w:r>
              <w:rPr>
                <w:noProof/>
              </w:rPr>
              <w:t>A more transparent VET Sector (Outcome 2)</w:t>
            </w:r>
            <w:bookmarkEnd w:id="337"/>
            <w:r>
              <w:rPr>
                <w:noProof/>
              </w:rPr>
              <w:fldChar w:fldCharType="end"/>
            </w:r>
          </w:p>
        </w:tc>
      </w:tr>
      <w:tr w:rsidR="00A75F2E" w14:paraId="71C1098A" w14:textId="77777777" w:rsidTr="00A75F2E">
        <w:trPr>
          <w:trHeight w:hRule="exact" w:val="228"/>
        </w:trPr>
        <w:tc>
          <w:tcPr>
            <w:tcW w:w="5812" w:type="dxa"/>
            <w:tcBorders>
              <w:top w:val="single" w:sz="4" w:space="0" w:color="9D57A6"/>
            </w:tcBorders>
            <w:shd w:val="clear" w:color="auto" w:fill="auto"/>
          </w:tcPr>
          <w:p w14:paraId="1B20DB34" w14:textId="77777777" w:rsidR="00A75F2E" w:rsidRDefault="00A75F2E" w:rsidP="00A75F2E">
            <w:pPr>
              <w:pStyle w:val="spacer"/>
            </w:pPr>
          </w:p>
        </w:tc>
        <w:tc>
          <w:tcPr>
            <w:tcW w:w="2356" w:type="dxa"/>
            <w:tcBorders>
              <w:top w:val="single" w:sz="4" w:space="0" w:color="9D57A6"/>
            </w:tcBorders>
            <w:shd w:val="clear" w:color="auto" w:fill="auto"/>
          </w:tcPr>
          <w:p w14:paraId="56861ADA" w14:textId="77777777" w:rsidR="00A75F2E" w:rsidRDefault="00A75F2E" w:rsidP="00A75F2E">
            <w:pPr>
              <w:pStyle w:val="spacer"/>
            </w:pPr>
          </w:p>
        </w:tc>
      </w:tr>
    </w:tbl>
    <w:p w14:paraId="1597E600" w14:textId="77777777" w:rsidR="00A75F2E" w:rsidRPr="00FA5848" w:rsidRDefault="00A75F2E" w:rsidP="00A75F2E">
      <w:pPr>
        <w:pStyle w:val="Heading2"/>
        <w:spacing w:before="120"/>
      </w:pPr>
      <w:bookmarkStart w:id="338" w:name="_Toc432167667"/>
      <w:bookmarkStart w:id="339" w:name="_Toc432894296"/>
      <w:bookmarkStart w:id="340" w:name="_Toc432960899"/>
      <w:bookmarkStart w:id="341" w:name="_Toc433728350"/>
      <w:bookmarkStart w:id="342" w:name="_Toc440460730"/>
      <w:r w:rsidRPr="00FA5848">
        <w:t>Overview of the outcome</w:t>
      </w:r>
      <w:bookmarkEnd w:id="338"/>
      <w:bookmarkEnd w:id="339"/>
      <w:bookmarkEnd w:id="340"/>
      <w:bookmarkEnd w:id="341"/>
      <w:bookmarkEnd w:id="342"/>
    </w:p>
    <w:p w14:paraId="7F5F5301" w14:textId="77777777" w:rsidR="00A75F2E" w:rsidRPr="00FA5848" w:rsidRDefault="00A75F2E" w:rsidP="00A75F2E">
      <w:pPr>
        <w:pStyle w:val="BodyText"/>
      </w:pPr>
      <w:r w:rsidRPr="00FA5848">
        <w:t>The second outcome of the NP (listed in clause 21) refers to:</w:t>
      </w:r>
    </w:p>
    <w:p w14:paraId="070058BC" w14:textId="77777777" w:rsidR="00A75F2E" w:rsidRPr="00FA5848" w:rsidRDefault="00A75F2E" w:rsidP="00A75F2E">
      <w:pPr>
        <w:pStyle w:val="Quote"/>
      </w:pPr>
      <w:r w:rsidRPr="00FA5848">
        <w:t>a more transparent VET sector, which enables better understanding of the VET activity that is occurring in each jurisdiction</w:t>
      </w:r>
    </w:p>
    <w:p w14:paraId="3358D214" w14:textId="77777777" w:rsidR="00A75F2E" w:rsidRPr="00FA5848" w:rsidRDefault="00A75F2E" w:rsidP="00A75F2E">
      <w:pPr>
        <w:pStyle w:val="BodyText"/>
      </w:pPr>
      <w:r w:rsidRPr="00FA5848">
        <w:t>This outcome encompasses the main areas of National Reforms (as opposed to the other outcomes which are Jurisdictionally Flexible Reforms) and in Clause 26, four outputs are listed.</w:t>
      </w:r>
    </w:p>
    <w:p w14:paraId="7180226D" w14:textId="77777777" w:rsidR="00A75F2E" w:rsidRPr="00FA5848" w:rsidRDefault="00A75F2E" w:rsidP="00A75F2E">
      <w:pPr>
        <w:pStyle w:val="Quote"/>
      </w:pPr>
      <w:r w:rsidRPr="00FA5848">
        <w:t>26. Jurisdictions will create a more transparent VET sector through:</w:t>
      </w:r>
    </w:p>
    <w:p w14:paraId="5BB5B5A5" w14:textId="77777777" w:rsidR="00A75F2E" w:rsidRPr="00FA5848" w:rsidRDefault="00A75F2E" w:rsidP="00A75F2E">
      <w:pPr>
        <w:pStyle w:val="Quote"/>
        <w:ind w:left="720"/>
      </w:pPr>
      <w:r w:rsidRPr="00FA5848">
        <w:t>a. enhancing national data collections including better measurement of total VET activity for all RTOs;</w:t>
      </w:r>
    </w:p>
    <w:p w14:paraId="65065321" w14:textId="77777777" w:rsidR="00A75F2E" w:rsidRPr="00FA5848" w:rsidRDefault="00A75F2E" w:rsidP="00A75F2E">
      <w:pPr>
        <w:pStyle w:val="Quote"/>
        <w:ind w:left="720"/>
      </w:pPr>
      <w:r w:rsidRPr="00FA5848">
        <w:t>b. improving timelines for data sharing and reporting;</w:t>
      </w:r>
    </w:p>
    <w:p w14:paraId="3EB0112C" w14:textId="77777777" w:rsidR="00A75F2E" w:rsidRPr="00FA5848" w:rsidRDefault="00A75F2E" w:rsidP="00A75F2E">
      <w:pPr>
        <w:pStyle w:val="Quote"/>
        <w:ind w:left="720"/>
      </w:pPr>
      <w:r w:rsidRPr="00FA5848">
        <w:t>c. finalising the operational, funding, governance and State and Commonwealth legislative arrangements for the implementation of the USI; and</w:t>
      </w:r>
    </w:p>
    <w:p w14:paraId="038FAC51" w14:textId="77777777" w:rsidR="00A75F2E" w:rsidRPr="00FA5848" w:rsidRDefault="00A75F2E" w:rsidP="00A75F2E">
      <w:pPr>
        <w:pStyle w:val="Quote"/>
        <w:ind w:left="720"/>
      </w:pPr>
      <w:r w:rsidRPr="00FA5848">
        <w:t>d. improving consumer information through development of proposals for release of comparable data on the national My Skills website and on RTOs’ own websites, with data to include quality of providers, prices, government support, including subsidies, and labour market information.</w:t>
      </w:r>
    </w:p>
    <w:p w14:paraId="39D23F0C" w14:textId="77777777" w:rsidR="00A75F2E" w:rsidRPr="00FA5848" w:rsidRDefault="00A75F2E" w:rsidP="00A75F2E">
      <w:pPr>
        <w:pStyle w:val="BodyText"/>
      </w:pPr>
      <w:r w:rsidRPr="00FA5848">
        <w:t xml:space="preserve">The activities under this outcome are unique in that they involve </w:t>
      </w:r>
      <w:r>
        <w:t xml:space="preserve">considerable </w:t>
      </w:r>
      <w:r w:rsidRPr="00FA5848">
        <w:t>joint action by both the Commonwealth and state and territory governments.</w:t>
      </w:r>
    </w:p>
    <w:p w14:paraId="51C97BDC" w14:textId="77777777" w:rsidR="00A75F2E" w:rsidRPr="00FA5848" w:rsidRDefault="00A75F2E" w:rsidP="00A75F2E">
      <w:pPr>
        <w:pStyle w:val="Heading2"/>
        <w:spacing w:before="120"/>
      </w:pPr>
      <w:bookmarkStart w:id="343" w:name="_Toc432167668"/>
      <w:bookmarkStart w:id="344" w:name="_Toc432894297"/>
      <w:bookmarkStart w:id="345" w:name="_Toc432960900"/>
      <w:bookmarkStart w:id="346" w:name="_Toc433728351"/>
      <w:bookmarkStart w:id="347" w:name="_Ref434261505"/>
      <w:bookmarkStart w:id="348" w:name="_Toc440460731"/>
      <w:r w:rsidRPr="00FA5848">
        <w:t>Activities under the outcome</w:t>
      </w:r>
      <w:bookmarkEnd w:id="343"/>
      <w:bookmarkEnd w:id="344"/>
      <w:bookmarkEnd w:id="345"/>
      <w:bookmarkEnd w:id="346"/>
      <w:bookmarkEnd w:id="347"/>
      <w:bookmarkEnd w:id="348"/>
      <w:r w:rsidRPr="00FA5848">
        <w:t xml:space="preserve"> </w:t>
      </w:r>
    </w:p>
    <w:p w14:paraId="39A19238" w14:textId="77777777" w:rsidR="00A75F2E" w:rsidRPr="00FA5848" w:rsidRDefault="00A75F2E" w:rsidP="00A75F2E">
      <w:pPr>
        <w:pStyle w:val="Heading3"/>
        <w:spacing w:before="120"/>
      </w:pPr>
      <w:r w:rsidRPr="00FA5848">
        <w:t xml:space="preserve">The rollout of Total VET Activity </w:t>
      </w:r>
    </w:p>
    <w:p w14:paraId="06734C62" w14:textId="68145FA2" w:rsidR="00A75F2E" w:rsidRPr="00FA5848" w:rsidRDefault="00A75F2E" w:rsidP="00A75F2E">
      <w:pPr>
        <w:pStyle w:val="BodyText"/>
      </w:pPr>
      <w:r w:rsidRPr="00FA5848" w:rsidDel="00E73CEF">
        <w:t xml:space="preserve">The commitment to </w:t>
      </w:r>
      <w:r w:rsidRPr="00FA5848">
        <w:t>Total VET Activity (</w:t>
      </w:r>
      <w:r w:rsidRPr="00FA5848" w:rsidDel="00E73CEF">
        <w:t>TVA</w:t>
      </w:r>
      <w:r w:rsidRPr="00FA5848">
        <w:t>)</w:t>
      </w:r>
      <w:r w:rsidRPr="00FA5848" w:rsidDel="00E73CEF">
        <w:t xml:space="preserve"> in the NP was the culmination of an extended period of investment in national VET provider collection data and sought to address a well-established gap in the report</w:t>
      </w:r>
      <w:r w:rsidR="0032710B">
        <w:t>i</w:t>
      </w:r>
      <w:r w:rsidRPr="00FA5848" w:rsidDel="00E73CEF">
        <w:t>ng</w:t>
      </w:r>
      <w:r w:rsidR="0032710B">
        <w:t xml:space="preserve"> of</w:t>
      </w:r>
      <w:r w:rsidRPr="00FA5848" w:rsidDel="00E73CEF">
        <w:t xml:space="preserve"> training activity. </w:t>
      </w:r>
      <w:r w:rsidRPr="00FA5848">
        <w:t>As far back as 2010, it has been a condition of registration under the Australian Quality Training Framework (AQTF) that RTOs have systems in place to provide the regulator with Australian Vocational Education and Training Management Information Statistical Standard (AVETMISS) compliant data.</w:t>
      </w:r>
    </w:p>
    <w:p w14:paraId="1045FD82" w14:textId="77777777" w:rsidR="00A75F2E" w:rsidRPr="00FA5848" w:rsidRDefault="00A75F2E" w:rsidP="00A75F2E">
      <w:pPr>
        <w:pStyle w:val="BodyText"/>
      </w:pPr>
      <w:r w:rsidRPr="00FA5848">
        <w:t>As the COAG decision Regulation Impact Statement (RIS) identified:</w:t>
      </w:r>
    </w:p>
    <w:p w14:paraId="681B16A7" w14:textId="77777777" w:rsidR="00A75F2E" w:rsidRPr="00FA5848" w:rsidRDefault="00A75F2E" w:rsidP="00A75F2E">
      <w:pPr>
        <w:pStyle w:val="Quote"/>
      </w:pPr>
      <w:r w:rsidRPr="00FA5848">
        <w:t>The current national reporting requirements do not support a comprehensive picture of all nationally recognised VET activity undertaken and outcomes achieved, as only those RTOs that are government funded or receive government payments through state training authorities are required to submit data to the national VET provider collection.</w:t>
      </w:r>
    </w:p>
    <w:p w14:paraId="7240E7DF" w14:textId="77777777" w:rsidR="00A75F2E" w:rsidRPr="00FA5848" w:rsidRDefault="00A75F2E" w:rsidP="00A75F2E">
      <w:pPr>
        <w:pStyle w:val="BodyText"/>
      </w:pPr>
      <w:r w:rsidRPr="00FA5848">
        <w:t>This gap in reporting, which the TVA addresses, is illustrated in the table below.</w:t>
      </w:r>
    </w:p>
    <w:p w14:paraId="3F0C42BC" w14:textId="3D521E29" w:rsidR="00A75F2E" w:rsidRPr="006004BF" w:rsidRDefault="00A75F2E">
      <w:pPr>
        <w:pStyle w:val="Caption"/>
      </w:pPr>
      <w:bookmarkStart w:id="349" w:name="_Toc432581157"/>
      <w:bookmarkStart w:id="350" w:name="_Toc432894125"/>
      <w:bookmarkStart w:id="351" w:name="_Toc432960872"/>
      <w:bookmarkStart w:id="352" w:name="_Toc433728425"/>
      <w:bookmarkStart w:id="353" w:name="_Toc440460808"/>
      <w:r w:rsidRPr="00F4536B">
        <w:rPr>
          <w:rStyle w:val="CaptionLabel"/>
        </w:rPr>
        <w:t xml:space="preserve">Table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3</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Table \* ARABIC \s 1 </w:instrText>
      </w:r>
      <w:r w:rsidR="0059245C">
        <w:rPr>
          <w:rStyle w:val="CaptionLabel"/>
        </w:rPr>
        <w:fldChar w:fldCharType="separate"/>
      </w:r>
      <w:r w:rsidR="008C40B9">
        <w:rPr>
          <w:rStyle w:val="CaptionLabel"/>
          <w:noProof/>
        </w:rPr>
        <w:t>1</w:t>
      </w:r>
      <w:r w:rsidR="0059245C">
        <w:rPr>
          <w:rStyle w:val="CaptionLabel"/>
        </w:rPr>
        <w:fldChar w:fldCharType="end"/>
      </w:r>
      <w:r w:rsidR="006004BF">
        <w:tab/>
      </w:r>
      <w:r w:rsidRPr="00F4536B">
        <w:t>nationally recognised training activity reported by RTO</w:t>
      </w:r>
      <w:r w:rsidR="007C4CA0" w:rsidRPr="006004BF">
        <w:rPr>
          <w:caps w:val="0"/>
        </w:rPr>
        <w:t>s</w:t>
      </w:r>
      <w:r w:rsidRPr="00F4536B">
        <w:t xml:space="preserve"> by funding and provider type</w:t>
      </w:r>
      <w:bookmarkEnd w:id="349"/>
      <w:bookmarkEnd w:id="350"/>
      <w:bookmarkEnd w:id="351"/>
      <w:bookmarkEnd w:id="352"/>
      <w:bookmarkEnd w:id="353"/>
    </w:p>
    <w:tbl>
      <w:tblPr>
        <w:tblW w:w="0" w:type="auto"/>
        <w:tblInd w:w="-454" w:type="dxa"/>
        <w:tblLayout w:type="fixed"/>
        <w:tblCellMar>
          <w:left w:w="0" w:type="dxa"/>
          <w:right w:w="0" w:type="dxa"/>
        </w:tblCellMar>
        <w:tblLook w:val="0000" w:firstRow="0" w:lastRow="0" w:firstColumn="0" w:lastColumn="0" w:noHBand="0" w:noVBand="0"/>
        <w:tblDescription w:val="table_Std"/>
      </w:tblPr>
      <w:tblGrid>
        <w:gridCol w:w="454"/>
        <w:gridCol w:w="2042"/>
        <w:gridCol w:w="2042"/>
        <w:gridCol w:w="2042"/>
        <w:gridCol w:w="2042"/>
      </w:tblGrid>
      <w:tr w:rsidR="00A75F2E" w:rsidRPr="00FA5848" w14:paraId="6CDFD7D8" w14:textId="77777777" w:rsidTr="00806A05">
        <w:trPr>
          <w:cantSplit/>
          <w:trHeight w:val="121"/>
          <w:tblHeader/>
        </w:trPr>
        <w:tc>
          <w:tcPr>
            <w:tcW w:w="2496" w:type="dxa"/>
            <w:gridSpan w:val="2"/>
            <w:vMerge w:val="restart"/>
            <w:shd w:val="clear" w:color="auto" w:fill="9D57A6"/>
            <w:tcMar>
              <w:top w:w="0" w:type="dxa"/>
              <w:left w:w="454" w:type="dxa"/>
              <w:bottom w:w="0" w:type="dxa"/>
              <w:right w:w="60" w:type="dxa"/>
            </w:tcMar>
            <w:vAlign w:val="center"/>
          </w:tcPr>
          <w:p w14:paraId="5468EF5A" w14:textId="77777777" w:rsidR="00A75F2E" w:rsidRPr="00FA5848" w:rsidRDefault="00A75F2E" w:rsidP="00806A05">
            <w:pPr>
              <w:pStyle w:val="Tablecolumnheadings"/>
            </w:pPr>
            <w:r w:rsidRPr="00FA5848">
              <w:t>Funding type</w:t>
            </w:r>
          </w:p>
        </w:tc>
        <w:tc>
          <w:tcPr>
            <w:tcW w:w="6126" w:type="dxa"/>
            <w:gridSpan w:val="3"/>
            <w:shd w:val="clear" w:color="auto" w:fill="9D57A6"/>
            <w:tcMar>
              <w:top w:w="0" w:type="dxa"/>
              <w:left w:w="0" w:type="dxa"/>
              <w:bottom w:w="0" w:type="dxa"/>
              <w:right w:w="60" w:type="dxa"/>
            </w:tcMar>
            <w:vAlign w:val="center"/>
          </w:tcPr>
          <w:p w14:paraId="58B32D5B" w14:textId="77777777" w:rsidR="00A75F2E" w:rsidRPr="00FA5848" w:rsidRDefault="00A75F2E" w:rsidP="00806A05">
            <w:pPr>
              <w:pStyle w:val="Tablecolumnheadings"/>
              <w:jc w:val="center"/>
            </w:pPr>
            <w:r w:rsidRPr="00FA5848">
              <w:t>Provider type</w:t>
            </w:r>
          </w:p>
        </w:tc>
      </w:tr>
      <w:tr w:rsidR="00A75F2E" w:rsidRPr="00FA5848" w14:paraId="2C60AE81" w14:textId="77777777" w:rsidTr="00451786">
        <w:trPr>
          <w:cantSplit/>
          <w:trHeight w:val="121"/>
          <w:tblHeader/>
        </w:trPr>
        <w:tc>
          <w:tcPr>
            <w:tcW w:w="2496" w:type="dxa"/>
            <w:gridSpan w:val="2"/>
            <w:vMerge/>
            <w:shd w:val="clear" w:color="auto" w:fill="9D57A6"/>
            <w:tcMar>
              <w:top w:w="0" w:type="dxa"/>
              <w:left w:w="454" w:type="dxa"/>
              <w:bottom w:w="0" w:type="dxa"/>
              <w:right w:w="60" w:type="dxa"/>
            </w:tcMar>
          </w:tcPr>
          <w:p w14:paraId="626866DD" w14:textId="77777777" w:rsidR="00A75F2E" w:rsidRPr="00FA5848" w:rsidRDefault="00A75F2E" w:rsidP="00806A05">
            <w:pPr>
              <w:pStyle w:val="Tablecolumnheadings"/>
            </w:pPr>
          </w:p>
        </w:tc>
        <w:tc>
          <w:tcPr>
            <w:tcW w:w="2042" w:type="dxa"/>
            <w:shd w:val="clear" w:color="auto" w:fill="9D57A6"/>
            <w:tcMar>
              <w:top w:w="0" w:type="dxa"/>
              <w:left w:w="0" w:type="dxa"/>
              <w:bottom w:w="0" w:type="dxa"/>
              <w:right w:w="60" w:type="dxa"/>
            </w:tcMar>
          </w:tcPr>
          <w:p w14:paraId="5A3F0D9E" w14:textId="77777777" w:rsidR="00A75F2E" w:rsidRPr="00FA5848" w:rsidRDefault="00A75F2E" w:rsidP="00861537">
            <w:pPr>
              <w:pStyle w:val="Tablecolumnheadings"/>
              <w:jc w:val="center"/>
            </w:pPr>
            <w:r w:rsidRPr="00FA5848">
              <w:t>TAFE and other public providers</w:t>
            </w:r>
          </w:p>
        </w:tc>
        <w:tc>
          <w:tcPr>
            <w:tcW w:w="2042" w:type="dxa"/>
            <w:shd w:val="clear" w:color="auto" w:fill="9D57A6"/>
            <w:tcMar>
              <w:top w:w="0" w:type="dxa"/>
              <w:left w:w="0" w:type="dxa"/>
              <w:bottom w:w="0" w:type="dxa"/>
              <w:right w:w="60" w:type="dxa"/>
            </w:tcMar>
          </w:tcPr>
          <w:p w14:paraId="3FFA3E5D" w14:textId="77777777" w:rsidR="00A75F2E" w:rsidRPr="00FA5848" w:rsidRDefault="00A75F2E" w:rsidP="00861537">
            <w:pPr>
              <w:pStyle w:val="Tablecolumnheadings"/>
              <w:jc w:val="center"/>
            </w:pPr>
            <w:r w:rsidRPr="00FA5848">
              <w:t>Other providers</w:t>
            </w:r>
          </w:p>
        </w:tc>
        <w:tc>
          <w:tcPr>
            <w:tcW w:w="2042" w:type="dxa"/>
            <w:shd w:val="clear" w:color="auto" w:fill="9D57A6"/>
            <w:tcMar>
              <w:top w:w="0" w:type="dxa"/>
              <w:left w:w="0" w:type="dxa"/>
              <w:bottom w:w="0" w:type="dxa"/>
              <w:right w:w="60" w:type="dxa"/>
            </w:tcMar>
          </w:tcPr>
          <w:p w14:paraId="7E375910" w14:textId="77777777" w:rsidR="00A75F2E" w:rsidRPr="00FA5848" w:rsidRDefault="00A75F2E" w:rsidP="006165B0">
            <w:pPr>
              <w:pStyle w:val="Tablecolumnheadings"/>
              <w:jc w:val="center"/>
            </w:pPr>
            <w:r w:rsidRPr="00FA5848">
              <w:t>Community education providers</w:t>
            </w:r>
          </w:p>
        </w:tc>
      </w:tr>
      <w:tr w:rsidR="00A75F2E" w:rsidRPr="00FA5848" w14:paraId="27C331D8" w14:textId="77777777" w:rsidTr="00451786">
        <w:trPr>
          <w:gridBefore w:val="1"/>
          <w:wBefore w:w="454" w:type="dxa"/>
          <w:cantSplit/>
        </w:trPr>
        <w:tc>
          <w:tcPr>
            <w:tcW w:w="2042" w:type="dxa"/>
            <w:tcBorders>
              <w:bottom w:val="single" w:sz="4" w:space="0" w:color="646464"/>
            </w:tcBorders>
            <w:shd w:val="clear" w:color="auto" w:fill="auto"/>
            <w:tcMar>
              <w:top w:w="40" w:type="dxa"/>
              <w:left w:w="0" w:type="dxa"/>
              <w:bottom w:w="40" w:type="dxa"/>
              <w:right w:w="60" w:type="dxa"/>
            </w:tcMar>
            <w:vAlign w:val="center"/>
          </w:tcPr>
          <w:p w14:paraId="14134FBA" w14:textId="77777777" w:rsidR="00A75F2E" w:rsidRPr="00FA5848" w:rsidRDefault="00A75F2E" w:rsidP="00451786">
            <w:pPr>
              <w:pStyle w:val="Tabletext"/>
            </w:pPr>
            <w:r w:rsidRPr="00FA5848">
              <w:t>Through government</w:t>
            </w:r>
          </w:p>
          <w:p w14:paraId="43E64346" w14:textId="77777777" w:rsidR="00A75F2E" w:rsidRPr="00FA5848" w:rsidRDefault="00A75F2E" w:rsidP="00451786">
            <w:pPr>
              <w:pStyle w:val="Tabletext"/>
            </w:pPr>
            <w:r w:rsidRPr="00FA5848">
              <w:t>funding agreements</w:t>
            </w:r>
          </w:p>
        </w:tc>
        <w:tc>
          <w:tcPr>
            <w:tcW w:w="2042" w:type="dxa"/>
            <w:tcBorders>
              <w:bottom w:val="single" w:sz="4" w:space="0" w:color="646464"/>
            </w:tcBorders>
            <w:shd w:val="clear" w:color="auto" w:fill="auto"/>
            <w:tcMar>
              <w:top w:w="40" w:type="dxa"/>
              <w:left w:w="0" w:type="dxa"/>
              <w:bottom w:w="40" w:type="dxa"/>
              <w:right w:w="60" w:type="dxa"/>
            </w:tcMar>
            <w:vAlign w:val="center"/>
          </w:tcPr>
          <w:p w14:paraId="73AFB0D0" w14:textId="77777777" w:rsidR="00A75F2E" w:rsidRPr="00FA5848" w:rsidRDefault="00A75F2E" w:rsidP="00806A05">
            <w:pPr>
              <w:pStyle w:val="Tabletext"/>
              <w:jc w:val="center"/>
            </w:pPr>
            <w:r w:rsidRPr="00FA5848">
              <w:t>Mandatory reporting</w:t>
            </w:r>
          </w:p>
        </w:tc>
        <w:tc>
          <w:tcPr>
            <w:tcW w:w="2042" w:type="dxa"/>
            <w:tcBorders>
              <w:bottom w:val="single" w:sz="4" w:space="0" w:color="646464"/>
            </w:tcBorders>
            <w:shd w:val="clear" w:color="auto" w:fill="auto"/>
            <w:tcMar>
              <w:top w:w="40" w:type="dxa"/>
              <w:left w:w="0" w:type="dxa"/>
              <w:bottom w:w="40" w:type="dxa"/>
              <w:right w:w="60" w:type="dxa"/>
            </w:tcMar>
            <w:vAlign w:val="center"/>
          </w:tcPr>
          <w:p w14:paraId="361F1A58" w14:textId="77777777" w:rsidR="00A75F2E" w:rsidRPr="00FA5848" w:rsidRDefault="00A75F2E" w:rsidP="00806A05">
            <w:pPr>
              <w:pStyle w:val="Tabletext"/>
              <w:jc w:val="center"/>
            </w:pPr>
            <w:r w:rsidRPr="00FA5848">
              <w:t>Mandatory reporting</w:t>
            </w:r>
          </w:p>
        </w:tc>
        <w:tc>
          <w:tcPr>
            <w:tcW w:w="2042" w:type="dxa"/>
            <w:tcBorders>
              <w:bottom w:val="single" w:sz="4" w:space="0" w:color="646464"/>
            </w:tcBorders>
            <w:shd w:val="clear" w:color="auto" w:fill="auto"/>
            <w:tcMar>
              <w:top w:w="40" w:type="dxa"/>
              <w:left w:w="0" w:type="dxa"/>
              <w:bottom w:w="40" w:type="dxa"/>
              <w:right w:w="60" w:type="dxa"/>
            </w:tcMar>
            <w:vAlign w:val="center"/>
          </w:tcPr>
          <w:p w14:paraId="62426255" w14:textId="77777777" w:rsidR="00A75F2E" w:rsidRPr="00FA5848" w:rsidRDefault="00A75F2E" w:rsidP="00806A05">
            <w:pPr>
              <w:pStyle w:val="Tabletext"/>
              <w:jc w:val="center"/>
            </w:pPr>
            <w:r w:rsidRPr="00FA5848">
              <w:t>Mandatory reporting</w:t>
            </w:r>
          </w:p>
        </w:tc>
      </w:tr>
      <w:tr w:rsidR="00A75F2E" w:rsidRPr="00FA5848" w14:paraId="17E51AF3" w14:textId="77777777" w:rsidTr="00451786">
        <w:trPr>
          <w:gridBefore w:val="1"/>
          <w:wBefore w:w="454" w:type="dxa"/>
          <w:cantSplit/>
        </w:trPr>
        <w:tc>
          <w:tcPr>
            <w:tcW w:w="2042" w:type="dxa"/>
            <w:tcBorders>
              <w:top w:val="single" w:sz="4" w:space="0" w:color="646464"/>
              <w:bottom w:val="single" w:sz="4" w:space="0" w:color="646464"/>
            </w:tcBorders>
            <w:shd w:val="clear" w:color="auto" w:fill="auto"/>
            <w:tcMar>
              <w:top w:w="40" w:type="dxa"/>
              <w:left w:w="0" w:type="dxa"/>
              <w:bottom w:w="40" w:type="dxa"/>
              <w:right w:w="60" w:type="dxa"/>
            </w:tcMar>
            <w:vAlign w:val="center"/>
          </w:tcPr>
          <w:p w14:paraId="065BF294" w14:textId="77777777" w:rsidR="00A75F2E" w:rsidRPr="00FA5848" w:rsidRDefault="00A75F2E" w:rsidP="00451786">
            <w:pPr>
              <w:pStyle w:val="Tabletext"/>
            </w:pPr>
            <w:r w:rsidRPr="00FA5848">
              <w:t>Fee for service</w:t>
            </w:r>
          </w:p>
        </w:tc>
        <w:tc>
          <w:tcPr>
            <w:tcW w:w="2042" w:type="dxa"/>
            <w:tcBorders>
              <w:top w:val="single" w:sz="4" w:space="0" w:color="646464"/>
              <w:bottom w:val="single" w:sz="4" w:space="0" w:color="646464"/>
            </w:tcBorders>
            <w:shd w:val="clear" w:color="auto" w:fill="auto"/>
            <w:tcMar>
              <w:top w:w="40" w:type="dxa"/>
              <w:left w:w="0" w:type="dxa"/>
              <w:bottom w:w="40" w:type="dxa"/>
              <w:right w:w="60" w:type="dxa"/>
            </w:tcMar>
            <w:vAlign w:val="center"/>
          </w:tcPr>
          <w:p w14:paraId="1075D9B5" w14:textId="77777777" w:rsidR="00A75F2E" w:rsidRPr="00FA5848" w:rsidRDefault="00A75F2E" w:rsidP="00806A05">
            <w:pPr>
              <w:pStyle w:val="Tabletext"/>
              <w:jc w:val="center"/>
            </w:pPr>
            <w:r w:rsidRPr="00FA5848">
              <w:t>Mandatory reporting</w:t>
            </w:r>
          </w:p>
        </w:tc>
        <w:tc>
          <w:tcPr>
            <w:tcW w:w="2042" w:type="dxa"/>
            <w:tcBorders>
              <w:top w:val="single" w:sz="4" w:space="0" w:color="646464"/>
              <w:bottom w:val="single" w:sz="4" w:space="0" w:color="646464"/>
            </w:tcBorders>
            <w:shd w:val="clear" w:color="auto" w:fill="auto"/>
            <w:tcMar>
              <w:top w:w="40" w:type="dxa"/>
              <w:left w:w="0" w:type="dxa"/>
              <w:bottom w:w="40" w:type="dxa"/>
              <w:right w:w="60" w:type="dxa"/>
            </w:tcMar>
            <w:vAlign w:val="center"/>
          </w:tcPr>
          <w:p w14:paraId="142DA23D" w14:textId="77777777" w:rsidR="00A75F2E" w:rsidRPr="00FA5848" w:rsidRDefault="00A75F2E" w:rsidP="00806A05">
            <w:pPr>
              <w:pStyle w:val="Tabletext"/>
              <w:jc w:val="center"/>
            </w:pPr>
            <w:r w:rsidRPr="00FA5848">
              <w:t>Voluntary reporting (with ~2600 providers supplying none)</w:t>
            </w:r>
          </w:p>
        </w:tc>
        <w:tc>
          <w:tcPr>
            <w:tcW w:w="2042" w:type="dxa"/>
            <w:tcBorders>
              <w:top w:val="single" w:sz="4" w:space="0" w:color="646464"/>
              <w:bottom w:val="single" w:sz="4" w:space="0" w:color="646464"/>
            </w:tcBorders>
            <w:shd w:val="clear" w:color="auto" w:fill="auto"/>
            <w:tcMar>
              <w:top w:w="40" w:type="dxa"/>
              <w:left w:w="0" w:type="dxa"/>
              <w:bottom w:w="40" w:type="dxa"/>
              <w:right w:w="60" w:type="dxa"/>
            </w:tcMar>
            <w:vAlign w:val="center"/>
          </w:tcPr>
          <w:p w14:paraId="35B5BB74" w14:textId="77777777" w:rsidR="00A75F2E" w:rsidRPr="00FA5848" w:rsidRDefault="00A75F2E" w:rsidP="00806A05">
            <w:pPr>
              <w:pStyle w:val="Tabletext"/>
              <w:jc w:val="center"/>
            </w:pPr>
            <w:r w:rsidRPr="00FA5848">
              <w:t>Mandatory reporting</w:t>
            </w:r>
          </w:p>
        </w:tc>
      </w:tr>
      <w:tr w:rsidR="00A75F2E" w:rsidRPr="00FA5848" w14:paraId="12E71659" w14:textId="77777777" w:rsidTr="00806A05">
        <w:trPr>
          <w:gridBefore w:val="1"/>
          <w:wBefore w:w="454" w:type="dxa"/>
          <w:cantSplit/>
        </w:trPr>
        <w:tc>
          <w:tcPr>
            <w:tcW w:w="8168" w:type="dxa"/>
            <w:gridSpan w:val="4"/>
            <w:tcBorders>
              <w:top w:val="single" w:sz="4" w:space="0" w:color="646464"/>
              <w:bottom w:val="single" w:sz="4" w:space="0" w:color="646464"/>
            </w:tcBorders>
            <w:shd w:val="clear" w:color="auto" w:fill="auto"/>
            <w:tcMar>
              <w:top w:w="40" w:type="dxa"/>
              <w:left w:w="0" w:type="dxa"/>
              <w:bottom w:w="40" w:type="dxa"/>
              <w:right w:w="60" w:type="dxa"/>
            </w:tcMar>
          </w:tcPr>
          <w:p w14:paraId="4B478C88" w14:textId="77777777" w:rsidR="00A75F2E" w:rsidRPr="00FA5848" w:rsidRDefault="00A75F2E" w:rsidP="00806A05">
            <w:pPr>
              <w:pStyle w:val="Source"/>
            </w:pPr>
            <w:r w:rsidRPr="00FA5848">
              <w:t xml:space="preserve">Source: TVA RIS </w:t>
            </w:r>
            <w:r w:rsidRPr="00D745E4">
              <w:t>https://ris.govspace.gov.au/files/2012/11/tva-decision-ris.pdf</w:t>
            </w:r>
            <w:r w:rsidRPr="00FA5848">
              <w:t xml:space="preserve"> </w:t>
            </w:r>
          </w:p>
        </w:tc>
      </w:tr>
      <w:tr w:rsidR="00A75F2E" w:rsidRPr="00FA5848" w14:paraId="312359A7" w14:textId="77777777" w:rsidTr="00806A05">
        <w:trPr>
          <w:gridBefore w:val="1"/>
          <w:wBefore w:w="454" w:type="dxa"/>
          <w:cantSplit/>
          <w:trHeight w:hRule="exact" w:val="120"/>
        </w:trPr>
        <w:tc>
          <w:tcPr>
            <w:tcW w:w="8168" w:type="dxa"/>
            <w:gridSpan w:val="4"/>
            <w:tcBorders>
              <w:top w:val="single" w:sz="4" w:space="0" w:color="646464"/>
            </w:tcBorders>
            <w:shd w:val="clear" w:color="auto" w:fill="auto"/>
            <w:tcMar>
              <w:top w:w="40" w:type="dxa"/>
              <w:left w:w="0" w:type="dxa"/>
              <w:bottom w:w="40" w:type="dxa"/>
              <w:right w:w="60" w:type="dxa"/>
            </w:tcMar>
          </w:tcPr>
          <w:p w14:paraId="46511F1C" w14:textId="77777777" w:rsidR="00A75F2E" w:rsidRPr="00FA5848" w:rsidRDefault="00A75F2E" w:rsidP="00806A05">
            <w:pPr>
              <w:pStyle w:val="spacer"/>
            </w:pPr>
          </w:p>
        </w:tc>
      </w:tr>
    </w:tbl>
    <w:p w14:paraId="34332566" w14:textId="31276F0F" w:rsidR="00A75F2E" w:rsidRPr="00FA5848" w:rsidRDefault="00A75F2E" w:rsidP="00A75F2E">
      <w:pPr>
        <w:pStyle w:val="BodyText"/>
      </w:pPr>
      <w:r w:rsidRPr="00FA5848">
        <w:t xml:space="preserve">The NP set out a broad timeline for implementation of the TVA. In 2013, it was decided that mandatory reporting of VET activity from all providers would commence from 1 January 2014. Consistent with the submission of training activity data </w:t>
      </w:r>
      <w:r w:rsidR="00726B3B">
        <w:t>to-date</w:t>
      </w:r>
      <w:r w:rsidRPr="00FA5848">
        <w:t>, TVA forms part of the AVETMISS of which the National Centre for Vocational Education Research (NCVER) is the custodian.</w:t>
      </w:r>
    </w:p>
    <w:p w14:paraId="292E89B5" w14:textId="77777777" w:rsidR="00A75F2E" w:rsidRPr="00FA5848" w:rsidRDefault="00A75F2E" w:rsidP="00A75F2E">
      <w:pPr>
        <w:pStyle w:val="BodyText"/>
      </w:pPr>
      <w:r w:rsidRPr="00FA5848">
        <w:t>RTOs were required to report their 2014 training activity to NCVER in February 2015, either directly or via their state training authority (NCVER 2014), although some RTOs were granted exemptions.</w:t>
      </w:r>
    </w:p>
    <w:p w14:paraId="79659B73" w14:textId="77777777" w:rsidR="00A75F2E" w:rsidRPr="00FA5848" w:rsidRDefault="00A75F2E" w:rsidP="00A75F2E">
      <w:pPr>
        <w:pStyle w:val="BodyText"/>
      </w:pPr>
      <w:r w:rsidRPr="00FA5848">
        <w:t>States and territories have supported the implementation of TVA through their participation and engagement on the TVA Working Group and by facilitating uptake and compliance in their communication with RTOs, and in the collation of data from those RTOs that opted to submit via the relevant state training authorities.</w:t>
      </w:r>
    </w:p>
    <w:p w14:paraId="4A097B8B" w14:textId="77777777" w:rsidR="00A75F2E" w:rsidRPr="00FA5848" w:rsidRDefault="00A75F2E" w:rsidP="00A75F2E">
      <w:pPr>
        <w:pStyle w:val="Heading3"/>
        <w:spacing w:before="120"/>
      </w:pPr>
      <w:r w:rsidRPr="00FA5848">
        <w:t>Implementation of the Unique Student Identifier</w:t>
      </w:r>
    </w:p>
    <w:p w14:paraId="68D56B92" w14:textId="77777777" w:rsidR="00A75F2E" w:rsidRPr="00FA5848" w:rsidRDefault="00A75F2E" w:rsidP="00A75F2E">
      <w:pPr>
        <w:pStyle w:val="BodyText"/>
      </w:pPr>
      <w:r w:rsidRPr="00FA5848">
        <w:t>Following the agreement to implement the Unique Student Identified (USI) in the NP, the Commonwealth and states and territories worked through a process of finalising the operational, funding, governance and legislative arrangements for the implementation of the USI, in accordance with the general implementation schedule in Schedule 2 of the NP.</w:t>
      </w:r>
    </w:p>
    <w:p w14:paraId="5E8CA557" w14:textId="034F4517" w:rsidR="00A75F2E" w:rsidRPr="00FA5848" w:rsidRDefault="00A75F2E" w:rsidP="00A75F2E">
      <w:pPr>
        <w:pStyle w:val="BodyText"/>
      </w:pPr>
      <w:r w:rsidRPr="00FA5848">
        <w:t xml:space="preserve">From 1 January 2015, a student </w:t>
      </w:r>
      <w:r w:rsidR="00832051">
        <w:t>is</w:t>
      </w:r>
      <w:r w:rsidR="00832051" w:rsidRPr="00FA5848">
        <w:t xml:space="preserve"> </w:t>
      </w:r>
      <w:r w:rsidRPr="00FA5848">
        <w:t>required</w:t>
      </w:r>
      <w:r w:rsidR="00131D5D">
        <w:t xml:space="preserve"> to have</w:t>
      </w:r>
      <w:r w:rsidRPr="00FA5848">
        <w:t xml:space="preserve"> a valid USI before a training organisation </w:t>
      </w:r>
      <w:r w:rsidR="00832051">
        <w:t>can</w:t>
      </w:r>
      <w:r w:rsidR="00832051" w:rsidRPr="00FA5848">
        <w:t xml:space="preserve"> </w:t>
      </w:r>
      <w:r w:rsidRPr="00FA5848">
        <w:t xml:space="preserve">issue a qualification or statement of attainment. A USI is </w:t>
      </w:r>
      <w:r w:rsidR="00832051">
        <w:t xml:space="preserve">generally </w:t>
      </w:r>
      <w:r w:rsidRPr="00FA5848">
        <w:t xml:space="preserve">created by the student, though </w:t>
      </w:r>
      <w:r w:rsidR="00832051">
        <w:t>some</w:t>
      </w:r>
      <w:r w:rsidR="00832051" w:rsidRPr="00FA5848">
        <w:t xml:space="preserve"> </w:t>
      </w:r>
      <w:r w:rsidR="00131D5D">
        <w:t xml:space="preserve">students may be </w:t>
      </w:r>
      <w:r w:rsidRPr="00FA5848">
        <w:t>assisted by their RTO.</w:t>
      </w:r>
    </w:p>
    <w:p w14:paraId="54AFEA9F" w14:textId="77777777" w:rsidR="00A75F2E" w:rsidRPr="00FA5848" w:rsidRDefault="00A75F2E" w:rsidP="00A75F2E">
      <w:pPr>
        <w:pStyle w:val="BodyText"/>
      </w:pPr>
      <w:r w:rsidRPr="00FA5848">
        <w:t>The USI initiative was developed jointly by the Commonwealth and states and territories in consultation with stakeholders, supported through Commonwealth legislation. The legislation underpinning the USI is mirrored in the Standards for NVR Registered Training Organisations made under the NVR Act as well as the AQTF.</w:t>
      </w:r>
    </w:p>
    <w:p w14:paraId="7BC8C4CD" w14:textId="77777777" w:rsidR="00A75F2E" w:rsidRPr="00FA5848" w:rsidRDefault="00A75F2E" w:rsidP="00A75F2E">
      <w:pPr>
        <w:pStyle w:val="BodyText"/>
      </w:pPr>
      <w:r w:rsidRPr="00FA5848">
        <w:t>Another key part of the implementation of the USI was the appointment of the Student Identifiers Registrar (a statutory position), which is assisted by the USI Office in the Commonwealth Department of Education and Training.</w:t>
      </w:r>
    </w:p>
    <w:p w14:paraId="6032F404" w14:textId="77777777" w:rsidR="00A75F2E" w:rsidRPr="00FA5848" w:rsidRDefault="00A75F2E" w:rsidP="00A75F2E">
      <w:pPr>
        <w:pStyle w:val="Heading3"/>
        <w:spacing w:before="120"/>
      </w:pPr>
      <w:r w:rsidRPr="00FA5848">
        <w:t>Improving consumer information through the national My Skills website</w:t>
      </w:r>
    </w:p>
    <w:p w14:paraId="1DC82DEC" w14:textId="77777777" w:rsidR="00A75F2E" w:rsidRPr="00FA5848" w:rsidRDefault="00A75F2E" w:rsidP="00A75F2E">
      <w:pPr>
        <w:pStyle w:val="BodyText"/>
      </w:pPr>
      <w:r w:rsidRPr="00FA5848">
        <w:t>The My Skills website is the national directory of VET organisations and courses, launched in 2012. It provides consolidated information about RTOs, and qualifications in a consistent searchable format to assist students, job seekers and workers select appropriate training pathways and options.</w:t>
      </w:r>
    </w:p>
    <w:p w14:paraId="239682DD" w14:textId="77777777" w:rsidR="00A75F2E" w:rsidRPr="00FA5848" w:rsidRDefault="00A75F2E" w:rsidP="00A75F2E">
      <w:pPr>
        <w:pStyle w:val="BodyText"/>
      </w:pPr>
      <w:r w:rsidRPr="00FA5848">
        <w:t>The My Skills was updated in mid-2015, with improvements to how information is presented, as well as new features including:</w:t>
      </w:r>
    </w:p>
    <w:p w14:paraId="602720BD" w14:textId="42050389" w:rsidR="00A75F2E" w:rsidRPr="00FA5848" w:rsidRDefault="00A75F2E" w:rsidP="00A75F2E">
      <w:pPr>
        <w:pStyle w:val="ListBullet"/>
      </w:pPr>
      <w:r w:rsidRPr="00FA5848">
        <w:t>Courses linked to skills in demand in each state and territory</w:t>
      </w:r>
      <w:r w:rsidR="007C4CA0">
        <w:t>.</w:t>
      </w:r>
    </w:p>
    <w:p w14:paraId="581FE54D" w14:textId="55658678" w:rsidR="00A75F2E" w:rsidRPr="00FA5848" w:rsidRDefault="00A75F2E" w:rsidP="00A75F2E">
      <w:pPr>
        <w:pStyle w:val="ListBullet"/>
      </w:pPr>
      <w:r w:rsidRPr="00FA5848">
        <w:t>Overall student satisfaction and employment outcomes for the 230 most popular courses</w:t>
      </w:r>
      <w:r w:rsidR="007C4CA0">
        <w:t>.</w:t>
      </w:r>
    </w:p>
    <w:p w14:paraId="5AAC915D" w14:textId="32E4926B" w:rsidR="00A75F2E" w:rsidRPr="00FA5848" w:rsidRDefault="00A75F2E" w:rsidP="00A75F2E">
      <w:pPr>
        <w:pStyle w:val="ListBullet"/>
      </w:pPr>
      <w:r w:rsidRPr="00FA5848">
        <w:t>A VET FEE HELP course calculator to assist eligible consumers understand their potential future debt</w:t>
      </w:r>
      <w:r w:rsidR="007C4CA0">
        <w:t>.</w:t>
      </w:r>
    </w:p>
    <w:p w14:paraId="2951872F" w14:textId="05D1F122" w:rsidR="00832051" w:rsidRDefault="00A75F2E" w:rsidP="00A75F2E">
      <w:pPr>
        <w:pStyle w:val="ListBullet"/>
      </w:pPr>
      <w:r w:rsidRPr="00FA5848">
        <w:t>Identification of government contracted training providers</w:t>
      </w:r>
      <w:r w:rsidR="007C4CA0">
        <w:t>.</w:t>
      </w:r>
    </w:p>
    <w:p w14:paraId="37BBED37" w14:textId="77777777" w:rsidR="00A75F2E" w:rsidRPr="00FA5848" w:rsidRDefault="00832051" w:rsidP="00A75F2E">
      <w:pPr>
        <w:pStyle w:val="ListBullet"/>
      </w:pPr>
      <w:r>
        <w:t>A modern, tablet-optimised homepage design</w:t>
      </w:r>
      <w:r w:rsidR="00A75F2E" w:rsidRPr="00FA5848">
        <w:t>.</w:t>
      </w:r>
    </w:p>
    <w:p w14:paraId="3F883A56" w14:textId="77777777" w:rsidR="00A75F2E" w:rsidRPr="00FA5848" w:rsidRDefault="00A75F2E" w:rsidP="00A75F2E">
      <w:pPr>
        <w:pStyle w:val="BodyText"/>
      </w:pPr>
      <w:r w:rsidRPr="00FA5848">
        <w:t>In addition to the My Skills website, most jurisdictions have made a substantial investment in improving consumer information through a training website/portal, generally coinciding with the launch of their respective student entitlement schemes. For example, the Victorian Skills Gateway was launched by the Victorian Department of Education and Training in 2012 as a ‘one-stop-shop’ for information about occupations, courses and training providers in Victoria. Similarly, the Queensland Skills Gateway was launched in mid-2014. In most cases, the new online resources have been designed to ensure compatibility with mobile devices.</w:t>
      </w:r>
    </w:p>
    <w:p w14:paraId="6832C989" w14:textId="77777777" w:rsidR="00A75F2E" w:rsidRPr="00FA5848" w:rsidRDefault="00A75F2E" w:rsidP="00A75F2E">
      <w:pPr>
        <w:pStyle w:val="BodyText"/>
      </w:pPr>
      <w:r w:rsidRPr="00FA5848">
        <w:t>In some jurisdictions, the government has also sought to improve the availability of VET consumer information through mass media campaigns and/or the appointment of advisors/counsellors to assist individuals and employers navigate the local/regional training market and associated funding through the local training entitlement.</w:t>
      </w:r>
    </w:p>
    <w:p w14:paraId="7F6A73DE" w14:textId="77777777" w:rsidR="00A75F2E" w:rsidRPr="00FA5848" w:rsidRDefault="00A75F2E" w:rsidP="00A75F2E">
      <w:pPr>
        <w:pStyle w:val="Heading3"/>
        <w:spacing w:before="120"/>
      </w:pPr>
      <w:r w:rsidRPr="00FA5848">
        <w:t>Improving timelines for data sharing and reporting</w:t>
      </w:r>
    </w:p>
    <w:p w14:paraId="31EC0974" w14:textId="77777777" w:rsidR="00A75F2E" w:rsidRPr="00FA5848" w:rsidRDefault="00A75F2E" w:rsidP="00A75F2E">
      <w:pPr>
        <w:pStyle w:val="BodyText"/>
      </w:pPr>
      <w:r w:rsidRPr="00FA5848">
        <w:t>Activities in relation to the implementation of TVA, and to a lesser extent the USI and the My Skills and other website, constitute a significant part of the efforts by the Commonwealth and states and territories to improve the timelines for data sharing and reporting. The move to the quarterly publication of data on government-funded enrolments in 2015 was also a key area of investment in this regard.</w:t>
      </w:r>
    </w:p>
    <w:p w14:paraId="47338015" w14:textId="77777777" w:rsidR="00A75F2E" w:rsidRPr="00FA5848" w:rsidRDefault="00A75F2E" w:rsidP="00A75F2E">
      <w:pPr>
        <w:pStyle w:val="BodyText"/>
      </w:pPr>
      <w:r w:rsidRPr="00FA5848">
        <w:t>In a number of jurisdictions, these changes have required investment in and upgrades of the relevant systems for data collection, administration and reporting.</w:t>
      </w:r>
    </w:p>
    <w:p w14:paraId="1DC57069" w14:textId="77777777" w:rsidR="00A75F2E" w:rsidRPr="00FA5848" w:rsidRDefault="00A75F2E" w:rsidP="00A75F2E">
      <w:pPr>
        <w:pStyle w:val="BodyText"/>
      </w:pPr>
      <w:r w:rsidRPr="00FA5848">
        <w:t>The other notable activity in this area has been the ongoing submission to the Commonwealth of Annual Performance Reports by the states and territories in accordance with clause 42 of the NP.</w:t>
      </w:r>
    </w:p>
    <w:p w14:paraId="3A762A43" w14:textId="77777777" w:rsidR="00A75F2E" w:rsidRPr="00FA5848" w:rsidRDefault="00A75F2E" w:rsidP="00A75F2E">
      <w:pPr>
        <w:pStyle w:val="Heading2"/>
        <w:spacing w:before="120"/>
      </w:pPr>
      <w:bookmarkStart w:id="354" w:name="_Toc432167669"/>
      <w:bookmarkStart w:id="355" w:name="_Toc432894298"/>
      <w:bookmarkStart w:id="356" w:name="_Toc432960901"/>
      <w:bookmarkStart w:id="357" w:name="_Toc433728352"/>
      <w:bookmarkStart w:id="358" w:name="_Ref434261508"/>
      <w:bookmarkStart w:id="359" w:name="_Toc440460732"/>
      <w:r w:rsidRPr="00FA5848">
        <w:t>The outcomes of activities in progress under Outcome 2</w:t>
      </w:r>
      <w:bookmarkEnd w:id="354"/>
      <w:bookmarkEnd w:id="355"/>
      <w:bookmarkEnd w:id="356"/>
      <w:bookmarkEnd w:id="357"/>
      <w:bookmarkEnd w:id="358"/>
      <w:bookmarkEnd w:id="359"/>
    </w:p>
    <w:p w14:paraId="62401611" w14:textId="77777777" w:rsidR="00A75F2E" w:rsidRPr="00FA5848" w:rsidRDefault="00A75F2E" w:rsidP="00A75F2E">
      <w:pPr>
        <w:pStyle w:val="Heading3"/>
        <w:spacing w:before="120"/>
      </w:pPr>
      <w:bookmarkStart w:id="360" w:name="_Ref434261989"/>
      <w:r w:rsidRPr="00FA5848">
        <w:t>Total VET activity and Unique Student Identifier</w:t>
      </w:r>
      <w:bookmarkEnd w:id="360"/>
    </w:p>
    <w:p w14:paraId="4F9B8030" w14:textId="77777777" w:rsidR="00A75F2E" w:rsidRPr="00FA5848" w:rsidRDefault="00A75F2E" w:rsidP="00A75F2E">
      <w:pPr>
        <w:pStyle w:val="BodyText"/>
      </w:pPr>
      <w:r w:rsidRPr="00FA5848">
        <w:t>TVA and the USI were implemented as two distinct but complementary and strongly connected measures. In particular, the USI would not have been possible (or at least substantially weakened) without the introduction of TVA, as there would have been large segments of the VET student population that would continue to be missed in the AVETMISS reporting.</w:t>
      </w:r>
    </w:p>
    <w:p w14:paraId="1B918E80" w14:textId="77777777" w:rsidR="00A75F2E" w:rsidRPr="00FA5848" w:rsidRDefault="00A75F2E" w:rsidP="00A75F2E">
      <w:pPr>
        <w:pStyle w:val="BodyText"/>
      </w:pPr>
      <w:r w:rsidRPr="00FA5848">
        <w:t>Both Commonwealth and state and territory government stakeholders agreed that discussions on TVA and the USI were well-advanced at the time of signing the NP. There were mixed views on the role of the NP in this regard, whether it was critical in ensuring or even accelerating progress on these initiatives,</w:t>
      </w:r>
      <w:r w:rsidRPr="00FA5848" w:rsidDel="00D21B37">
        <w:t xml:space="preserve"> </w:t>
      </w:r>
      <w:r w:rsidRPr="00FA5848">
        <w:t>or merely formalised what was already well underway. The former were of the view that without the NP the size of the implementation challenge including the pace of implementation alongside numerous other changes across the VET sector could have derailed or substantially delayed either or both TVA and the USI.</w:t>
      </w:r>
    </w:p>
    <w:p w14:paraId="3A148EE8" w14:textId="77777777" w:rsidR="00A75F2E" w:rsidRPr="00FA5848" w:rsidRDefault="00A75F2E" w:rsidP="00A75F2E">
      <w:pPr>
        <w:pStyle w:val="BodyText"/>
      </w:pPr>
      <w:r w:rsidRPr="00FA5848">
        <w:t>Notwithstanding some early concerns around the burden of reporting and some initial implementation challenges, most stakeholders viewed that both TVA and the USI have been successfully implemented. All the operational, funding, governance, technical and legislative requirements were resolved as planned, but some uncertainty remains around rules with respect to the publication of data.</w:t>
      </w:r>
    </w:p>
    <w:p w14:paraId="41BB1BEB" w14:textId="77777777" w:rsidR="00A75F2E" w:rsidRPr="00FA5848" w:rsidRDefault="00A75F2E" w:rsidP="00A75F2E">
      <w:pPr>
        <w:pStyle w:val="BodyText"/>
      </w:pPr>
      <w:r w:rsidRPr="00FA5848">
        <w:t xml:space="preserve">Concerns with early implementation were raised, with particular reference to the quality of data submissions and the timeliness of implementation. However, these issues are considered to have since been resolved, or would likely be addressed in the near future. </w:t>
      </w:r>
    </w:p>
    <w:p w14:paraId="422AE4B5" w14:textId="3380C110" w:rsidR="00A75F2E" w:rsidRPr="00FA5848" w:rsidRDefault="00A75F2E" w:rsidP="00A75F2E">
      <w:pPr>
        <w:pStyle w:val="BodyText"/>
      </w:pPr>
      <w:r w:rsidRPr="00FA5848">
        <w:t xml:space="preserve">There were also some concerns that were raised regarding the completeness of the data and potential issues arising from the granting of TVA reporting exemptions. Early estimates indicate that the vast majority of RTOs and enrolments have already been captured in the reporting </w:t>
      </w:r>
      <w:r w:rsidR="00726B3B">
        <w:t>to-date</w:t>
      </w:r>
      <w:r w:rsidRPr="00FA5848">
        <w:t xml:space="preserve">. </w:t>
      </w:r>
    </w:p>
    <w:p w14:paraId="0294C189" w14:textId="77777777" w:rsidR="00A75F2E" w:rsidRPr="00FA5848" w:rsidRDefault="00A75F2E" w:rsidP="00A75F2E">
      <w:pPr>
        <w:pStyle w:val="BodyText"/>
      </w:pPr>
      <w:r w:rsidRPr="00FA5848">
        <w:t>That being said, most stakeholders noted that the benefits of both TVA and USI would not be fully apparent for at least one to two years. This passage of time would be necessary to allow for ongoing improvement in the quality and completeness of the data. Furthermore, much of the data being collected for the first time would not be easily interpreted given the absence of a meaningful baseline for analysis.</w:t>
      </w:r>
    </w:p>
    <w:p w14:paraId="1FD146B7" w14:textId="77777777" w:rsidR="00A75F2E" w:rsidRPr="00FA5848" w:rsidRDefault="00A75F2E" w:rsidP="00A75F2E">
      <w:pPr>
        <w:pStyle w:val="BodyText"/>
      </w:pPr>
      <w:r w:rsidRPr="00FA5848">
        <w:t>In the medium to long term, stakeholders considered that the benefits of TVA and the USI to government and students are potentially significant, particularly in the formulation and evaluation of future VET policy and informing student choice. As the TVA RIS noted:</w:t>
      </w:r>
    </w:p>
    <w:p w14:paraId="3A9298D3" w14:textId="77777777" w:rsidR="00A75F2E" w:rsidRPr="00FA5848" w:rsidRDefault="00A75F2E" w:rsidP="00A75F2E">
      <w:pPr>
        <w:pStyle w:val="Quote"/>
      </w:pPr>
      <w:r w:rsidRPr="00FA5848">
        <w:t>In short, the absence of a robust picture of VET activity for government agencies responsible for VET has undoubtedly resulted in inaccurate targeting of resources, an inability to monitor the full outcomes and uncertain outcomes from given resource outlays</w:t>
      </w:r>
    </w:p>
    <w:p w14:paraId="24FDA5EE" w14:textId="77777777" w:rsidR="00A75F2E" w:rsidRPr="00FA5848" w:rsidRDefault="00A75F2E" w:rsidP="00A75F2E">
      <w:pPr>
        <w:pStyle w:val="BodyText"/>
      </w:pPr>
      <w:r w:rsidRPr="00FA5848">
        <w:t>The main benefits of the USI that were identified by stakeholders consulted as part of this Review were consistent with those benefits listed on the USI website, namely:</w:t>
      </w:r>
    </w:p>
    <w:p w14:paraId="31D355AE" w14:textId="77777777" w:rsidR="00A75F2E" w:rsidRPr="00FA5848" w:rsidRDefault="00A75F2E" w:rsidP="00A75F2E">
      <w:pPr>
        <w:pStyle w:val="ListBullet"/>
      </w:pPr>
      <w:r w:rsidRPr="00FA5848">
        <w:t>Students being able to get a complete record of their Australia-wide VET achievements from a single, secure and accurate online source</w:t>
      </w:r>
    </w:p>
    <w:p w14:paraId="138AD339" w14:textId="77777777" w:rsidR="00A75F2E" w:rsidRPr="00FA5848" w:rsidRDefault="00A75F2E" w:rsidP="00A75F2E">
      <w:pPr>
        <w:pStyle w:val="ListBullet"/>
      </w:pPr>
      <w:r w:rsidRPr="00FA5848">
        <w:t>Immediate access to VET records, which can be quickly given to employers, other training organisations and other organisations as proof of VET achievements</w:t>
      </w:r>
    </w:p>
    <w:p w14:paraId="4FD5F178" w14:textId="77777777" w:rsidR="00A75F2E" w:rsidRPr="00FA5848" w:rsidRDefault="00A75F2E" w:rsidP="00A75F2E">
      <w:pPr>
        <w:pStyle w:val="ListBullet"/>
      </w:pPr>
      <w:r w:rsidRPr="00FA5848">
        <w:t>Smarter regulation that is evidence-based to address poor quality training and more transparency in the VET sector</w:t>
      </w:r>
    </w:p>
    <w:p w14:paraId="5D9D7889" w14:textId="77777777" w:rsidR="00A75F2E" w:rsidRPr="00FA5848" w:rsidRDefault="00A75F2E" w:rsidP="00A75F2E">
      <w:pPr>
        <w:pStyle w:val="ListBullet"/>
      </w:pPr>
      <w:r w:rsidRPr="00FA5848">
        <w:t>Streamlined assessment of course prerequisites, credit transfers and the assessment of eligibility for funding assistance.</w:t>
      </w:r>
    </w:p>
    <w:p w14:paraId="7D2607D7" w14:textId="302D649C" w:rsidR="00A75F2E" w:rsidRPr="00FA5848" w:rsidRDefault="00A75F2E" w:rsidP="00A75F2E">
      <w:pPr>
        <w:pStyle w:val="BodyText"/>
      </w:pPr>
      <w:r w:rsidRPr="00FA5848">
        <w:t>Stakeholders from both the Commonwealth and the state and territory governments were particularly interested in the ability to analyse longitudinal VET data as a result of the USI, and the application of such analysis in the development of future policies and programmes.</w:t>
      </w:r>
    </w:p>
    <w:p w14:paraId="3707CEC6" w14:textId="77777777" w:rsidR="00A75F2E" w:rsidRPr="00FA5848" w:rsidRDefault="00A75F2E" w:rsidP="00A75F2E">
      <w:pPr>
        <w:pStyle w:val="Heading3"/>
        <w:spacing w:before="120"/>
      </w:pPr>
      <w:bookmarkStart w:id="361" w:name="_Ref434261852"/>
      <w:r w:rsidRPr="00FA5848">
        <w:t>Consumer information</w:t>
      </w:r>
      <w:bookmarkEnd w:id="361"/>
    </w:p>
    <w:p w14:paraId="41944B96" w14:textId="131A247A" w:rsidR="00A75F2E" w:rsidRPr="00FA5848" w:rsidRDefault="00A75F2E" w:rsidP="00A75F2E">
      <w:pPr>
        <w:pStyle w:val="BodyText"/>
      </w:pPr>
      <w:r w:rsidRPr="00FA5848">
        <w:t xml:space="preserve">Stakeholders generally agreed that improved consumer information is critical in an environment of increased student choice. At the same time, a large proportion of stakeholders also noted that consumer information needs to work in concert with robust regulation and market oversight. Some stakeholders held the view that consumer information could be highly effective in some segments and for some VET products, and that it ultimately depended on the ability of the individual as well as the breadth of options and RTOs. However, most stakeholders (particularly those that expressed deep concerns regarding the quality of VET—see Section </w:t>
      </w:r>
      <w:r w:rsidRPr="00053C29">
        <w:fldChar w:fldCharType="begin"/>
      </w:r>
      <w:r w:rsidR="009E1C9E" w:rsidRPr="009E1C9E">
        <w:instrText xml:space="preserve"> REF _Ref432875723 \r \h  \* MERGEFORMAT </w:instrText>
      </w:r>
      <w:r w:rsidRPr="00053C29">
        <w:fldChar w:fldCharType="separate"/>
      </w:r>
      <w:r w:rsidR="008C40B9">
        <w:t>4.3</w:t>
      </w:r>
      <w:r w:rsidRPr="00053C29">
        <w:fldChar w:fldCharType="end"/>
      </w:r>
      <w:r w:rsidRPr="00FA5848">
        <w:t xml:space="preserve">) took the view that consumer information cannot be expected to make up for issues in relation to regulation and market oversight. This is based on the understanding that given that education is an experience good, many prospective students are not well placed to assess the quality, value or outcomes of different training options at the point of decision. </w:t>
      </w:r>
    </w:p>
    <w:p w14:paraId="7124822C" w14:textId="77777777" w:rsidR="00A75F2E" w:rsidRPr="00FA5848" w:rsidRDefault="00A75F2E" w:rsidP="00A75F2E">
      <w:pPr>
        <w:pStyle w:val="BodyText"/>
      </w:pPr>
      <w:r w:rsidRPr="00FA5848">
        <w:t>It is apparent that these debates are being played out in a period during which substantial effort and investment is being made by both the Commonwealth and states and territories in:</w:t>
      </w:r>
    </w:p>
    <w:p w14:paraId="20A2B32B" w14:textId="6CF61ABC" w:rsidR="00A75F2E" w:rsidRPr="00FA5848" w:rsidRDefault="00A75F2E" w:rsidP="00427080">
      <w:pPr>
        <w:pStyle w:val="ListNumber"/>
      </w:pPr>
      <w:r w:rsidRPr="00E41C03">
        <w:rPr>
          <w:i/>
        </w:rPr>
        <w:t>Research to advance the underpinning theory regarding consumer choice in VET</w:t>
      </w:r>
      <w:r w:rsidRPr="00FA5848">
        <w:t>—market research and other such studies have been commissioned by both the Commonwealth and state and territory governments in order to support the development of new information channels</w:t>
      </w:r>
      <w:r w:rsidR="00BB59B9">
        <w:t xml:space="preserve">, </w:t>
      </w:r>
      <w:r w:rsidRPr="00FA5848">
        <w:t xml:space="preserve">including at least one joint project commissioned through </w:t>
      </w:r>
      <w:r w:rsidR="00BB59B9">
        <w:t>the Senior Skills Officials Network (</w:t>
      </w:r>
      <w:r w:rsidRPr="00FA5848">
        <w:t>SSON).</w:t>
      </w:r>
    </w:p>
    <w:p w14:paraId="1CC042BA" w14:textId="77777777" w:rsidR="00427080" w:rsidRDefault="00A75F2E" w:rsidP="00F4536B">
      <w:pPr>
        <w:pStyle w:val="ListNumber"/>
      </w:pPr>
      <w:r w:rsidRPr="00E41C03">
        <w:rPr>
          <w:i/>
        </w:rPr>
        <w:t>The practical delivery of information, primarily through online channels</w:t>
      </w:r>
      <w:r w:rsidRPr="00FA5848">
        <w:t>—as discussed above, the Commonwealth’s My Skills website and the various websites and other communication campaigns by the states and territories have been implemented to improve consumer access to relevant information, coinciding with the introduction of their respective student entitlement models.</w:t>
      </w:r>
      <w:r w:rsidR="00427080">
        <w:t xml:space="preserve"> In addition to informing consumers through websites, the Commonwealth regularly attends career fairs and other events to promote the VET sector to students.</w:t>
      </w:r>
    </w:p>
    <w:p w14:paraId="16CCA5B3" w14:textId="77777777" w:rsidR="00A75F2E" w:rsidRPr="00FA5848" w:rsidRDefault="00A75F2E" w:rsidP="00A75F2E">
      <w:pPr>
        <w:pStyle w:val="ListBullet"/>
        <w:numPr>
          <w:ilvl w:val="0"/>
          <w:numId w:val="0"/>
        </w:numPr>
      </w:pPr>
      <w:r w:rsidRPr="00FA5848">
        <w:t>The evolution of the consumer information environment for VET can be observed in part in the changes to the My Skills website following its recent relaunch in 2015. Some stakeholders suggested that information was not presented in a way that was easily understood by students or parents in the initial release of the My Skills website. The recently relaunched website, however, is considered to be a material improvement; in addition to the complete restructuring of the site, the other notable changes have been the linking of courses to skills in demand in each state and territory, the inclusion of student satisfaction ratings and employment outcomes (for the 230 most popular courses), and the identification of training providers contracted by state training authorities in each jurisdiction.</w:t>
      </w:r>
    </w:p>
    <w:p w14:paraId="43FD8C7C" w14:textId="77777777" w:rsidR="00A75F2E" w:rsidRPr="00FA5848" w:rsidRDefault="00A75F2E" w:rsidP="00A75F2E">
      <w:pPr>
        <w:pStyle w:val="BodyText"/>
      </w:pPr>
      <w:r w:rsidRPr="00FA5848">
        <w:t>The publication of information in relation to the state and territory subsidised courses on the My Skills website is dependent on the timely sharing of information on the publicly subsidised training lists and other relevant information by each jurisdiction.</w:t>
      </w:r>
    </w:p>
    <w:p w14:paraId="71033D52" w14:textId="77777777" w:rsidR="00A75F2E" w:rsidRPr="00FA5848" w:rsidRDefault="00A75F2E" w:rsidP="00A75F2E">
      <w:pPr>
        <w:pStyle w:val="BodyText"/>
      </w:pPr>
      <w:r w:rsidRPr="00FA5848">
        <w:t xml:space="preserve">As discussed in the previous section, individual states and territories have also provided additional information for consumers to coincide with the launch of their student entitlement models; every jurisdiction has to varying degrees implemented a new or updated training website or portal. In the words of one stakeholder, ‘this information used to be buried’ but has now been made more accessible to students who are looking to exercise choice over their course and RTO. </w:t>
      </w:r>
    </w:p>
    <w:p w14:paraId="24546F8C" w14:textId="77777777" w:rsidR="00A75F2E" w:rsidRPr="00FA5848" w:rsidRDefault="00A75F2E" w:rsidP="00A75F2E">
      <w:pPr>
        <w:pStyle w:val="BodyText"/>
      </w:pPr>
      <w:r w:rsidRPr="00FA5848">
        <w:t xml:space="preserve">In some instances, these websites cover all available training in the jurisdiction (including for example, fee for service courses), and in other cases these websites are focused on training available through the student entitlement. While not considered a major issue, there is some debate around whether information on options should be entitlement/programme specific, or the full suite of training options regardless of funding source. </w:t>
      </w:r>
    </w:p>
    <w:p w14:paraId="564811F8" w14:textId="39EB23B1" w:rsidR="00A75F2E" w:rsidRDefault="00A75F2E" w:rsidP="00A75F2E">
      <w:pPr>
        <w:pStyle w:val="BodyText"/>
      </w:pPr>
      <w:r w:rsidRPr="00FA5848">
        <w:t xml:space="preserve">While websites represent one of, if not the, primary source of consumer information, this Review was not able to obtain complete or comparable data on the effectiveness or popularity of such sites. </w:t>
      </w:r>
      <w:r w:rsidR="00297E9F">
        <w:t xml:space="preserve">Findings from consultations indicated that a more user-centric approach and design would be beneficial, and recent design changes to My Skills may address this. </w:t>
      </w:r>
      <w:r w:rsidR="00BC2619">
        <w:t>T</w:t>
      </w:r>
      <w:r w:rsidR="00297E9F">
        <w:t>he lack of data</w:t>
      </w:r>
      <w:r w:rsidRPr="00FA5848">
        <w:t xml:space="preserve"> </w:t>
      </w:r>
      <w:r w:rsidR="00BC2619">
        <w:t xml:space="preserve">limits the </w:t>
      </w:r>
      <w:r w:rsidR="005C33C2">
        <w:t xml:space="preserve">firm </w:t>
      </w:r>
      <w:r w:rsidRPr="00FA5848">
        <w:t xml:space="preserve">conclusions </w:t>
      </w:r>
      <w:r w:rsidR="00BC2619">
        <w:t xml:space="preserve">that </w:t>
      </w:r>
      <w:r w:rsidRPr="00FA5848">
        <w:t>can be drawn, but it does appear that, based on data provided by jurisdictions, visits to state training agency websites are on the rise, with marked increases in a relatively short period in some cases.</w:t>
      </w:r>
      <w:r w:rsidR="00832051">
        <w:t xml:space="preserve"> </w:t>
      </w:r>
      <w:r w:rsidR="00131D5D">
        <w:t>V</w:t>
      </w:r>
      <w:r w:rsidR="00832051">
        <w:t>isits to My Skills are also on the rise, and the number of visits in the last 12 months has trebled from the previous year.</w:t>
      </w:r>
    </w:p>
    <w:p w14:paraId="25E63535" w14:textId="77777777" w:rsidR="00A75F2E" w:rsidRPr="00FA5848" w:rsidRDefault="00A75F2E" w:rsidP="00A75F2E">
      <w:pPr>
        <w:pStyle w:val="BodyText"/>
      </w:pPr>
      <w:r w:rsidRPr="00FA5848">
        <w:t xml:space="preserve">Notwithstanding the emphasis on the role of regulation and other measures that would constitute consumer protection (as discussed above), stakeholders were generally of the view that the additional information being provided by the Commonwealth and state training authorities is likely to be useful to a prospective VET student looking to exercise choice over different courses and training providers. </w:t>
      </w:r>
    </w:p>
    <w:p w14:paraId="0B93EB21" w14:textId="77777777" w:rsidR="00A75F2E" w:rsidRDefault="00A75F2E" w:rsidP="00A75F2E">
      <w:pPr>
        <w:pStyle w:val="BodyText"/>
      </w:pPr>
      <w:r w:rsidRPr="00FA5848">
        <w:t>However, two areas were consistently flagged as requiring further attention—namely information on pricing and provider quality. On the whole, there is generally limited information available on prices, including the level of government subsidy. While the publication of prices are mandated in some states and territories, it was suggested that even in those cases, the reliability or accessibility of pricing information can be poor.</w:t>
      </w:r>
      <w:r w:rsidR="00427080">
        <w:t xml:space="preserve"> These consultation findings are supported by the findings on VET consumer information needs jointly commissioned by SSON.</w:t>
      </w:r>
    </w:p>
    <w:p w14:paraId="2EE1C3D4" w14:textId="5C784CA7" w:rsidR="00427080" w:rsidRPr="00FA5848" w:rsidRDefault="00427080" w:rsidP="00A75F2E">
      <w:pPr>
        <w:pStyle w:val="BodyText"/>
      </w:pPr>
      <w:r>
        <w:t xml:space="preserve">Efforts are being undertaken through SSON to understand how providers’ </w:t>
      </w:r>
      <w:r w:rsidR="009E1FF9">
        <w:t xml:space="preserve">average or </w:t>
      </w:r>
      <w:r>
        <w:t xml:space="preserve">maximum course fees can be published for consumers. The report commissioned by SSON has identified that consumers rank total course costs and approximate course fees as the two most important issues in choosing a training course. The Commonwealth </w:t>
      </w:r>
      <w:r w:rsidR="00D11C43">
        <w:t>notes</w:t>
      </w:r>
      <w:r>
        <w:t xml:space="preserve"> that </w:t>
      </w:r>
      <w:r w:rsidR="00131D5D">
        <w:t xml:space="preserve">the variation of </w:t>
      </w:r>
      <w:r>
        <w:t xml:space="preserve">subsidies by jurisdiction, both in general and for students with particular characteristics, together with the ability of employers to negotiate training </w:t>
      </w:r>
      <w:r w:rsidR="00131D5D">
        <w:t>fees</w:t>
      </w:r>
      <w:r>
        <w:t xml:space="preserve">, means that </w:t>
      </w:r>
      <w:r w:rsidR="00131D5D">
        <w:t xml:space="preserve">different </w:t>
      </w:r>
      <w:r>
        <w:t xml:space="preserve">consumers </w:t>
      </w:r>
      <w:r w:rsidR="00131D5D">
        <w:t>may pay a different price for the same course.</w:t>
      </w:r>
      <w:r w:rsidR="00D11C43">
        <w:t xml:space="preserve"> </w:t>
      </w:r>
      <w:r>
        <w:t xml:space="preserve">The report commissioned by SSON confirms that consumers </w:t>
      </w:r>
      <w:r w:rsidR="00270A46">
        <w:t>seek</w:t>
      </w:r>
      <w:r>
        <w:t xml:space="preserve"> the ability to discern between specific offerings (i.e. the maximum price to compare providers) as well as general areas of study (i.e. the average price to compare courses). Where available, the average price in general areas of study is provided on My Skills. From October 2015, it is a requirement that providers offering </w:t>
      </w:r>
      <w:r w:rsidR="00A43075">
        <w:t>VET FEE</w:t>
      </w:r>
      <w:r w:rsidR="00A43075">
        <w:noBreakHyphen/>
      </w:r>
      <w:r>
        <w:t>HELP subsidised places report on the total cost of these courses. Additionally, a small number of RTO</w:t>
      </w:r>
      <w:r w:rsidR="002C5C39">
        <w:t>s</w:t>
      </w:r>
      <w:r>
        <w:t xml:space="preserve"> have chosen to include price information on My Skills.</w:t>
      </w:r>
    </w:p>
    <w:p w14:paraId="26225EDB" w14:textId="386EDC42" w:rsidR="00A75F2E" w:rsidRDefault="00A75F2E" w:rsidP="00A75F2E">
      <w:pPr>
        <w:pStyle w:val="BodyText"/>
      </w:pPr>
      <w:r w:rsidRPr="00FA5848">
        <w:t>As for information on provider quality, it would appear that indicators of quality at the individual RTO level are yet to be developed or implemented. As a result, prospective students can only rely on whether an RTO is an accredited provider, and also whether it has been awarded a contract with the state training authority (variously referred to as being on the approved provider list or prequalified provider list).</w:t>
      </w:r>
      <w:r w:rsidR="00427080">
        <w:t xml:space="preserve"> </w:t>
      </w:r>
      <w:r w:rsidR="00270A46">
        <w:t>The fact</w:t>
      </w:r>
      <w:r w:rsidR="00427080">
        <w:t xml:space="preserve"> that these contracted RTOs are required to meet state-based criteria as well as national accreditation standards provides prospective students with </w:t>
      </w:r>
      <w:r w:rsidR="00270A46">
        <w:t>some</w:t>
      </w:r>
      <w:r w:rsidR="00427080">
        <w:t xml:space="preserve"> </w:t>
      </w:r>
      <w:r w:rsidR="00270A46">
        <w:t xml:space="preserve">additional </w:t>
      </w:r>
      <w:r w:rsidR="00427080">
        <w:t xml:space="preserve">degree of </w:t>
      </w:r>
      <w:r w:rsidR="00270A46">
        <w:t xml:space="preserve">information regarding </w:t>
      </w:r>
      <w:r w:rsidR="00427080">
        <w:t>provider quality.</w:t>
      </w:r>
      <w:r w:rsidRPr="00FA5848">
        <w:t xml:space="preserve"> A number of stakeholders pointed to the rating system proposed by the Victorian Education and Training Funding Review as a prospective emerging model for rating RTO quality.</w:t>
      </w:r>
    </w:p>
    <w:p w14:paraId="0F9DABF0" w14:textId="1F9175FA" w:rsidR="00BC07A2" w:rsidRPr="00FA5848" w:rsidRDefault="00BC07A2" w:rsidP="00A75F2E">
      <w:pPr>
        <w:pStyle w:val="BodyText"/>
      </w:pPr>
      <w:r>
        <w:t xml:space="preserve">SSON is </w:t>
      </w:r>
      <w:r w:rsidR="002C5C39">
        <w:t>considering</w:t>
      </w:r>
      <w:r>
        <w:t xml:space="preserve"> the inclusion of a provider dashboard on My Skills to inform consumers about the qualitative differences between providers. This will respond to </w:t>
      </w:r>
      <w:r w:rsidR="00C51816">
        <w:t xml:space="preserve">research </w:t>
      </w:r>
      <w:r>
        <w:t xml:space="preserve">commissioned </w:t>
      </w:r>
      <w:r w:rsidR="00C51816">
        <w:t xml:space="preserve">by SSON </w:t>
      </w:r>
      <w:r>
        <w:t>which found that a majority of students had attempted to compare providers on My Skills, but had found it too difficult to do so. Consumers reported that they felt that comparative ratings should come from an official and independent source.</w:t>
      </w:r>
    </w:p>
    <w:p w14:paraId="2ED9C864" w14:textId="77777777" w:rsidR="00A75F2E" w:rsidRPr="00FA5848" w:rsidRDefault="00A75F2E" w:rsidP="00A75F2E">
      <w:pPr>
        <w:pStyle w:val="BodyText"/>
      </w:pPr>
      <w:r w:rsidRPr="00FA5848">
        <w:t>A third area mentioned in some consultations is information in relation to limits on a student entitlement to training. The primary concern in this instance is whether or not an individual contemplating training understands the eligibility criteria for government subsidies attached to different options, and when or how the entitlement to those subsidies might be exhausted.</w:t>
      </w:r>
    </w:p>
    <w:p w14:paraId="73E972A0" w14:textId="311F9E85" w:rsidR="00A75F2E" w:rsidRPr="00FA5848" w:rsidRDefault="00A75F2E" w:rsidP="00A75F2E">
      <w:pPr>
        <w:pStyle w:val="BodyText"/>
      </w:pPr>
      <w:r w:rsidRPr="00FA5848">
        <w:t>The limited availability of information o</w:t>
      </w:r>
      <w:r w:rsidR="002C5C39">
        <w:t>n</w:t>
      </w:r>
      <w:r w:rsidRPr="00FA5848">
        <w:t xml:space="preserve"> quality, price, and entitlement limitations is sufficiently prominent to mean that the investments </w:t>
      </w:r>
      <w:r w:rsidR="00726B3B">
        <w:t>to-date</w:t>
      </w:r>
      <w:r w:rsidRPr="00FA5848">
        <w:t xml:space="preserve"> have not achieved the level of transparency deemed desirable.</w:t>
      </w:r>
    </w:p>
    <w:p w14:paraId="5DDF5D35" w14:textId="77777777" w:rsidR="00A75F2E" w:rsidRPr="00FA5848" w:rsidRDefault="00A75F2E" w:rsidP="00A75F2E">
      <w:pPr>
        <w:pStyle w:val="Heading3"/>
        <w:spacing w:before="120"/>
      </w:pPr>
      <w:r w:rsidRPr="00FA5848">
        <w:t>Data sharing and reporting</w:t>
      </w:r>
    </w:p>
    <w:p w14:paraId="5D07A879" w14:textId="77777777" w:rsidR="00A75F2E" w:rsidRPr="00FA5848" w:rsidRDefault="00A75F2E" w:rsidP="00A75F2E">
      <w:pPr>
        <w:pStyle w:val="BodyText"/>
      </w:pPr>
      <w:r w:rsidRPr="00FA5848">
        <w:t xml:space="preserve">As outlined earlier, the main additional areas of improved data sharing and reporting have been the introduction of TVA and the USI, and the move from annual to quarterly reporting for publicly subsidised training. </w:t>
      </w:r>
    </w:p>
    <w:p w14:paraId="09D70B38" w14:textId="77777777" w:rsidR="00A75F2E" w:rsidRPr="00FA5848" w:rsidRDefault="00A75F2E" w:rsidP="00A75F2E">
      <w:pPr>
        <w:pStyle w:val="BodyText"/>
      </w:pPr>
      <w:r w:rsidRPr="00FA5848">
        <w:t xml:space="preserve">Beyond that, data sharing and reporting has not appear to have undergone any other marked improvements since the introduction of the NP, and the vast majority of data sharing and reporting is in line with past practice.  </w:t>
      </w:r>
    </w:p>
    <w:p w14:paraId="19D60DFB" w14:textId="6651378C" w:rsidR="00A75F2E" w:rsidRPr="00FA5848" w:rsidRDefault="00980518" w:rsidP="00A75F2E">
      <w:pPr>
        <w:pStyle w:val="BodyText"/>
      </w:pPr>
      <w:r>
        <w:t xml:space="preserve">There are two </w:t>
      </w:r>
      <w:r w:rsidR="003B4513">
        <w:t>mechanisms</w:t>
      </w:r>
      <w:r>
        <w:t xml:space="preserve"> </w:t>
      </w:r>
      <w:r w:rsidR="003B4513">
        <w:t>through which</w:t>
      </w:r>
      <w:r>
        <w:t xml:space="preserve"> </w:t>
      </w:r>
      <w:r w:rsidR="00A75F2E" w:rsidRPr="00FA5848">
        <w:t>the Commonwealth and states and territories work together on data related issues and initiatives</w:t>
      </w:r>
      <w:r>
        <w:t xml:space="preserve">: the </w:t>
      </w:r>
      <w:r w:rsidRPr="00FA5848">
        <w:t>Data Working Group</w:t>
      </w:r>
      <w:r>
        <w:t xml:space="preserve"> and the </w:t>
      </w:r>
      <w:r w:rsidR="00CA537E">
        <w:t>Completions and Outcomes Methodology Working Group</w:t>
      </w:r>
      <w:r w:rsidR="00A75F2E" w:rsidRPr="00FA5848">
        <w:t>. While actual results to-date are limited, the group</w:t>
      </w:r>
      <w:r w:rsidR="00CA537E">
        <w:t>s</w:t>
      </w:r>
      <w:r w:rsidR="00A75F2E" w:rsidRPr="00FA5848">
        <w:t xml:space="preserve"> </w:t>
      </w:r>
      <w:r w:rsidR="00CA537E">
        <w:t xml:space="preserve">are </w:t>
      </w:r>
      <w:r w:rsidR="00A75F2E" w:rsidRPr="00FA5848">
        <w:t>considered to ha</w:t>
      </w:r>
      <w:r w:rsidR="00CA537E">
        <w:t>ve</w:t>
      </w:r>
      <w:r w:rsidR="00A75F2E" w:rsidRPr="00FA5848">
        <w:t xml:space="preserve"> the potential to improve the timely sharing of information between jurisdictions, as discussed further in chapter </w:t>
      </w:r>
      <w:r w:rsidR="00A75F2E" w:rsidRPr="00053C29">
        <w:fldChar w:fldCharType="begin"/>
      </w:r>
      <w:r w:rsidR="009E1C9E" w:rsidRPr="009E1C9E">
        <w:instrText xml:space="preserve"> REF _Ref432877355 \r \h  \* MERGEFORMAT </w:instrText>
      </w:r>
      <w:r w:rsidR="00A75F2E" w:rsidRPr="00053C29">
        <w:fldChar w:fldCharType="separate"/>
      </w:r>
      <w:r w:rsidR="008C40B9">
        <w:t>5</w:t>
      </w:r>
      <w:r w:rsidR="00A75F2E" w:rsidRPr="00053C29">
        <w:fldChar w:fldCharType="end"/>
      </w:r>
      <w:r w:rsidR="00A75F2E" w:rsidRPr="00FA5848">
        <w:t>.</w:t>
      </w:r>
    </w:p>
    <w:p w14:paraId="43E31739" w14:textId="098F2E77" w:rsidR="00A75F2E" w:rsidRPr="00FA5848" w:rsidRDefault="00A75F2E" w:rsidP="00A75F2E">
      <w:pPr>
        <w:pStyle w:val="BodyText"/>
      </w:pPr>
      <w:r w:rsidRPr="00FA5848">
        <w:t xml:space="preserve">Apart from the particular measures explicitly mentioned in clause 26, a number of stakeholders have pointed out that the objective of improved data sharing and reporting to promote transparency in the VET sector has seen limited progress because there was insufficient clarity or detail around the respective jurisdictional responsibilities for the implementation of this particular outcome. One key example cited, was the lack of clarity around whether it was intended that some pieces of consumer information were the responsibility of the government (and if so which level or agency) or the RTO. The need for the clear delineation of responsibility between different levels of government here is an area for future focus as discussed in chapter </w:t>
      </w:r>
      <w:r w:rsidRPr="00053C29">
        <w:rPr>
          <w:highlight w:val="yellow"/>
        </w:rPr>
        <w:fldChar w:fldCharType="begin"/>
      </w:r>
      <w:r w:rsidR="009E1C9E" w:rsidRPr="009E1C9E">
        <w:instrText xml:space="preserve"> REF _Ref432877991 \r \h  \* MERGEFORMAT </w:instrText>
      </w:r>
      <w:r w:rsidRPr="00053C29">
        <w:rPr>
          <w:highlight w:val="yellow"/>
        </w:rPr>
      </w:r>
      <w:r w:rsidRPr="00053C29">
        <w:rPr>
          <w:highlight w:val="yellow"/>
        </w:rPr>
        <w:fldChar w:fldCharType="separate"/>
      </w:r>
      <w:r w:rsidR="008C40B9">
        <w:t>7</w:t>
      </w:r>
      <w:r w:rsidRPr="00053C29">
        <w:rPr>
          <w:highlight w:val="yellow"/>
        </w:rPr>
        <w:fldChar w:fldCharType="end"/>
      </w:r>
      <w:r w:rsidRPr="00FA5848">
        <w:t>.</w:t>
      </w:r>
    </w:p>
    <w:p w14:paraId="79FEB2A8" w14:textId="77777777" w:rsidR="00A75F2E" w:rsidRPr="00FA5848" w:rsidRDefault="00A75F2E" w:rsidP="00A75F2E">
      <w:pPr>
        <w:pStyle w:val="Heading2"/>
        <w:spacing w:before="120"/>
      </w:pPr>
      <w:bookmarkStart w:id="362" w:name="_Toc432894299"/>
      <w:bookmarkStart w:id="363" w:name="_Toc432960902"/>
      <w:bookmarkStart w:id="364" w:name="_Toc433728353"/>
      <w:bookmarkStart w:id="365" w:name="_Toc440460733"/>
      <w:r w:rsidRPr="00FA5848">
        <w:t>Conclusions</w:t>
      </w:r>
      <w:bookmarkEnd w:id="362"/>
      <w:bookmarkEnd w:id="363"/>
      <w:bookmarkEnd w:id="364"/>
      <w:bookmarkEnd w:id="365"/>
    </w:p>
    <w:p w14:paraId="3B18C5C7" w14:textId="77777777" w:rsidR="00A75F2E" w:rsidRPr="00FA5848" w:rsidRDefault="00A75F2E" w:rsidP="00A75F2E">
      <w:pPr>
        <w:pStyle w:val="BodyText"/>
      </w:pPr>
      <w:r w:rsidRPr="00FA5848">
        <w:t>Stakeholders consulted as part of this Review provided mixed views on the achievement of the outcome of a ‘more transparent VET sector, which enables better understanding of the VET activity that is occurring in each jurisdiction.’</w:t>
      </w:r>
    </w:p>
    <w:p w14:paraId="406828C0" w14:textId="5B7F6BE3" w:rsidR="00A75F2E" w:rsidRPr="00FA5848" w:rsidRDefault="00A75F2E" w:rsidP="00A75F2E">
      <w:pPr>
        <w:pStyle w:val="BodyText"/>
      </w:pPr>
      <w:r w:rsidRPr="00FA5848">
        <w:t>The implementation of TVA reporting and the USI has the strong support of the states and territories and other stakeholders</w:t>
      </w:r>
      <w:r w:rsidR="0032710B">
        <w:t>, and fill</w:t>
      </w:r>
      <w:r w:rsidR="007A533C">
        <w:t>s</w:t>
      </w:r>
      <w:r w:rsidR="0032710B">
        <w:t xml:space="preserve"> major gaps in VET sector data</w:t>
      </w:r>
      <w:r w:rsidRPr="00FA5848">
        <w:t xml:space="preserve">. However, apart from TVA and the USI, and the introduction of quarterly reporting of publicly funded training activity, there was a general view that data reporting and sharing had not significantly changed. </w:t>
      </w:r>
    </w:p>
    <w:p w14:paraId="76F03632" w14:textId="7D2C2BC0" w:rsidR="00A75F2E" w:rsidRPr="00FA5848" w:rsidRDefault="00A75F2E" w:rsidP="00A75F2E">
      <w:pPr>
        <w:pStyle w:val="BodyText"/>
      </w:pPr>
      <w:r w:rsidRPr="00FA5848">
        <w:t xml:space="preserve">TVA and the USI are important initiatives that were already underway, and have since benefited from the impetus and imprimatur of the NP. </w:t>
      </w:r>
      <w:r w:rsidR="00136DFC">
        <w:t>The i</w:t>
      </w:r>
      <w:r w:rsidRPr="00FA5848">
        <w:t xml:space="preserve">mplementation of </w:t>
      </w:r>
      <w:r w:rsidR="00136DFC">
        <w:t xml:space="preserve">each has </w:t>
      </w:r>
      <w:r w:rsidRPr="00FA5848">
        <w:t xml:space="preserve">seen some issues but </w:t>
      </w:r>
      <w:r w:rsidR="00136DFC">
        <w:t xml:space="preserve">is </w:t>
      </w:r>
      <w:r w:rsidRPr="00FA5848">
        <w:t>generally on track. These are major initiatives that should lead to significant benefits for the transparency of the market and for policy-makers, but not for at least two years during which potential issues with data quality and completeness are addressed, and a more complete baseline is established.</w:t>
      </w:r>
    </w:p>
    <w:p w14:paraId="785C244E" w14:textId="6D47A332" w:rsidR="00A75F2E" w:rsidRPr="00FA5848" w:rsidRDefault="00A75F2E" w:rsidP="00A75F2E">
      <w:pPr>
        <w:pStyle w:val="BodyText"/>
      </w:pPr>
      <w:r w:rsidRPr="00FA5848">
        <w:t xml:space="preserve">There was also strong support </w:t>
      </w:r>
      <w:r w:rsidR="00136DFC">
        <w:t xml:space="preserve">among stakeholders </w:t>
      </w:r>
      <w:r w:rsidRPr="00FA5848">
        <w:t>for a continued focus on improving consumer information, with all stakeholders concerned that students are able to access the most relevant information as easily as possible. All jurisdictions have made investments in both improving the understanding of how consumers access and use information to inform decisions leading to a VET enrolment, and in providing relevant and current information in a user-centric way. However, this has not led to improvements in consumer awareness to the extent that would be desirable, mainly because there continues to be generally inadequate information on prices, quality, and entitlement limitations.</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A75F2E" w:rsidRPr="00FA5848" w14:paraId="0064F10A" w14:textId="77777777" w:rsidTr="00806A05">
        <w:trPr>
          <w:cantSplit/>
        </w:trPr>
        <w:tc>
          <w:tcPr>
            <w:tcW w:w="8614" w:type="dxa"/>
            <w:shd w:val="clear" w:color="auto" w:fill="auto"/>
            <w:tcMar>
              <w:left w:w="446" w:type="dxa"/>
            </w:tcMar>
          </w:tcPr>
          <w:p w14:paraId="01E9C631" w14:textId="77777777" w:rsidR="00A75F2E" w:rsidRPr="00FA5848" w:rsidRDefault="00A75F2E" w:rsidP="00806A05">
            <w:pPr>
              <w:pStyle w:val="Caption"/>
            </w:pPr>
            <w:r w:rsidRPr="00FA5848">
              <w:t xml:space="preserve">Key Finding </w:t>
            </w:r>
            <w:r w:rsidRPr="00A74525">
              <w:fldChar w:fldCharType="begin"/>
            </w:r>
            <w:r w:rsidRPr="00FA5848">
              <w:instrText xml:space="preserve"> SEQ Key_Finding \* ARABIC </w:instrText>
            </w:r>
            <w:r w:rsidRPr="00A74525">
              <w:fldChar w:fldCharType="separate"/>
            </w:r>
            <w:r w:rsidR="008C40B9">
              <w:rPr>
                <w:noProof/>
              </w:rPr>
              <w:t>2</w:t>
            </w:r>
            <w:r w:rsidRPr="00A74525">
              <w:fldChar w:fldCharType="end"/>
            </w:r>
            <w:r w:rsidRPr="00FA5848">
              <w:t xml:space="preserve"> </w:t>
            </w:r>
          </w:p>
        </w:tc>
      </w:tr>
      <w:tr w:rsidR="00A75F2E" w:rsidRPr="00FA5848" w14:paraId="1D125D5C" w14:textId="77777777" w:rsidTr="00806A05">
        <w:trPr>
          <w:cantSplit/>
        </w:trPr>
        <w:tc>
          <w:tcPr>
            <w:tcW w:w="8614" w:type="dxa"/>
            <w:shd w:val="clear" w:color="auto" w:fill="E4E0DD"/>
            <w:tcMar>
              <w:top w:w="276" w:type="dxa"/>
              <w:bottom w:w="184" w:type="dxa"/>
              <w:right w:w="120" w:type="dxa"/>
            </w:tcMar>
          </w:tcPr>
          <w:p w14:paraId="3B7FB8B2" w14:textId="77777777" w:rsidR="00A75F2E" w:rsidRPr="00FA5848" w:rsidRDefault="00A75F2E" w:rsidP="00806A05">
            <w:pPr>
              <w:pStyle w:val="BoxText"/>
            </w:pPr>
            <w:r w:rsidRPr="00FA5848">
              <w:t xml:space="preserve">There is strong consensus that transparency initiatives, in particular TVA and the USI have been successfully implemented, but that it will take some years of data collection before these initiatives can yield significant benefits. </w:t>
            </w:r>
          </w:p>
          <w:p w14:paraId="2DDD47A5" w14:textId="77777777" w:rsidR="00A75F2E" w:rsidRPr="00FA5848" w:rsidRDefault="00A75F2E" w:rsidP="00806A05">
            <w:pPr>
              <w:pStyle w:val="BoxText"/>
            </w:pPr>
            <w:r w:rsidRPr="00FA5848">
              <w:t>Although all jurisdictions have made material investments in the development and provision of consumer information, further attention is required in relation to information on quality, price, and entitlement limitations in order to improve the transparency of the VET sector.</w:t>
            </w:r>
          </w:p>
        </w:tc>
      </w:tr>
      <w:tr w:rsidR="00A75F2E" w:rsidRPr="00FA5848" w14:paraId="2938C3FC" w14:textId="77777777" w:rsidTr="00806A05">
        <w:trPr>
          <w:cantSplit/>
          <w:trHeight w:hRule="exact" w:val="180"/>
        </w:trPr>
        <w:tc>
          <w:tcPr>
            <w:tcW w:w="8614" w:type="dxa"/>
            <w:shd w:val="clear" w:color="auto" w:fill="auto"/>
            <w:tcMar>
              <w:top w:w="0" w:type="dxa"/>
              <w:left w:w="446" w:type="dxa"/>
              <w:bottom w:w="0" w:type="dxa"/>
            </w:tcMar>
          </w:tcPr>
          <w:p w14:paraId="649452C9" w14:textId="77777777" w:rsidR="00A75F2E" w:rsidRPr="00FA5848" w:rsidRDefault="00A75F2E" w:rsidP="00806A05">
            <w:pPr>
              <w:pStyle w:val="spacer"/>
            </w:pPr>
            <w:r w:rsidRPr="004240E0">
              <w:rPr>
                <w:noProof/>
                <w:lang w:eastAsia="en-AU"/>
              </w:rPr>
              <mc:AlternateContent>
                <mc:Choice Requires="wps">
                  <w:drawing>
                    <wp:anchor distT="0" distB="0" distL="114300" distR="114300" simplePos="0" relativeHeight="251720704" behindDoc="0" locked="1" layoutInCell="1" allowOverlap="1" wp14:anchorId="71AC1244" wp14:editId="71459EA8">
                      <wp:simplePos x="0" y="0"/>
                      <wp:positionH relativeFrom="rightMargin">
                        <wp:posOffset>-774065</wp:posOffset>
                      </wp:positionH>
                      <wp:positionV relativeFrom="page">
                        <wp:posOffset>-237490</wp:posOffset>
                      </wp:positionV>
                      <wp:extent cx="436880" cy="213360"/>
                      <wp:effectExtent l="0" t="0" r="1270" b="0"/>
                      <wp:wrapNone/>
                      <wp:docPr id="256"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F56A236" id="Freeform 5" o:spid="_x0000_s1026" style="position:absolute;margin-left:-60.95pt;margin-top:-18.7pt;width:34.4pt;height:16.8pt;z-index:2517207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01C361A8" w14:textId="77777777" w:rsidR="00A75F2E" w:rsidRPr="00FA5848" w:rsidRDefault="00A75F2E" w:rsidP="00A75F2E">
      <w:pPr>
        <w:pStyle w:val="BodyText"/>
      </w:pPr>
    </w:p>
    <w:p w14:paraId="3F862BF8" w14:textId="77777777" w:rsidR="00B40747" w:rsidRDefault="00B40747" w:rsidP="00806A05">
      <w:pPr>
        <w:pStyle w:val="BodyText"/>
      </w:pPr>
    </w:p>
    <w:p w14:paraId="19519CF2" w14:textId="77777777" w:rsidR="00B40747" w:rsidRDefault="00B40747" w:rsidP="00806A05">
      <w:pPr>
        <w:pStyle w:val="BodyText"/>
        <w:sectPr w:rsidR="00B40747" w:rsidSect="00B40747">
          <w:headerReference w:type="even" r:id="rId54"/>
          <w:headerReference w:type="default" r:id="rId55"/>
          <w:footerReference w:type="even" r:id="rId56"/>
          <w:footerReference w:type="default" r:id="rId57"/>
          <w:headerReference w:type="first" r:id="rId58"/>
          <w:footerReference w:type="first" r:id="rId59"/>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
      </w:tblPr>
      <w:tblGrid>
        <w:gridCol w:w="5103"/>
        <w:gridCol w:w="3065"/>
      </w:tblGrid>
      <w:tr w:rsidR="00B40747" w14:paraId="51A50E7B" w14:textId="77777777" w:rsidTr="00110B0F">
        <w:trPr>
          <w:trHeight w:hRule="exact" w:val="382"/>
        </w:trPr>
        <w:tc>
          <w:tcPr>
            <w:tcW w:w="5103" w:type="dxa"/>
            <w:shd w:val="clear" w:color="auto" w:fill="9D57A6"/>
          </w:tcPr>
          <w:p w14:paraId="6AFE9DD8" w14:textId="77777777" w:rsidR="00B40747" w:rsidRDefault="00B40747" w:rsidP="00806A05">
            <w:pPr>
              <w:pStyle w:val="tagchapterBanner"/>
            </w:pPr>
            <w:r>
              <w:rPr>
                <w:noProof/>
                <w:lang w:eastAsia="en-AU"/>
              </w:rPr>
              <mc:AlternateContent>
                <mc:Choice Requires="wps">
                  <w:drawing>
                    <wp:anchor distT="0" distB="0" distL="114300" distR="114300" simplePos="0" relativeHeight="251668480" behindDoc="0" locked="1" layoutInCell="1" allowOverlap="1" wp14:anchorId="16E478DD" wp14:editId="55FD6411">
                      <wp:simplePos x="0" y="0"/>
                      <wp:positionH relativeFrom="page">
                        <wp:posOffset>158750</wp:posOffset>
                      </wp:positionH>
                      <wp:positionV relativeFrom="page">
                        <wp:posOffset>6350</wp:posOffset>
                      </wp:positionV>
                      <wp:extent cx="439560" cy="215280"/>
                      <wp:effectExtent l="0" t="0" r="0" b="0"/>
                      <wp:wrapNone/>
                      <wp:docPr id="23"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9EA960" id="Freeform 5" o:spid="_x0000_s1026" style="position:absolute;margin-left:12.5pt;margin-top:.5pt;width:34.6pt;height:16.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3065" w:type="dxa"/>
            <w:shd w:val="clear" w:color="auto" w:fill="9D57A6"/>
          </w:tcPr>
          <w:p w14:paraId="44FA4E92" w14:textId="77777777" w:rsidR="00B40747" w:rsidRDefault="00B40747" w:rsidP="00806A05">
            <w:pPr>
              <w:pStyle w:val="spacer"/>
            </w:pPr>
          </w:p>
        </w:tc>
      </w:tr>
      <w:tr w:rsidR="00B40747" w:rsidRPr="003D3CD2" w14:paraId="6F7F5181" w14:textId="77777777" w:rsidTr="00110B0F">
        <w:trPr>
          <w:trHeight w:hRule="exact" w:val="3665"/>
        </w:trPr>
        <w:tc>
          <w:tcPr>
            <w:tcW w:w="5103" w:type="dxa"/>
            <w:shd w:val="clear" w:color="auto" w:fill="9D57A6"/>
            <w:tcMar>
              <w:left w:w="0" w:type="dxa"/>
              <w:bottom w:w="0" w:type="dxa"/>
            </w:tcMar>
            <w:vAlign w:val="bottom"/>
          </w:tcPr>
          <w:p w14:paraId="44295D8C" w14:textId="77777777" w:rsidR="00B40747" w:rsidRPr="0014019A" w:rsidRDefault="00110B0F" w:rsidP="00110B0F">
            <w:pPr>
              <w:pStyle w:val="Heading1"/>
              <w:spacing w:line="240" w:lineRule="auto"/>
              <w:outlineLvl w:val="0"/>
            </w:pPr>
            <w:bookmarkStart w:id="366" w:name="_Ref432804310"/>
            <w:r w:rsidRPr="00FA5848">
              <w:t>A higher quality VET sector (Outcome 3)</w:t>
            </w:r>
            <w:bookmarkEnd w:id="366"/>
            <w:r w:rsidR="00B40747">
              <w:t xml:space="preserve"> </w:t>
            </w:r>
          </w:p>
        </w:tc>
        <w:tc>
          <w:tcPr>
            <w:tcW w:w="3065" w:type="dxa"/>
            <w:shd w:val="clear" w:color="auto" w:fill="9D57A6"/>
            <w:tcMar>
              <w:right w:w="344" w:type="dxa"/>
            </w:tcMar>
          </w:tcPr>
          <w:p w14:paraId="01F6AE09" w14:textId="77777777" w:rsidR="00B40747" w:rsidRPr="00F5723F" w:rsidRDefault="008C40B9" w:rsidP="00806A05">
            <w:pPr>
              <w:pStyle w:val="HeadingChapter"/>
              <w:keepNext/>
            </w:pPr>
            <w:r>
              <w:fldChar w:fldCharType="begin"/>
            </w:r>
            <w:r>
              <w:instrText xml:space="preserve"> SEQ ChptNum\* Arabic \* MERGEFORMAT </w:instrText>
            </w:r>
            <w:r>
              <w:fldChar w:fldCharType="separate"/>
            </w:r>
            <w:bookmarkStart w:id="367" w:name="_Toc440385246"/>
            <w:bookmarkStart w:id="368" w:name="_Toc434258516"/>
            <w:bookmarkStart w:id="369" w:name="_Toc433798304"/>
            <w:bookmarkStart w:id="370" w:name="_Toc433798245"/>
            <w:bookmarkStart w:id="371" w:name="_Toc433798140"/>
            <w:bookmarkStart w:id="372" w:name="_Toc433798035"/>
            <w:bookmarkStart w:id="373" w:name="_Toc433797974"/>
            <w:bookmarkStart w:id="374" w:name="_Toc433797913"/>
            <w:bookmarkStart w:id="375" w:name="_Toc433797852"/>
            <w:bookmarkStart w:id="376" w:name="_Toc433797747"/>
            <w:bookmarkStart w:id="377" w:name="_Toc433797642"/>
            <w:bookmarkStart w:id="378" w:name="_Toc433797581"/>
            <w:bookmarkStart w:id="379" w:name="_Toc433793224"/>
            <w:bookmarkStart w:id="380" w:name="_Toc433791917"/>
            <w:bookmarkStart w:id="381" w:name="_Toc433791891"/>
            <w:bookmarkStart w:id="382" w:name="_Toc433791866"/>
            <w:bookmarkStart w:id="383" w:name="_Toc433792229"/>
            <w:bookmarkStart w:id="384" w:name="_Toc433792264"/>
            <w:bookmarkStart w:id="385" w:name="_Toc433792320"/>
            <w:bookmarkStart w:id="386" w:name="_Toc433792376"/>
            <w:bookmarkStart w:id="387" w:name="_Toc433793319"/>
            <w:bookmarkStart w:id="388" w:name="_Toc433793374"/>
            <w:bookmarkStart w:id="389" w:name="_Toc433793461"/>
            <w:bookmarkStart w:id="390" w:name="_Toc433793517"/>
            <w:bookmarkStart w:id="391" w:name="_Toc433793571"/>
            <w:bookmarkStart w:id="392" w:name="_Toc433811565"/>
            <w:bookmarkStart w:id="393" w:name="_Toc434253187"/>
            <w:bookmarkStart w:id="394" w:name="_Toc440460734"/>
            <w:r>
              <w:t>4</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r>
              <w:fldChar w:fldCharType="end"/>
            </w:r>
          </w:p>
        </w:tc>
      </w:tr>
      <w:tr w:rsidR="00B40747" w14:paraId="7467F192" w14:textId="77777777" w:rsidTr="00110B0F">
        <w:trPr>
          <w:trHeight w:hRule="exact" w:val="232"/>
        </w:trPr>
        <w:tc>
          <w:tcPr>
            <w:tcW w:w="5103" w:type="dxa"/>
            <w:shd w:val="clear" w:color="auto" w:fill="9D57A6"/>
          </w:tcPr>
          <w:p w14:paraId="0266B196" w14:textId="77777777" w:rsidR="00B40747" w:rsidRDefault="00B40747" w:rsidP="00806A05">
            <w:pPr>
              <w:pStyle w:val="Chpt-Context"/>
            </w:pPr>
          </w:p>
        </w:tc>
        <w:tc>
          <w:tcPr>
            <w:tcW w:w="3065" w:type="dxa"/>
            <w:shd w:val="clear" w:color="auto" w:fill="9D57A6"/>
          </w:tcPr>
          <w:p w14:paraId="38B78B4E" w14:textId="77777777" w:rsidR="00B40747" w:rsidRPr="008A4E3C" w:rsidRDefault="008C40B9" w:rsidP="00806A05">
            <w:pPr>
              <w:pStyle w:val="Chpt-Context"/>
            </w:pPr>
            <w:r>
              <w:fldChar w:fldCharType="begin"/>
            </w:r>
            <w:r>
              <w:instrText xml:space="preserve"> STYLEREF  "Heading 1" \l  \* MERGEFORMAT </w:instrText>
            </w:r>
            <w:r>
              <w:fldChar w:fldCharType="separate"/>
            </w:r>
            <w:bookmarkStart w:id="395" w:name="_Toc440460735"/>
            <w:r>
              <w:rPr>
                <w:noProof/>
              </w:rPr>
              <w:t>A higher quality VET sector (Outcome 3)</w:t>
            </w:r>
            <w:bookmarkEnd w:id="395"/>
            <w:r>
              <w:rPr>
                <w:noProof/>
              </w:rPr>
              <w:fldChar w:fldCharType="end"/>
            </w:r>
          </w:p>
        </w:tc>
      </w:tr>
      <w:tr w:rsidR="00B40747" w14:paraId="3F079DC8" w14:textId="77777777" w:rsidTr="00110B0F">
        <w:trPr>
          <w:trHeight w:hRule="exact" w:val="228"/>
        </w:trPr>
        <w:tc>
          <w:tcPr>
            <w:tcW w:w="5103" w:type="dxa"/>
            <w:tcBorders>
              <w:top w:val="single" w:sz="4" w:space="0" w:color="9D57A6"/>
            </w:tcBorders>
            <w:shd w:val="clear" w:color="auto" w:fill="auto"/>
          </w:tcPr>
          <w:p w14:paraId="52AB74C2" w14:textId="77777777" w:rsidR="00B40747" w:rsidRDefault="00B40747" w:rsidP="00806A05">
            <w:pPr>
              <w:pStyle w:val="spacer"/>
            </w:pPr>
          </w:p>
        </w:tc>
        <w:tc>
          <w:tcPr>
            <w:tcW w:w="3065" w:type="dxa"/>
            <w:tcBorders>
              <w:top w:val="single" w:sz="4" w:space="0" w:color="9D57A6"/>
            </w:tcBorders>
            <w:shd w:val="clear" w:color="auto" w:fill="auto"/>
          </w:tcPr>
          <w:p w14:paraId="16AB2719" w14:textId="77777777" w:rsidR="00B40747" w:rsidRDefault="00B40747" w:rsidP="00806A05">
            <w:pPr>
              <w:pStyle w:val="spacer"/>
            </w:pPr>
          </w:p>
        </w:tc>
      </w:tr>
    </w:tbl>
    <w:p w14:paraId="223CE83C" w14:textId="77777777" w:rsidR="00F56449" w:rsidRPr="00FA5848" w:rsidRDefault="00F56449" w:rsidP="00F56449">
      <w:pPr>
        <w:pStyle w:val="Heading2"/>
        <w:spacing w:before="120"/>
      </w:pPr>
      <w:bookmarkStart w:id="396" w:name="_Toc432598001"/>
      <w:bookmarkStart w:id="397" w:name="_Toc432894302"/>
      <w:bookmarkStart w:id="398" w:name="_Toc432960905"/>
      <w:bookmarkStart w:id="399" w:name="_Toc433728356"/>
      <w:bookmarkStart w:id="400" w:name="_Toc440460736"/>
      <w:r w:rsidRPr="00FA5848">
        <w:t>Overview of the outcome</w:t>
      </w:r>
      <w:bookmarkEnd w:id="396"/>
      <w:bookmarkEnd w:id="397"/>
      <w:bookmarkEnd w:id="398"/>
      <w:bookmarkEnd w:id="399"/>
      <w:bookmarkEnd w:id="400"/>
    </w:p>
    <w:p w14:paraId="15A612D3" w14:textId="77777777" w:rsidR="00F56449" w:rsidRPr="00FA5848" w:rsidRDefault="00F56449" w:rsidP="00F56449">
      <w:pPr>
        <w:pStyle w:val="BodyText"/>
      </w:pPr>
      <w:bookmarkStart w:id="401" w:name="_Toc432598002"/>
      <w:r w:rsidRPr="00FA5848">
        <w:t>Outcome three, listed in clause 21 of the NP refers to:</w:t>
      </w:r>
    </w:p>
    <w:p w14:paraId="1F2CF801" w14:textId="77777777" w:rsidR="00F56449" w:rsidRPr="00FA5848" w:rsidRDefault="00F56449" w:rsidP="00F56449">
      <w:pPr>
        <w:pStyle w:val="Quote"/>
      </w:pPr>
      <w:r w:rsidRPr="00FA5848">
        <w:t>a higher quality VET sector, which delivers learning experiences and qualifications that are relevant to individuals, employers and industry.</w:t>
      </w:r>
    </w:p>
    <w:p w14:paraId="1B32FF8E" w14:textId="77777777" w:rsidR="00F56449" w:rsidRPr="00FA5848" w:rsidRDefault="00F56449" w:rsidP="00F56449">
      <w:pPr>
        <w:pStyle w:val="BodyText"/>
      </w:pPr>
      <w:r w:rsidRPr="00FA5848">
        <w:t>Clause 27 of the NP states that:</w:t>
      </w:r>
    </w:p>
    <w:p w14:paraId="0E829F1D" w14:textId="77777777" w:rsidR="00F56449" w:rsidRPr="00FA5848" w:rsidRDefault="00F56449" w:rsidP="00F56449">
      <w:pPr>
        <w:pStyle w:val="Quote"/>
      </w:pPr>
      <w:r w:rsidRPr="00FA5848">
        <w:t>27. Jurisdictions will improve the quality of VET teaching and training through:</w:t>
      </w:r>
    </w:p>
    <w:p w14:paraId="441EDBAD" w14:textId="77777777" w:rsidR="00F56449" w:rsidRPr="00FA5848" w:rsidRDefault="00F56449" w:rsidP="00F56449">
      <w:pPr>
        <w:pStyle w:val="Quote"/>
        <w:ind w:left="720"/>
      </w:pPr>
      <w:r w:rsidRPr="00FA5848">
        <w:t>a. implementation of criteria specific to each state for access to public subsidy funding and / or complementary strategies that take account of the competition in local training markets and pattern of reforms and could include monitoring, evaluation, performance and quality indicators for providers.</w:t>
      </w:r>
    </w:p>
    <w:p w14:paraId="6EDE41E7" w14:textId="77777777" w:rsidR="00F56449" w:rsidRPr="003762C0" w:rsidRDefault="00F56449" w:rsidP="00F56449">
      <w:pPr>
        <w:pStyle w:val="Quote"/>
        <w:ind w:left="720"/>
      </w:pPr>
      <w:r w:rsidRPr="00451786">
        <w:rPr>
          <w:iCs w:val="0"/>
        </w:rPr>
        <w:t>b. development and piloting of independent validation of RTO assessment practices with a view to informing the development of a national model.</w:t>
      </w:r>
    </w:p>
    <w:p w14:paraId="5F9334C0" w14:textId="77777777" w:rsidR="00F56449" w:rsidRPr="00FA5848" w:rsidRDefault="00F56449" w:rsidP="00F56449">
      <w:pPr>
        <w:pStyle w:val="Quote"/>
        <w:ind w:left="720"/>
      </w:pPr>
      <w:r w:rsidRPr="00FA5848">
        <w:t xml:space="preserve">c. publication of information on the quality of providers as indicated in clause 26d. </w:t>
      </w:r>
    </w:p>
    <w:p w14:paraId="2D5B9114" w14:textId="22975C30" w:rsidR="00F56449" w:rsidRPr="00FA5848" w:rsidRDefault="00F56449" w:rsidP="00F56449">
      <w:pPr>
        <w:pStyle w:val="BodyText"/>
      </w:pPr>
      <w:r w:rsidRPr="00FA5848">
        <w:t>The latter (clause 27</w:t>
      </w:r>
      <w:r>
        <w:t>c</w:t>
      </w:r>
      <w:r w:rsidRPr="00FA5848">
        <w:t xml:space="preserve">) is covered in relation to the transparency outcome discussed in in chapter </w:t>
      </w:r>
      <w:r w:rsidRPr="00053C29">
        <w:fldChar w:fldCharType="begin"/>
      </w:r>
      <w:r w:rsidR="009E1C9E" w:rsidRPr="009E1C9E">
        <w:instrText xml:space="preserve"> REF _Ref432766118 \n \h  \* MERGEFORMAT </w:instrText>
      </w:r>
      <w:r w:rsidRPr="00053C29">
        <w:fldChar w:fldCharType="separate"/>
      </w:r>
      <w:r w:rsidR="008C40B9">
        <w:t>3</w:t>
      </w:r>
      <w:r w:rsidRPr="00053C29">
        <w:fldChar w:fldCharType="end"/>
      </w:r>
      <w:r w:rsidRPr="00FA5848">
        <w:t>.</w:t>
      </w:r>
    </w:p>
    <w:p w14:paraId="2CD97240" w14:textId="77777777" w:rsidR="00F56449" w:rsidRPr="00FA5848" w:rsidRDefault="00F56449" w:rsidP="00F56449">
      <w:pPr>
        <w:pStyle w:val="Heading2"/>
        <w:spacing w:before="120"/>
      </w:pPr>
      <w:bookmarkStart w:id="402" w:name="_Toc432894303"/>
      <w:bookmarkStart w:id="403" w:name="_Toc432960906"/>
      <w:bookmarkStart w:id="404" w:name="_Toc433728357"/>
      <w:bookmarkStart w:id="405" w:name="_Toc440460737"/>
      <w:r w:rsidRPr="00FA5848">
        <w:t>Activities under the outcome</w:t>
      </w:r>
      <w:bookmarkEnd w:id="401"/>
      <w:bookmarkEnd w:id="402"/>
      <w:bookmarkEnd w:id="403"/>
      <w:bookmarkEnd w:id="404"/>
      <w:bookmarkEnd w:id="405"/>
      <w:r w:rsidRPr="00FA5848">
        <w:t xml:space="preserve"> </w:t>
      </w:r>
    </w:p>
    <w:p w14:paraId="2D00CDC1" w14:textId="639F51F1" w:rsidR="00F56449" w:rsidRPr="00FA5848" w:rsidRDefault="00F56449" w:rsidP="00F56449">
      <w:pPr>
        <w:pStyle w:val="BodyText"/>
      </w:pPr>
      <w:r w:rsidRPr="00FA5848">
        <w:t xml:space="preserve">As discussed in chapter </w:t>
      </w:r>
      <w:r w:rsidRPr="00053C29">
        <w:fldChar w:fldCharType="begin"/>
      </w:r>
      <w:r w:rsidR="009E1C9E" w:rsidRPr="009E1C9E">
        <w:instrText xml:space="preserve"> REF _Ref432833136 \n \h  \* MERGEFORMAT </w:instrText>
      </w:r>
      <w:r w:rsidRPr="00053C29">
        <w:fldChar w:fldCharType="separate"/>
      </w:r>
      <w:r w:rsidR="008C40B9">
        <w:t>2</w:t>
      </w:r>
      <w:r w:rsidRPr="00053C29">
        <w:fldChar w:fldCharType="end"/>
      </w:r>
      <w:r w:rsidRPr="00FA5848">
        <w:t xml:space="preserve">, jurisdictions had considerable flexibility </w:t>
      </w:r>
      <w:r w:rsidR="002B5F19" w:rsidRPr="00FA5848">
        <w:t xml:space="preserve">under the NP </w:t>
      </w:r>
      <w:r w:rsidRPr="00FA5848">
        <w:t xml:space="preserve">in the design and implementation </w:t>
      </w:r>
      <w:r w:rsidR="00A126F9">
        <w:t xml:space="preserve">of </w:t>
      </w:r>
      <w:r w:rsidRPr="00FA5848">
        <w:t xml:space="preserve">their respective student entitlements. A key aspect of this flexibility is the way in which RTOs are contracted based on ‘state specific criteria’, and the extent to which states and territories monitor and independently validate RTO assessment practices. For example, states and territories varied in either allowing contracted RTOs to provide subsidised training in any course on their scope of registration, or requiring RTOs to tender </w:t>
      </w:r>
      <w:r w:rsidR="002B5F19">
        <w:t xml:space="preserve">to deliver </w:t>
      </w:r>
      <w:r w:rsidRPr="00FA5848">
        <w:t xml:space="preserve">specific qualifications, </w:t>
      </w:r>
      <w:r w:rsidR="002B5F19">
        <w:t>or to deliver training</w:t>
      </w:r>
      <w:r w:rsidRPr="00FA5848">
        <w:t xml:space="preserve"> in specific regions.</w:t>
      </w:r>
    </w:p>
    <w:p w14:paraId="12E22A0D" w14:textId="77777777" w:rsidR="00F56449" w:rsidRPr="00FA5848" w:rsidRDefault="00F56449" w:rsidP="00F56449">
      <w:pPr>
        <w:pStyle w:val="BodyText"/>
      </w:pPr>
      <w:r w:rsidRPr="00FA5848">
        <w:t>Concurrently with the implementation of the NP, the Australian Skills Quality Authority (ASQA) was given regulatory responsibility for ensuring the quality of VET provision, through the VET Quality Framework:</w:t>
      </w:r>
    </w:p>
    <w:p w14:paraId="0973EC66" w14:textId="77777777" w:rsidR="00F56449" w:rsidRPr="00FA5848" w:rsidRDefault="00F56449" w:rsidP="00F56449">
      <w:pPr>
        <w:pStyle w:val="Quote"/>
      </w:pPr>
      <w:r w:rsidRPr="00FA5848">
        <w:t>aimed at achieving greater national consistency in the way RTOs are registered and monitored and in how standards in the vocational education and training sector are enforced.</w:t>
      </w:r>
    </w:p>
    <w:p w14:paraId="3F40B6F5" w14:textId="77777777" w:rsidR="00F56449" w:rsidRPr="00FA5848" w:rsidRDefault="00F56449" w:rsidP="00F56449">
      <w:pPr>
        <w:pStyle w:val="QuoteSource"/>
      </w:pPr>
      <w:r w:rsidRPr="00FA5848">
        <w:t>www.asqa.gov.au</w:t>
      </w:r>
    </w:p>
    <w:p w14:paraId="30B7ADCC" w14:textId="0B8F0729" w:rsidR="00F56449" w:rsidRPr="00FA5848" w:rsidRDefault="00F56449" w:rsidP="00F56449">
      <w:pPr>
        <w:pStyle w:val="BodyText"/>
      </w:pPr>
      <w:r w:rsidRPr="00FA5848">
        <w:t>All jurisdictions identified</w:t>
      </w:r>
      <w:r w:rsidR="003762C0">
        <w:t>—</w:t>
      </w:r>
      <w:r w:rsidRPr="00FA5848">
        <w:t>in the</w:t>
      </w:r>
      <w:r w:rsidR="003762C0">
        <w:t>ir</w:t>
      </w:r>
      <w:r w:rsidRPr="00FA5848">
        <w:t xml:space="preserve"> implementation plan</w:t>
      </w:r>
      <w:r w:rsidR="003762C0">
        <w:t>s—</w:t>
      </w:r>
      <w:r w:rsidRPr="00FA5848">
        <w:t>actions for ensuring maintained or improved quality of training under the NP. These varied significantly by jurisdiction, and included:</w:t>
      </w:r>
    </w:p>
    <w:p w14:paraId="119327F4" w14:textId="77777777" w:rsidR="00F56449" w:rsidRPr="00FA5848" w:rsidRDefault="00F56449" w:rsidP="00F56449">
      <w:pPr>
        <w:pStyle w:val="ListBullet"/>
      </w:pPr>
      <w:r w:rsidRPr="00FA5848">
        <w:t>working with the national regulatory (ASQA) to improve regulation and monitoring of quality outcomes</w:t>
      </w:r>
    </w:p>
    <w:p w14:paraId="557081FF" w14:textId="77777777" w:rsidR="00F56449" w:rsidRPr="00FA5848" w:rsidRDefault="00F56449" w:rsidP="00F56449">
      <w:pPr>
        <w:pStyle w:val="ListBullet"/>
      </w:pPr>
      <w:r w:rsidRPr="00FA5848">
        <w:t>revising eligibility and assessment criteria for access to public subsidies, to incorporate criteria around the quality of systems and training outcomes</w:t>
      </w:r>
    </w:p>
    <w:p w14:paraId="583802FB" w14:textId="77777777" w:rsidR="00F56449" w:rsidRPr="00FA5848" w:rsidRDefault="00F56449" w:rsidP="00F56449">
      <w:pPr>
        <w:pStyle w:val="ListBullet"/>
      </w:pPr>
      <w:r w:rsidRPr="00FA5848">
        <w:t>risk profiling of RTOs, compared with RTO self-assessment or revised pre-qualified supplier processes</w:t>
      </w:r>
    </w:p>
    <w:p w14:paraId="77D72DDF" w14:textId="77777777" w:rsidR="00F56449" w:rsidRPr="00FA5848" w:rsidRDefault="00F56449" w:rsidP="00F56449">
      <w:pPr>
        <w:pStyle w:val="ListBullet"/>
      </w:pPr>
      <w:r w:rsidRPr="00FA5848">
        <w:t>implementing performance monitoring frameworks</w:t>
      </w:r>
    </w:p>
    <w:p w14:paraId="1507CA49" w14:textId="77777777" w:rsidR="00F56449" w:rsidRPr="00FA5848" w:rsidRDefault="00F56449" w:rsidP="00F56449">
      <w:pPr>
        <w:pStyle w:val="ListBullet"/>
      </w:pPr>
      <w:r w:rsidRPr="00FA5848">
        <w:t>implementing requirements for providers to institute professional development and improve capability</w:t>
      </w:r>
    </w:p>
    <w:p w14:paraId="66E8192D" w14:textId="77777777" w:rsidR="00F56449" w:rsidRPr="00FA5848" w:rsidRDefault="00F56449" w:rsidP="00F56449">
      <w:pPr>
        <w:pStyle w:val="ListBullet"/>
      </w:pPr>
      <w:r w:rsidRPr="00FA5848">
        <w:t>providing clear avenues for complaint by students</w:t>
      </w:r>
    </w:p>
    <w:p w14:paraId="711AB833" w14:textId="77777777" w:rsidR="00F56449" w:rsidRPr="00FA5848" w:rsidRDefault="00F56449" w:rsidP="00F56449">
      <w:pPr>
        <w:pStyle w:val="ListBullet"/>
      </w:pPr>
      <w:r w:rsidRPr="00FA5848">
        <w:t>seeking structured feedback from students and employers on satisfaction with training.</w:t>
      </w:r>
    </w:p>
    <w:p w14:paraId="2919691A" w14:textId="77777777" w:rsidR="00F56449" w:rsidRPr="00FA5848" w:rsidRDefault="00F56449" w:rsidP="00F56449">
      <w:pPr>
        <w:pStyle w:val="BodyText"/>
      </w:pPr>
      <w:r w:rsidRPr="00FA5848">
        <w:t>Some jurisdictions undertook active contract management where RTO activity was determined to be of poor quality or in breach of contract, and monitored this through enrolment behaviour, and RTO-reported student satisfaction, completion rates, training improvements and professional development activities.</w:t>
      </w:r>
    </w:p>
    <w:p w14:paraId="4EE1C590" w14:textId="77777777" w:rsidR="00F56449" w:rsidRPr="00FA5848" w:rsidRDefault="00F56449" w:rsidP="00F56449">
      <w:pPr>
        <w:pStyle w:val="BodyText"/>
      </w:pPr>
      <w:r w:rsidRPr="00FA5848">
        <w:t>Most jurisdictions undertook pilot projects of external validation of RTO assessment practices. These included industry validation of RTO assessments, including that conducted in schools.</w:t>
      </w:r>
    </w:p>
    <w:p w14:paraId="46650B37" w14:textId="77777777" w:rsidR="00F56449" w:rsidRPr="00FA5848" w:rsidRDefault="00F56449" w:rsidP="00F56449">
      <w:pPr>
        <w:pStyle w:val="Heading2"/>
        <w:spacing w:before="120"/>
      </w:pPr>
      <w:bookmarkStart w:id="406" w:name="_Toc432598003"/>
      <w:bookmarkStart w:id="407" w:name="_Ref432875723"/>
      <w:bookmarkStart w:id="408" w:name="_Toc432894304"/>
      <w:bookmarkStart w:id="409" w:name="_Toc432960907"/>
      <w:bookmarkStart w:id="410" w:name="_Toc433728358"/>
      <w:bookmarkStart w:id="411" w:name="_Ref434261193"/>
      <w:bookmarkStart w:id="412" w:name="_Toc440460738"/>
      <w:r w:rsidRPr="00FA5848">
        <w:t>The outcomes of activities in progress under Outcome 3</w:t>
      </w:r>
      <w:bookmarkEnd w:id="406"/>
      <w:bookmarkEnd w:id="407"/>
      <w:bookmarkEnd w:id="408"/>
      <w:bookmarkEnd w:id="409"/>
      <w:bookmarkEnd w:id="410"/>
      <w:bookmarkEnd w:id="411"/>
      <w:bookmarkEnd w:id="412"/>
    </w:p>
    <w:p w14:paraId="2D6C1805" w14:textId="77777777" w:rsidR="00F56449" w:rsidRPr="00FA5848" w:rsidRDefault="00F56449" w:rsidP="00F56449">
      <w:pPr>
        <w:pStyle w:val="BodyText"/>
      </w:pPr>
      <w:r w:rsidRPr="00FA5848">
        <w:t xml:space="preserve">Assessing quality in VET has been a long-standing challenge since the introduction of competency based training. Assessing the outcomes delivered by the NP in this area requires the use of proxy indicators and levels of satisfaction among students, employers and industry. </w:t>
      </w:r>
    </w:p>
    <w:p w14:paraId="26E245E5" w14:textId="77777777" w:rsidR="00F56449" w:rsidRPr="00FA5848" w:rsidRDefault="00F56449" w:rsidP="00F56449">
      <w:pPr>
        <w:pStyle w:val="BodyText"/>
      </w:pPr>
      <w:r w:rsidRPr="00FA5848">
        <w:t>Commonly used indicators that have been analysed below as part of the Review of the NP include:</w:t>
      </w:r>
    </w:p>
    <w:p w14:paraId="51A02002" w14:textId="4D33EF33" w:rsidR="00F56449" w:rsidRPr="00FA5848" w:rsidRDefault="00F56449" w:rsidP="00F56449">
      <w:pPr>
        <w:pStyle w:val="ListBullet"/>
      </w:pPr>
      <w:r w:rsidRPr="00FA5848">
        <w:t>Completion rates, where low completion rates generally result when students are not suited to training, when training does not meet students’ needs or expectations, or when the quality of training is inadequate.</w:t>
      </w:r>
      <w:r w:rsidR="00D16E33">
        <w:t xml:space="preserve"> However, failure to complete a qualification may also reflect the fact that students or their employers seek training in a specific skill set, and that their enrolment in a full qualification may be </w:t>
      </w:r>
      <w:r w:rsidR="00B57D85">
        <w:t>the result</w:t>
      </w:r>
      <w:r w:rsidR="00D16E33">
        <w:t xml:space="preserve"> of </w:t>
      </w:r>
      <w:r w:rsidR="00D86DB2">
        <w:t>jurisdictional subsidy rules.</w:t>
      </w:r>
    </w:p>
    <w:p w14:paraId="06F8C0F3" w14:textId="77777777" w:rsidR="00F56449" w:rsidRPr="00FA5848" w:rsidRDefault="00F56449" w:rsidP="00F56449">
      <w:pPr>
        <w:pStyle w:val="ListBullet"/>
      </w:pPr>
      <w:r w:rsidRPr="00FA5848">
        <w:t>Student satisfaction with training, which is an indicator of how well training suits the needs of students, is particularly relevant, but difficult to measure accurately at a detailed level.</w:t>
      </w:r>
    </w:p>
    <w:p w14:paraId="100EE40D" w14:textId="77777777" w:rsidR="00F56449" w:rsidRPr="00FA5848" w:rsidRDefault="00F56449" w:rsidP="00F56449">
      <w:pPr>
        <w:pStyle w:val="ListBullet"/>
      </w:pPr>
      <w:r w:rsidRPr="00FA5848">
        <w:t xml:space="preserve">Student outcomes from training, including whether students achieved their objectives, including job-related or other objectives. </w:t>
      </w:r>
    </w:p>
    <w:p w14:paraId="264F7BEC" w14:textId="77777777" w:rsidR="00F56449" w:rsidRPr="00FA5848" w:rsidRDefault="00F56449" w:rsidP="00F56449">
      <w:pPr>
        <w:pStyle w:val="ListBullet"/>
      </w:pPr>
      <w:r w:rsidRPr="00FA5848">
        <w:t>Employer views of the quality and relevance of training.</w:t>
      </w:r>
    </w:p>
    <w:p w14:paraId="5251E539" w14:textId="77777777" w:rsidR="00F56449" w:rsidRPr="004240E0" w:rsidRDefault="00F56449" w:rsidP="00F56449">
      <w:pPr>
        <w:pStyle w:val="Heading3"/>
        <w:spacing w:before="120"/>
      </w:pPr>
      <w:r w:rsidRPr="004240E0">
        <w:t>The role of government in ensuring quality training</w:t>
      </w:r>
    </w:p>
    <w:p w14:paraId="2AD3A967" w14:textId="77777777" w:rsidR="00F56449" w:rsidRPr="00FA5848" w:rsidRDefault="00F56449" w:rsidP="00F56449">
      <w:pPr>
        <w:pStyle w:val="BodyText"/>
      </w:pPr>
      <w:r w:rsidRPr="00FA5848">
        <w:t xml:space="preserve">Stakeholders strongly supported the important role of government in maintaining and improving the quality of VET teaching and training, but highlighted the challenges introduced by concurrent introduction of the NP reforms with the transfer of regulatory responsibility to ASQA. </w:t>
      </w:r>
    </w:p>
    <w:p w14:paraId="1516AB43" w14:textId="42AB329F" w:rsidR="00F56449" w:rsidRPr="00FA5848" w:rsidRDefault="00F56449" w:rsidP="00F56449">
      <w:pPr>
        <w:pStyle w:val="BodyText"/>
      </w:pPr>
      <w:r w:rsidRPr="00FA5848">
        <w:t>An issue consistently identified by stakeholders is the need for clarity around the respective roles of the regulator and the purchaser of training. Some hold the view that ensuring quality VET provision is primarily, if not solely the responsibility of the sector regulator (primarily ASQA). Others, including most state and territory governments, consider that the regulation of the VET sector provides a baseline level of quality</w:t>
      </w:r>
      <w:r w:rsidR="00B57D85">
        <w:t>—</w:t>
      </w:r>
      <w:r w:rsidRPr="00FA5848">
        <w:t>training provider registration</w:t>
      </w:r>
      <w:r w:rsidR="003A7334">
        <w:t>, and action taken if RTOs are found to act contrary to the interests of students and the community</w:t>
      </w:r>
      <w:r w:rsidR="00B57D85">
        <w:t>—</w:t>
      </w:r>
      <w:r w:rsidRPr="00FA5848">
        <w:t xml:space="preserve">and that additional controls should be applied where the government is expending significant funds (contract management and market oversight). </w:t>
      </w:r>
    </w:p>
    <w:p w14:paraId="21B4F0D3" w14:textId="3CC1DDD2" w:rsidR="00F56449" w:rsidRPr="00FA5848" w:rsidRDefault="00F56449" w:rsidP="00F56449">
      <w:pPr>
        <w:pStyle w:val="BodyText"/>
      </w:pPr>
      <w:r w:rsidRPr="00FA5848">
        <w:t>Feedback from both states and territories and RTOs makes it clear that the purchaser has a significant degree of control and discretion through their contractual (as opposed to a regulatory) relationship with RTOs, in part due to access to more up-to-date and detailed information than that available to the national regulator</w:t>
      </w:r>
      <w:r w:rsidR="003A7334">
        <w:t>.</w:t>
      </w:r>
    </w:p>
    <w:p w14:paraId="35878D12" w14:textId="77777777" w:rsidR="00F56449" w:rsidRPr="00FA5848" w:rsidRDefault="00F56449" w:rsidP="00F56449">
      <w:pPr>
        <w:pStyle w:val="Heading3"/>
        <w:spacing w:before="120"/>
      </w:pPr>
      <w:bookmarkStart w:id="413" w:name="_Ref432961466"/>
      <w:r w:rsidRPr="00FA5848">
        <w:t>Quality of provision</w:t>
      </w:r>
      <w:bookmarkEnd w:id="413"/>
    </w:p>
    <w:p w14:paraId="2C3BAAC8" w14:textId="3A0D3859" w:rsidR="00F56449" w:rsidRPr="00FA5848" w:rsidRDefault="00F56449" w:rsidP="00F56449">
      <w:pPr>
        <w:pStyle w:val="BodyText"/>
      </w:pPr>
      <w:r w:rsidRPr="00FA5848">
        <w:t>Throughout the consultations on this project and other recent reviews, the quality of VET has been highlighted as a key concern. This includes high profile cases of poor quality delivery and concerns about the process and outcomes of introduction of VET FEE-HELP for higher level qualifications.</w:t>
      </w:r>
      <w:r w:rsidR="000C5363">
        <w:rPr>
          <w:rStyle w:val="FootnoteReference"/>
        </w:rPr>
        <w:footnoteReference w:id="7"/>
      </w:r>
      <w:r w:rsidRPr="00FA5848">
        <w:t xml:space="preserve"> </w:t>
      </w:r>
    </w:p>
    <w:p w14:paraId="081379D3" w14:textId="77777777" w:rsidR="00F56449" w:rsidRPr="00FA5848" w:rsidRDefault="00F56449" w:rsidP="00F56449">
      <w:pPr>
        <w:pStyle w:val="BodyText"/>
      </w:pPr>
      <w:r w:rsidRPr="00FA5848">
        <w:t>Stakeholders expressed concern that, in the absence of RTO quality information, some industries are developing informal white and black lists of providers (for example, as in the Early Childhood Education and Care industry).</w:t>
      </w:r>
    </w:p>
    <w:p w14:paraId="6E354BD9" w14:textId="77777777" w:rsidR="00F56449" w:rsidRPr="00FA5848" w:rsidRDefault="00F56449" w:rsidP="00F56449">
      <w:pPr>
        <w:pStyle w:val="BodyText"/>
      </w:pPr>
      <w:r w:rsidRPr="00FA5848">
        <w:t xml:space="preserve">Further, while there are high profile cases of poor quality delivery and a widespread concern about a general deterioration of quality in VET, there is concern that this affects the public perception of all providers. There appears a gap in knowledge about the extent to which deterioration in quality in VET is widespread, or is concentrated in particular parts of the market. </w:t>
      </w:r>
    </w:p>
    <w:p w14:paraId="0DABA684" w14:textId="77777777" w:rsidR="00F56449" w:rsidRPr="00FA5848" w:rsidRDefault="00F56449" w:rsidP="00F56449">
      <w:pPr>
        <w:pStyle w:val="BodyText"/>
      </w:pPr>
      <w:r w:rsidRPr="00FA5848">
        <w:t>The indicators used in this Review to assess quality in VET are:</w:t>
      </w:r>
    </w:p>
    <w:p w14:paraId="0D1FD1F9" w14:textId="77777777" w:rsidR="00F56449" w:rsidRPr="00FA5848" w:rsidRDefault="00F56449" w:rsidP="00F56449">
      <w:pPr>
        <w:pStyle w:val="ListBullet"/>
      </w:pPr>
      <w:r w:rsidRPr="00FA5848">
        <w:t>Completion rates.</w:t>
      </w:r>
    </w:p>
    <w:p w14:paraId="18C703E4" w14:textId="77777777" w:rsidR="00F56449" w:rsidRPr="00FA5848" w:rsidRDefault="00F56449" w:rsidP="00F56449">
      <w:pPr>
        <w:pStyle w:val="ListBullet"/>
      </w:pPr>
      <w:r w:rsidRPr="00FA5848">
        <w:t>Student satisfaction and reported outcomes.</w:t>
      </w:r>
    </w:p>
    <w:p w14:paraId="25ED11C7" w14:textId="77777777" w:rsidR="00F56449" w:rsidRDefault="00F56449" w:rsidP="00F56449">
      <w:pPr>
        <w:pStyle w:val="ListBullet"/>
      </w:pPr>
      <w:r w:rsidRPr="00FA5848">
        <w:t>Employer satisfaction.</w:t>
      </w:r>
    </w:p>
    <w:p w14:paraId="7004032C" w14:textId="77777777" w:rsidR="00F56449" w:rsidRPr="00FA5848" w:rsidRDefault="00F56449" w:rsidP="00F56449">
      <w:pPr>
        <w:pStyle w:val="Heading4"/>
      </w:pPr>
      <w:r w:rsidRPr="00FA5848">
        <w:t>Completion rates in VET</w:t>
      </w:r>
    </w:p>
    <w:p w14:paraId="64FAA598" w14:textId="77777777" w:rsidR="00F56449" w:rsidRPr="00FA5848" w:rsidRDefault="00F56449" w:rsidP="00F56449">
      <w:pPr>
        <w:pStyle w:val="BodyText"/>
      </w:pPr>
      <w:r w:rsidRPr="00FA5848">
        <w:t>Completion rates in VET are difficult to determine accurately, though this will be aided in the future with the introduction of the Unique Student Identifier. As such the analysis here relies on detailed NCVER modelling. This analysis is not restricted to the NP, but rather is for all subsidised enrolments, and will not be impacted by entitlements introduced in recent years.</w:t>
      </w:r>
      <w:r w:rsidR="00AD68CA">
        <w:t xml:space="preserve"> </w:t>
      </w:r>
    </w:p>
    <w:p w14:paraId="7EAFA6BC" w14:textId="587973E9" w:rsidR="00F56449" w:rsidRPr="00FA5848" w:rsidRDefault="00F56449" w:rsidP="00F56449">
      <w:pPr>
        <w:pStyle w:val="BodyText"/>
      </w:pPr>
      <w:r w:rsidRPr="00427080">
        <w:fldChar w:fldCharType="begin"/>
      </w:r>
      <w:r w:rsidR="009E1C9E" w:rsidRPr="009E1C9E">
        <w:instrText xml:space="preserve"> REF _Ref432961495 \h  \* MERGEFORMAT </w:instrText>
      </w:r>
      <w:r w:rsidRPr="00427080">
        <w:fldChar w:fldCharType="separate"/>
      </w:r>
      <w:r w:rsidR="008C40B9" w:rsidRPr="008C40B9">
        <w:t>Figure 4.1</w:t>
      </w:r>
      <w:r w:rsidRPr="00427080">
        <w:fldChar w:fldCharType="end"/>
      </w:r>
      <w:r>
        <w:t xml:space="preserve"> </w:t>
      </w:r>
      <w:r w:rsidRPr="00FA5848">
        <w:t>shows estimated program</w:t>
      </w:r>
      <w:r w:rsidR="0009219F">
        <w:t>me</w:t>
      </w:r>
      <w:r w:rsidRPr="00FA5848">
        <w:t xml:space="preserve"> completion rates, and subject load pass rates, across Australia, for the period 2009–13. Overall, program</w:t>
      </w:r>
      <w:r w:rsidR="0009219F">
        <w:t>me</w:t>
      </w:r>
      <w:r w:rsidRPr="00FA5848">
        <w:t xml:space="preserve"> completion rates have risen by approximately 6 per cent, from 32 per cent in 2009 to 34 per cent in 2013. 2014 completion rates vary significantly across jurisdictions, from approximately 26 per cent to 41 per cent. (It is understood that the lower end figure of 26 per cent is artificially low, owing to technical reporting issues in one jurisdiction.) The </w:t>
      </w:r>
      <w:r w:rsidRPr="00FA5848">
        <w:rPr>
          <w:i/>
        </w:rPr>
        <w:t>change</w:t>
      </w:r>
      <w:r w:rsidRPr="00FA5848">
        <w:t xml:space="preserve"> in completion rates also varies significantly, ranging from a 12 per cent reduction to a 91 per cent increase. </w:t>
      </w:r>
    </w:p>
    <w:p w14:paraId="339C776E" w14:textId="1AADF318" w:rsidR="00F56449" w:rsidRPr="00FA5848" w:rsidRDefault="00F56449" w:rsidP="00F56449">
      <w:pPr>
        <w:pStyle w:val="BodyText"/>
      </w:pPr>
      <w:r w:rsidRPr="00FA5848">
        <w:t>Subject load pass rates, or module completion rates, are far higher than program</w:t>
      </w:r>
      <w:r w:rsidR="0009219F">
        <w:t>me</w:t>
      </w:r>
      <w:r w:rsidRPr="00FA5848">
        <w:t xml:space="preserve"> completion rates. Over the period, subject load pass rates have increased slightly across Australia (by 2.7 per cent). This change varies by jurisdiction, from a reduction of approximately 3 per cent, to an increase of almost 8 per cent.</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F56449" w:rsidRPr="00FA5848" w14:paraId="1E60059A" w14:textId="77777777" w:rsidTr="00806A05">
        <w:trPr>
          <w:cantSplit/>
        </w:trPr>
        <w:tc>
          <w:tcPr>
            <w:tcW w:w="8168" w:type="dxa"/>
            <w:tcBorders>
              <w:top w:val="single" w:sz="4" w:space="0" w:color="000100"/>
            </w:tcBorders>
            <w:shd w:val="clear" w:color="auto" w:fill="auto"/>
            <w:tcMar>
              <w:left w:w="0" w:type="dxa"/>
            </w:tcMar>
          </w:tcPr>
          <w:p w14:paraId="149E77A1" w14:textId="0376B320" w:rsidR="00F56449" w:rsidRPr="006004BF" w:rsidRDefault="00F56449">
            <w:pPr>
              <w:pStyle w:val="Caption"/>
            </w:pPr>
            <w:bookmarkStart w:id="414" w:name="_Ref432961495"/>
            <w:bookmarkStart w:id="415" w:name="_Toc432960856"/>
            <w:bookmarkStart w:id="416" w:name="_Toc433728409"/>
            <w:bookmarkStart w:id="417" w:name="_Toc440460789"/>
            <w:r w:rsidRPr="00F4536B">
              <w:rPr>
                <w:rStyle w:val="CaptionLabel"/>
              </w:rPr>
              <w:t xml:space="preserve">Figure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4</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Figure \* ARABIC \s 1 </w:instrText>
            </w:r>
            <w:r w:rsidR="0059245C">
              <w:rPr>
                <w:rStyle w:val="CaptionLabel"/>
              </w:rPr>
              <w:fldChar w:fldCharType="separate"/>
            </w:r>
            <w:r w:rsidR="008C40B9">
              <w:rPr>
                <w:rStyle w:val="CaptionLabel"/>
                <w:noProof/>
              </w:rPr>
              <w:t>1</w:t>
            </w:r>
            <w:r w:rsidR="0059245C">
              <w:rPr>
                <w:rStyle w:val="CaptionLabel"/>
              </w:rPr>
              <w:fldChar w:fldCharType="end"/>
            </w:r>
            <w:bookmarkEnd w:id="414"/>
            <w:r w:rsidR="006004BF">
              <w:tab/>
            </w:r>
            <w:r w:rsidRPr="00F4536B">
              <w:t>Estimated Program</w:t>
            </w:r>
            <w:r w:rsidR="0009219F">
              <w:t>me</w:t>
            </w:r>
            <w:r w:rsidRPr="00F4536B">
              <w:t xml:space="preserve"> completion rates and subject load pass rates</w:t>
            </w:r>
            <w:bookmarkEnd w:id="415"/>
            <w:bookmarkEnd w:id="416"/>
            <w:bookmarkEnd w:id="417"/>
          </w:p>
        </w:tc>
      </w:tr>
      <w:tr w:rsidR="00F56449" w:rsidRPr="00FA5848" w14:paraId="3F33F37A" w14:textId="77777777" w:rsidTr="00806A05">
        <w:trPr>
          <w:cantSplit/>
          <w:trHeight w:hRule="exact" w:val="380"/>
        </w:trPr>
        <w:tc>
          <w:tcPr>
            <w:tcW w:w="8168" w:type="dxa"/>
            <w:tcBorders>
              <w:bottom w:val="single" w:sz="4" w:space="0" w:color="auto"/>
            </w:tcBorders>
            <w:shd w:val="clear" w:color="auto" w:fill="auto"/>
          </w:tcPr>
          <w:p w14:paraId="64C39B91" w14:textId="77777777" w:rsidR="00F56449" w:rsidRPr="00FA5848" w:rsidRDefault="00F56449" w:rsidP="00806A05">
            <w:pPr>
              <w:pStyle w:val="spacer"/>
            </w:pPr>
            <w:r w:rsidRPr="004240E0">
              <w:rPr>
                <w:noProof/>
                <w:lang w:eastAsia="en-AU"/>
              </w:rPr>
              <mc:AlternateContent>
                <mc:Choice Requires="wps">
                  <w:drawing>
                    <wp:anchor distT="0" distB="0" distL="114300" distR="114300" simplePos="0" relativeHeight="251725824" behindDoc="0" locked="1" layoutInCell="1" allowOverlap="1" wp14:anchorId="74F4B956" wp14:editId="6B771E49">
                      <wp:simplePos x="0" y="0"/>
                      <wp:positionH relativeFrom="rightMargin">
                        <wp:posOffset>-772795</wp:posOffset>
                      </wp:positionH>
                      <wp:positionV relativeFrom="page">
                        <wp:posOffset>0</wp:posOffset>
                      </wp:positionV>
                      <wp:extent cx="436880" cy="213360"/>
                      <wp:effectExtent l="0" t="0" r="1270" b="0"/>
                      <wp:wrapNone/>
                      <wp:docPr id="14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88D4F1E" id="Freeform 5" o:spid="_x0000_s1026" style="position:absolute;margin-left:-60.85pt;margin-top:0;width:34.4pt;height:16.8pt;z-index:2517258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BHC4rq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F56449" w:rsidRPr="00FA5848" w14:paraId="589CBE39" w14:textId="77777777" w:rsidTr="00806A05">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47105514" w14:textId="77777777" w:rsidR="00F56449" w:rsidRPr="00FA5848" w:rsidRDefault="00F56449" w:rsidP="00806A05">
            <w:pPr>
              <w:pStyle w:val="Figure"/>
            </w:pPr>
            <w:r w:rsidRPr="004240E0">
              <w:rPr>
                <w:noProof/>
                <w:lang w:eastAsia="en-AU"/>
              </w:rPr>
              <w:drawing>
                <wp:inline distT="0" distB="0" distL="0" distR="0" wp14:anchorId="53D1D513" wp14:editId="33E80BCD">
                  <wp:extent cx="4645660" cy="2712720"/>
                  <wp:effectExtent l="0" t="0" r="0" b="0"/>
                  <wp:docPr id="150" name="Picture 15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45660" cy="2712720"/>
                          </a:xfrm>
                          <a:prstGeom prst="rect">
                            <a:avLst/>
                          </a:prstGeom>
                          <a:noFill/>
                        </pic:spPr>
                      </pic:pic>
                    </a:graphicData>
                  </a:graphic>
                </wp:inline>
              </w:drawing>
            </w:r>
          </w:p>
        </w:tc>
      </w:tr>
      <w:tr w:rsidR="00F56449" w:rsidRPr="00FA5848" w14:paraId="308E5B10" w14:textId="77777777" w:rsidTr="00806A05">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103A885F" w14:textId="77777777" w:rsidR="00F56449" w:rsidRPr="00FA5848" w:rsidRDefault="00F56449" w:rsidP="00806A05">
            <w:pPr>
              <w:pStyle w:val="Source"/>
            </w:pPr>
            <w:r w:rsidRPr="00FA5848">
              <w:t>Source: NCVER 2015 – The likelihood of COMPLETING a government-funded VET program 2009-13</w:t>
            </w:r>
          </w:p>
        </w:tc>
      </w:tr>
      <w:tr w:rsidR="00F56449" w:rsidRPr="00FA5848" w14:paraId="4C976109" w14:textId="77777777" w:rsidTr="00806A05">
        <w:trPr>
          <w:cantSplit/>
          <w:trHeight w:hRule="exact" w:val="160"/>
        </w:trPr>
        <w:tc>
          <w:tcPr>
            <w:tcW w:w="8168" w:type="dxa"/>
            <w:tcBorders>
              <w:top w:val="single" w:sz="4" w:space="0" w:color="auto"/>
            </w:tcBorders>
            <w:shd w:val="clear" w:color="auto" w:fill="auto"/>
            <w:tcMar>
              <w:top w:w="0" w:type="dxa"/>
              <w:left w:w="0" w:type="dxa"/>
              <w:bottom w:w="0" w:type="dxa"/>
            </w:tcMar>
          </w:tcPr>
          <w:p w14:paraId="60483147" w14:textId="77777777" w:rsidR="00F56449" w:rsidRPr="000F330F" w:rsidRDefault="00F56449" w:rsidP="00806A05">
            <w:pPr>
              <w:pStyle w:val="spacer"/>
              <w:rPr>
                <w:rStyle w:val="Notelabel"/>
              </w:rPr>
            </w:pPr>
          </w:p>
        </w:tc>
      </w:tr>
    </w:tbl>
    <w:p w14:paraId="667273DA" w14:textId="047993A7" w:rsidR="00F56449" w:rsidRPr="00FA5848" w:rsidRDefault="00F56449" w:rsidP="00F56449">
      <w:pPr>
        <w:pStyle w:val="BodyText"/>
      </w:pPr>
      <w:r w:rsidRPr="000F330F">
        <w:t>VET FEE</w:t>
      </w:r>
      <w:r w:rsidRPr="00FA5848">
        <w:noBreakHyphen/>
        <w:t>HELP data</w:t>
      </w:r>
      <w:r w:rsidRPr="00FA5848">
        <w:rPr>
          <w:rStyle w:val="FootnoteReference"/>
        </w:rPr>
        <w:footnoteReference w:id="8"/>
      </w:r>
      <w:r w:rsidRPr="00FA5848">
        <w:t xml:space="preserve"> allow the tracking of students from commencement through to completion. </w:t>
      </w:r>
      <w:r w:rsidR="00E85C16">
        <w:t>C</w:t>
      </w:r>
      <w:r w:rsidRPr="00FA5848">
        <w:t>ompletions rates are not modelled, but instead calculated over a three year period from commencement. Of subsidised VET FEE</w:t>
      </w:r>
      <w:r w:rsidRPr="00FA5848">
        <w:noBreakHyphen/>
        <w:t>HELP students commencing in 201</w:t>
      </w:r>
      <w:r w:rsidR="00A82A12">
        <w:t>2</w:t>
      </w:r>
      <w:r w:rsidRPr="00FA5848">
        <w:t xml:space="preserve">, </w:t>
      </w:r>
      <w:r w:rsidR="00A82A12">
        <w:t>30.1</w:t>
      </w:r>
      <w:r w:rsidRPr="00FA5848">
        <w:t xml:space="preserve"> per cent had completed their qualification—</w:t>
      </w:r>
      <w:r w:rsidR="00A82A12">
        <w:t xml:space="preserve">below </w:t>
      </w:r>
      <w:r w:rsidRPr="00FA5848">
        <w:t>the completion rate (</w:t>
      </w:r>
      <w:r w:rsidR="00A82A12">
        <w:t xml:space="preserve">33.0 </w:t>
      </w:r>
      <w:r w:rsidRPr="00FA5848">
        <w:t>per cent) for subsidised VET</w:t>
      </w:r>
      <w:r w:rsidR="00A82A12">
        <w:t> </w:t>
      </w:r>
      <w:r w:rsidRPr="00FA5848">
        <w:t>FEE</w:t>
      </w:r>
      <w:r w:rsidRPr="00FA5848">
        <w:noBreakHyphen/>
        <w:t>HELP eligible students who did not take out a VET FEE</w:t>
      </w:r>
      <w:r w:rsidRPr="00FA5848">
        <w:noBreakHyphen/>
        <w:t>HELP loan. Both of these completion rates are considerably below the NCVER modelled rate for all subsidised Diploma and above enrolments of 43.8 per cent for 2011 commencements.</w:t>
      </w:r>
      <w:r>
        <w:rPr>
          <w:rStyle w:val="FootnoteReference"/>
        </w:rPr>
        <w:footnoteReference w:id="9"/>
      </w:r>
    </w:p>
    <w:p w14:paraId="4FD36D60" w14:textId="6ACBA7EB" w:rsidR="00F56449" w:rsidRPr="00FA5848" w:rsidRDefault="00F56449" w:rsidP="00F56449">
      <w:pPr>
        <w:pStyle w:val="BodyText"/>
      </w:pPr>
      <w:r w:rsidRPr="00FA5848">
        <w:t xml:space="preserve">It is not clear what is driving the difference between </w:t>
      </w:r>
      <w:r w:rsidR="00736A7B" w:rsidRPr="00FA5848">
        <w:t xml:space="preserve">subsidised </w:t>
      </w:r>
      <w:r w:rsidRPr="00FA5848">
        <w:t xml:space="preserve">VET FEE-HELP completion rates and NCVER modelled subsidised completion rates more broadly. </w:t>
      </w:r>
      <w:r w:rsidR="00B57D85">
        <w:t>W</w:t>
      </w:r>
      <w:r w:rsidR="00B57D85" w:rsidRPr="00FA5848">
        <w:t>hile the NCVER modelled completion rates include all jurisdictions</w:t>
      </w:r>
      <w:r w:rsidR="00B57D85">
        <w:t>, t</w:t>
      </w:r>
      <w:r w:rsidRPr="00FA5848">
        <w:t xml:space="preserve">he VET FEE-HELP </w:t>
      </w:r>
      <w:r w:rsidR="00A82A12">
        <w:t xml:space="preserve">completion rate </w:t>
      </w:r>
      <w:r w:rsidRPr="00FA5848">
        <w:t xml:space="preserve">only includes </w:t>
      </w:r>
      <w:r w:rsidR="00B57D85">
        <w:t xml:space="preserve">the </w:t>
      </w:r>
      <w:r w:rsidRPr="00FA5848">
        <w:t xml:space="preserve">two jurisdictions </w:t>
      </w:r>
      <w:r w:rsidR="00B57D85">
        <w:t xml:space="preserve">which </w:t>
      </w:r>
      <w:r w:rsidR="00B57D85" w:rsidRPr="00FA5848">
        <w:t>had subsidised VET</w:t>
      </w:r>
      <w:r w:rsidR="00B57D85">
        <w:t> </w:t>
      </w:r>
      <w:r w:rsidR="00B57D85" w:rsidRPr="00FA5848">
        <w:t xml:space="preserve">FEE-HELP enrolments </w:t>
      </w:r>
      <w:r w:rsidR="00B57D85">
        <w:t xml:space="preserve">at the time of the base year of </w:t>
      </w:r>
      <w:r w:rsidRPr="00FA5848">
        <w:t>201</w:t>
      </w:r>
      <w:r w:rsidR="00A82A12">
        <w:t>2</w:t>
      </w:r>
      <w:r w:rsidRPr="00FA5848">
        <w:t xml:space="preserve">. As the </w:t>
      </w:r>
      <w:r w:rsidR="00B57D85" w:rsidRPr="00FA5848">
        <w:t xml:space="preserve">modelled completion rates in the NCVER analysis </w:t>
      </w:r>
      <w:r w:rsidR="00B57D85">
        <w:t xml:space="preserve">of these </w:t>
      </w:r>
      <w:r w:rsidRPr="00FA5848">
        <w:t xml:space="preserve">two jurisdictions </w:t>
      </w:r>
      <w:r w:rsidR="00B57D85">
        <w:t>are on par with the average</w:t>
      </w:r>
      <w:r w:rsidRPr="00FA5848">
        <w:t xml:space="preserve">, any issues specific to these two jurisdictions are unlikely to be significant in </w:t>
      </w:r>
      <w:r>
        <w:t>explaining the difference</w:t>
      </w:r>
      <w:r w:rsidR="00947A59">
        <w:t xml:space="preserve"> in </w:t>
      </w:r>
      <w:r w:rsidR="00947A59" w:rsidRPr="00FA5848">
        <w:t>subsidised VET FEE-HELP enrolments</w:t>
      </w:r>
      <w:r w:rsidRPr="00FA5848">
        <w:t>. There is no reason to believe that there are material differences between students in subsidised VET FEE</w:t>
      </w:r>
      <w:r w:rsidRPr="00FA5848">
        <w:noBreakHyphen/>
        <w:t>HELP eligible Diploma and above courses and those in subsidised ineligible courses. And subsidised RTOs which have to meet the additional requirements to become a VET FEE</w:t>
      </w:r>
      <w:r w:rsidRPr="00FA5848">
        <w:noBreakHyphen/>
        <w:t xml:space="preserve">HELP provider, could not be assumed to offer poorer quality training. </w:t>
      </w:r>
    </w:p>
    <w:p w14:paraId="7D17ED63" w14:textId="77777777" w:rsidR="00F56449" w:rsidRPr="00FA5848" w:rsidRDefault="00F56449" w:rsidP="00F56449">
      <w:pPr>
        <w:pStyle w:val="BodyText"/>
      </w:pPr>
      <w:r w:rsidRPr="00FA5848">
        <w:t xml:space="preserve">As a result, the difference in the VET FEE-HELP dataset rate and the NCVER modelled rate may be simply related to the methodologies adopted. </w:t>
      </w:r>
    </w:p>
    <w:p w14:paraId="19FAF64A" w14:textId="70557AE8" w:rsidR="00F56449" w:rsidRPr="00FA5848" w:rsidRDefault="00F56449" w:rsidP="00F56449">
      <w:pPr>
        <w:pStyle w:val="BodyText"/>
      </w:pPr>
      <w:r>
        <w:t xml:space="preserve">In summary, considering both general completion rates and </w:t>
      </w:r>
      <w:r w:rsidR="00736A7B">
        <w:t xml:space="preserve">subsidised </w:t>
      </w:r>
      <w:r w:rsidRPr="00FA5848">
        <w:t>VET FEE-HELP</w:t>
      </w:r>
      <w:r>
        <w:t xml:space="preserve"> completion rates, w</w:t>
      </w:r>
      <w:r w:rsidRPr="00FA5848">
        <w:t xml:space="preserve">hile completion rates have increased since 2009, they have fallen since 2012, and are particularly low for </w:t>
      </w:r>
      <w:r w:rsidR="00736A7B">
        <w:t xml:space="preserve">subsidised </w:t>
      </w:r>
      <w:r w:rsidRPr="00FA5848">
        <w:t xml:space="preserve">students assisted by VET FEE-HELP. It is not possible to tell whether this reduction in completion rates is due to the introduction of entitlement models, or </w:t>
      </w:r>
      <w:r>
        <w:t>other factors</w:t>
      </w:r>
      <w:r w:rsidRPr="00FA5848">
        <w:t>.</w:t>
      </w:r>
    </w:p>
    <w:p w14:paraId="4BC72A28" w14:textId="77777777" w:rsidR="00F56449" w:rsidRPr="00FA5848" w:rsidRDefault="00F56449" w:rsidP="00F56449">
      <w:pPr>
        <w:pStyle w:val="Heading4"/>
      </w:pPr>
      <w:r w:rsidRPr="00FA5848">
        <w:t>Student satisfaction with and outcomes from training</w:t>
      </w:r>
    </w:p>
    <w:p w14:paraId="32A91FFE" w14:textId="77777777" w:rsidR="00F56449" w:rsidRPr="00FA5848" w:rsidRDefault="00F56449" w:rsidP="00F56449">
      <w:pPr>
        <w:pStyle w:val="BodyText"/>
      </w:pPr>
      <w:r w:rsidRPr="00FA5848">
        <w:t xml:space="preserve">The Student Outcomes Survey (SOS) is an annual survey, conducted by the NCVER, of VET students in Australia. The SOS is undertaken in the year following training, meaning that respondents will have finished training between approximately 5 and 18 months prior to undertaking the survey. </w:t>
      </w:r>
    </w:p>
    <w:p w14:paraId="1D3D167D" w14:textId="77777777" w:rsidR="00F56449" w:rsidRPr="00FA5848" w:rsidRDefault="00F56449" w:rsidP="00F56449">
      <w:pPr>
        <w:pStyle w:val="BodyText"/>
      </w:pPr>
      <w:r w:rsidRPr="00FA5848">
        <w:t>Four questions from the SOS can be used to inform analysis of change in quality of training over the period of the NP:</w:t>
      </w:r>
    </w:p>
    <w:p w14:paraId="4B946A43" w14:textId="77777777" w:rsidR="00F56449" w:rsidRPr="00FA5848" w:rsidRDefault="00F56449" w:rsidP="00F56449">
      <w:pPr>
        <w:pStyle w:val="ListBullet"/>
      </w:pPr>
      <w:r w:rsidRPr="00FA5848">
        <w:t>Were students satisfied with their training?</w:t>
      </w:r>
    </w:p>
    <w:p w14:paraId="17BD76AA" w14:textId="77777777" w:rsidR="00F56449" w:rsidRPr="00FA5848" w:rsidRDefault="00F56449" w:rsidP="00F56449">
      <w:pPr>
        <w:pStyle w:val="ListBullet"/>
      </w:pPr>
      <w:r w:rsidRPr="00FA5848">
        <w:t>Where students satisfied with the quality of teaching in their training?</w:t>
      </w:r>
    </w:p>
    <w:p w14:paraId="5A7E27EE" w14:textId="77777777" w:rsidR="00F56449" w:rsidRPr="00FA5848" w:rsidRDefault="00F56449" w:rsidP="00F56449">
      <w:pPr>
        <w:pStyle w:val="ListBullet"/>
      </w:pPr>
      <w:r w:rsidRPr="00FA5848">
        <w:t xml:space="preserve">Did students receive a job-related benefit from their training? </w:t>
      </w:r>
    </w:p>
    <w:p w14:paraId="34CEBCF0" w14:textId="77777777" w:rsidR="00F56449" w:rsidRDefault="00F56449" w:rsidP="00F56449">
      <w:pPr>
        <w:pStyle w:val="ListBullet"/>
      </w:pPr>
      <w:r w:rsidRPr="00FA5848">
        <w:t>Did students achieve their main reason for study?</w:t>
      </w:r>
    </w:p>
    <w:p w14:paraId="6E3F991D" w14:textId="18E1EFB0" w:rsidR="00D11C43" w:rsidRPr="00FA5848" w:rsidRDefault="00D11C43" w:rsidP="00F4536B">
      <w:pPr>
        <w:pStyle w:val="BodyText"/>
      </w:pPr>
      <w:r>
        <w:t>Analysis in this section has not been tested for statistical significance but the range of outcomes by jurisdictions are shown where possible.</w:t>
      </w:r>
    </w:p>
    <w:p w14:paraId="7A33171B" w14:textId="4660972C" w:rsidR="00F56449" w:rsidRPr="00FA5848" w:rsidRDefault="00F56449" w:rsidP="00F56449">
      <w:pPr>
        <w:pStyle w:val="BodyText"/>
      </w:pPr>
      <w:r w:rsidRPr="00131D5D">
        <w:fldChar w:fldCharType="begin"/>
      </w:r>
      <w:r w:rsidR="009E1C9E" w:rsidRPr="009E1C9E">
        <w:instrText xml:space="preserve"> REF _Ref432961529 \h  \* MERGEFORMAT </w:instrText>
      </w:r>
      <w:r w:rsidRPr="00131D5D">
        <w:fldChar w:fldCharType="separate"/>
      </w:r>
      <w:r w:rsidR="008C40B9" w:rsidRPr="008C40B9">
        <w:t>Figure 4.2</w:t>
      </w:r>
      <w:r w:rsidRPr="00131D5D">
        <w:fldChar w:fldCharType="end"/>
      </w:r>
      <w:r>
        <w:t xml:space="preserve"> </w:t>
      </w:r>
      <w:r w:rsidRPr="00FA5848">
        <w:t>summarises the four SOS indicators over the period 2009-2010 to 201</w:t>
      </w:r>
      <w:r w:rsidR="009A7BC0">
        <w:t>5</w:t>
      </w:r>
      <w:r w:rsidRPr="00FA5848">
        <w:t>. In aggregate across the country there has been little change in these indicators over the period, however there is significant variation between states and territories in each of the indicators, discussed further below.</w:t>
      </w:r>
    </w:p>
    <w:p w14:paraId="150A516F" w14:textId="79D95D81" w:rsidR="00F56449" w:rsidRDefault="00F56449" w:rsidP="00F56449">
      <w:pPr>
        <w:spacing w:after="0" w:line="240" w:lineRule="auto"/>
        <w:rPr>
          <w:rFonts w:ascii="Times New Roman" w:hAnsi="Times New Roman" w:cs="Times New Roman"/>
          <w:sz w:val="24"/>
          <w:szCs w:val="24"/>
          <w:lang w:eastAsia="en-AU"/>
        </w:rPr>
      </w:pPr>
      <w:r w:rsidRPr="00FA5848">
        <w:t xml:space="preserve">Unless otherwise noted, where reference is made to ‘per cent change’ in the SOS analysis, this means the per cent change in the proportion of students reporting each Training Outcome. </w:t>
      </w:r>
      <w:r w:rsidR="00EA77D9">
        <w:t xml:space="preserve">As an illustrative example only, this </w:t>
      </w:r>
      <w:r w:rsidR="009A7BC0">
        <w:t>means that</w:t>
      </w:r>
      <w:r w:rsidR="00EA77D9">
        <w:t xml:space="preserve"> </w:t>
      </w:r>
      <w:r w:rsidRPr="00FA5848">
        <w:t>if the proportion of students that are satisfied with their training fell from 70 per cent to 35 per cent, this would be referred to as a 50 per cent fall, rather than a 35 percentage point fall, unless otherwise noted.</w:t>
      </w:r>
      <w:r w:rsidRPr="00FA5848">
        <w:rPr>
          <w:rFonts w:ascii="Times New Roman" w:hAnsi="Times New Roman" w:cs="Times New Roman"/>
          <w:sz w:val="24"/>
          <w:szCs w:val="24"/>
          <w:lang w:eastAsia="en-AU"/>
        </w:rPr>
        <w:t xml:space="preserve"> </w:t>
      </w:r>
    </w:p>
    <w:p w14:paraId="47E2D515" w14:textId="77777777" w:rsidR="00D86DB2" w:rsidRPr="00FA5848" w:rsidRDefault="00D86DB2" w:rsidP="00F56449">
      <w:pPr>
        <w:spacing w:after="0" w:line="240" w:lineRule="auto"/>
        <w:rPr>
          <w:rFonts w:ascii="Times New Roman" w:hAnsi="Times New Roman" w:cs="Times New Roman"/>
          <w:sz w:val="24"/>
          <w:szCs w:val="24"/>
          <w:lang w:eastAsia="en-AU"/>
        </w:rPr>
      </w:pP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F56449" w:rsidRPr="00FA5848" w14:paraId="23C0C628" w14:textId="77777777" w:rsidTr="00806A05">
        <w:trPr>
          <w:cantSplit/>
        </w:trPr>
        <w:tc>
          <w:tcPr>
            <w:tcW w:w="8168" w:type="dxa"/>
            <w:tcBorders>
              <w:top w:val="single" w:sz="4" w:space="0" w:color="000100"/>
            </w:tcBorders>
            <w:shd w:val="clear" w:color="auto" w:fill="auto"/>
            <w:tcMar>
              <w:left w:w="0" w:type="dxa"/>
            </w:tcMar>
          </w:tcPr>
          <w:p w14:paraId="64156496" w14:textId="5906946A" w:rsidR="00F56449" w:rsidRPr="006004BF" w:rsidRDefault="00F56449">
            <w:pPr>
              <w:pStyle w:val="Caption"/>
            </w:pPr>
            <w:bookmarkStart w:id="418" w:name="_Ref432961529"/>
            <w:bookmarkStart w:id="419" w:name="_Toc432960857"/>
            <w:bookmarkStart w:id="420" w:name="_Toc433728410"/>
            <w:bookmarkStart w:id="421" w:name="_Toc440460790"/>
            <w:r w:rsidRPr="00F4536B">
              <w:rPr>
                <w:rStyle w:val="CaptionLabel"/>
              </w:rPr>
              <w:t xml:space="preserve">Figure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4</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Figure \* ARABIC \s 1 </w:instrText>
            </w:r>
            <w:r w:rsidR="0059245C">
              <w:rPr>
                <w:rStyle w:val="CaptionLabel"/>
              </w:rPr>
              <w:fldChar w:fldCharType="separate"/>
            </w:r>
            <w:r w:rsidR="008C40B9">
              <w:rPr>
                <w:rStyle w:val="CaptionLabel"/>
                <w:noProof/>
              </w:rPr>
              <w:t>2</w:t>
            </w:r>
            <w:r w:rsidR="0059245C">
              <w:rPr>
                <w:rStyle w:val="CaptionLabel"/>
              </w:rPr>
              <w:fldChar w:fldCharType="end"/>
            </w:r>
            <w:bookmarkEnd w:id="418"/>
            <w:r w:rsidR="006004BF">
              <w:tab/>
            </w:r>
            <w:r w:rsidRPr="00F4536B">
              <w:t>Summary of SOS Training Outcome indicators across Australia</w:t>
            </w:r>
            <w:bookmarkEnd w:id="419"/>
            <w:bookmarkEnd w:id="420"/>
            <w:bookmarkEnd w:id="421"/>
          </w:p>
        </w:tc>
      </w:tr>
      <w:tr w:rsidR="00F56449" w:rsidRPr="00FA5848" w14:paraId="56431918" w14:textId="77777777" w:rsidTr="00806A05">
        <w:trPr>
          <w:cantSplit/>
          <w:trHeight w:hRule="exact" w:val="380"/>
        </w:trPr>
        <w:tc>
          <w:tcPr>
            <w:tcW w:w="8168" w:type="dxa"/>
            <w:tcBorders>
              <w:bottom w:val="single" w:sz="4" w:space="0" w:color="auto"/>
            </w:tcBorders>
            <w:shd w:val="clear" w:color="auto" w:fill="auto"/>
          </w:tcPr>
          <w:p w14:paraId="357EA314" w14:textId="77777777" w:rsidR="00F56449" w:rsidRPr="00FA5848" w:rsidRDefault="00F56449" w:rsidP="00806A05">
            <w:pPr>
              <w:pStyle w:val="spacer"/>
            </w:pPr>
            <w:r w:rsidRPr="004240E0">
              <w:rPr>
                <w:noProof/>
                <w:lang w:eastAsia="en-AU"/>
              </w:rPr>
              <mc:AlternateContent>
                <mc:Choice Requires="wps">
                  <w:drawing>
                    <wp:anchor distT="0" distB="0" distL="114300" distR="114300" simplePos="0" relativeHeight="251723776" behindDoc="0" locked="1" layoutInCell="1" allowOverlap="1" wp14:anchorId="68197F67" wp14:editId="35397AA5">
                      <wp:simplePos x="0" y="0"/>
                      <wp:positionH relativeFrom="rightMargin">
                        <wp:posOffset>-772795</wp:posOffset>
                      </wp:positionH>
                      <wp:positionV relativeFrom="page">
                        <wp:posOffset>0</wp:posOffset>
                      </wp:positionV>
                      <wp:extent cx="436880" cy="213360"/>
                      <wp:effectExtent l="0" t="0" r="1270" b="0"/>
                      <wp:wrapNone/>
                      <wp:docPr id="14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C3B368" id="Freeform 5" o:spid="_x0000_s1026" style="position:absolute;margin-left:-60.85pt;margin-top:0;width:34.4pt;height:16.8pt;z-index:251723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DNxkNd/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F56449" w:rsidRPr="00FA5848" w14:paraId="4F86C3F4" w14:textId="77777777" w:rsidTr="00806A05">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67269DF6" w14:textId="65AB6C1A" w:rsidR="00F56449" w:rsidRPr="00FA5848" w:rsidRDefault="00620507" w:rsidP="00806A05">
            <w:pPr>
              <w:pStyle w:val="Figure"/>
            </w:pPr>
            <w:r>
              <w:rPr>
                <w:noProof/>
                <w:lang w:eastAsia="en-AU"/>
              </w:rPr>
              <w:drawing>
                <wp:inline distT="0" distB="0" distL="0" distR="0" wp14:anchorId="539CEB0D" wp14:editId="7EBD8D6B">
                  <wp:extent cx="4779645" cy="296926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79645" cy="2969260"/>
                          </a:xfrm>
                          <a:prstGeom prst="rect">
                            <a:avLst/>
                          </a:prstGeom>
                          <a:noFill/>
                        </pic:spPr>
                      </pic:pic>
                    </a:graphicData>
                  </a:graphic>
                </wp:inline>
              </w:drawing>
            </w:r>
          </w:p>
        </w:tc>
      </w:tr>
      <w:tr w:rsidR="00F56449" w:rsidRPr="00FA5848" w14:paraId="3CD44605" w14:textId="77777777" w:rsidTr="00806A05">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00183C77" w14:textId="3690D0E2" w:rsidR="00F56449" w:rsidRPr="00FA5848" w:rsidRDefault="00F56449">
            <w:pPr>
              <w:pStyle w:val="Source"/>
            </w:pPr>
            <w:r w:rsidRPr="00FA5848">
              <w:t>Source: NCVER Student OUTCOMES survey CURF</w:t>
            </w:r>
            <w:r w:rsidR="00840BA5">
              <w:t xml:space="preserve"> (as of the 2014 scope, excluding ACE fee for service)</w:t>
            </w:r>
          </w:p>
        </w:tc>
      </w:tr>
      <w:tr w:rsidR="00F56449" w:rsidRPr="00FA5848" w14:paraId="2936AB0E" w14:textId="77777777" w:rsidTr="00806A05">
        <w:trPr>
          <w:cantSplit/>
          <w:trHeight w:hRule="exact" w:val="160"/>
        </w:trPr>
        <w:tc>
          <w:tcPr>
            <w:tcW w:w="8168" w:type="dxa"/>
            <w:tcBorders>
              <w:top w:val="single" w:sz="4" w:space="0" w:color="auto"/>
            </w:tcBorders>
            <w:shd w:val="clear" w:color="auto" w:fill="auto"/>
            <w:tcMar>
              <w:top w:w="0" w:type="dxa"/>
              <w:left w:w="0" w:type="dxa"/>
              <w:bottom w:w="0" w:type="dxa"/>
            </w:tcMar>
          </w:tcPr>
          <w:p w14:paraId="368F0EC7" w14:textId="77777777" w:rsidR="00F56449" w:rsidRPr="000F330F" w:rsidRDefault="00F56449" w:rsidP="00806A05">
            <w:pPr>
              <w:pStyle w:val="spacer"/>
              <w:rPr>
                <w:rStyle w:val="Notelabel"/>
              </w:rPr>
            </w:pPr>
          </w:p>
        </w:tc>
      </w:tr>
    </w:tbl>
    <w:p w14:paraId="314D0BDB" w14:textId="715ABC7B" w:rsidR="00F56449" w:rsidRPr="00FA5848" w:rsidRDefault="00F56449" w:rsidP="00F56449">
      <w:pPr>
        <w:pStyle w:val="BodyText"/>
      </w:pPr>
      <w:r w:rsidRPr="000F330F">
        <w:t>The NP baseline (the average of 2008 and 2009) is reflected in the 2009 and 2010 SOS data. Since 201</w:t>
      </w:r>
      <w:r w:rsidR="009A7BC0">
        <w:t>5</w:t>
      </w:r>
      <w:r w:rsidRPr="000F330F">
        <w:t xml:space="preserve"> is the most recent year of SOS data available, the period of analysis of SOS is 2009-10 (baseline) to </w:t>
      </w:r>
      <w:r w:rsidR="009A7BC0" w:rsidRPr="000F330F">
        <w:t>201</w:t>
      </w:r>
      <w:r w:rsidR="009A7BC0">
        <w:t>5</w:t>
      </w:r>
      <w:r w:rsidRPr="000F330F">
        <w:t>, which corresponds to training undertaken and completed in the years 2008-09 (baseline) to 201</w:t>
      </w:r>
      <w:r w:rsidR="009A7BC0">
        <w:t>4</w:t>
      </w:r>
      <w:r w:rsidRPr="000F330F">
        <w:t>.</w:t>
      </w:r>
    </w:p>
    <w:p w14:paraId="73CCAD3E" w14:textId="0F09242E" w:rsidR="00F56449" w:rsidRDefault="00F56449" w:rsidP="00F56449">
      <w:pPr>
        <w:pStyle w:val="BodyText"/>
      </w:pPr>
      <w:r w:rsidRPr="00131D5D">
        <w:fldChar w:fldCharType="begin"/>
      </w:r>
      <w:r w:rsidR="009E1C9E" w:rsidRPr="009E1C9E">
        <w:instrText xml:space="preserve"> REF _Ref432956761 \h  \* MERGEFORMAT </w:instrText>
      </w:r>
      <w:r w:rsidRPr="00131D5D">
        <w:fldChar w:fldCharType="separate"/>
      </w:r>
      <w:r w:rsidR="008C40B9" w:rsidRPr="008C40B9">
        <w:t>Table 4.1</w:t>
      </w:r>
      <w:r w:rsidRPr="00131D5D">
        <w:fldChar w:fldCharType="end"/>
      </w:r>
      <w:r>
        <w:t xml:space="preserve"> </w:t>
      </w:r>
      <w:r w:rsidRPr="00FA5848">
        <w:t xml:space="preserve">summarises the change in the four indicators between 2009-2010 and </w:t>
      </w:r>
      <w:r w:rsidR="009A7BC0" w:rsidRPr="00FA5848">
        <w:t>201</w:t>
      </w:r>
      <w:r w:rsidR="009A7BC0">
        <w:t>5</w:t>
      </w:r>
      <w:r w:rsidRPr="00FA5848">
        <w:t>. The four indicators tell a mixed story. On average, the proportion of students stati</w:t>
      </w:r>
      <w:r>
        <w:t>ng that they received a job</w:t>
      </w:r>
      <w:r>
        <w:noBreakHyphen/>
      </w:r>
      <w:r w:rsidRPr="00FA5848">
        <w:t xml:space="preserve">related benefit from training increased </w:t>
      </w:r>
      <w:r w:rsidR="009A7BC0">
        <w:t xml:space="preserve">significantly </w:t>
      </w:r>
      <w:r w:rsidRPr="00FA5848">
        <w:t>across the period</w:t>
      </w:r>
      <w:r w:rsidR="009A7BC0">
        <w:t>, while the other three indicators decreased.</w:t>
      </w:r>
      <w:r w:rsidRPr="00FA5848">
        <w:t xml:space="preserve"> At the </w:t>
      </w:r>
      <w:r>
        <w:t>jurisdiction</w:t>
      </w:r>
      <w:r w:rsidRPr="00FA5848">
        <w:t xml:space="preserve"> level, the range of these changes was significant</w:t>
      </w:r>
      <w:r>
        <w:t>—for example, satisfaction with training fe</w:t>
      </w:r>
      <w:r w:rsidR="007A0FA3">
        <w:t>ll</w:t>
      </w:r>
      <w:r>
        <w:t xml:space="preserve"> 3.</w:t>
      </w:r>
      <w:r w:rsidR="007A0FA3">
        <w:t xml:space="preserve">4 </w:t>
      </w:r>
      <w:r>
        <w:t xml:space="preserve">per cent in one jurisdiction, while rising </w:t>
      </w:r>
      <w:r w:rsidR="007A0FA3">
        <w:t>3.0</w:t>
      </w:r>
      <w:r>
        <w:t xml:space="preserve"> per cent in another</w:t>
      </w:r>
      <w:r w:rsidRPr="00FA5848">
        <w:t>.</w:t>
      </w:r>
      <w:r>
        <w:t xml:space="preserve"> </w:t>
      </w:r>
    </w:p>
    <w:p w14:paraId="0E1F17D1" w14:textId="77777777" w:rsidR="00D86DB2" w:rsidRDefault="00D86DB2" w:rsidP="00F56449">
      <w:pPr>
        <w:pStyle w:val="BodyText"/>
      </w:pPr>
    </w:p>
    <w:p w14:paraId="59E15CCE" w14:textId="26B0448A" w:rsidR="00F56449" w:rsidRPr="006004BF" w:rsidRDefault="00F56449">
      <w:pPr>
        <w:pStyle w:val="Caption"/>
      </w:pPr>
      <w:bookmarkStart w:id="422" w:name="_Ref432956761"/>
      <w:bookmarkStart w:id="423" w:name="_Toc432960873"/>
      <w:bookmarkStart w:id="424" w:name="_Toc433728426"/>
      <w:bookmarkStart w:id="425" w:name="_Toc440460809"/>
      <w:r w:rsidRPr="00F4536B">
        <w:rPr>
          <w:rStyle w:val="CaptionLabel"/>
        </w:rPr>
        <w:t xml:space="preserve">Table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4</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Table \* ARABIC \s 1 </w:instrText>
      </w:r>
      <w:r w:rsidR="0059245C">
        <w:rPr>
          <w:rStyle w:val="CaptionLabel"/>
        </w:rPr>
        <w:fldChar w:fldCharType="separate"/>
      </w:r>
      <w:r w:rsidR="008C40B9">
        <w:rPr>
          <w:rStyle w:val="CaptionLabel"/>
          <w:noProof/>
        </w:rPr>
        <w:t>1</w:t>
      </w:r>
      <w:r w:rsidR="0059245C">
        <w:rPr>
          <w:rStyle w:val="CaptionLabel"/>
        </w:rPr>
        <w:fldChar w:fldCharType="end"/>
      </w:r>
      <w:bookmarkEnd w:id="422"/>
      <w:r w:rsidR="006004BF">
        <w:tab/>
      </w:r>
      <w:r w:rsidRPr="00F4536B">
        <w:t>Average, minimum and maximum change (by state) in the SOS indicators, average of 2009-2010 to 201</w:t>
      </w:r>
      <w:bookmarkEnd w:id="423"/>
      <w:bookmarkEnd w:id="424"/>
      <w:r w:rsidR="007A0FA3">
        <w:t>5</w:t>
      </w:r>
      <w:bookmarkEnd w:id="425"/>
    </w:p>
    <w:tbl>
      <w:tblPr>
        <w:tblW w:w="8624" w:type="dxa"/>
        <w:tblInd w:w="-454" w:type="dxa"/>
        <w:tblLayout w:type="fixed"/>
        <w:tblCellMar>
          <w:left w:w="0" w:type="dxa"/>
          <w:right w:w="0" w:type="dxa"/>
        </w:tblCellMar>
        <w:tblLook w:val="0000" w:firstRow="0" w:lastRow="0" w:firstColumn="0" w:lastColumn="0" w:noHBand="0" w:noVBand="0"/>
        <w:tblDescription w:val="table_Std"/>
      </w:tblPr>
      <w:tblGrid>
        <w:gridCol w:w="454"/>
        <w:gridCol w:w="1634"/>
        <w:gridCol w:w="1634"/>
        <w:gridCol w:w="1634"/>
        <w:gridCol w:w="1634"/>
        <w:gridCol w:w="1634"/>
      </w:tblGrid>
      <w:tr w:rsidR="00F56449" w14:paraId="26C81AE4" w14:textId="77777777" w:rsidTr="00806A05">
        <w:trPr>
          <w:cantSplit/>
          <w:tblHeader/>
        </w:trPr>
        <w:tc>
          <w:tcPr>
            <w:tcW w:w="2088" w:type="dxa"/>
            <w:gridSpan w:val="2"/>
            <w:shd w:val="clear" w:color="auto" w:fill="9D57A6"/>
            <w:tcMar>
              <w:top w:w="0" w:type="dxa"/>
              <w:left w:w="454" w:type="dxa"/>
              <w:bottom w:w="0" w:type="dxa"/>
              <w:right w:w="60" w:type="dxa"/>
            </w:tcMar>
          </w:tcPr>
          <w:p w14:paraId="35B2274C" w14:textId="77777777" w:rsidR="00F56449" w:rsidRDefault="00F56449" w:rsidP="00F4536B">
            <w:pPr>
              <w:pStyle w:val="Tablecolumnheadings"/>
              <w:keepLines/>
            </w:pPr>
          </w:p>
        </w:tc>
        <w:tc>
          <w:tcPr>
            <w:tcW w:w="1634" w:type="dxa"/>
            <w:shd w:val="clear" w:color="auto" w:fill="9D57A6"/>
            <w:tcMar>
              <w:top w:w="0" w:type="dxa"/>
              <w:left w:w="0" w:type="dxa"/>
              <w:bottom w:w="0" w:type="dxa"/>
              <w:right w:w="60" w:type="dxa"/>
            </w:tcMar>
          </w:tcPr>
          <w:p w14:paraId="0E9A6DFF" w14:textId="77777777" w:rsidR="00F56449" w:rsidRDefault="00F56449" w:rsidP="00F4536B">
            <w:pPr>
              <w:pStyle w:val="Tablecolumnheadings"/>
              <w:keepLines/>
            </w:pPr>
            <w:r w:rsidRPr="00FA5848">
              <w:t>Satisfaction with training</w:t>
            </w:r>
          </w:p>
        </w:tc>
        <w:tc>
          <w:tcPr>
            <w:tcW w:w="1634" w:type="dxa"/>
            <w:shd w:val="clear" w:color="auto" w:fill="9D57A6"/>
            <w:tcMar>
              <w:top w:w="0" w:type="dxa"/>
              <w:left w:w="0" w:type="dxa"/>
              <w:bottom w:w="0" w:type="dxa"/>
              <w:right w:w="60" w:type="dxa"/>
            </w:tcMar>
          </w:tcPr>
          <w:p w14:paraId="557A8BE1" w14:textId="77777777" w:rsidR="00F56449" w:rsidRDefault="00F56449" w:rsidP="00F4536B">
            <w:pPr>
              <w:pStyle w:val="Tablecolumnheadings"/>
              <w:keepLines/>
            </w:pPr>
            <w:r w:rsidRPr="00FA5848">
              <w:t>Satisfaction with teaching</w:t>
            </w:r>
          </w:p>
        </w:tc>
        <w:tc>
          <w:tcPr>
            <w:tcW w:w="1634" w:type="dxa"/>
            <w:shd w:val="clear" w:color="auto" w:fill="9D57A6"/>
            <w:tcMar>
              <w:top w:w="0" w:type="dxa"/>
              <w:left w:w="0" w:type="dxa"/>
              <w:bottom w:w="0" w:type="dxa"/>
              <w:right w:w="60" w:type="dxa"/>
            </w:tcMar>
          </w:tcPr>
          <w:p w14:paraId="59551213" w14:textId="77777777" w:rsidR="00F56449" w:rsidRDefault="00F56449" w:rsidP="00F4536B">
            <w:pPr>
              <w:pStyle w:val="Tablecolumnheadings"/>
              <w:keepLines/>
            </w:pPr>
            <w:r w:rsidRPr="00FA5848">
              <w:t>Job-related benefit</w:t>
            </w:r>
          </w:p>
        </w:tc>
        <w:tc>
          <w:tcPr>
            <w:tcW w:w="1634" w:type="dxa"/>
            <w:shd w:val="clear" w:color="auto" w:fill="9D57A6"/>
            <w:tcMar>
              <w:top w:w="0" w:type="dxa"/>
              <w:left w:w="0" w:type="dxa"/>
              <w:bottom w:w="0" w:type="dxa"/>
              <w:right w:w="60" w:type="dxa"/>
            </w:tcMar>
          </w:tcPr>
          <w:p w14:paraId="2FA34CDA" w14:textId="77777777" w:rsidR="00F56449" w:rsidRDefault="00F56449" w:rsidP="00F4536B">
            <w:pPr>
              <w:pStyle w:val="Tablecolumnheadings"/>
              <w:keepLines/>
            </w:pPr>
            <w:r w:rsidRPr="00FA5848">
              <w:t>Main reason for study</w:t>
            </w:r>
          </w:p>
        </w:tc>
      </w:tr>
      <w:tr w:rsidR="00F56449" w14:paraId="793D0575" w14:textId="77777777" w:rsidTr="00806A05">
        <w:trPr>
          <w:gridBefore w:val="1"/>
          <w:wBefore w:w="454" w:type="dxa"/>
          <w:cantSplit/>
        </w:trPr>
        <w:tc>
          <w:tcPr>
            <w:tcW w:w="1634" w:type="dxa"/>
            <w:tcBorders>
              <w:bottom w:val="single" w:sz="4" w:space="0" w:color="646464"/>
            </w:tcBorders>
            <w:shd w:val="clear" w:color="auto" w:fill="auto"/>
            <w:tcMar>
              <w:top w:w="40" w:type="dxa"/>
              <w:left w:w="0" w:type="dxa"/>
              <w:bottom w:w="40" w:type="dxa"/>
              <w:right w:w="60" w:type="dxa"/>
            </w:tcMar>
          </w:tcPr>
          <w:p w14:paraId="65BC728B" w14:textId="77777777" w:rsidR="00F56449" w:rsidRDefault="00F56449" w:rsidP="00F4536B">
            <w:pPr>
              <w:pStyle w:val="Tabletext"/>
              <w:keepNext/>
              <w:keepLines/>
            </w:pPr>
            <w:r w:rsidRPr="00FA5848">
              <w:t>Average</w:t>
            </w:r>
          </w:p>
        </w:tc>
        <w:tc>
          <w:tcPr>
            <w:tcW w:w="1634" w:type="dxa"/>
            <w:tcBorders>
              <w:bottom w:val="single" w:sz="4" w:space="0" w:color="646464"/>
            </w:tcBorders>
            <w:shd w:val="clear" w:color="auto" w:fill="auto"/>
            <w:tcMar>
              <w:top w:w="40" w:type="dxa"/>
              <w:left w:w="0" w:type="dxa"/>
              <w:bottom w:w="40" w:type="dxa"/>
              <w:right w:w="60" w:type="dxa"/>
            </w:tcMar>
          </w:tcPr>
          <w:p w14:paraId="098336E9" w14:textId="125D2FA0" w:rsidR="00F56449" w:rsidRDefault="00F56449" w:rsidP="00DE75B5">
            <w:pPr>
              <w:pStyle w:val="Tabletext"/>
              <w:keepNext/>
              <w:keepLines/>
              <w:ind w:right="514"/>
              <w:jc w:val="right"/>
            </w:pPr>
            <w:r w:rsidRPr="00FA5848">
              <w:t>-1.</w:t>
            </w:r>
            <w:r w:rsidR="00620507">
              <w:t>7%</w:t>
            </w:r>
          </w:p>
        </w:tc>
        <w:tc>
          <w:tcPr>
            <w:tcW w:w="1634" w:type="dxa"/>
            <w:tcBorders>
              <w:bottom w:val="single" w:sz="4" w:space="0" w:color="646464"/>
            </w:tcBorders>
            <w:shd w:val="clear" w:color="auto" w:fill="auto"/>
            <w:tcMar>
              <w:top w:w="40" w:type="dxa"/>
              <w:left w:w="0" w:type="dxa"/>
              <w:bottom w:w="40" w:type="dxa"/>
              <w:right w:w="60" w:type="dxa"/>
            </w:tcMar>
          </w:tcPr>
          <w:p w14:paraId="09DE3827" w14:textId="34969C5D" w:rsidR="00F56449" w:rsidRDefault="00F56449" w:rsidP="00DE75B5">
            <w:pPr>
              <w:pStyle w:val="Tabletext"/>
              <w:keepNext/>
              <w:keepLines/>
              <w:ind w:right="447"/>
              <w:jc w:val="right"/>
            </w:pPr>
            <w:r w:rsidRPr="00FA5848">
              <w:t>-</w:t>
            </w:r>
            <w:r w:rsidR="00620507">
              <w:t>1.7%</w:t>
            </w:r>
          </w:p>
        </w:tc>
        <w:tc>
          <w:tcPr>
            <w:tcW w:w="1634" w:type="dxa"/>
            <w:tcBorders>
              <w:bottom w:val="single" w:sz="4" w:space="0" w:color="646464"/>
            </w:tcBorders>
            <w:shd w:val="clear" w:color="auto" w:fill="auto"/>
            <w:tcMar>
              <w:top w:w="40" w:type="dxa"/>
              <w:left w:w="0" w:type="dxa"/>
              <w:bottom w:w="40" w:type="dxa"/>
              <w:right w:w="60" w:type="dxa"/>
            </w:tcMar>
          </w:tcPr>
          <w:p w14:paraId="2D1CE9CA" w14:textId="4B873F4A" w:rsidR="00F56449" w:rsidRDefault="00F56449" w:rsidP="00DE75B5">
            <w:pPr>
              <w:pStyle w:val="Tabletext"/>
              <w:keepNext/>
              <w:keepLines/>
              <w:ind w:right="447"/>
              <w:jc w:val="right"/>
            </w:pPr>
            <w:r w:rsidRPr="00FA5848">
              <w:t>+</w:t>
            </w:r>
            <w:r w:rsidR="00620507">
              <w:t>6.8%</w:t>
            </w:r>
          </w:p>
        </w:tc>
        <w:tc>
          <w:tcPr>
            <w:tcW w:w="1634" w:type="dxa"/>
            <w:tcBorders>
              <w:bottom w:val="single" w:sz="4" w:space="0" w:color="646464"/>
            </w:tcBorders>
            <w:shd w:val="clear" w:color="auto" w:fill="auto"/>
            <w:tcMar>
              <w:top w:w="40" w:type="dxa"/>
              <w:left w:w="0" w:type="dxa"/>
              <w:bottom w:w="40" w:type="dxa"/>
              <w:right w:w="60" w:type="dxa"/>
            </w:tcMar>
          </w:tcPr>
          <w:p w14:paraId="4941B802" w14:textId="2A30BABB" w:rsidR="00F56449" w:rsidRDefault="00F56449" w:rsidP="00DE75B5">
            <w:pPr>
              <w:pStyle w:val="Tabletext"/>
              <w:keepNext/>
              <w:keepLines/>
              <w:ind w:right="447"/>
              <w:jc w:val="right"/>
            </w:pPr>
            <w:r w:rsidRPr="00FA5848">
              <w:t>-</w:t>
            </w:r>
            <w:r w:rsidR="00620507">
              <w:t>6.8%</w:t>
            </w:r>
          </w:p>
        </w:tc>
      </w:tr>
      <w:tr w:rsidR="00F56449" w14:paraId="04364524" w14:textId="77777777" w:rsidTr="00806A05">
        <w:trPr>
          <w:gridBefore w:val="1"/>
          <w:wBefore w:w="454" w:type="dxa"/>
          <w:cantSplit/>
        </w:trPr>
        <w:tc>
          <w:tcPr>
            <w:tcW w:w="1634" w:type="dxa"/>
            <w:tcBorders>
              <w:top w:val="single" w:sz="4" w:space="0" w:color="646464"/>
              <w:bottom w:val="single" w:sz="4" w:space="0" w:color="646464"/>
            </w:tcBorders>
            <w:shd w:val="clear" w:color="auto" w:fill="auto"/>
            <w:tcMar>
              <w:top w:w="40" w:type="dxa"/>
              <w:left w:w="0" w:type="dxa"/>
              <w:bottom w:w="40" w:type="dxa"/>
              <w:right w:w="60" w:type="dxa"/>
            </w:tcMar>
          </w:tcPr>
          <w:p w14:paraId="35074673" w14:textId="77777777" w:rsidR="00F56449" w:rsidRDefault="00F56449" w:rsidP="00F4536B">
            <w:pPr>
              <w:pStyle w:val="Tabletext"/>
              <w:keepNext/>
              <w:keepLines/>
            </w:pPr>
            <w:r w:rsidRPr="00FA5848">
              <w:t xml:space="preserve">Minimum </w:t>
            </w:r>
          </w:p>
        </w:tc>
        <w:tc>
          <w:tcPr>
            <w:tcW w:w="1634" w:type="dxa"/>
            <w:tcBorders>
              <w:top w:val="single" w:sz="4" w:space="0" w:color="646464"/>
              <w:bottom w:val="single" w:sz="4" w:space="0" w:color="646464"/>
            </w:tcBorders>
            <w:shd w:val="clear" w:color="auto" w:fill="auto"/>
            <w:tcMar>
              <w:top w:w="40" w:type="dxa"/>
              <w:left w:w="0" w:type="dxa"/>
              <w:bottom w:w="40" w:type="dxa"/>
              <w:right w:w="60" w:type="dxa"/>
            </w:tcMar>
          </w:tcPr>
          <w:p w14:paraId="732687CF" w14:textId="118A1337" w:rsidR="00F56449" w:rsidRDefault="00F56449" w:rsidP="00DE75B5">
            <w:pPr>
              <w:pStyle w:val="Tabletext"/>
              <w:keepNext/>
              <w:keepLines/>
              <w:ind w:right="514"/>
              <w:jc w:val="right"/>
            </w:pPr>
            <w:r w:rsidRPr="00FA5848">
              <w:t>-3.</w:t>
            </w:r>
            <w:r w:rsidR="00620507">
              <w:t>4%</w:t>
            </w:r>
          </w:p>
        </w:tc>
        <w:tc>
          <w:tcPr>
            <w:tcW w:w="1634" w:type="dxa"/>
            <w:tcBorders>
              <w:top w:val="single" w:sz="4" w:space="0" w:color="646464"/>
              <w:bottom w:val="single" w:sz="4" w:space="0" w:color="646464"/>
            </w:tcBorders>
            <w:shd w:val="clear" w:color="auto" w:fill="auto"/>
            <w:tcMar>
              <w:top w:w="40" w:type="dxa"/>
              <w:left w:w="0" w:type="dxa"/>
              <w:bottom w:w="40" w:type="dxa"/>
              <w:right w:w="60" w:type="dxa"/>
            </w:tcMar>
          </w:tcPr>
          <w:p w14:paraId="28350ED4" w14:textId="6F8856D4" w:rsidR="00F56449" w:rsidRDefault="00F56449" w:rsidP="00DE75B5">
            <w:pPr>
              <w:pStyle w:val="Tabletext"/>
              <w:keepNext/>
              <w:keepLines/>
              <w:ind w:right="447"/>
              <w:jc w:val="right"/>
            </w:pPr>
            <w:r w:rsidRPr="00FA5848">
              <w:t>-</w:t>
            </w:r>
            <w:r w:rsidR="00620507">
              <w:t>3.4%</w:t>
            </w:r>
          </w:p>
        </w:tc>
        <w:tc>
          <w:tcPr>
            <w:tcW w:w="1634" w:type="dxa"/>
            <w:tcBorders>
              <w:top w:val="single" w:sz="4" w:space="0" w:color="646464"/>
              <w:bottom w:val="single" w:sz="4" w:space="0" w:color="646464"/>
            </w:tcBorders>
            <w:shd w:val="clear" w:color="auto" w:fill="auto"/>
            <w:tcMar>
              <w:top w:w="40" w:type="dxa"/>
              <w:left w:w="0" w:type="dxa"/>
              <w:bottom w:w="40" w:type="dxa"/>
              <w:right w:w="60" w:type="dxa"/>
            </w:tcMar>
          </w:tcPr>
          <w:p w14:paraId="1686B3F5" w14:textId="056C8397" w:rsidR="00F56449" w:rsidRDefault="00620507" w:rsidP="00DE75B5">
            <w:pPr>
              <w:pStyle w:val="Tabletext"/>
              <w:keepNext/>
              <w:keepLines/>
              <w:ind w:right="447"/>
              <w:jc w:val="right"/>
            </w:pPr>
            <w:r>
              <w:t>+3.3%</w:t>
            </w:r>
          </w:p>
        </w:tc>
        <w:tc>
          <w:tcPr>
            <w:tcW w:w="1634" w:type="dxa"/>
            <w:tcBorders>
              <w:top w:val="single" w:sz="4" w:space="0" w:color="646464"/>
              <w:bottom w:val="single" w:sz="4" w:space="0" w:color="646464"/>
            </w:tcBorders>
            <w:shd w:val="clear" w:color="auto" w:fill="auto"/>
            <w:tcMar>
              <w:top w:w="40" w:type="dxa"/>
              <w:left w:w="0" w:type="dxa"/>
              <w:bottom w:w="40" w:type="dxa"/>
              <w:right w:w="60" w:type="dxa"/>
            </w:tcMar>
          </w:tcPr>
          <w:p w14:paraId="48B288C8" w14:textId="50AA4C0B" w:rsidR="00F56449" w:rsidRDefault="00F56449" w:rsidP="00DE75B5">
            <w:pPr>
              <w:pStyle w:val="Tabletext"/>
              <w:keepNext/>
              <w:keepLines/>
              <w:ind w:right="447"/>
              <w:jc w:val="right"/>
            </w:pPr>
            <w:r w:rsidRPr="00FA5848">
              <w:t>-</w:t>
            </w:r>
            <w:r w:rsidR="00620507">
              <w:t>13.9%</w:t>
            </w:r>
          </w:p>
        </w:tc>
      </w:tr>
      <w:tr w:rsidR="00F56449" w14:paraId="5EB0585C" w14:textId="77777777" w:rsidTr="00806A05">
        <w:trPr>
          <w:gridBefore w:val="1"/>
          <w:wBefore w:w="454" w:type="dxa"/>
          <w:cantSplit/>
        </w:trPr>
        <w:tc>
          <w:tcPr>
            <w:tcW w:w="1634" w:type="dxa"/>
            <w:tcBorders>
              <w:top w:val="single" w:sz="4" w:space="0" w:color="646464"/>
              <w:bottom w:val="single" w:sz="4" w:space="0" w:color="646464"/>
            </w:tcBorders>
            <w:shd w:val="clear" w:color="auto" w:fill="auto"/>
            <w:tcMar>
              <w:top w:w="40" w:type="dxa"/>
              <w:left w:w="0" w:type="dxa"/>
              <w:bottom w:w="40" w:type="dxa"/>
              <w:right w:w="60" w:type="dxa"/>
            </w:tcMar>
          </w:tcPr>
          <w:p w14:paraId="31071972" w14:textId="77777777" w:rsidR="00F56449" w:rsidRDefault="00F56449" w:rsidP="00F4536B">
            <w:pPr>
              <w:pStyle w:val="Tabletext"/>
              <w:keepNext/>
              <w:keepLines/>
            </w:pPr>
            <w:r w:rsidRPr="00FA5848">
              <w:t>Maximum</w:t>
            </w:r>
          </w:p>
        </w:tc>
        <w:tc>
          <w:tcPr>
            <w:tcW w:w="1634" w:type="dxa"/>
            <w:tcBorders>
              <w:top w:val="single" w:sz="4" w:space="0" w:color="646464"/>
              <w:bottom w:val="single" w:sz="4" w:space="0" w:color="646464"/>
            </w:tcBorders>
            <w:shd w:val="clear" w:color="auto" w:fill="auto"/>
            <w:tcMar>
              <w:top w:w="40" w:type="dxa"/>
              <w:left w:w="0" w:type="dxa"/>
              <w:bottom w:w="40" w:type="dxa"/>
              <w:right w:w="60" w:type="dxa"/>
            </w:tcMar>
          </w:tcPr>
          <w:p w14:paraId="7867FA0F" w14:textId="5E90E139" w:rsidR="00F56449" w:rsidRDefault="00F56449" w:rsidP="00DE75B5">
            <w:pPr>
              <w:pStyle w:val="Tabletext"/>
              <w:keepNext/>
              <w:keepLines/>
              <w:ind w:right="514"/>
              <w:jc w:val="right"/>
            </w:pPr>
            <w:r w:rsidRPr="00FA5848">
              <w:t>+</w:t>
            </w:r>
            <w:r w:rsidR="00620507">
              <w:t>3.0%</w:t>
            </w:r>
          </w:p>
        </w:tc>
        <w:tc>
          <w:tcPr>
            <w:tcW w:w="1634" w:type="dxa"/>
            <w:tcBorders>
              <w:top w:val="single" w:sz="4" w:space="0" w:color="646464"/>
              <w:bottom w:val="single" w:sz="4" w:space="0" w:color="646464"/>
            </w:tcBorders>
            <w:shd w:val="clear" w:color="auto" w:fill="auto"/>
            <w:tcMar>
              <w:top w:w="40" w:type="dxa"/>
              <w:left w:w="0" w:type="dxa"/>
              <w:bottom w:w="40" w:type="dxa"/>
              <w:right w:w="60" w:type="dxa"/>
            </w:tcMar>
          </w:tcPr>
          <w:p w14:paraId="47F114E0" w14:textId="36F2831F" w:rsidR="00F56449" w:rsidRDefault="00F56449" w:rsidP="00DE75B5">
            <w:pPr>
              <w:pStyle w:val="Tabletext"/>
              <w:keepNext/>
              <w:keepLines/>
              <w:ind w:right="447"/>
              <w:jc w:val="right"/>
            </w:pPr>
            <w:r w:rsidRPr="00FA5848">
              <w:t>+</w:t>
            </w:r>
            <w:r w:rsidR="00620507">
              <w:t>3.0%</w:t>
            </w:r>
          </w:p>
        </w:tc>
        <w:tc>
          <w:tcPr>
            <w:tcW w:w="1634" w:type="dxa"/>
            <w:tcBorders>
              <w:top w:val="single" w:sz="4" w:space="0" w:color="646464"/>
              <w:bottom w:val="single" w:sz="4" w:space="0" w:color="646464"/>
            </w:tcBorders>
            <w:shd w:val="clear" w:color="auto" w:fill="auto"/>
            <w:tcMar>
              <w:top w:w="40" w:type="dxa"/>
              <w:left w:w="0" w:type="dxa"/>
              <w:bottom w:w="40" w:type="dxa"/>
              <w:right w:w="60" w:type="dxa"/>
            </w:tcMar>
          </w:tcPr>
          <w:p w14:paraId="06BA9FEF" w14:textId="75E42F6D" w:rsidR="00F56449" w:rsidRDefault="00F56449" w:rsidP="00DE75B5">
            <w:pPr>
              <w:pStyle w:val="Tabletext"/>
              <w:keepNext/>
              <w:keepLines/>
              <w:ind w:right="447"/>
              <w:jc w:val="right"/>
            </w:pPr>
            <w:r w:rsidRPr="00FA5848">
              <w:t>+</w:t>
            </w:r>
            <w:r w:rsidR="00620507">
              <w:t>9.3%</w:t>
            </w:r>
          </w:p>
        </w:tc>
        <w:tc>
          <w:tcPr>
            <w:tcW w:w="1634" w:type="dxa"/>
            <w:tcBorders>
              <w:top w:val="single" w:sz="4" w:space="0" w:color="646464"/>
              <w:bottom w:val="single" w:sz="4" w:space="0" w:color="646464"/>
            </w:tcBorders>
            <w:shd w:val="clear" w:color="auto" w:fill="auto"/>
            <w:tcMar>
              <w:top w:w="40" w:type="dxa"/>
              <w:left w:w="0" w:type="dxa"/>
              <w:bottom w:w="40" w:type="dxa"/>
              <w:right w:w="60" w:type="dxa"/>
            </w:tcMar>
          </w:tcPr>
          <w:p w14:paraId="40963D09" w14:textId="630EC31A" w:rsidR="00F56449" w:rsidRDefault="00F56449" w:rsidP="00DE75B5">
            <w:pPr>
              <w:pStyle w:val="Tabletext"/>
              <w:keepNext/>
              <w:keepLines/>
              <w:ind w:right="447"/>
              <w:jc w:val="right"/>
            </w:pPr>
            <w:r w:rsidRPr="00FA5848">
              <w:t>+</w:t>
            </w:r>
            <w:r w:rsidR="00620507">
              <w:t>2.4%</w:t>
            </w:r>
          </w:p>
        </w:tc>
      </w:tr>
      <w:tr w:rsidR="00F56449" w14:paraId="0DC13E03" w14:textId="77777777" w:rsidTr="00806A05">
        <w:trPr>
          <w:gridBefore w:val="1"/>
          <w:wBefore w:w="454" w:type="dxa"/>
          <w:cantSplit/>
        </w:trPr>
        <w:tc>
          <w:tcPr>
            <w:tcW w:w="8170" w:type="dxa"/>
            <w:gridSpan w:val="5"/>
            <w:tcBorders>
              <w:top w:val="single" w:sz="4" w:space="0" w:color="646464"/>
              <w:bottom w:val="single" w:sz="4" w:space="0" w:color="646464"/>
            </w:tcBorders>
            <w:shd w:val="clear" w:color="auto" w:fill="auto"/>
            <w:tcMar>
              <w:top w:w="40" w:type="dxa"/>
              <w:left w:w="0" w:type="dxa"/>
              <w:bottom w:w="40" w:type="dxa"/>
              <w:right w:w="60" w:type="dxa"/>
            </w:tcMar>
          </w:tcPr>
          <w:p w14:paraId="2E3AB650" w14:textId="77777777" w:rsidR="00F56449" w:rsidRPr="00FA5848" w:rsidRDefault="00F56449" w:rsidP="00F4536B">
            <w:pPr>
              <w:pStyle w:val="Source"/>
              <w:keepLines/>
              <w:spacing w:line="256" w:lineRule="auto"/>
            </w:pPr>
            <w:r w:rsidRPr="00FA5848">
              <w:rPr>
                <w:caps w:val="0"/>
              </w:rPr>
              <w:t>Note: Minimum and Maximum refer to the jurisdiction with the lowest and highest change in each indicator</w:t>
            </w:r>
          </w:p>
          <w:p w14:paraId="1D70DC54" w14:textId="5D404F4E" w:rsidR="00F56449" w:rsidRDefault="00F56449" w:rsidP="00F4536B">
            <w:pPr>
              <w:pStyle w:val="Source"/>
              <w:keepLines/>
            </w:pPr>
            <w:r w:rsidRPr="00FA5848">
              <w:t xml:space="preserve">Source: </w:t>
            </w:r>
            <w:r w:rsidR="00840BA5" w:rsidRPr="00FA5848">
              <w:t>NCVER Student OUTCOMES survey CURF</w:t>
            </w:r>
            <w:r w:rsidR="00840BA5">
              <w:t xml:space="preserve"> (as of the 2014 scope, excluding ACE fee for service)</w:t>
            </w:r>
          </w:p>
        </w:tc>
      </w:tr>
      <w:tr w:rsidR="00F56449" w14:paraId="1D54B99B" w14:textId="77777777" w:rsidTr="00806A05">
        <w:trPr>
          <w:gridBefore w:val="1"/>
          <w:wBefore w:w="454" w:type="dxa"/>
          <w:cantSplit/>
          <w:trHeight w:hRule="exact" w:val="120"/>
        </w:trPr>
        <w:tc>
          <w:tcPr>
            <w:tcW w:w="8170" w:type="dxa"/>
            <w:gridSpan w:val="5"/>
            <w:tcBorders>
              <w:top w:val="single" w:sz="4" w:space="0" w:color="646464"/>
            </w:tcBorders>
            <w:shd w:val="clear" w:color="auto" w:fill="auto"/>
            <w:tcMar>
              <w:top w:w="40" w:type="dxa"/>
              <w:left w:w="0" w:type="dxa"/>
              <w:bottom w:w="40" w:type="dxa"/>
              <w:right w:w="60" w:type="dxa"/>
            </w:tcMar>
          </w:tcPr>
          <w:p w14:paraId="4974B51B" w14:textId="77777777" w:rsidR="00F56449" w:rsidRDefault="00F56449">
            <w:pPr>
              <w:pStyle w:val="spacer"/>
            </w:pPr>
          </w:p>
        </w:tc>
      </w:tr>
    </w:tbl>
    <w:p w14:paraId="56613F42" w14:textId="77777777" w:rsidR="00F56449" w:rsidRPr="00FA5848" w:rsidRDefault="00F56449" w:rsidP="00F56449">
      <w:pPr>
        <w:pStyle w:val="Heading4"/>
      </w:pPr>
      <w:r w:rsidRPr="00FA5848">
        <w:t>SOS responses by provider type</w:t>
      </w:r>
    </w:p>
    <w:p w14:paraId="6BC4998C" w14:textId="6CBDB4A7" w:rsidR="00F56449" w:rsidRPr="00FA5848" w:rsidRDefault="00F56449" w:rsidP="00F56449">
      <w:pPr>
        <w:pStyle w:val="BodyText"/>
      </w:pPr>
      <w:r w:rsidRPr="00131D5D">
        <w:fldChar w:fldCharType="begin"/>
      </w:r>
      <w:r w:rsidR="009E1C9E" w:rsidRPr="009E1C9E">
        <w:instrText xml:space="preserve"> REF _Ref432915672 \h  \* MERGEFORMAT </w:instrText>
      </w:r>
      <w:r w:rsidRPr="00131D5D">
        <w:fldChar w:fldCharType="separate"/>
      </w:r>
      <w:r w:rsidR="008C40B9" w:rsidRPr="008C40B9">
        <w:t>Figure 4.3</w:t>
      </w:r>
      <w:r w:rsidRPr="00131D5D">
        <w:fldChar w:fldCharType="end"/>
      </w:r>
      <w:r w:rsidRPr="00FA5848">
        <w:t xml:space="preserve"> shows the change in the proportion of students satisfied with training, between 2009-10 and 201</w:t>
      </w:r>
      <w:r w:rsidR="007A0FA3">
        <w:t>5</w:t>
      </w:r>
      <w:r w:rsidRPr="00FA5848">
        <w:t>, by provider type, for each of the four SOS indicators. Over the period:</w:t>
      </w:r>
    </w:p>
    <w:p w14:paraId="70437024" w14:textId="423C9A62" w:rsidR="00F56449" w:rsidRPr="00FA5848" w:rsidRDefault="00F56449" w:rsidP="00F56449">
      <w:pPr>
        <w:pStyle w:val="ListBullet"/>
      </w:pPr>
      <w:r w:rsidRPr="00FA5848">
        <w:t xml:space="preserve">Responses among students studying at </w:t>
      </w:r>
      <w:r w:rsidRPr="00FA5848">
        <w:rPr>
          <w:i/>
        </w:rPr>
        <w:t>public providers</w:t>
      </w:r>
      <w:r w:rsidRPr="00FA5848">
        <w:t xml:space="preserve"> improved </w:t>
      </w:r>
      <w:r w:rsidR="007A0FA3">
        <w:t>for only one indicator</w:t>
      </w:r>
      <w:r w:rsidR="008F2FA1">
        <w:t>—</w:t>
      </w:r>
      <w:r w:rsidR="007A0FA3">
        <w:t>the proportion receiving a job-related benefit from training.</w:t>
      </w:r>
      <w:r w:rsidRPr="00FA5848">
        <w:t xml:space="preserve"> </w:t>
      </w:r>
    </w:p>
    <w:p w14:paraId="6631FEA6" w14:textId="66462DC0" w:rsidR="00F56449" w:rsidRPr="00FA5848" w:rsidRDefault="00F56449" w:rsidP="00F56449">
      <w:pPr>
        <w:pStyle w:val="ListBullet"/>
      </w:pPr>
      <w:r w:rsidRPr="00FA5848">
        <w:t xml:space="preserve">Responses among students studying at </w:t>
      </w:r>
      <w:r w:rsidRPr="00FA5848">
        <w:rPr>
          <w:i/>
        </w:rPr>
        <w:t>ACE providers</w:t>
      </w:r>
      <w:r w:rsidRPr="00FA5848">
        <w:t xml:space="preserve"> improved on </w:t>
      </w:r>
      <w:r w:rsidR="007A0FA3">
        <w:t xml:space="preserve">the same </w:t>
      </w:r>
      <w:r w:rsidRPr="00FA5848">
        <w:t>indicator, but declined on the remaining three.</w:t>
      </w:r>
    </w:p>
    <w:p w14:paraId="270323F6" w14:textId="77777777" w:rsidR="00F56449" w:rsidRPr="00FA5848" w:rsidRDefault="00F56449" w:rsidP="00F56449">
      <w:pPr>
        <w:pStyle w:val="ListBullet"/>
      </w:pPr>
      <w:r w:rsidRPr="00FA5848">
        <w:t xml:space="preserve">Responses among students studying at </w:t>
      </w:r>
      <w:r w:rsidRPr="00FA5848">
        <w:rPr>
          <w:i/>
        </w:rPr>
        <w:t>private providers</w:t>
      </w:r>
      <w:r w:rsidRPr="00FA5848">
        <w:t xml:space="preserve"> declined on all four indicators.</w:t>
      </w:r>
    </w:p>
    <w:p w14:paraId="3E875F4C" w14:textId="77777777" w:rsidR="00F56449" w:rsidRPr="00FA5848" w:rsidRDefault="00F56449" w:rsidP="00F56449">
      <w:pPr>
        <w:pStyle w:val="BodyText"/>
      </w:pPr>
      <w:r w:rsidRPr="00FA5848">
        <w:t xml:space="preserve">The fact that </w:t>
      </w:r>
      <w:r w:rsidRPr="00FA5848">
        <w:rPr>
          <w:i/>
        </w:rPr>
        <w:t>all</w:t>
      </w:r>
      <w:r w:rsidRPr="00FA5848">
        <w:t xml:space="preserve"> providers have also seen varying degrees of falls in student ratings is a general issue. The fact that providers other than public providers generally declined in terms of student satisfaction is of particular concern given that one of the objectives of the NP is to promote greater innovation and responsiveness to the needs of students, and to increase competition in the market for VET. Whether or not these results are driven by implementation of entitlement models, or pre-date implementation, is unclear. However, the conclusion remains the same: using student satisfaction and student outcomes as a proxy for quality, there appears to have been a deterioration in quality among the part of the sector that the NP has sought to grow.</w:t>
      </w:r>
      <w:r>
        <w:rPr>
          <w:rStyle w:val="FootnoteReference"/>
        </w:rPr>
        <w:footnoteReference w:id="10"/>
      </w:r>
      <w:r w:rsidRPr="00FA5848">
        <w:t xml:space="preserve"> </w:t>
      </w:r>
    </w:p>
    <w:tbl>
      <w:tblPr>
        <w:tblStyle w:val="TableGrid"/>
        <w:tblW w:w="10994" w:type="dxa"/>
        <w:tblInd w:w="-2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5497"/>
        <w:gridCol w:w="5497"/>
      </w:tblGrid>
      <w:tr w:rsidR="00F56449" w:rsidRPr="00FA5848" w14:paraId="7455E53E" w14:textId="77777777" w:rsidTr="00806A05">
        <w:trPr>
          <w:cantSplit/>
        </w:trPr>
        <w:tc>
          <w:tcPr>
            <w:tcW w:w="10994" w:type="dxa"/>
            <w:gridSpan w:val="2"/>
            <w:tcBorders>
              <w:top w:val="single" w:sz="4" w:space="0" w:color="auto"/>
            </w:tcBorders>
            <w:shd w:val="clear" w:color="auto" w:fill="auto"/>
            <w:tcMar>
              <w:left w:w="0" w:type="dxa"/>
            </w:tcMar>
          </w:tcPr>
          <w:p w14:paraId="6A5FB2A9" w14:textId="42744A2C" w:rsidR="00F56449" w:rsidRPr="006004BF" w:rsidRDefault="00F56449">
            <w:pPr>
              <w:pStyle w:val="Caption"/>
            </w:pPr>
            <w:bookmarkStart w:id="426" w:name="_Ref432915672"/>
            <w:bookmarkStart w:id="427" w:name="_Toc432960858"/>
            <w:bookmarkStart w:id="428" w:name="_Toc433728411"/>
            <w:bookmarkStart w:id="429" w:name="_Toc440460791"/>
            <w:r w:rsidRPr="00F4536B">
              <w:rPr>
                <w:rStyle w:val="CaptionLabel"/>
              </w:rPr>
              <w:t xml:space="preserve">Figure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4</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Figure \* ARABIC \s 1 </w:instrText>
            </w:r>
            <w:r w:rsidR="0059245C">
              <w:rPr>
                <w:rStyle w:val="CaptionLabel"/>
              </w:rPr>
              <w:fldChar w:fldCharType="separate"/>
            </w:r>
            <w:r w:rsidR="008C40B9">
              <w:rPr>
                <w:rStyle w:val="CaptionLabel"/>
                <w:noProof/>
              </w:rPr>
              <w:t>3</w:t>
            </w:r>
            <w:r w:rsidR="0059245C">
              <w:rPr>
                <w:rStyle w:val="CaptionLabel"/>
              </w:rPr>
              <w:fldChar w:fldCharType="end"/>
            </w:r>
            <w:bookmarkEnd w:id="426"/>
            <w:r w:rsidR="006004BF">
              <w:tab/>
            </w:r>
            <w:r w:rsidRPr="00F4536B">
              <w:t>Change in SOS responses by provider type</w:t>
            </w:r>
            <w:bookmarkEnd w:id="427"/>
            <w:bookmarkEnd w:id="428"/>
            <w:bookmarkEnd w:id="429"/>
          </w:p>
        </w:tc>
      </w:tr>
      <w:tr w:rsidR="00F56449" w:rsidRPr="00FA5848" w14:paraId="5C55309C" w14:textId="77777777" w:rsidTr="00806A05">
        <w:trPr>
          <w:cantSplit/>
          <w:trHeight w:hRule="exact" w:val="380"/>
        </w:trPr>
        <w:tc>
          <w:tcPr>
            <w:tcW w:w="10994" w:type="dxa"/>
            <w:gridSpan w:val="2"/>
            <w:tcBorders>
              <w:bottom w:val="single" w:sz="4" w:space="0" w:color="auto"/>
            </w:tcBorders>
            <w:shd w:val="clear" w:color="auto" w:fill="auto"/>
          </w:tcPr>
          <w:p w14:paraId="1E48724A" w14:textId="77777777" w:rsidR="00F56449" w:rsidRPr="00FA5848" w:rsidRDefault="00F56449" w:rsidP="00806A05">
            <w:pPr>
              <w:pStyle w:val="spacer"/>
            </w:pPr>
            <w:r w:rsidRPr="004240E0">
              <w:rPr>
                <w:noProof/>
                <w:lang w:eastAsia="en-AU"/>
              </w:rPr>
              <mc:AlternateContent>
                <mc:Choice Requires="wps">
                  <w:drawing>
                    <wp:anchor distT="0" distB="0" distL="114300" distR="114300" simplePos="0" relativeHeight="251727872" behindDoc="0" locked="1" layoutInCell="1" allowOverlap="1" wp14:anchorId="08820FE6" wp14:editId="00A8A54D">
                      <wp:simplePos x="0" y="0"/>
                      <wp:positionH relativeFrom="rightMargin">
                        <wp:posOffset>-772795</wp:posOffset>
                      </wp:positionH>
                      <wp:positionV relativeFrom="page">
                        <wp:posOffset>0</wp:posOffset>
                      </wp:positionV>
                      <wp:extent cx="436880" cy="213360"/>
                      <wp:effectExtent l="0" t="0" r="1270" b="0"/>
                      <wp:wrapNone/>
                      <wp:docPr id="146"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F667B6" id="Freeform 5" o:spid="_x0000_s1026" style="position:absolute;margin-left:-60.85pt;margin-top:0;width:34.4pt;height:16.8pt;z-index:2517278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r/++kH4DAADC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F56449" w:rsidRPr="00FA5848" w14:paraId="646E5D81" w14:textId="77777777" w:rsidTr="00806A05">
        <w:trPr>
          <w:cantSplit/>
          <w:trHeight w:val="69"/>
        </w:trPr>
        <w:tc>
          <w:tcPr>
            <w:tcW w:w="5497" w:type="dxa"/>
            <w:tcBorders>
              <w:top w:val="single" w:sz="4" w:space="0" w:color="auto"/>
              <w:bottom w:val="single" w:sz="4" w:space="0" w:color="auto"/>
            </w:tcBorders>
            <w:shd w:val="clear" w:color="auto" w:fill="auto"/>
            <w:tcMar>
              <w:top w:w="10" w:type="dxa"/>
              <w:bottom w:w="10" w:type="dxa"/>
              <w:right w:w="0" w:type="dxa"/>
            </w:tcMar>
          </w:tcPr>
          <w:p w14:paraId="4B36C58F" w14:textId="60A8048B" w:rsidR="00F56449" w:rsidRDefault="00F56449" w:rsidP="00806A05">
            <w:pPr>
              <w:pStyle w:val="FigureSubHeadings"/>
              <w:rPr>
                <w:b/>
              </w:rPr>
            </w:pPr>
            <w:r w:rsidRPr="00FA5848">
              <w:rPr>
                <w:b/>
              </w:rPr>
              <w:t xml:space="preserve">Change in the proportion of students satisfied with training, 2009-2010 </w:t>
            </w:r>
            <w:r w:rsidR="00E606A6">
              <w:rPr>
                <w:b/>
              </w:rPr>
              <w:t>–</w:t>
            </w:r>
            <w:r w:rsidRPr="00FA5848">
              <w:rPr>
                <w:b/>
              </w:rPr>
              <w:t xml:space="preserve"> 201</w:t>
            </w:r>
            <w:r w:rsidR="00FD0302">
              <w:rPr>
                <w:b/>
              </w:rPr>
              <w:t>5</w:t>
            </w:r>
          </w:p>
          <w:p w14:paraId="0F45E694" w14:textId="77777777" w:rsidR="00E606A6" w:rsidRPr="00F4536B" w:rsidRDefault="00E606A6" w:rsidP="00806A05">
            <w:pPr>
              <w:pStyle w:val="FigureSubHeadings"/>
              <w:rPr>
                <w:b/>
                <w:sz w:val="2"/>
              </w:rPr>
            </w:pPr>
          </w:p>
          <w:p w14:paraId="07AB7743" w14:textId="28C32F13" w:rsidR="00F56449" w:rsidRPr="00FA5848" w:rsidRDefault="00FD0302" w:rsidP="00806A05">
            <w:pPr>
              <w:pStyle w:val="Figure"/>
            </w:pPr>
            <w:r>
              <w:rPr>
                <w:noProof/>
                <w:lang w:eastAsia="en-AU"/>
              </w:rPr>
              <w:drawing>
                <wp:inline distT="0" distB="0" distL="0" distR="0" wp14:anchorId="526B7BEE" wp14:editId="024E3575">
                  <wp:extent cx="3139440" cy="205422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39440" cy="2054225"/>
                          </a:xfrm>
                          <a:prstGeom prst="rect">
                            <a:avLst/>
                          </a:prstGeom>
                          <a:noFill/>
                        </pic:spPr>
                      </pic:pic>
                    </a:graphicData>
                  </a:graphic>
                </wp:inline>
              </w:drawing>
            </w:r>
          </w:p>
        </w:tc>
        <w:tc>
          <w:tcPr>
            <w:tcW w:w="5497" w:type="dxa"/>
            <w:tcBorders>
              <w:top w:val="single" w:sz="4" w:space="0" w:color="auto"/>
              <w:bottom w:val="single" w:sz="4" w:space="0" w:color="auto"/>
            </w:tcBorders>
            <w:shd w:val="clear" w:color="auto" w:fill="auto"/>
          </w:tcPr>
          <w:p w14:paraId="580B015B" w14:textId="5C81260A" w:rsidR="00F56449" w:rsidRPr="00FA5848" w:rsidRDefault="00F56449">
            <w:pPr>
              <w:pStyle w:val="FigureSubHeadings"/>
              <w:rPr>
                <w:b/>
              </w:rPr>
            </w:pPr>
            <w:r w:rsidRPr="00FA5848">
              <w:rPr>
                <w:b/>
              </w:rPr>
              <w:t xml:space="preserve">Change in the proportion of students satisfied with the quality of teaching in their training, 2009-2010 </w:t>
            </w:r>
            <w:r w:rsidR="00D465ED">
              <w:rPr>
                <w:b/>
              </w:rPr>
              <w:t>–</w:t>
            </w:r>
            <w:r w:rsidRPr="00FA5848">
              <w:rPr>
                <w:b/>
              </w:rPr>
              <w:t xml:space="preserve"> </w:t>
            </w:r>
            <w:r w:rsidR="00FD0302" w:rsidRPr="00FA5848">
              <w:rPr>
                <w:b/>
              </w:rPr>
              <w:t>201</w:t>
            </w:r>
            <w:r w:rsidR="00FD0302">
              <w:rPr>
                <w:b/>
              </w:rPr>
              <w:t>5</w:t>
            </w:r>
          </w:p>
          <w:p w14:paraId="393FECDB" w14:textId="619D327C" w:rsidR="00F56449" w:rsidRPr="00FA5848" w:rsidRDefault="00FD0302" w:rsidP="00806A05">
            <w:pPr>
              <w:pStyle w:val="Figure"/>
            </w:pPr>
            <w:r>
              <w:rPr>
                <w:noProof/>
                <w:lang w:eastAsia="en-AU"/>
              </w:rPr>
              <w:drawing>
                <wp:inline distT="0" distB="0" distL="0" distR="0" wp14:anchorId="3D37FF12" wp14:editId="2E3B7124">
                  <wp:extent cx="3139440" cy="206057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39440" cy="2060575"/>
                          </a:xfrm>
                          <a:prstGeom prst="rect">
                            <a:avLst/>
                          </a:prstGeom>
                          <a:noFill/>
                        </pic:spPr>
                      </pic:pic>
                    </a:graphicData>
                  </a:graphic>
                </wp:inline>
              </w:drawing>
            </w:r>
          </w:p>
        </w:tc>
      </w:tr>
      <w:tr w:rsidR="00F56449" w:rsidRPr="00FA5848" w14:paraId="3263608C" w14:textId="77777777" w:rsidTr="00806A05">
        <w:trPr>
          <w:cantSplit/>
          <w:trHeight w:val="69"/>
        </w:trPr>
        <w:tc>
          <w:tcPr>
            <w:tcW w:w="5497" w:type="dxa"/>
            <w:tcBorders>
              <w:top w:val="single" w:sz="4" w:space="0" w:color="auto"/>
              <w:bottom w:val="single" w:sz="4" w:space="0" w:color="auto"/>
            </w:tcBorders>
            <w:shd w:val="clear" w:color="auto" w:fill="auto"/>
            <w:tcMar>
              <w:top w:w="10" w:type="dxa"/>
              <w:bottom w:w="10" w:type="dxa"/>
              <w:right w:w="0" w:type="dxa"/>
            </w:tcMar>
          </w:tcPr>
          <w:p w14:paraId="790616CB" w14:textId="1528F1A7" w:rsidR="00F56449" w:rsidRPr="00DE75B5" w:rsidRDefault="00F56449">
            <w:pPr>
              <w:pStyle w:val="FigureSubHeadings"/>
              <w:rPr>
                <w:b/>
              </w:rPr>
            </w:pPr>
            <w:r w:rsidRPr="00FA5848">
              <w:rPr>
                <w:b/>
              </w:rPr>
              <w:t xml:space="preserve">Change in the proportion of students receiving a job-related benefit from training, 2009-2010 </w:t>
            </w:r>
            <w:r w:rsidR="00D465ED">
              <w:rPr>
                <w:b/>
              </w:rPr>
              <w:t>–</w:t>
            </w:r>
            <w:r w:rsidRPr="00FA5848">
              <w:rPr>
                <w:b/>
              </w:rPr>
              <w:t xml:space="preserve"> 201</w:t>
            </w:r>
            <w:r w:rsidR="00FD0302">
              <w:rPr>
                <w:b/>
              </w:rPr>
              <w:t>5</w:t>
            </w:r>
          </w:p>
          <w:p w14:paraId="79A57064" w14:textId="5ECB5049" w:rsidR="00F56449" w:rsidRPr="00FA5848" w:rsidRDefault="00FD0302" w:rsidP="00806A05">
            <w:pPr>
              <w:pStyle w:val="Figure"/>
            </w:pPr>
            <w:r>
              <w:rPr>
                <w:noProof/>
                <w:lang w:eastAsia="en-AU"/>
              </w:rPr>
              <w:drawing>
                <wp:inline distT="0" distB="0" distL="0" distR="0" wp14:anchorId="5EADA8DF" wp14:editId="7074DA76">
                  <wp:extent cx="3152140" cy="202374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52140" cy="2023745"/>
                          </a:xfrm>
                          <a:prstGeom prst="rect">
                            <a:avLst/>
                          </a:prstGeom>
                          <a:noFill/>
                        </pic:spPr>
                      </pic:pic>
                    </a:graphicData>
                  </a:graphic>
                </wp:inline>
              </w:drawing>
            </w:r>
          </w:p>
        </w:tc>
        <w:tc>
          <w:tcPr>
            <w:tcW w:w="5497" w:type="dxa"/>
            <w:tcBorders>
              <w:top w:val="single" w:sz="4" w:space="0" w:color="auto"/>
              <w:bottom w:val="single" w:sz="4" w:space="0" w:color="auto"/>
            </w:tcBorders>
            <w:shd w:val="clear" w:color="auto" w:fill="auto"/>
          </w:tcPr>
          <w:p w14:paraId="5AD595E7" w14:textId="63085702" w:rsidR="00E606A6" w:rsidRPr="00DE75B5" w:rsidRDefault="00F56449">
            <w:pPr>
              <w:pStyle w:val="FigureSubHeadings"/>
              <w:rPr>
                <w:b/>
              </w:rPr>
            </w:pPr>
            <w:r w:rsidRPr="00FA5848">
              <w:rPr>
                <w:b/>
              </w:rPr>
              <w:t xml:space="preserve">Change in the proportion of students who achieved their main reason for study, 2009-2010 </w:t>
            </w:r>
            <w:r w:rsidR="00D465ED">
              <w:rPr>
                <w:b/>
              </w:rPr>
              <w:t>–</w:t>
            </w:r>
            <w:r w:rsidRPr="00FA5848">
              <w:rPr>
                <w:b/>
              </w:rPr>
              <w:t xml:space="preserve"> 201</w:t>
            </w:r>
            <w:r w:rsidR="00FD0302">
              <w:rPr>
                <w:b/>
              </w:rPr>
              <w:t>5</w:t>
            </w:r>
            <w:r w:rsidR="00E606A6">
              <w:rPr>
                <w:noProof/>
                <w:lang w:eastAsia="en-AU"/>
              </w:rPr>
              <w:t xml:space="preserve"> </w:t>
            </w:r>
          </w:p>
          <w:p w14:paraId="4EE49635" w14:textId="51FEE4A2" w:rsidR="00F56449" w:rsidRPr="00FA5848" w:rsidRDefault="00FD0302" w:rsidP="00806A05">
            <w:pPr>
              <w:pStyle w:val="FigureSubHeadings"/>
            </w:pPr>
            <w:r>
              <w:rPr>
                <w:noProof/>
                <w:lang w:eastAsia="en-AU"/>
              </w:rPr>
              <w:drawing>
                <wp:inline distT="0" distB="0" distL="0" distR="0" wp14:anchorId="2EEF4AAB" wp14:editId="2BEC3B88">
                  <wp:extent cx="3152140" cy="203009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52140" cy="2030095"/>
                          </a:xfrm>
                          <a:prstGeom prst="rect">
                            <a:avLst/>
                          </a:prstGeom>
                          <a:noFill/>
                        </pic:spPr>
                      </pic:pic>
                    </a:graphicData>
                  </a:graphic>
                </wp:inline>
              </w:drawing>
            </w:r>
          </w:p>
        </w:tc>
      </w:tr>
      <w:tr w:rsidR="00F56449" w:rsidRPr="00FA5848" w14:paraId="4A4E7889" w14:textId="77777777" w:rsidTr="00806A05">
        <w:trPr>
          <w:cantSplit/>
        </w:trPr>
        <w:tc>
          <w:tcPr>
            <w:tcW w:w="10994" w:type="dxa"/>
            <w:gridSpan w:val="2"/>
            <w:tcBorders>
              <w:top w:val="single" w:sz="4" w:space="0" w:color="auto"/>
              <w:bottom w:val="single" w:sz="4" w:space="0" w:color="auto"/>
            </w:tcBorders>
            <w:shd w:val="clear" w:color="auto" w:fill="auto"/>
            <w:tcMar>
              <w:top w:w="12" w:type="dxa"/>
              <w:left w:w="0" w:type="dxa"/>
              <w:bottom w:w="113" w:type="dxa"/>
            </w:tcMar>
          </w:tcPr>
          <w:p w14:paraId="297BA6EA" w14:textId="096BB37A" w:rsidR="00E00E09" w:rsidRDefault="007400E9" w:rsidP="00806A05">
            <w:pPr>
              <w:pStyle w:val="Source"/>
            </w:pPr>
            <w:r>
              <w:rPr>
                <w:caps w:val="0"/>
              </w:rPr>
              <w:t>Note:</w:t>
            </w:r>
            <w:r w:rsidR="00E00E09">
              <w:t xml:space="preserve"> T</w:t>
            </w:r>
            <w:r w:rsidR="00E00E09">
              <w:rPr>
                <w:caps w:val="0"/>
              </w:rPr>
              <w:t xml:space="preserve">he </w:t>
            </w:r>
            <w:r w:rsidR="001845E6">
              <w:rPr>
                <w:caps w:val="0"/>
              </w:rPr>
              <w:t>markers</w:t>
            </w:r>
            <w:r w:rsidR="00E00E09">
              <w:rPr>
                <w:caps w:val="0"/>
              </w:rPr>
              <w:t xml:space="preserve"> represent maximum and minimum change </w:t>
            </w:r>
            <w:r>
              <w:rPr>
                <w:caps w:val="0"/>
              </w:rPr>
              <w:t>within jurisdictions</w:t>
            </w:r>
            <w:r w:rsidR="00E00E09">
              <w:rPr>
                <w:caps w:val="0"/>
              </w:rPr>
              <w:t xml:space="preserve">. Sufficient data to calculate </w:t>
            </w:r>
            <w:r>
              <w:rPr>
                <w:caps w:val="0"/>
              </w:rPr>
              <w:t xml:space="preserve">the </w:t>
            </w:r>
            <w:r w:rsidR="00E00E09">
              <w:rPr>
                <w:caps w:val="0"/>
              </w:rPr>
              <w:t xml:space="preserve">change in ACE providers </w:t>
            </w:r>
            <w:r w:rsidR="00947A59">
              <w:rPr>
                <w:caps w:val="0"/>
              </w:rPr>
              <w:t>were</w:t>
            </w:r>
            <w:r w:rsidR="00E00E09">
              <w:rPr>
                <w:caps w:val="0"/>
              </w:rPr>
              <w:t xml:space="preserve"> only available for two jurisdictions. </w:t>
            </w:r>
          </w:p>
          <w:p w14:paraId="07BF2080" w14:textId="1EA5966C" w:rsidR="00F56449" w:rsidRPr="00FA5848" w:rsidRDefault="00F56449" w:rsidP="00806A05">
            <w:pPr>
              <w:pStyle w:val="Source"/>
            </w:pPr>
            <w:r w:rsidRPr="00FA5848">
              <w:t xml:space="preserve">Source: </w:t>
            </w:r>
            <w:r w:rsidR="00840BA5" w:rsidRPr="00FA5848">
              <w:t>NCVER Student OUTCOMES survey CURF</w:t>
            </w:r>
            <w:r w:rsidR="00840BA5">
              <w:t xml:space="preserve"> (as of the 2014 scope, excluding ACE fee for service)</w:t>
            </w:r>
          </w:p>
        </w:tc>
      </w:tr>
      <w:tr w:rsidR="00F56449" w:rsidRPr="00FA5848" w14:paraId="384C0DF1" w14:textId="77777777" w:rsidTr="00806A05">
        <w:trPr>
          <w:cantSplit/>
          <w:trHeight w:hRule="exact" w:val="160"/>
        </w:trPr>
        <w:tc>
          <w:tcPr>
            <w:tcW w:w="10994" w:type="dxa"/>
            <w:gridSpan w:val="2"/>
            <w:tcBorders>
              <w:top w:val="single" w:sz="4" w:space="0" w:color="auto"/>
            </w:tcBorders>
            <w:shd w:val="clear" w:color="auto" w:fill="auto"/>
            <w:tcMar>
              <w:top w:w="0" w:type="dxa"/>
              <w:left w:w="0" w:type="dxa"/>
              <w:bottom w:w="0" w:type="dxa"/>
            </w:tcMar>
          </w:tcPr>
          <w:p w14:paraId="3F72F5CA" w14:textId="77777777" w:rsidR="00F56449" w:rsidRPr="000F330F" w:rsidRDefault="00F56449" w:rsidP="00806A05">
            <w:pPr>
              <w:pStyle w:val="spacer"/>
              <w:rPr>
                <w:rStyle w:val="Notelabel"/>
              </w:rPr>
            </w:pPr>
          </w:p>
        </w:tc>
      </w:tr>
    </w:tbl>
    <w:p w14:paraId="58BF9BEF" w14:textId="77777777" w:rsidR="00F56449" w:rsidRPr="00FA5848" w:rsidRDefault="00F56449" w:rsidP="00F56449">
      <w:pPr>
        <w:pStyle w:val="BodyText"/>
      </w:pPr>
      <w:r w:rsidRPr="000F330F">
        <w:t xml:space="preserve">Many stakeholders noted that although quality has been an ongoing issue for the VET sector, anecdotally the decrease in quality in recent years has been particularly marked, and has come partly as a result of the way in which growth in training activity has been managed. While overall student satisfaction with training has decreased slightly, </w:t>
      </w:r>
      <w:r w:rsidRPr="00FA5848">
        <w:t xml:space="preserve">of specific interest is </w:t>
      </w:r>
      <w:r w:rsidRPr="000F330F">
        <w:t>whether there are particular segments of the market in which it has decreased significantly, and if so, how large these segments are.</w:t>
      </w:r>
    </w:p>
    <w:p w14:paraId="49CE014E" w14:textId="44C86780" w:rsidR="00F56449" w:rsidRPr="00FA5848" w:rsidRDefault="00F56449" w:rsidP="00F56449">
      <w:pPr>
        <w:pStyle w:val="BodyText"/>
      </w:pPr>
      <w:r w:rsidRPr="00131D5D">
        <w:fldChar w:fldCharType="begin"/>
      </w:r>
      <w:r w:rsidR="009E1C9E" w:rsidRPr="009E1C9E">
        <w:instrText xml:space="preserve"> REF _Ref432961544 \h  \* MERGEFORMAT </w:instrText>
      </w:r>
      <w:r w:rsidRPr="00131D5D">
        <w:fldChar w:fldCharType="separate"/>
      </w:r>
      <w:r w:rsidR="008C40B9" w:rsidRPr="008C40B9">
        <w:t>Figure 4.4</w:t>
      </w:r>
      <w:r w:rsidRPr="00131D5D">
        <w:fldChar w:fldCharType="end"/>
      </w:r>
      <w:r>
        <w:t xml:space="preserve"> </w:t>
      </w:r>
      <w:r w:rsidRPr="00FA5848">
        <w:t xml:space="preserve">shows satisfaction with training by course. The analysis combined two years of data into one, to increase sample sizes, grouped courses based upon concordances recorded in www.training.gov.au, and discarded the resultant course groups with fewer than five respondents. </w:t>
      </w:r>
      <w:r w:rsidR="00DB2656">
        <w:t>1,039</w:t>
      </w:r>
      <w:r w:rsidRPr="00FA5848">
        <w:t xml:space="preserve"> course groups remain, and are shown in the figures.</w:t>
      </w:r>
    </w:p>
    <w:p w14:paraId="7F14F33C" w14:textId="7A687B77" w:rsidR="00F56449" w:rsidRPr="00FA5848" w:rsidRDefault="00F56449" w:rsidP="00F56449">
      <w:pPr>
        <w:pStyle w:val="BodyText"/>
      </w:pPr>
      <w:r w:rsidRPr="00FA5848">
        <w:t>The distribution (on the left of the figure) of courses by the proportion of students satisfied with training. The figure shows a small number (approximately 5 per cent) of courses with 100 per cent satisfaction, and an even decline across the system, with a small number of courses exhibiting low satisfaction—2</w:t>
      </w:r>
      <w:r w:rsidR="00DB2656">
        <w:t>2</w:t>
      </w:r>
      <w:r w:rsidRPr="00FA5848">
        <w:t xml:space="preserve"> per cent at its lowest.</w:t>
      </w:r>
    </w:p>
    <w:p w14:paraId="61C44632" w14:textId="09AFEB90" w:rsidR="00F56449" w:rsidRPr="00FA5848" w:rsidRDefault="00F56449" w:rsidP="00F56449">
      <w:r w:rsidRPr="00FA5848">
        <w:t>The figure also shows (on the right) the percentage change in the proportion satisfied with training between 2009-2010 (combined) and 201</w:t>
      </w:r>
      <w:r w:rsidR="00DB2656">
        <w:t>4</w:t>
      </w:r>
      <w:r w:rsidRPr="00FA5848">
        <w:t>-201</w:t>
      </w:r>
      <w:r w:rsidR="00DB2656">
        <w:t>5</w:t>
      </w:r>
      <w:r w:rsidRPr="00FA5848">
        <w:t xml:space="preserve"> (combined). Approximately 50 per cent of course groups increased, and 50 per cent decreased in the proportion satisfied with training across the period.</w:t>
      </w:r>
      <w:r w:rsidRPr="00FA5848">
        <w:rPr>
          <w:rFonts w:ascii="Times New Roman" w:hAnsi="Times New Roman" w:cs="Times New Roman"/>
          <w:sz w:val="24"/>
          <w:szCs w:val="24"/>
          <w:lang w:eastAsia="en-AU"/>
        </w:rPr>
        <w:t xml:space="preserve"> </w:t>
      </w:r>
      <w:r w:rsidRPr="00FA5848">
        <w:t xml:space="preserve"> </w:t>
      </w:r>
    </w:p>
    <w:tbl>
      <w:tblPr>
        <w:tblStyle w:val="TableGrid"/>
        <w:tblW w:w="11015"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5507"/>
        <w:gridCol w:w="5508"/>
      </w:tblGrid>
      <w:tr w:rsidR="00F56449" w:rsidRPr="00FA5848" w14:paraId="5F4937FE" w14:textId="77777777" w:rsidTr="00806A05">
        <w:trPr>
          <w:cantSplit/>
        </w:trPr>
        <w:tc>
          <w:tcPr>
            <w:tcW w:w="11015" w:type="dxa"/>
            <w:gridSpan w:val="2"/>
            <w:tcBorders>
              <w:top w:val="single" w:sz="4" w:space="0" w:color="000100"/>
            </w:tcBorders>
            <w:shd w:val="clear" w:color="auto" w:fill="auto"/>
            <w:tcMar>
              <w:left w:w="0" w:type="dxa"/>
            </w:tcMar>
          </w:tcPr>
          <w:p w14:paraId="41C5E0AE" w14:textId="0206BBD9" w:rsidR="00F56449" w:rsidRPr="006004BF" w:rsidRDefault="00F56449">
            <w:pPr>
              <w:pStyle w:val="Caption"/>
            </w:pPr>
            <w:bookmarkStart w:id="430" w:name="_Ref432961544"/>
            <w:bookmarkStart w:id="431" w:name="_Toc432960859"/>
            <w:bookmarkStart w:id="432" w:name="_Toc433728412"/>
            <w:bookmarkStart w:id="433" w:name="_Toc440460792"/>
            <w:r w:rsidRPr="00F4536B">
              <w:rPr>
                <w:rStyle w:val="CaptionLabel"/>
              </w:rPr>
              <w:t xml:space="preserve">Figure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4</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Figure \* ARABIC \s 1 </w:instrText>
            </w:r>
            <w:r w:rsidR="0059245C">
              <w:rPr>
                <w:rStyle w:val="CaptionLabel"/>
              </w:rPr>
              <w:fldChar w:fldCharType="separate"/>
            </w:r>
            <w:r w:rsidR="008C40B9">
              <w:rPr>
                <w:rStyle w:val="CaptionLabel"/>
                <w:noProof/>
              </w:rPr>
              <w:t>4</w:t>
            </w:r>
            <w:r w:rsidR="0059245C">
              <w:rPr>
                <w:rStyle w:val="CaptionLabel"/>
              </w:rPr>
              <w:fldChar w:fldCharType="end"/>
            </w:r>
            <w:bookmarkEnd w:id="430"/>
            <w:r w:rsidR="006004BF">
              <w:tab/>
            </w:r>
            <w:r w:rsidRPr="00F4536B">
              <w:t>Distribution of course groups by proportion satisfied with training</w:t>
            </w:r>
            <w:bookmarkEnd w:id="431"/>
            <w:bookmarkEnd w:id="432"/>
            <w:bookmarkEnd w:id="433"/>
          </w:p>
        </w:tc>
      </w:tr>
      <w:tr w:rsidR="00F56449" w:rsidRPr="00FA5848" w14:paraId="76AD69CD" w14:textId="77777777" w:rsidTr="00806A05">
        <w:trPr>
          <w:cantSplit/>
          <w:trHeight w:hRule="exact" w:val="380"/>
        </w:trPr>
        <w:tc>
          <w:tcPr>
            <w:tcW w:w="11015" w:type="dxa"/>
            <w:gridSpan w:val="2"/>
            <w:tcBorders>
              <w:bottom w:val="single" w:sz="4" w:space="0" w:color="auto"/>
            </w:tcBorders>
            <w:shd w:val="clear" w:color="auto" w:fill="auto"/>
          </w:tcPr>
          <w:p w14:paraId="16F601BD" w14:textId="77777777" w:rsidR="00F56449" w:rsidRPr="00FA5848" w:rsidRDefault="00F56449" w:rsidP="00806A05">
            <w:pPr>
              <w:pStyle w:val="spacer"/>
            </w:pPr>
            <w:r w:rsidRPr="004240E0">
              <w:rPr>
                <w:noProof/>
                <w:lang w:eastAsia="en-AU"/>
              </w:rPr>
              <mc:AlternateContent>
                <mc:Choice Requires="wps">
                  <w:drawing>
                    <wp:anchor distT="0" distB="0" distL="114300" distR="114300" simplePos="0" relativeHeight="251726848" behindDoc="0" locked="1" layoutInCell="1" allowOverlap="1" wp14:anchorId="5A3233DE" wp14:editId="52FCA4BD">
                      <wp:simplePos x="0" y="0"/>
                      <wp:positionH relativeFrom="rightMargin">
                        <wp:posOffset>-772795</wp:posOffset>
                      </wp:positionH>
                      <wp:positionV relativeFrom="page">
                        <wp:posOffset>0</wp:posOffset>
                      </wp:positionV>
                      <wp:extent cx="436880" cy="213360"/>
                      <wp:effectExtent l="0" t="0" r="1270" b="0"/>
                      <wp:wrapNone/>
                      <wp:docPr id="14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BBC9E7" id="Freeform 5" o:spid="_x0000_s1026" style="position:absolute;margin-left:-60.85pt;margin-top:0;width:34.4pt;height:16.8pt;z-index:2517268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DbhaSt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F56449" w:rsidRPr="00FA5848" w14:paraId="1C674547" w14:textId="77777777" w:rsidTr="00806A05">
        <w:trPr>
          <w:cantSplit/>
        </w:trPr>
        <w:tc>
          <w:tcPr>
            <w:tcW w:w="5507" w:type="dxa"/>
            <w:tcBorders>
              <w:top w:val="single" w:sz="4" w:space="0" w:color="auto"/>
            </w:tcBorders>
            <w:shd w:val="clear" w:color="auto" w:fill="auto"/>
            <w:tcMar>
              <w:top w:w="10" w:type="dxa"/>
              <w:bottom w:w="10" w:type="dxa"/>
              <w:right w:w="0" w:type="dxa"/>
            </w:tcMar>
          </w:tcPr>
          <w:p w14:paraId="75C0DBE0" w14:textId="4D3DF356" w:rsidR="00F56449" w:rsidRPr="00FA5848" w:rsidRDefault="00F56449" w:rsidP="00806A05">
            <w:pPr>
              <w:pStyle w:val="FigureSubHeadings"/>
            </w:pPr>
            <w:r w:rsidRPr="00FA5848">
              <w:rPr>
                <w:b/>
              </w:rPr>
              <w:t>Distribution of course groups by proportion satisfied with training, 2013-201</w:t>
            </w:r>
            <w:r w:rsidR="00FD0302">
              <w:rPr>
                <w:b/>
              </w:rPr>
              <w:t>5</w:t>
            </w:r>
          </w:p>
        </w:tc>
        <w:tc>
          <w:tcPr>
            <w:tcW w:w="5508" w:type="dxa"/>
            <w:tcBorders>
              <w:top w:val="single" w:sz="4" w:space="0" w:color="auto"/>
            </w:tcBorders>
            <w:shd w:val="clear" w:color="auto" w:fill="auto"/>
          </w:tcPr>
          <w:p w14:paraId="02C00AB4" w14:textId="5CAD0701" w:rsidR="00F56449" w:rsidRPr="00FA5848" w:rsidRDefault="00F56449">
            <w:pPr>
              <w:pStyle w:val="FigureSubHeadings"/>
              <w:rPr>
                <w:b/>
              </w:rPr>
            </w:pPr>
            <w:r w:rsidRPr="00FA5848">
              <w:rPr>
                <w:b/>
              </w:rPr>
              <w:t xml:space="preserve"> Distribution of course groups by change in proportion satisfied with training, 2009-2010—2013-201</w:t>
            </w:r>
            <w:r w:rsidR="00FD0302">
              <w:rPr>
                <w:b/>
              </w:rPr>
              <w:t>5</w:t>
            </w:r>
          </w:p>
        </w:tc>
      </w:tr>
      <w:tr w:rsidR="00F56449" w:rsidRPr="00FA5848" w14:paraId="7298842D" w14:textId="77777777" w:rsidTr="00806A05">
        <w:trPr>
          <w:cantSplit/>
        </w:trPr>
        <w:tc>
          <w:tcPr>
            <w:tcW w:w="11015" w:type="dxa"/>
            <w:gridSpan w:val="2"/>
            <w:tcBorders>
              <w:bottom w:val="single" w:sz="4" w:space="0" w:color="auto"/>
            </w:tcBorders>
            <w:shd w:val="clear" w:color="auto" w:fill="auto"/>
            <w:tcMar>
              <w:top w:w="10" w:type="dxa"/>
              <w:bottom w:w="10" w:type="dxa"/>
              <w:right w:w="0" w:type="dxa"/>
            </w:tcMar>
          </w:tcPr>
          <w:p w14:paraId="40D97CE0" w14:textId="7C4CC837" w:rsidR="00F56449" w:rsidRPr="00FA5848" w:rsidRDefault="00FD0302" w:rsidP="00806A05">
            <w:pPr>
              <w:pStyle w:val="Figure"/>
            </w:pPr>
            <w:r>
              <w:rPr>
                <w:noProof/>
                <w:lang w:eastAsia="en-AU"/>
              </w:rPr>
              <w:drawing>
                <wp:inline distT="0" distB="0" distL="0" distR="0" wp14:anchorId="1519782C" wp14:editId="7A1A2F51">
                  <wp:extent cx="3152140" cy="179832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52140" cy="1798320"/>
                          </a:xfrm>
                          <a:prstGeom prst="rect">
                            <a:avLst/>
                          </a:prstGeom>
                          <a:noFill/>
                        </pic:spPr>
                      </pic:pic>
                    </a:graphicData>
                  </a:graphic>
                </wp:inline>
              </w:drawing>
            </w:r>
            <w:r>
              <w:rPr>
                <w:noProof/>
                <w:lang w:eastAsia="en-AU"/>
              </w:rPr>
              <w:drawing>
                <wp:inline distT="0" distB="0" distL="0" distR="0" wp14:anchorId="5BB77C50" wp14:editId="180BEB35">
                  <wp:extent cx="3157855" cy="1804670"/>
                  <wp:effectExtent l="0" t="0" r="4445" b="508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57855" cy="1804670"/>
                          </a:xfrm>
                          <a:prstGeom prst="rect">
                            <a:avLst/>
                          </a:prstGeom>
                          <a:noFill/>
                        </pic:spPr>
                      </pic:pic>
                    </a:graphicData>
                  </a:graphic>
                </wp:inline>
              </w:drawing>
            </w:r>
          </w:p>
        </w:tc>
      </w:tr>
      <w:tr w:rsidR="00F56449" w:rsidRPr="00FA5848" w14:paraId="6A2C5137" w14:textId="77777777" w:rsidTr="00806A05">
        <w:trPr>
          <w:cantSplit/>
        </w:trPr>
        <w:tc>
          <w:tcPr>
            <w:tcW w:w="11015" w:type="dxa"/>
            <w:gridSpan w:val="2"/>
            <w:tcBorders>
              <w:top w:val="single" w:sz="4" w:space="0" w:color="auto"/>
              <w:bottom w:val="single" w:sz="4" w:space="0" w:color="auto"/>
            </w:tcBorders>
            <w:shd w:val="clear" w:color="auto" w:fill="auto"/>
            <w:tcMar>
              <w:top w:w="12" w:type="dxa"/>
              <w:left w:w="0" w:type="dxa"/>
              <w:bottom w:w="113" w:type="dxa"/>
            </w:tcMar>
          </w:tcPr>
          <w:p w14:paraId="60139447" w14:textId="73AEBFFA" w:rsidR="00F56449" w:rsidRPr="00FA5848" w:rsidRDefault="00F56449" w:rsidP="00806A05">
            <w:pPr>
              <w:pStyle w:val="Source"/>
            </w:pPr>
            <w:r w:rsidRPr="00FA5848">
              <w:t xml:space="preserve">Source: </w:t>
            </w:r>
            <w:r w:rsidR="00840BA5" w:rsidRPr="00FA5848">
              <w:t>NCVER Student OUTCOMES survey CURF</w:t>
            </w:r>
            <w:r w:rsidR="00840BA5">
              <w:t xml:space="preserve"> (as of the 2014 scope, excluding ACE fee for service)</w:t>
            </w:r>
            <w:r w:rsidRPr="00FA5848">
              <w:t xml:space="preserve">; NCVER </w:t>
            </w:r>
            <w:r w:rsidR="00840BA5">
              <w:t xml:space="preserve">Government-funded </w:t>
            </w:r>
            <w:r w:rsidRPr="00FA5848">
              <w:t>Students and courses</w:t>
            </w:r>
            <w:r w:rsidR="00840BA5">
              <w:t xml:space="preserve"> (As of the 2014 scope, excluding ACE fee for service)</w:t>
            </w:r>
          </w:p>
        </w:tc>
      </w:tr>
      <w:tr w:rsidR="00F56449" w:rsidRPr="00FA5848" w14:paraId="1A1CB854" w14:textId="77777777" w:rsidTr="00806A05">
        <w:trPr>
          <w:cantSplit/>
          <w:trHeight w:hRule="exact" w:val="160"/>
        </w:trPr>
        <w:tc>
          <w:tcPr>
            <w:tcW w:w="11015" w:type="dxa"/>
            <w:gridSpan w:val="2"/>
            <w:tcBorders>
              <w:top w:val="single" w:sz="4" w:space="0" w:color="auto"/>
            </w:tcBorders>
            <w:shd w:val="clear" w:color="auto" w:fill="auto"/>
            <w:tcMar>
              <w:top w:w="0" w:type="dxa"/>
              <w:left w:w="0" w:type="dxa"/>
              <w:bottom w:w="0" w:type="dxa"/>
            </w:tcMar>
          </w:tcPr>
          <w:p w14:paraId="41349AA0" w14:textId="77777777" w:rsidR="00F56449" w:rsidRPr="000F330F" w:rsidRDefault="00F56449" w:rsidP="00806A05">
            <w:pPr>
              <w:pStyle w:val="spacer"/>
              <w:rPr>
                <w:rStyle w:val="Notelabel"/>
              </w:rPr>
            </w:pPr>
          </w:p>
        </w:tc>
      </w:tr>
    </w:tbl>
    <w:p w14:paraId="5AD83DF0" w14:textId="4C2A226C" w:rsidR="00F56449" w:rsidRPr="00FA5848" w:rsidRDefault="00F56449" w:rsidP="00F56449">
      <w:pPr>
        <w:pStyle w:val="BodyText"/>
      </w:pPr>
      <w:r w:rsidRPr="00FA5848">
        <w:t>The analysis is</w:t>
      </w:r>
      <w:r w:rsidRPr="000F330F">
        <w:t xml:space="preserve"> weighted by 201</w:t>
      </w:r>
      <w:r w:rsidR="00DB2656">
        <w:t>4</w:t>
      </w:r>
      <w:r w:rsidRPr="000F330F">
        <w:t xml:space="preserve"> enrolments </w:t>
      </w:r>
      <w:r w:rsidRPr="00FA5848">
        <w:t>to take into account</w:t>
      </w:r>
      <w:r w:rsidRPr="000F330F">
        <w:t xml:space="preserve"> the size of different courses</w:t>
      </w:r>
      <w:r w:rsidRPr="00FA5848">
        <w:t>. I</w:t>
      </w:r>
      <w:r w:rsidRPr="000F330F">
        <w:t xml:space="preserve">n approximately </w:t>
      </w:r>
      <w:r w:rsidR="00DB2656">
        <w:t>178</w:t>
      </w:r>
      <w:r w:rsidR="00DB2656" w:rsidRPr="000F330F">
        <w:t xml:space="preserve"> </w:t>
      </w:r>
      <w:r w:rsidRPr="000F330F">
        <w:t xml:space="preserve">per cent of the market, the proportion satisfied with training increased by more than or equal to 10 per cent. In approximately </w:t>
      </w:r>
      <w:r w:rsidR="00DB2656">
        <w:t>15</w:t>
      </w:r>
      <w:r w:rsidRPr="000F330F">
        <w:t xml:space="preserve"> per cent of the market, the proportion satisfied decreased by more than or equal to 10 per cent. </w:t>
      </w:r>
    </w:p>
    <w:p w14:paraId="34CD0EB5" w14:textId="77777777" w:rsidR="00F56449" w:rsidRPr="00FA5848" w:rsidRDefault="00F56449" w:rsidP="00F56449">
      <w:pPr>
        <w:pStyle w:val="BodyText"/>
      </w:pPr>
      <w:r w:rsidRPr="00FA5848">
        <w:t>This pattern is not explained by provider type (different types of providers are distributed relatively evenly by the change in proportion satisfied), by course level, or by field of education. This means that the changes in the proportion of students satisfied with training (as a proxy for the quality of training), while distributed very unevenly across the market, are not concentrated in any particular part of the market. While there has been an overall slight reduction in quality (as measured by student satisfaction) over the course of the NP, there has been a significant reduction in some parts of the market, matched by a significant improvement in others.</w:t>
      </w:r>
    </w:p>
    <w:p w14:paraId="39BA0C86" w14:textId="77777777" w:rsidR="00F56449" w:rsidRPr="00FA5848" w:rsidRDefault="00F56449" w:rsidP="00F56449">
      <w:pPr>
        <w:pStyle w:val="Heading4"/>
      </w:pPr>
      <w:r w:rsidRPr="00FA5848">
        <w:t>Employer views of the VET system</w:t>
      </w:r>
    </w:p>
    <w:p w14:paraId="42C1A26A" w14:textId="573764A7" w:rsidR="0059245C" w:rsidRDefault="00F56449" w:rsidP="00F56449">
      <w:pPr>
        <w:pStyle w:val="BodyText"/>
      </w:pPr>
      <w:r w:rsidRPr="00F85B54">
        <w:t xml:space="preserve">Employer satisfaction with as a job requirement, shown in </w:t>
      </w:r>
      <w:r w:rsidRPr="001311C1">
        <w:fldChar w:fldCharType="begin"/>
      </w:r>
      <w:r w:rsidR="009E1C9E" w:rsidRPr="00F85B54">
        <w:instrText xml:space="preserve"> REF _Ref432961561 \h  \* MERGEFORMAT </w:instrText>
      </w:r>
      <w:r w:rsidRPr="001311C1">
        <w:fldChar w:fldCharType="separate"/>
      </w:r>
      <w:r w:rsidR="008C40B9" w:rsidRPr="008C40B9">
        <w:t>Figure 4.5</w:t>
      </w:r>
      <w:r w:rsidRPr="001311C1">
        <w:fldChar w:fldCharType="end"/>
      </w:r>
      <w:r w:rsidRPr="00F85B54">
        <w:t xml:space="preserve">, has declined </w:t>
      </w:r>
      <w:r w:rsidR="00FE50C7" w:rsidRPr="00F85B54">
        <w:t xml:space="preserve">slightly </w:t>
      </w:r>
      <w:r w:rsidRPr="00F85B54">
        <w:t xml:space="preserve">across Australia since 2009. This reduction in employer satisfaction </w:t>
      </w:r>
      <w:r w:rsidR="008B36B2">
        <w:t>warrants careful monitoring</w:t>
      </w:r>
      <w:r w:rsidRPr="00F85B54">
        <w:t xml:space="preserve">, </w:t>
      </w:r>
      <w:r w:rsidR="008B36B2">
        <w:t>given</w:t>
      </w:r>
      <w:r w:rsidRPr="00F85B54">
        <w:t xml:space="preserve"> the important role of industry and employers in identifying and raising the quality of training provision</w:t>
      </w:r>
      <w:r w:rsidR="008B36B2">
        <w:t xml:space="preserve"> as</w:t>
      </w:r>
      <w:r w:rsidRPr="00F85B54">
        <w:t xml:space="preserve"> noted by many consulted for the Review.</w:t>
      </w:r>
      <w:r w:rsidR="0059245C" w:rsidRPr="00F85B54">
        <w:t xml:space="preserve"> While</w:t>
      </w:r>
      <w:r w:rsidR="0059245C">
        <w:t xml:space="preserve"> the gradual reduction in satisfaction reversed somewhat between 2013 and 2015 for apprentices and trainees and nationally recognised training, for vocational qualifications the downward trend has continued.</w:t>
      </w:r>
    </w:p>
    <w:p w14:paraId="5FC7A218" w14:textId="1385449E" w:rsidR="00381BAE" w:rsidRDefault="000E7CDC" w:rsidP="00381BAE">
      <w:pPr>
        <w:pStyle w:val="BodyText"/>
      </w:pPr>
      <w:r w:rsidRPr="00DE75B5">
        <w:rPr>
          <w:b/>
        </w:rPr>
        <w:fldChar w:fldCharType="begin"/>
      </w:r>
      <w:r w:rsidRPr="00DE75B5">
        <w:rPr>
          <w:b/>
        </w:rPr>
        <w:instrText xml:space="preserve"> REF _Ref438207686 \h </w:instrText>
      </w:r>
      <w:r>
        <w:rPr>
          <w:b/>
        </w:rPr>
        <w:instrText xml:space="preserve"> \* MERGEFORMAT </w:instrText>
      </w:r>
      <w:r w:rsidRPr="00DE75B5">
        <w:rPr>
          <w:b/>
        </w:rPr>
      </w:r>
      <w:r w:rsidRPr="00DE75B5">
        <w:rPr>
          <w:b/>
        </w:rPr>
        <w:fldChar w:fldCharType="separate"/>
      </w:r>
      <w:r w:rsidR="008C40B9" w:rsidRPr="008C40B9">
        <w:rPr>
          <w:rStyle w:val="CaptionLabel"/>
          <w:b w:val="0"/>
        </w:rPr>
        <w:t xml:space="preserve">Figure </w:t>
      </w:r>
      <w:r w:rsidR="008C40B9" w:rsidRPr="008C40B9">
        <w:rPr>
          <w:rStyle w:val="CaptionLabel"/>
          <w:b w:val="0"/>
          <w:noProof/>
        </w:rPr>
        <w:t>4.6</w:t>
      </w:r>
      <w:r w:rsidRPr="00DE75B5">
        <w:rPr>
          <w:b/>
        </w:rPr>
        <w:fldChar w:fldCharType="end"/>
      </w:r>
      <w:r w:rsidRPr="00DE75B5">
        <w:rPr>
          <w:b/>
        </w:rPr>
        <w:t xml:space="preserve"> </w:t>
      </w:r>
      <w:r w:rsidR="00381BAE" w:rsidRPr="003A1479">
        <w:t>show</w:t>
      </w:r>
      <w:r w:rsidR="00381BAE">
        <w:t>s the proportion of employers satisfied with training by training and provider type. The figure shows that satisfaction with apprentice and trainee training is low, relative to nationally recognised and unaccredited training and that, aside from apprentice and trainee training, satisfaction with training undertaken at TAFE is higher than that undertaken at private providers.</w:t>
      </w:r>
    </w:p>
    <w:p w14:paraId="778F0DB3" w14:textId="18A1C711" w:rsidR="00F56449" w:rsidRPr="00FA5848" w:rsidRDefault="00F56449" w:rsidP="00F56449">
      <w:pPr>
        <w:pStyle w:val="BodyText"/>
      </w:pPr>
    </w:p>
    <w:p w14:paraId="460D7141" w14:textId="77777777" w:rsidR="00F56449" w:rsidRPr="00FA5848" w:rsidRDefault="00F56449" w:rsidP="00F56449">
      <w:pPr>
        <w:pStyle w:val="BodyText"/>
      </w:pPr>
    </w:p>
    <w:p w14:paraId="0CBEB3BE" w14:textId="77777777" w:rsidR="00F56449" w:rsidRPr="00FA5848" w:rsidRDefault="00F56449" w:rsidP="00F56449">
      <w:pPr>
        <w:pStyle w:val="BodyText"/>
      </w:pP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F56449" w:rsidRPr="00FA5848" w14:paraId="6D95B1A5" w14:textId="77777777" w:rsidTr="00806A05">
        <w:trPr>
          <w:cantSplit/>
        </w:trPr>
        <w:tc>
          <w:tcPr>
            <w:tcW w:w="8168" w:type="dxa"/>
            <w:tcBorders>
              <w:top w:val="single" w:sz="4" w:space="0" w:color="000100"/>
            </w:tcBorders>
            <w:shd w:val="clear" w:color="auto" w:fill="auto"/>
            <w:tcMar>
              <w:left w:w="0" w:type="dxa"/>
            </w:tcMar>
          </w:tcPr>
          <w:p w14:paraId="0B022D6F" w14:textId="13B4675B" w:rsidR="00F56449" w:rsidRPr="006004BF" w:rsidRDefault="00F56449">
            <w:pPr>
              <w:pStyle w:val="Caption"/>
            </w:pPr>
            <w:bookmarkStart w:id="434" w:name="_Ref432961561"/>
            <w:bookmarkStart w:id="435" w:name="_Toc432960860"/>
            <w:bookmarkStart w:id="436" w:name="_Toc433728413"/>
            <w:bookmarkStart w:id="437" w:name="_Toc440460793"/>
            <w:r w:rsidRPr="00F4536B">
              <w:rPr>
                <w:rStyle w:val="CaptionLabel"/>
              </w:rPr>
              <w:t xml:space="preserve">Figure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4</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Figure \* ARABIC \s 1 </w:instrText>
            </w:r>
            <w:r w:rsidR="0059245C">
              <w:rPr>
                <w:rStyle w:val="CaptionLabel"/>
              </w:rPr>
              <w:fldChar w:fldCharType="separate"/>
            </w:r>
            <w:r w:rsidR="008C40B9">
              <w:rPr>
                <w:rStyle w:val="CaptionLabel"/>
                <w:noProof/>
              </w:rPr>
              <w:t>5</w:t>
            </w:r>
            <w:r w:rsidR="0059245C">
              <w:rPr>
                <w:rStyle w:val="CaptionLabel"/>
              </w:rPr>
              <w:fldChar w:fldCharType="end"/>
            </w:r>
            <w:bookmarkEnd w:id="434"/>
            <w:r w:rsidR="006004BF">
              <w:tab/>
            </w:r>
            <w:r w:rsidRPr="00F4536B">
              <w:t xml:space="preserve">Proportion of employers satisfied with training as a job </w:t>
            </w:r>
            <w:bookmarkEnd w:id="435"/>
            <w:bookmarkEnd w:id="436"/>
            <w:r w:rsidR="00381BAE">
              <w:t>requirement</w:t>
            </w:r>
            <w:bookmarkEnd w:id="437"/>
          </w:p>
        </w:tc>
      </w:tr>
      <w:tr w:rsidR="00F56449" w:rsidRPr="00FA5848" w14:paraId="2CCEDCAD" w14:textId="77777777" w:rsidTr="00806A05">
        <w:trPr>
          <w:cantSplit/>
          <w:trHeight w:hRule="exact" w:val="380"/>
        </w:trPr>
        <w:tc>
          <w:tcPr>
            <w:tcW w:w="8168" w:type="dxa"/>
            <w:tcBorders>
              <w:bottom w:val="single" w:sz="4" w:space="0" w:color="auto"/>
            </w:tcBorders>
            <w:shd w:val="clear" w:color="auto" w:fill="auto"/>
          </w:tcPr>
          <w:p w14:paraId="22CCFB3B" w14:textId="77777777" w:rsidR="00F56449" w:rsidRPr="00FA5848" w:rsidRDefault="00F56449" w:rsidP="00806A05">
            <w:pPr>
              <w:pStyle w:val="spacer"/>
            </w:pPr>
            <w:r w:rsidRPr="004240E0">
              <w:rPr>
                <w:noProof/>
                <w:lang w:eastAsia="en-AU"/>
              </w:rPr>
              <mc:AlternateContent>
                <mc:Choice Requires="wps">
                  <w:drawing>
                    <wp:anchor distT="0" distB="0" distL="114300" distR="114300" simplePos="0" relativeHeight="251724800" behindDoc="0" locked="1" layoutInCell="1" allowOverlap="1" wp14:anchorId="1EC058BD" wp14:editId="54191FDA">
                      <wp:simplePos x="0" y="0"/>
                      <wp:positionH relativeFrom="rightMargin">
                        <wp:posOffset>-772795</wp:posOffset>
                      </wp:positionH>
                      <wp:positionV relativeFrom="page">
                        <wp:posOffset>0</wp:posOffset>
                      </wp:positionV>
                      <wp:extent cx="436880" cy="213360"/>
                      <wp:effectExtent l="0" t="0" r="1270" b="0"/>
                      <wp:wrapNone/>
                      <wp:docPr id="149"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3580B4" id="Freeform 5" o:spid="_x0000_s1026" style="position:absolute;margin-left:-60.85pt;margin-top:0;width:34.4pt;height:16.8pt;z-index:2517248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Ak1bEH4DAADC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F56449" w:rsidRPr="00FA5848" w14:paraId="44DC7715" w14:textId="77777777" w:rsidTr="00806A05">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16F4B550" w14:textId="5EFE1144" w:rsidR="00F56449" w:rsidRPr="00FA5848" w:rsidRDefault="0059245C" w:rsidP="00806A05">
            <w:pPr>
              <w:pStyle w:val="Figure"/>
            </w:pPr>
            <w:r>
              <w:rPr>
                <w:noProof/>
                <w:lang w:eastAsia="en-AU"/>
              </w:rPr>
              <w:drawing>
                <wp:inline distT="0" distB="0" distL="0" distR="0" wp14:anchorId="3C0D5977" wp14:editId="4D4300FE">
                  <wp:extent cx="4669790" cy="317627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69790" cy="3176270"/>
                          </a:xfrm>
                          <a:prstGeom prst="rect">
                            <a:avLst/>
                          </a:prstGeom>
                          <a:noFill/>
                        </pic:spPr>
                      </pic:pic>
                    </a:graphicData>
                  </a:graphic>
                </wp:inline>
              </w:drawing>
            </w:r>
          </w:p>
        </w:tc>
      </w:tr>
      <w:tr w:rsidR="00F56449" w:rsidRPr="00FA5848" w14:paraId="6F0D3022" w14:textId="77777777" w:rsidTr="00806A05">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58D1433C" w14:textId="1BDCCB54" w:rsidR="00F56449" w:rsidRPr="00FA5848" w:rsidRDefault="00F56449">
            <w:pPr>
              <w:pStyle w:val="Source"/>
            </w:pPr>
            <w:r w:rsidRPr="00FA5848">
              <w:t xml:space="preserve">Source: </w:t>
            </w:r>
            <w:r w:rsidRPr="0059245C">
              <w:t>NCVER Employers’ use and views of the VET system</w:t>
            </w:r>
            <w:r w:rsidR="0059245C">
              <w:t>, multiple years</w:t>
            </w:r>
          </w:p>
        </w:tc>
      </w:tr>
      <w:tr w:rsidR="00F56449" w:rsidRPr="00FA5848" w14:paraId="5AB9C7D1" w14:textId="77777777" w:rsidTr="00806A05">
        <w:trPr>
          <w:cantSplit/>
          <w:trHeight w:hRule="exact" w:val="160"/>
        </w:trPr>
        <w:tc>
          <w:tcPr>
            <w:tcW w:w="8168" w:type="dxa"/>
            <w:tcBorders>
              <w:top w:val="single" w:sz="4" w:space="0" w:color="auto"/>
            </w:tcBorders>
            <w:shd w:val="clear" w:color="auto" w:fill="auto"/>
            <w:tcMar>
              <w:top w:w="0" w:type="dxa"/>
              <w:left w:w="0" w:type="dxa"/>
              <w:bottom w:w="0" w:type="dxa"/>
            </w:tcMar>
          </w:tcPr>
          <w:p w14:paraId="67FC724C" w14:textId="77777777" w:rsidR="00F56449" w:rsidRPr="000F330F" w:rsidRDefault="00F56449" w:rsidP="00806A05">
            <w:pPr>
              <w:pStyle w:val="spacer"/>
              <w:rPr>
                <w:rStyle w:val="Notelabel"/>
              </w:rPr>
            </w:pPr>
          </w:p>
        </w:tc>
      </w:tr>
    </w:tbl>
    <w:p w14:paraId="5F5F2755" w14:textId="77777777" w:rsidR="0059245C" w:rsidRDefault="0059245C" w:rsidP="00DE75B5">
      <w:pPr>
        <w:pStyle w:val="BodyText"/>
      </w:pPr>
    </w:p>
    <w:tbl>
      <w:tblPr>
        <w:tblStyle w:val="TableGrid"/>
        <w:tblW w:w="10994" w:type="dxa"/>
        <w:tblInd w:w="-2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3664"/>
        <w:gridCol w:w="3665"/>
        <w:gridCol w:w="3665"/>
      </w:tblGrid>
      <w:tr w:rsidR="00381BAE" w:rsidRPr="00897E60" w14:paraId="45CF73EE" w14:textId="77777777" w:rsidTr="008A0B50">
        <w:trPr>
          <w:cantSplit/>
        </w:trPr>
        <w:tc>
          <w:tcPr>
            <w:tcW w:w="10994" w:type="dxa"/>
            <w:gridSpan w:val="3"/>
            <w:tcBorders>
              <w:top w:val="single" w:sz="4" w:space="0" w:color="auto"/>
            </w:tcBorders>
            <w:shd w:val="clear" w:color="auto" w:fill="auto"/>
            <w:tcMar>
              <w:left w:w="0" w:type="dxa"/>
            </w:tcMar>
          </w:tcPr>
          <w:p w14:paraId="0EED6F31" w14:textId="75574773" w:rsidR="00381BAE" w:rsidRPr="00897E60" w:rsidRDefault="00381BAE" w:rsidP="008A0B50">
            <w:pPr>
              <w:pStyle w:val="Caption"/>
            </w:pPr>
            <w:bookmarkStart w:id="438" w:name="_Ref438207686"/>
            <w:bookmarkStart w:id="439" w:name="_Toc409004815"/>
            <w:bookmarkStart w:id="440" w:name="_Toc440460794"/>
            <w:r w:rsidRPr="00897E60">
              <w:rPr>
                <w:rStyle w:val="CaptionLabel"/>
              </w:rPr>
              <w:t xml:space="preserve">Figure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8C40B9">
              <w:rPr>
                <w:rStyle w:val="CaptionLabel"/>
                <w:noProof/>
              </w:rPr>
              <w:t>4</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8C40B9">
              <w:rPr>
                <w:rStyle w:val="CaptionLabel"/>
                <w:noProof/>
              </w:rPr>
              <w:t>6</w:t>
            </w:r>
            <w:r w:rsidRPr="00897E60">
              <w:rPr>
                <w:rStyle w:val="CaptionLabel"/>
              </w:rPr>
              <w:fldChar w:fldCharType="end"/>
            </w:r>
            <w:bookmarkEnd w:id="438"/>
            <w:r>
              <w:tab/>
            </w:r>
            <w:bookmarkEnd w:id="439"/>
            <w:r w:rsidRPr="00F4536B">
              <w:t xml:space="preserve">Proportion of employers satisfied with training as a job </w:t>
            </w:r>
            <w:r>
              <w:t>requirement</w:t>
            </w:r>
            <w:bookmarkEnd w:id="440"/>
          </w:p>
        </w:tc>
      </w:tr>
      <w:tr w:rsidR="00381BAE" w:rsidRPr="00AA4DEE" w14:paraId="75B68805" w14:textId="77777777" w:rsidTr="008A0B50">
        <w:trPr>
          <w:cantSplit/>
          <w:trHeight w:hRule="exact" w:val="380"/>
        </w:trPr>
        <w:tc>
          <w:tcPr>
            <w:tcW w:w="10994" w:type="dxa"/>
            <w:gridSpan w:val="3"/>
            <w:tcBorders>
              <w:bottom w:val="single" w:sz="4" w:space="0" w:color="auto"/>
            </w:tcBorders>
            <w:shd w:val="clear" w:color="auto" w:fill="auto"/>
          </w:tcPr>
          <w:p w14:paraId="429F5617" w14:textId="77777777" w:rsidR="00381BAE" w:rsidRPr="00AA4DEE" w:rsidRDefault="00381BAE" w:rsidP="008A0B50">
            <w:pPr>
              <w:pStyle w:val="spacer"/>
            </w:pPr>
            <w:r w:rsidRPr="00AA4DEE">
              <w:rPr>
                <w:noProof/>
                <w:lang w:eastAsia="en-AU"/>
              </w:rPr>
              <mc:AlternateContent>
                <mc:Choice Requires="wps">
                  <w:drawing>
                    <wp:anchor distT="0" distB="0" distL="114300" distR="114300" simplePos="0" relativeHeight="251822080" behindDoc="0" locked="1" layoutInCell="1" allowOverlap="1" wp14:anchorId="27FAECE4" wp14:editId="605E9ECC">
                      <wp:simplePos x="0" y="0"/>
                      <wp:positionH relativeFrom="rightMargin">
                        <wp:posOffset>-772795</wp:posOffset>
                      </wp:positionH>
                      <wp:positionV relativeFrom="page">
                        <wp:posOffset>0</wp:posOffset>
                      </wp:positionV>
                      <wp:extent cx="436880" cy="213360"/>
                      <wp:effectExtent l="0" t="0" r="1270" b="0"/>
                      <wp:wrapNone/>
                      <wp:docPr id="8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03CE90B" id="Freeform 5" o:spid="_x0000_s1026" style="position:absolute;margin-left:-60.85pt;margin-top:0;width:34.4pt;height:16.8pt;z-index:2518220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EPgNhZ/AwAAwQ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81BAE" w:rsidRPr="00AA4DEE" w14:paraId="1D81F961" w14:textId="77777777" w:rsidTr="00DE75B5">
        <w:trPr>
          <w:cantSplit/>
        </w:trPr>
        <w:tc>
          <w:tcPr>
            <w:tcW w:w="3664" w:type="dxa"/>
            <w:tcBorders>
              <w:top w:val="single" w:sz="4" w:space="0" w:color="auto"/>
            </w:tcBorders>
            <w:shd w:val="clear" w:color="auto" w:fill="auto"/>
            <w:tcMar>
              <w:top w:w="10" w:type="dxa"/>
              <w:bottom w:w="10" w:type="dxa"/>
              <w:right w:w="0" w:type="dxa"/>
            </w:tcMar>
          </w:tcPr>
          <w:p w14:paraId="0E586DCE" w14:textId="494C7BFE" w:rsidR="00381BAE" w:rsidRPr="00DE75B5" w:rsidRDefault="00381BAE" w:rsidP="008A0B50">
            <w:pPr>
              <w:pStyle w:val="Figure"/>
              <w:rPr>
                <w:b/>
                <w:sz w:val="18"/>
              </w:rPr>
            </w:pPr>
            <w:r w:rsidRPr="00DE75B5">
              <w:rPr>
                <w:b/>
                <w:sz w:val="18"/>
              </w:rPr>
              <w:t>Apprentices and trainees</w:t>
            </w:r>
          </w:p>
          <w:p w14:paraId="094BE94A" w14:textId="718E522A" w:rsidR="00381BAE" w:rsidRPr="00AA4DEE" w:rsidRDefault="00381BAE" w:rsidP="008A0B50">
            <w:pPr>
              <w:pStyle w:val="Figure"/>
            </w:pPr>
            <w:r>
              <w:rPr>
                <w:noProof/>
                <w:lang w:eastAsia="en-AU"/>
              </w:rPr>
              <w:drawing>
                <wp:inline distT="0" distB="0" distL="0" distR="0" wp14:anchorId="3978099A" wp14:editId="468EDBAD">
                  <wp:extent cx="2005965" cy="228600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05965" cy="2286000"/>
                          </a:xfrm>
                          <a:prstGeom prst="rect">
                            <a:avLst/>
                          </a:prstGeom>
                          <a:noFill/>
                        </pic:spPr>
                      </pic:pic>
                    </a:graphicData>
                  </a:graphic>
                </wp:inline>
              </w:drawing>
            </w:r>
          </w:p>
        </w:tc>
        <w:tc>
          <w:tcPr>
            <w:tcW w:w="3665" w:type="dxa"/>
            <w:tcBorders>
              <w:top w:val="single" w:sz="4" w:space="0" w:color="auto"/>
            </w:tcBorders>
            <w:shd w:val="clear" w:color="auto" w:fill="auto"/>
          </w:tcPr>
          <w:p w14:paraId="4CF1E4BB" w14:textId="77777777" w:rsidR="00381BAE" w:rsidRDefault="00381BAE">
            <w:pPr>
              <w:pStyle w:val="Figure"/>
              <w:rPr>
                <w:b/>
                <w:sz w:val="18"/>
              </w:rPr>
            </w:pPr>
            <w:r>
              <w:rPr>
                <w:b/>
                <w:sz w:val="18"/>
              </w:rPr>
              <w:t>Nationally recognised training</w:t>
            </w:r>
          </w:p>
          <w:p w14:paraId="40417B33" w14:textId="3D17CF9D" w:rsidR="00381BAE" w:rsidRPr="00DE75B5" w:rsidRDefault="00381BAE">
            <w:pPr>
              <w:pStyle w:val="Figure"/>
              <w:rPr>
                <w:b/>
                <w:sz w:val="18"/>
              </w:rPr>
            </w:pPr>
            <w:r>
              <w:rPr>
                <w:b/>
                <w:noProof/>
                <w:sz w:val="18"/>
                <w:lang w:eastAsia="en-AU"/>
              </w:rPr>
              <w:drawing>
                <wp:inline distT="0" distB="0" distL="0" distR="0" wp14:anchorId="3FE4A528" wp14:editId="7DB2529A">
                  <wp:extent cx="2011680" cy="228600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11680" cy="2286000"/>
                          </a:xfrm>
                          <a:prstGeom prst="rect">
                            <a:avLst/>
                          </a:prstGeom>
                          <a:noFill/>
                        </pic:spPr>
                      </pic:pic>
                    </a:graphicData>
                  </a:graphic>
                </wp:inline>
              </w:drawing>
            </w:r>
          </w:p>
        </w:tc>
        <w:tc>
          <w:tcPr>
            <w:tcW w:w="3665" w:type="dxa"/>
            <w:tcBorders>
              <w:top w:val="single" w:sz="4" w:space="0" w:color="auto"/>
            </w:tcBorders>
            <w:shd w:val="clear" w:color="auto" w:fill="auto"/>
          </w:tcPr>
          <w:p w14:paraId="558482A4" w14:textId="77777777" w:rsidR="00381BAE" w:rsidRDefault="00381BAE" w:rsidP="008A0B50">
            <w:pPr>
              <w:pStyle w:val="Figure"/>
              <w:rPr>
                <w:b/>
                <w:sz w:val="18"/>
              </w:rPr>
            </w:pPr>
            <w:r>
              <w:rPr>
                <w:b/>
                <w:sz w:val="18"/>
              </w:rPr>
              <w:t>Unaccredited training</w:t>
            </w:r>
          </w:p>
          <w:p w14:paraId="768D1595" w14:textId="192FF241" w:rsidR="00381BAE" w:rsidRPr="00DE75B5" w:rsidRDefault="00381BAE" w:rsidP="008A0B50">
            <w:pPr>
              <w:pStyle w:val="Figure"/>
              <w:rPr>
                <w:b/>
                <w:sz w:val="18"/>
              </w:rPr>
            </w:pPr>
            <w:r>
              <w:rPr>
                <w:b/>
                <w:noProof/>
                <w:sz w:val="18"/>
                <w:lang w:eastAsia="en-AU"/>
              </w:rPr>
              <w:drawing>
                <wp:inline distT="0" distB="0" distL="0" distR="0" wp14:anchorId="7CF5E4E5" wp14:editId="38470FA5">
                  <wp:extent cx="2005965" cy="22860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05965" cy="2286000"/>
                          </a:xfrm>
                          <a:prstGeom prst="rect">
                            <a:avLst/>
                          </a:prstGeom>
                          <a:noFill/>
                        </pic:spPr>
                      </pic:pic>
                    </a:graphicData>
                  </a:graphic>
                </wp:inline>
              </w:drawing>
            </w:r>
          </w:p>
        </w:tc>
      </w:tr>
      <w:tr w:rsidR="00381BAE" w:rsidRPr="00AA4DEE" w14:paraId="03182C12" w14:textId="77777777" w:rsidTr="00DE75B5">
        <w:trPr>
          <w:cantSplit/>
        </w:trPr>
        <w:tc>
          <w:tcPr>
            <w:tcW w:w="10994" w:type="dxa"/>
            <w:gridSpan w:val="3"/>
            <w:tcBorders>
              <w:bottom w:val="single" w:sz="4" w:space="0" w:color="auto"/>
            </w:tcBorders>
            <w:shd w:val="clear" w:color="auto" w:fill="auto"/>
            <w:tcMar>
              <w:top w:w="10" w:type="dxa"/>
              <w:bottom w:w="10" w:type="dxa"/>
              <w:right w:w="0" w:type="dxa"/>
            </w:tcMar>
          </w:tcPr>
          <w:p w14:paraId="7F3A8549" w14:textId="3A46A827" w:rsidR="00381BAE" w:rsidRPr="00AA4DEE" w:rsidRDefault="00381BAE" w:rsidP="008A0B50">
            <w:pPr>
              <w:pStyle w:val="Figure"/>
            </w:pPr>
            <w:r>
              <w:rPr>
                <w:noProof/>
                <w:lang w:eastAsia="en-AU"/>
              </w:rPr>
              <w:drawing>
                <wp:inline distT="0" distB="0" distL="0" distR="0" wp14:anchorId="43ADC2A0" wp14:editId="7C104186">
                  <wp:extent cx="2066925" cy="276225"/>
                  <wp:effectExtent l="0" t="0" r="9525"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66925" cy="276225"/>
                          </a:xfrm>
                          <a:prstGeom prst="rect">
                            <a:avLst/>
                          </a:prstGeom>
                        </pic:spPr>
                      </pic:pic>
                    </a:graphicData>
                  </a:graphic>
                </wp:inline>
              </w:drawing>
            </w:r>
          </w:p>
        </w:tc>
      </w:tr>
      <w:tr w:rsidR="00381BAE" w:rsidRPr="00AA4DEE" w14:paraId="377C8A39" w14:textId="77777777" w:rsidTr="008A0B50">
        <w:trPr>
          <w:cantSplit/>
        </w:trPr>
        <w:tc>
          <w:tcPr>
            <w:tcW w:w="10994" w:type="dxa"/>
            <w:gridSpan w:val="3"/>
            <w:tcBorders>
              <w:top w:val="single" w:sz="4" w:space="0" w:color="auto"/>
              <w:bottom w:val="single" w:sz="4" w:space="0" w:color="auto"/>
            </w:tcBorders>
            <w:shd w:val="clear" w:color="auto" w:fill="auto"/>
            <w:tcMar>
              <w:top w:w="12" w:type="dxa"/>
              <w:left w:w="0" w:type="dxa"/>
              <w:bottom w:w="113" w:type="dxa"/>
            </w:tcMar>
          </w:tcPr>
          <w:p w14:paraId="69462394" w14:textId="7A1237A7" w:rsidR="00381BAE" w:rsidRPr="00AA4DEE" w:rsidRDefault="00381BAE" w:rsidP="008A0B50">
            <w:pPr>
              <w:pStyle w:val="Note"/>
            </w:pPr>
            <w:r w:rsidRPr="00AA4DEE">
              <w:t xml:space="preserve">Note: </w:t>
            </w:r>
            <w:r>
              <w:t>* Data for 2013 are not available by provider type</w:t>
            </w:r>
          </w:p>
          <w:p w14:paraId="42CFC31A" w14:textId="74482433" w:rsidR="00381BAE" w:rsidRPr="00AA4DEE" w:rsidRDefault="00381BAE" w:rsidP="008A0B50">
            <w:pPr>
              <w:pStyle w:val="Source"/>
            </w:pPr>
            <w:r w:rsidRPr="00FA5848">
              <w:t xml:space="preserve">Source: </w:t>
            </w:r>
            <w:r w:rsidRPr="003A1479">
              <w:t>NCVER Employers’ use and views of the VET system</w:t>
            </w:r>
            <w:r>
              <w:t>, multiple years</w:t>
            </w:r>
          </w:p>
        </w:tc>
      </w:tr>
      <w:tr w:rsidR="00381BAE" w:rsidRPr="00AA4DEE" w14:paraId="14C8D8CC" w14:textId="77777777" w:rsidTr="008A0B50">
        <w:trPr>
          <w:cantSplit/>
          <w:trHeight w:hRule="exact" w:val="160"/>
        </w:trPr>
        <w:tc>
          <w:tcPr>
            <w:tcW w:w="10994" w:type="dxa"/>
            <w:gridSpan w:val="3"/>
            <w:tcBorders>
              <w:top w:val="single" w:sz="4" w:space="0" w:color="auto"/>
            </w:tcBorders>
            <w:shd w:val="clear" w:color="auto" w:fill="auto"/>
            <w:tcMar>
              <w:top w:w="0" w:type="dxa"/>
              <w:left w:w="0" w:type="dxa"/>
              <w:bottom w:w="0" w:type="dxa"/>
            </w:tcMar>
          </w:tcPr>
          <w:p w14:paraId="3FCF7503" w14:textId="77777777" w:rsidR="00381BAE" w:rsidRPr="00AA4DEE" w:rsidRDefault="00381BAE" w:rsidP="008A0B50">
            <w:pPr>
              <w:pStyle w:val="spacer"/>
              <w:rPr>
                <w:rStyle w:val="Notelabel"/>
              </w:rPr>
            </w:pPr>
          </w:p>
        </w:tc>
      </w:tr>
    </w:tbl>
    <w:p w14:paraId="7831C261" w14:textId="77777777" w:rsidR="00381BAE" w:rsidRPr="00AA4DEE" w:rsidRDefault="00381BAE" w:rsidP="008A0B50">
      <w:pPr>
        <w:pStyle w:val="BodyText"/>
      </w:pPr>
    </w:p>
    <w:p w14:paraId="08A25B9F" w14:textId="77777777" w:rsidR="00381BAE" w:rsidRDefault="00381BAE" w:rsidP="00DE75B5">
      <w:pPr>
        <w:pStyle w:val="BodyText"/>
      </w:pPr>
    </w:p>
    <w:p w14:paraId="75A83384" w14:textId="77777777" w:rsidR="0059245C" w:rsidRPr="00AA4DEE" w:rsidRDefault="0059245C" w:rsidP="0059245C">
      <w:pPr>
        <w:pStyle w:val="BodyText"/>
      </w:pPr>
    </w:p>
    <w:p w14:paraId="4D887324" w14:textId="77777777" w:rsidR="0059245C" w:rsidRPr="00AA4DEE" w:rsidRDefault="0059245C" w:rsidP="0059245C">
      <w:pPr>
        <w:pStyle w:val="BodyText"/>
      </w:pPr>
    </w:p>
    <w:p w14:paraId="6074D31A" w14:textId="77777777" w:rsidR="0059245C" w:rsidRDefault="0059245C" w:rsidP="00DE75B5">
      <w:pPr>
        <w:pStyle w:val="BodyText"/>
      </w:pPr>
    </w:p>
    <w:p w14:paraId="24338095" w14:textId="77777777" w:rsidR="00F56449" w:rsidRPr="00FA5848" w:rsidRDefault="00F56449" w:rsidP="00F56449">
      <w:pPr>
        <w:pStyle w:val="Heading3"/>
        <w:spacing w:before="120"/>
      </w:pPr>
      <w:r w:rsidRPr="000F330F">
        <w:t xml:space="preserve">External </w:t>
      </w:r>
      <w:r w:rsidRPr="00FA5848">
        <w:t>validation of RTO assessment practices</w:t>
      </w:r>
    </w:p>
    <w:p w14:paraId="66D89DEE" w14:textId="3F0E64BD" w:rsidR="00F56449" w:rsidRPr="00FA5848" w:rsidRDefault="00F56449" w:rsidP="00F56449">
      <w:pPr>
        <w:pStyle w:val="BodyText"/>
      </w:pPr>
      <w:r w:rsidRPr="00FA5848">
        <w:t xml:space="preserve">While trials of external validation were taking place in each states and territories, few stakeholders felt they were in a position to make an informed comment on the outcomes that have resulted from these trials. Where they did offer a view, there was a concern that external validations were, in part, skewed by their overly strong focus on students who had achieved employment outcomes, and not capturing the experiences of those who remained unemployed. </w:t>
      </w:r>
    </w:p>
    <w:p w14:paraId="1F2FB072" w14:textId="77777777" w:rsidR="00F56449" w:rsidRPr="00FA5848" w:rsidRDefault="00F56449" w:rsidP="00F56449">
      <w:pPr>
        <w:pStyle w:val="BodyText"/>
      </w:pPr>
      <w:r w:rsidRPr="00FA5848">
        <w:t>Additionally, stakeholders were concerned that the heavy use of “VET teaching and assessment language” is hindering industry understanding of independent validation, and their ability to contribute to the process. Many consider that the role of industry and employers in raising the quality of VET is critical, and should be more strongly emphasised.</w:t>
      </w:r>
      <w:r w:rsidRPr="00FA5848" w:rsidDel="00E51778">
        <w:t xml:space="preserve"> </w:t>
      </w:r>
    </w:p>
    <w:p w14:paraId="0390B7FF" w14:textId="263B7D81" w:rsidR="00F56449" w:rsidRPr="00FA5848" w:rsidRDefault="00F56449" w:rsidP="00F56449">
      <w:pPr>
        <w:pStyle w:val="BodyText"/>
      </w:pPr>
      <w:r w:rsidRPr="00FA5848">
        <w:t>There was also some general criticism that there is a poor understanding of this aspect of the NP and its expected outcomes, in particular the NP’s endpoint of “informing the development of a national model”</w:t>
      </w:r>
      <w:r w:rsidR="00D86DB2">
        <w:t>, however the Review notes that the timing of consultations with stakeholders prevented consideration of a forthcoming report on the outcomes of external validation pilots.</w:t>
      </w:r>
    </w:p>
    <w:p w14:paraId="61EF560D" w14:textId="77777777" w:rsidR="00F56449" w:rsidRPr="00FA5848" w:rsidRDefault="00F56449" w:rsidP="00F56449">
      <w:pPr>
        <w:pStyle w:val="Heading2"/>
        <w:spacing w:before="120"/>
      </w:pPr>
      <w:bookmarkStart w:id="441" w:name="_Toc432598004"/>
      <w:bookmarkStart w:id="442" w:name="_Toc432894305"/>
      <w:bookmarkStart w:id="443" w:name="_Toc432960908"/>
      <w:bookmarkStart w:id="444" w:name="_Toc433728359"/>
      <w:bookmarkStart w:id="445" w:name="_Toc440460739"/>
      <w:r w:rsidRPr="000F330F">
        <w:t>Conclusions</w:t>
      </w:r>
      <w:bookmarkEnd w:id="441"/>
      <w:bookmarkEnd w:id="442"/>
      <w:bookmarkEnd w:id="443"/>
      <w:bookmarkEnd w:id="444"/>
      <w:bookmarkEnd w:id="445"/>
    </w:p>
    <w:p w14:paraId="35C51534" w14:textId="77777777" w:rsidR="00F56449" w:rsidRPr="00FA5848" w:rsidRDefault="00F56449" w:rsidP="00F56449">
      <w:pPr>
        <w:pStyle w:val="BodyText"/>
      </w:pPr>
      <w:r w:rsidRPr="00FA5848">
        <w:t>The quality of VET has been highlighted as a key issue throughout this and a number of other recent reviews. These concerns are borne out in some high profile cases, as well as an overall decline in both student and employer satisfaction with training.</w:t>
      </w:r>
    </w:p>
    <w:p w14:paraId="64CB359E" w14:textId="77777777" w:rsidR="00F56449" w:rsidRPr="00FA5848" w:rsidRDefault="00F56449" w:rsidP="00F56449">
      <w:pPr>
        <w:pStyle w:val="BodyText"/>
      </w:pPr>
      <w:r>
        <w:t>In a relatively short period, t</w:t>
      </w:r>
      <w:r w:rsidRPr="00FA5848">
        <w:t xml:space="preserve">he NP sought to introduce significant concurrent changes in a large number of areas, including a significant increase in the number of publicly subsidised private RTOs, an overall increase in the volume of enrolments, and the continuing expansion of ICLs to the VET sector. </w:t>
      </w:r>
    </w:p>
    <w:p w14:paraId="62D4E469" w14:textId="4E48B809" w:rsidR="00F56449" w:rsidRPr="00FA5848" w:rsidRDefault="00F56449" w:rsidP="00F56449">
      <w:pPr>
        <w:pStyle w:val="BodyText"/>
      </w:pPr>
      <w:r w:rsidRPr="00FA5848">
        <w:t xml:space="preserve">While completion rates have increased since 2009, they have fallen since 2012, and are particularly low for </w:t>
      </w:r>
      <w:r w:rsidR="0082156E">
        <w:t xml:space="preserve">subsidised </w:t>
      </w:r>
      <w:r w:rsidRPr="00FA5848">
        <w:t>students assisted by VET FEE-HELP. It is not possible to tell whether this reduction in completion rates is due to the introduction of entitlement models, or to other factors.</w:t>
      </w:r>
    </w:p>
    <w:p w14:paraId="1C4B6D35" w14:textId="77777777" w:rsidR="00F56449" w:rsidRPr="00FA5848" w:rsidRDefault="00F56449" w:rsidP="00F56449">
      <w:pPr>
        <w:spacing w:after="0" w:line="240" w:lineRule="auto"/>
        <w:rPr>
          <w:rFonts w:ascii="Times New Roman" w:hAnsi="Times New Roman" w:cs="Times New Roman"/>
          <w:sz w:val="24"/>
          <w:szCs w:val="24"/>
          <w:lang w:eastAsia="en-AU"/>
        </w:rPr>
      </w:pPr>
      <w:r w:rsidRPr="00FA5848">
        <w:t>A possible factor in a decline in quality is the reported lack of clarity around the role of the purchaser compared with the role of the regulator. With the benefit of hindsight, many stakeholders agree that the system would have benefited by a stronger regulatory role, but also acknowledge that the state training authorities as the purchasers have primary responsibility for ensuring public subsidies deliver high quality training.</w:t>
      </w:r>
      <w:r w:rsidRPr="00FA5848">
        <w:rPr>
          <w:rFonts w:ascii="Times New Roman" w:hAnsi="Times New Roman" w:cs="Times New Roman"/>
          <w:sz w:val="24"/>
          <w:szCs w:val="24"/>
          <w:lang w:eastAsia="en-AU"/>
        </w:rPr>
        <w:t xml:space="preserve"> </w:t>
      </w:r>
    </w:p>
    <w:p w14:paraId="14A954A9" w14:textId="7D532FBA" w:rsidR="00F56449" w:rsidRPr="00FA5848" w:rsidRDefault="00F56449" w:rsidP="00F56449">
      <w:pPr>
        <w:pStyle w:val="BodyText"/>
      </w:pPr>
      <w:r w:rsidRPr="00FA5848">
        <w:t xml:space="preserve">A significant level of quality issues are associated with fee for service VET FEE-HELP enrolments, </w:t>
      </w:r>
      <w:r w:rsidR="00136DFC">
        <w:t>however this is</w:t>
      </w:r>
      <w:r w:rsidRPr="00FA5848">
        <w:t xml:space="preserve"> beyond the scope of this Review.</w:t>
      </w:r>
      <w:r w:rsidR="00B054A4">
        <w:rPr>
          <w:rStyle w:val="FootnoteReference"/>
        </w:rPr>
        <w:footnoteReference w:id="11"/>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F56449" w:rsidRPr="00FA5848" w14:paraId="06F8A63F" w14:textId="77777777" w:rsidTr="00806A05">
        <w:trPr>
          <w:cantSplit/>
        </w:trPr>
        <w:tc>
          <w:tcPr>
            <w:tcW w:w="8614" w:type="dxa"/>
            <w:shd w:val="clear" w:color="auto" w:fill="auto"/>
            <w:tcMar>
              <w:left w:w="446" w:type="dxa"/>
            </w:tcMar>
          </w:tcPr>
          <w:p w14:paraId="3F219908" w14:textId="77777777" w:rsidR="00F56449" w:rsidRPr="00FA5848" w:rsidRDefault="00F56449" w:rsidP="00806A05">
            <w:pPr>
              <w:pStyle w:val="Caption"/>
            </w:pPr>
            <w:r w:rsidRPr="00FA5848">
              <w:t xml:space="preserve">Key Finding </w:t>
            </w:r>
            <w:r w:rsidRPr="00A74525">
              <w:fldChar w:fldCharType="begin"/>
            </w:r>
            <w:r w:rsidRPr="00FA5848">
              <w:instrText xml:space="preserve"> SEQ Key_Finding \* ARABIC </w:instrText>
            </w:r>
            <w:r w:rsidRPr="00A74525">
              <w:fldChar w:fldCharType="separate"/>
            </w:r>
            <w:r w:rsidR="008C40B9">
              <w:rPr>
                <w:noProof/>
              </w:rPr>
              <w:t>3</w:t>
            </w:r>
            <w:r w:rsidRPr="00A74525">
              <w:fldChar w:fldCharType="end"/>
            </w:r>
            <w:r w:rsidRPr="00FA5848">
              <w:t xml:space="preserve"> </w:t>
            </w:r>
          </w:p>
        </w:tc>
      </w:tr>
      <w:tr w:rsidR="00F56449" w:rsidRPr="00FA5848" w14:paraId="6776AEC5" w14:textId="77777777" w:rsidTr="00806A05">
        <w:trPr>
          <w:cantSplit/>
        </w:trPr>
        <w:tc>
          <w:tcPr>
            <w:tcW w:w="8614" w:type="dxa"/>
            <w:shd w:val="clear" w:color="auto" w:fill="E4E0DD"/>
            <w:tcMar>
              <w:top w:w="276" w:type="dxa"/>
              <w:bottom w:w="184" w:type="dxa"/>
              <w:right w:w="120" w:type="dxa"/>
            </w:tcMar>
          </w:tcPr>
          <w:p w14:paraId="0C0E664D" w14:textId="774E35FD" w:rsidR="00F56449" w:rsidRPr="00FA5848" w:rsidRDefault="00F56449" w:rsidP="00806A05">
            <w:pPr>
              <w:pStyle w:val="BoxText"/>
            </w:pPr>
            <w:r w:rsidRPr="00FA5848">
              <w:t xml:space="preserve">There is strong evidence that the growth of training throughout the NP has been accompanied by significant quality issues related to provider practices. </w:t>
            </w:r>
          </w:p>
          <w:p w14:paraId="1F776048" w14:textId="7E57D8D9" w:rsidR="00F56449" w:rsidRPr="00FA5848" w:rsidRDefault="00F56449" w:rsidP="00806A05">
            <w:pPr>
              <w:pStyle w:val="BoxText"/>
            </w:pPr>
            <w:r w:rsidRPr="00FA5848">
              <w:t>These quality issues may be in part due to the pace</w:t>
            </w:r>
            <w:r>
              <w:t xml:space="preserve"> and scale</w:t>
            </w:r>
            <w:r w:rsidRPr="00FA5848">
              <w:t xml:space="preserve"> at which the NP reforms were implemented. Also considered a factor is the uncertainty in the respective contract management responsibilities of state and territory governments </w:t>
            </w:r>
            <w:r w:rsidR="00726B3B">
              <w:t>(</w:t>
            </w:r>
            <w:r w:rsidRPr="00FA5848">
              <w:t>as purchasers</w:t>
            </w:r>
            <w:r w:rsidR="00726B3B">
              <w:t>)</w:t>
            </w:r>
            <w:r w:rsidRPr="00FA5848">
              <w:t xml:space="preserve"> and the national regulator, although these have recently become more clearly defined.</w:t>
            </w:r>
          </w:p>
          <w:p w14:paraId="41B5687F" w14:textId="77777777" w:rsidR="00F56449" w:rsidRPr="00FA5848" w:rsidRDefault="00F56449" w:rsidP="00806A05">
            <w:pPr>
              <w:pStyle w:val="BoxText"/>
            </w:pPr>
          </w:p>
        </w:tc>
      </w:tr>
      <w:tr w:rsidR="00F56449" w:rsidRPr="00FA5848" w14:paraId="729E0D2A" w14:textId="77777777" w:rsidTr="00806A05">
        <w:trPr>
          <w:cantSplit/>
          <w:trHeight w:hRule="exact" w:val="180"/>
        </w:trPr>
        <w:tc>
          <w:tcPr>
            <w:tcW w:w="8614" w:type="dxa"/>
            <w:shd w:val="clear" w:color="auto" w:fill="auto"/>
            <w:tcMar>
              <w:top w:w="0" w:type="dxa"/>
              <w:left w:w="446" w:type="dxa"/>
              <w:bottom w:w="0" w:type="dxa"/>
            </w:tcMar>
          </w:tcPr>
          <w:p w14:paraId="4F1BA537" w14:textId="77777777" w:rsidR="00F56449" w:rsidRPr="00FA5848" w:rsidRDefault="00F56449" w:rsidP="00806A05">
            <w:pPr>
              <w:pStyle w:val="spacer"/>
            </w:pPr>
            <w:r w:rsidRPr="004240E0">
              <w:rPr>
                <w:noProof/>
                <w:lang w:eastAsia="en-AU"/>
              </w:rPr>
              <mc:AlternateContent>
                <mc:Choice Requires="wps">
                  <w:drawing>
                    <wp:anchor distT="0" distB="0" distL="114300" distR="114300" simplePos="0" relativeHeight="251722752" behindDoc="0" locked="1" layoutInCell="1" allowOverlap="1" wp14:anchorId="68338587" wp14:editId="1B967279">
                      <wp:simplePos x="0" y="0"/>
                      <wp:positionH relativeFrom="rightMargin">
                        <wp:posOffset>-774065</wp:posOffset>
                      </wp:positionH>
                      <wp:positionV relativeFrom="page">
                        <wp:posOffset>-237490</wp:posOffset>
                      </wp:positionV>
                      <wp:extent cx="436880" cy="213360"/>
                      <wp:effectExtent l="0" t="0" r="1270" b="0"/>
                      <wp:wrapNone/>
                      <wp:docPr id="33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658D482" id="Freeform 5" o:spid="_x0000_s1026" style="position:absolute;margin-left:-60.95pt;margin-top:-18.7pt;width:34.4pt;height:16.8pt;z-index:2517227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346BEA76" w14:textId="77777777" w:rsidR="00B40747" w:rsidRDefault="00B40747" w:rsidP="00806A05">
      <w:pPr>
        <w:pStyle w:val="BodyText"/>
      </w:pPr>
    </w:p>
    <w:p w14:paraId="2B0E816B" w14:textId="77777777" w:rsidR="00B40747" w:rsidRDefault="00B40747" w:rsidP="00806A05">
      <w:pPr>
        <w:pStyle w:val="BodyText"/>
      </w:pPr>
    </w:p>
    <w:p w14:paraId="6687A376" w14:textId="77777777" w:rsidR="00B40747" w:rsidRDefault="00B40747" w:rsidP="00806A05">
      <w:pPr>
        <w:pStyle w:val="BodyText"/>
      </w:pPr>
    </w:p>
    <w:p w14:paraId="7C96CB8B" w14:textId="77777777" w:rsidR="00B40747" w:rsidRDefault="00B40747" w:rsidP="00806A05">
      <w:pPr>
        <w:pStyle w:val="BodyText"/>
      </w:pPr>
    </w:p>
    <w:p w14:paraId="400B7FFE" w14:textId="77777777" w:rsidR="00B40747" w:rsidRDefault="00B40747" w:rsidP="00806A05">
      <w:pPr>
        <w:pStyle w:val="BodyText"/>
        <w:sectPr w:rsidR="00B40747" w:rsidSect="00B40747">
          <w:headerReference w:type="even" r:id="rId73"/>
          <w:headerReference w:type="default" r:id="rId74"/>
          <w:footerReference w:type="even" r:id="rId75"/>
          <w:footerReference w:type="default" r:id="rId76"/>
          <w:headerReference w:type="first" r:id="rId77"/>
          <w:footerReference w:type="first" r:id="rId78"/>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
      </w:tblPr>
      <w:tblGrid>
        <w:gridCol w:w="5812"/>
        <w:gridCol w:w="2356"/>
      </w:tblGrid>
      <w:tr w:rsidR="00B40747" w14:paraId="5EED90C4" w14:textId="77777777" w:rsidTr="009E58ED">
        <w:trPr>
          <w:trHeight w:hRule="exact" w:val="382"/>
        </w:trPr>
        <w:tc>
          <w:tcPr>
            <w:tcW w:w="5812" w:type="dxa"/>
            <w:shd w:val="clear" w:color="auto" w:fill="9D57A6"/>
          </w:tcPr>
          <w:p w14:paraId="143A0DB7" w14:textId="77777777" w:rsidR="00B40747" w:rsidRDefault="00B40747" w:rsidP="00806A05">
            <w:pPr>
              <w:pStyle w:val="tagchapterBanner"/>
            </w:pPr>
            <w:r>
              <w:rPr>
                <w:noProof/>
                <w:lang w:eastAsia="en-AU"/>
              </w:rPr>
              <mc:AlternateContent>
                <mc:Choice Requires="wps">
                  <w:drawing>
                    <wp:anchor distT="0" distB="0" distL="114300" distR="114300" simplePos="0" relativeHeight="251670528" behindDoc="0" locked="1" layoutInCell="1" allowOverlap="1" wp14:anchorId="75B24B0B" wp14:editId="53F5E2F3">
                      <wp:simplePos x="0" y="0"/>
                      <wp:positionH relativeFrom="page">
                        <wp:posOffset>158750</wp:posOffset>
                      </wp:positionH>
                      <wp:positionV relativeFrom="page">
                        <wp:posOffset>6350</wp:posOffset>
                      </wp:positionV>
                      <wp:extent cx="439560" cy="215280"/>
                      <wp:effectExtent l="0" t="0" r="0" b="0"/>
                      <wp:wrapNone/>
                      <wp:docPr id="4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7089D1A" id="Freeform 5" o:spid="_x0000_s1026" style="position:absolute;margin-left:12.5pt;margin-top:.5pt;width:34.6pt;height:16.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2356" w:type="dxa"/>
            <w:shd w:val="clear" w:color="auto" w:fill="9D57A6"/>
          </w:tcPr>
          <w:p w14:paraId="122CE22D" w14:textId="77777777" w:rsidR="00B40747" w:rsidRDefault="00B40747" w:rsidP="00806A05">
            <w:pPr>
              <w:pStyle w:val="spacer"/>
            </w:pPr>
          </w:p>
        </w:tc>
      </w:tr>
      <w:tr w:rsidR="00B40747" w:rsidRPr="003D3CD2" w14:paraId="42A37C1B" w14:textId="77777777" w:rsidTr="009E58ED">
        <w:trPr>
          <w:trHeight w:hRule="exact" w:val="3665"/>
        </w:trPr>
        <w:tc>
          <w:tcPr>
            <w:tcW w:w="5812" w:type="dxa"/>
            <w:shd w:val="clear" w:color="auto" w:fill="9D57A6"/>
            <w:tcMar>
              <w:left w:w="0" w:type="dxa"/>
              <w:bottom w:w="0" w:type="dxa"/>
            </w:tcMar>
            <w:vAlign w:val="bottom"/>
          </w:tcPr>
          <w:p w14:paraId="5AD7A6CA" w14:textId="77777777" w:rsidR="00B40747" w:rsidRPr="0014019A" w:rsidRDefault="009E58ED" w:rsidP="009E58ED">
            <w:pPr>
              <w:pStyle w:val="Heading1"/>
              <w:spacing w:line="240" w:lineRule="auto"/>
              <w:outlineLvl w:val="0"/>
            </w:pPr>
            <w:bookmarkStart w:id="446" w:name="_Ref432877355"/>
            <w:r w:rsidRPr="00FA5848">
              <w:t>A more efficient and responsive VET sector (Outcome 4)</w:t>
            </w:r>
            <w:bookmarkEnd w:id="446"/>
            <w:r w:rsidR="00B40747">
              <w:t xml:space="preserve"> </w:t>
            </w:r>
          </w:p>
        </w:tc>
        <w:tc>
          <w:tcPr>
            <w:tcW w:w="2356" w:type="dxa"/>
            <w:shd w:val="clear" w:color="auto" w:fill="9D57A6"/>
            <w:tcMar>
              <w:right w:w="344" w:type="dxa"/>
            </w:tcMar>
          </w:tcPr>
          <w:p w14:paraId="1E266954" w14:textId="77777777" w:rsidR="00B40747" w:rsidRPr="00F5723F" w:rsidRDefault="008C40B9" w:rsidP="00806A05">
            <w:pPr>
              <w:pStyle w:val="HeadingChapter"/>
              <w:keepNext/>
            </w:pPr>
            <w:r>
              <w:fldChar w:fldCharType="begin"/>
            </w:r>
            <w:r>
              <w:instrText xml:space="preserve"> SEQ ChptNum\* Arabic \* MERGEFORMAT </w:instrText>
            </w:r>
            <w:r>
              <w:fldChar w:fldCharType="separate"/>
            </w:r>
            <w:bookmarkStart w:id="447" w:name="_Toc440385252"/>
            <w:bookmarkStart w:id="448" w:name="_Toc434258522"/>
            <w:bookmarkStart w:id="449" w:name="_Toc433798310"/>
            <w:bookmarkStart w:id="450" w:name="_Toc433798251"/>
            <w:bookmarkStart w:id="451" w:name="_Toc433798146"/>
            <w:bookmarkStart w:id="452" w:name="_Toc433798041"/>
            <w:bookmarkStart w:id="453" w:name="_Toc433797980"/>
            <w:bookmarkStart w:id="454" w:name="_Toc433797919"/>
            <w:bookmarkStart w:id="455" w:name="_Toc433797858"/>
            <w:bookmarkStart w:id="456" w:name="_Toc433797753"/>
            <w:bookmarkStart w:id="457" w:name="_Toc433797648"/>
            <w:bookmarkStart w:id="458" w:name="_Toc433797587"/>
            <w:bookmarkStart w:id="459" w:name="_Toc433793230"/>
            <w:bookmarkStart w:id="460" w:name="_Toc433791919"/>
            <w:bookmarkStart w:id="461" w:name="_Toc433791893"/>
            <w:bookmarkStart w:id="462" w:name="_Toc433791868"/>
            <w:bookmarkStart w:id="463" w:name="_Toc433792231"/>
            <w:bookmarkStart w:id="464" w:name="_Toc433792266"/>
            <w:bookmarkStart w:id="465" w:name="_Toc433792322"/>
            <w:bookmarkStart w:id="466" w:name="_Toc433792378"/>
            <w:bookmarkStart w:id="467" w:name="_Toc433793325"/>
            <w:bookmarkStart w:id="468" w:name="_Toc433793380"/>
            <w:bookmarkStart w:id="469" w:name="_Toc433793467"/>
            <w:bookmarkStart w:id="470" w:name="_Toc433793523"/>
            <w:bookmarkStart w:id="471" w:name="_Toc433793577"/>
            <w:bookmarkStart w:id="472" w:name="_Toc433811571"/>
            <w:bookmarkStart w:id="473" w:name="_Toc434253193"/>
            <w:bookmarkStart w:id="474" w:name="_Toc440460740"/>
            <w:r>
              <w:t>5</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r>
              <w:fldChar w:fldCharType="end"/>
            </w:r>
          </w:p>
        </w:tc>
      </w:tr>
      <w:tr w:rsidR="00B40747" w14:paraId="7699AA0B" w14:textId="77777777" w:rsidTr="009E58ED">
        <w:trPr>
          <w:trHeight w:hRule="exact" w:val="232"/>
        </w:trPr>
        <w:tc>
          <w:tcPr>
            <w:tcW w:w="5812" w:type="dxa"/>
            <w:shd w:val="clear" w:color="auto" w:fill="9D57A6"/>
          </w:tcPr>
          <w:p w14:paraId="14DCE151" w14:textId="77777777" w:rsidR="00B40747" w:rsidRDefault="00B40747" w:rsidP="00806A05">
            <w:pPr>
              <w:pStyle w:val="Chpt-Context"/>
            </w:pPr>
          </w:p>
        </w:tc>
        <w:tc>
          <w:tcPr>
            <w:tcW w:w="2356" w:type="dxa"/>
            <w:shd w:val="clear" w:color="auto" w:fill="9D57A6"/>
          </w:tcPr>
          <w:p w14:paraId="78BC9B2B" w14:textId="77777777" w:rsidR="00B40747" w:rsidRPr="008A4E3C" w:rsidRDefault="008C40B9" w:rsidP="00806A05">
            <w:pPr>
              <w:pStyle w:val="Chpt-Context"/>
            </w:pPr>
            <w:r>
              <w:fldChar w:fldCharType="begin"/>
            </w:r>
            <w:r>
              <w:instrText xml:space="preserve"> STYLEREF  "Heading 1" \l  \* MERGEFORMAT </w:instrText>
            </w:r>
            <w:r>
              <w:fldChar w:fldCharType="separate"/>
            </w:r>
            <w:bookmarkStart w:id="475" w:name="_Toc440460741"/>
            <w:r>
              <w:rPr>
                <w:noProof/>
              </w:rPr>
              <w:t>A more efficient and responsive VET sector (Outcome 4)</w:t>
            </w:r>
            <w:bookmarkEnd w:id="475"/>
            <w:r>
              <w:rPr>
                <w:noProof/>
              </w:rPr>
              <w:fldChar w:fldCharType="end"/>
            </w:r>
          </w:p>
        </w:tc>
      </w:tr>
      <w:tr w:rsidR="00B40747" w14:paraId="1B65E3D8" w14:textId="77777777" w:rsidTr="009E58ED">
        <w:trPr>
          <w:trHeight w:hRule="exact" w:val="228"/>
        </w:trPr>
        <w:tc>
          <w:tcPr>
            <w:tcW w:w="5812" w:type="dxa"/>
            <w:tcBorders>
              <w:top w:val="single" w:sz="4" w:space="0" w:color="9D57A6"/>
            </w:tcBorders>
            <w:shd w:val="clear" w:color="auto" w:fill="auto"/>
          </w:tcPr>
          <w:p w14:paraId="001D57B8" w14:textId="77777777" w:rsidR="00B40747" w:rsidRDefault="00B40747" w:rsidP="00806A05">
            <w:pPr>
              <w:pStyle w:val="spacer"/>
            </w:pPr>
          </w:p>
        </w:tc>
        <w:tc>
          <w:tcPr>
            <w:tcW w:w="2356" w:type="dxa"/>
            <w:tcBorders>
              <w:top w:val="single" w:sz="4" w:space="0" w:color="9D57A6"/>
            </w:tcBorders>
            <w:shd w:val="clear" w:color="auto" w:fill="auto"/>
          </w:tcPr>
          <w:p w14:paraId="00BADABB" w14:textId="77777777" w:rsidR="00B40747" w:rsidRDefault="00B40747" w:rsidP="00806A05">
            <w:pPr>
              <w:pStyle w:val="spacer"/>
            </w:pPr>
          </w:p>
        </w:tc>
      </w:tr>
    </w:tbl>
    <w:p w14:paraId="2EE2A841" w14:textId="77777777" w:rsidR="009E58ED" w:rsidRPr="00FA5848" w:rsidRDefault="009E58ED" w:rsidP="009E58ED">
      <w:pPr>
        <w:pStyle w:val="Heading2"/>
        <w:spacing w:before="120"/>
      </w:pPr>
      <w:bookmarkStart w:id="476" w:name="_Toc432167674"/>
      <w:bookmarkStart w:id="477" w:name="_Toc432894308"/>
      <w:bookmarkStart w:id="478" w:name="_Toc432960911"/>
      <w:bookmarkStart w:id="479" w:name="_Toc433728362"/>
      <w:bookmarkStart w:id="480" w:name="_Ref438027290"/>
      <w:bookmarkStart w:id="481" w:name="_Toc440460742"/>
      <w:r w:rsidRPr="00FA5848">
        <w:t>Overview of the outcome</w:t>
      </w:r>
      <w:bookmarkEnd w:id="476"/>
      <w:bookmarkEnd w:id="477"/>
      <w:bookmarkEnd w:id="478"/>
      <w:bookmarkEnd w:id="479"/>
      <w:bookmarkEnd w:id="480"/>
      <w:bookmarkEnd w:id="481"/>
    </w:p>
    <w:p w14:paraId="485D890C" w14:textId="77777777" w:rsidR="009E58ED" w:rsidRPr="00FA5848" w:rsidRDefault="009E58ED" w:rsidP="009E58ED">
      <w:pPr>
        <w:pStyle w:val="BodyText"/>
      </w:pPr>
      <w:r w:rsidRPr="00FA5848">
        <w:t>The fourth outcome listed in clause 21 of the NP refers to:</w:t>
      </w:r>
    </w:p>
    <w:p w14:paraId="475F7D7B" w14:textId="77777777" w:rsidR="009E58ED" w:rsidRPr="00FA5848" w:rsidRDefault="009E58ED" w:rsidP="009E58ED">
      <w:pPr>
        <w:pStyle w:val="Quote"/>
      </w:pPr>
      <w:r w:rsidRPr="00FA5848">
        <w:t>a more efficient VET sector, which is responsive to the needs of students, employers and industry.</w:t>
      </w:r>
    </w:p>
    <w:p w14:paraId="355DB5A5" w14:textId="77777777" w:rsidR="009E58ED" w:rsidRPr="00FA5848" w:rsidRDefault="009E58ED" w:rsidP="009E58ED">
      <w:pPr>
        <w:pStyle w:val="BodyText"/>
      </w:pPr>
      <w:r w:rsidRPr="00FA5848">
        <w:t>This is one of the areas of Jurisdictionally Flexible Reforms and in clause 29, two outputs are listed:</w:t>
      </w:r>
    </w:p>
    <w:p w14:paraId="670E4C3D" w14:textId="77777777" w:rsidR="009E58ED" w:rsidRPr="00FA5848" w:rsidRDefault="009E58ED" w:rsidP="009E58ED">
      <w:pPr>
        <w:pStyle w:val="Quote"/>
      </w:pPr>
      <w:r w:rsidRPr="00FA5848">
        <w:t>29. Jurisdictions will improve the efficiency and responsiveness of the VET system through:</w:t>
      </w:r>
    </w:p>
    <w:p w14:paraId="2A8F9D13" w14:textId="77777777" w:rsidR="009E58ED" w:rsidRPr="00FA5848" w:rsidRDefault="009E58ED" w:rsidP="009E58ED">
      <w:pPr>
        <w:pStyle w:val="Quote"/>
        <w:ind w:left="720"/>
      </w:pPr>
      <w:r w:rsidRPr="00FA5848">
        <w:t>a. improvements in government-to-government information exchange through development of a shared information model to cover data on all forms of government funding for training (including capital), pricing, training activity (including hours and qualifications) and outcomes with details to allow analysis of variations by characteristics of the student, location of provider and mode of delivery, as input to the review referred to in Part 6; and data on higher education participation, courses and outcomes with details to allow analysis of variations by characteristics of the student and provider; and</w:t>
      </w:r>
    </w:p>
    <w:p w14:paraId="62899E5E" w14:textId="77777777" w:rsidR="009E58ED" w:rsidRPr="00FA5848" w:rsidRDefault="009E58ED" w:rsidP="009E58ED">
      <w:pPr>
        <w:pStyle w:val="Quote"/>
        <w:ind w:left="720"/>
      </w:pPr>
      <w:r w:rsidRPr="00FA5848">
        <w:t>b. development and implementation of strategies which enable public providers to operate effectively in an environment of greater competition, recognising their important function in servicing the training needs of industry, regions and local communities, and their role that spans high level training and workforce development for industries and improved skill and job outcomes for disadvantaged learners and communities.</w:t>
      </w:r>
    </w:p>
    <w:p w14:paraId="548D6C64" w14:textId="77777777" w:rsidR="009E58ED" w:rsidRPr="00FA5848" w:rsidRDefault="009E58ED" w:rsidP="009E58ED">
      <w:pPr>
        <w:pStyle w:val="BodyText"/>
      </w:pPr>
      <w:r w:rsidRPr="00FA5848">
        <w:t xml:space="preserve">This Outcome has a broad focus and three features are noted to provide some context for its treatment in this chapter. </w:t>
      </w:r>
    </w:p>
    <w:p w14:paraId="1DA4B5C5" w14:textId="77777777" w:rsidR="00955AA0" w:rsidRDefault="009E58ED" w:rsidP="009E58ED">
      <w:pPr>
        <w:pStyle w:val="BodyText"/>
      </w:pPr>
      <w:r w:rsidRPr="00FA5848">
        <w:t xml:space="preserve">First, its headline reference to ‘efficiency and responsiveness’ suggests a focus on VET sector wide performance while the outputs and activities that are intended to support the outcome relate predominantly to the public provider and to government-to-government information exchange (see clause 29). For example, this outcome area of the NP does not capture activities that would improve the allocative efficiency of resources across the VET sector, or the productive/technical efficiency in the delivery of training and assessment in other areas (apart from the efficiency of the public provider). Similarly, this outcome area of the NP does not explicitly include activities that would emphasise the responsiveness of the sector to the changing skills needs of firms and industry, structural change in the economy, technological change, or other aspects of responsiveness that may typically come to mind (apart from the responsiveness of the public provider). </w:t>
      </w:r>
    </w:p>
    <w:p w14:paraId="508415EA" w14:textId="52DE1A30" w:rsidR="009E58ED" w:rsidRPr="00FA5848" w:rsidRDefault="009E58ED" w:rsidP="009E58ED">
      <w:pPr>
        <w:pStyle w:val="BodyText"/>
      </w:pPr>
      <w:r w:rsidRPr="00FA5848">
        <w:t>Consistent with the Review framework and methodology outlined in section</w:t>
      </w:r>
      <w:r w:rsidR="00087B63">
        <w:t xml:space="preserve">s </w:t>
      </w:r>
      <w:r w:rsidR="00087B63">
        <w:fldChar w:fldCharType="begin"/>
      </w:r>
      <w:r w:rsidR="00087B63">
        <w:instrText xml:space="preserve"> REF _Ref432881275 \r \h </w:instrText>
      </w:r>
      <w:r w:rsidR="00087B63">
        <w:fldChar w:fldCharType="separate"/>
      </w:r>
      <w:r w:rsidR="008C40B9">
        <w:t>1.4</w:t>
      </w:r>
      <w:r w:rsidR="00087B63">
        <w:fldChar w:fldCharType="end"/>
      </w:r>
      <w:r w:rsidR="00087B63">
        <w:t xml:space="preserve"> and </w:t>
      </w:r>
      <w:r w:rsidR="00087B63">
        <w:fldChar w:fldCharType="begin"/>
      </w:r>
      <w:r w:rsidR="00087B63">
        <w:instrText xml:space="preserve"> REF _Ref434261280 \r \h </w:instrText>
      </w:r>
      <w:r w:rsidR="00087B63">
        <w:fldChar w:fldCharType="separate"/>
      </w:r>
      <w:r w:rsidR="008C40B9">
        <w:t>1.5</w:t>
      </w:r>
      <w:r w:rsidR="00087B63">
        <w:fldChar w:fldCharType="end"/>
      </w:r>
      <w:r w:rsidRPr="00FA5848">
        <w:t>, this chapter adopts the narrow definition of ‘efficiency and responsiveness’, as articulated in clause 29.</w:t>
      </w:r>
      <w:r w:rsidR="003F40C5">
        <w:t xml:space="preserve"> </w:t>
      </w:r>
      <w:r w:rsidR="0019094F">
        <w:t>Questions of efficiency and responsiveness are</w:t>
      </w:r>
      <w:r w:rsidR="003F40C5">
        <w:t xml:space="preserve"> further discussed </w:t>
      </w:r>
      <w:r w:rsidR="00426BAE">
        <w:t>in</w:t>
      </w:r>
      <w:r w:rsidR="003F40C5">
        <w:t xml:space="preserve"> </w:t>
      </w:r>
      <w:r w:rsidR="00426BAE">
        <w:t>s</w:t>
      </w:r>
      <w:r w:rsidR="003F40C5">
        <w:t xml:space="preserve">ection </w:t>
      </w:r>
      <w:r w:rsidR="00087B63">
        <w:fldChar w:fldCharType="begin"/>
      </w:r>
      <w:r w:rsidR="00087B63">
        <w:instrText xml:space="preserve"> REF _Ref434261318 \r \h </w:instrText>
      </w:r>
      <w:r w:rsidR="00087B63">
        <w:fldChar w:fldCharType="separate"/>
      </w:r>
      <w:r w:rsidR="008C40B9">
        <w:t>7.3</w:t>
      </w:r>
      <w:r w:rsidR="00087B63">
        <w:fldChar w:fldCharType="end"/>
      </w:r>
      <w:r w:rsidR="003F40C5">
        <w:t>, concerning priorities for future reform in the training system.</w:t>
      </w:r>
    </w:p>
    <w:p w14:paraId="764986D3" w14:textId="7C5C96CA" w:rsidR="009E58ED" w:rsidRPr="00FA5848" w:rsidRDefault="009E58ED" w:rsidP="009E58ED">
      <w:pPr>
        <w:pStyle w:val="BodyText"/>
      </w:pPr>
      <w:r w:rsidRPr="00FA5848">
        <w:t>Second, the issue of government-to-government information exchange has a strong alignment with the Outcome 2 focus on transparency, discussed in chapter 3. As such, this chapter references relevant activities and outcomes in chapter 3 where appropriate.</w:t>
      </w:r>
    </w:p>
    <w:p w14:paraId="7DC63E2A" w14:textId="76267FCF" w:rsidR="009E58ED" w:rsidRPr="00FA5848" w:rsidRDefault="009E58ED" w:rsidP="009E58ED">
      <w:pPr>
        <w:pStyle w:val="BodyText"/>
      </w:pPr>
      <w:r w:rsidRPr="00FA5848">
        <w:t>Third, it is apparent that each of the two sub-clauses in clause 29 seek to capture a variety of inter</w:t>
      </w:r>
      <w:r w:rsidRPr="00FA5848">
        <w:noBreakHyphen/>
        <w:t>connected but parallel factors. For example, clause 29a</w:t>
      </w:r>
      <w:r w:rsidR="001B57F2">
        <w:t>,</w:t>
      </w:r>
      <w:r w:rsidRPr="00FA5848">
        <w:t xml:space="preserve"> in relation to government-to-government information exchange</w:t>
      </w:r>
      <w:r w:rsidR="001B57F2">
        <w:t>,</w:t>
      </w:r>
      <w:r w:rsidRPr="00FA5848">
        <w:t xml:space="preserve"> comprises two sub-components: </w:t>
      </w:r>
    </w:p>
    <w:p w14:paraId="394BD8A7" w14:textId="0F30BCF5" w:rsidR="009E58ED" w:rsidRPr="00FA5848" w:rsidRDefault="002C5C39" w:rsidP="009E58ED">
      <w:pPr>
        <w:pStyle w:val="ListBullet"/>
      </w:pPr>
      <w:r>
        <w:rPr>
          <w:i/>
        </w:rPr>
        <w:t>D</w:t>
      </w:r>
      <w:r w:rsidRPr="00FA5848">
        <w:rPr>
          <w:i/>
        </w:rPr>
        <w:t xml:space="preserve">evelopment </w:t>
      </w:r>
      <w:r w:rsidR="009E58ED" w:rsidRPr="00FA5848">
        <w:rPr>
          <w:i/>
        </w:rPr>
        <w:t>of a shared information model</w:t>
      </w:r>
      <w:r w:rsidR="009E58ED" w:rsidRPr="00FA5848">
        <w:t>: ‘to cover data on all forms of government funding (for training, pricing, and training activity) and training outcomes (by characteristics of the student, location of provider and mode of delivery), as input to the review referred to in Part 6’ of the NP</w:t>
      </w:r>
      <w:r w:rsidR="00D11C43">
        <w:t>.</w:t>
      </w:r>
    </w:p>
    <w:p w14:paraId="2DC36133" w14:textId="5BCDCB4F" w:rsidR="009E58ED" w:rsidRPr="00FA5848" w:rsidRDefault="002C5C39" w:rsidP="009E58ED">
      <w:pPr>
        <w:pStyle w:val="ListBullet"/>
      </w:pPr>
      <w:r>
        <w:rPr>
          <w:i/>
        </w:rPr>
        <w:t>D</w:t>
      </w:r>
      <w:r w:rsidRPr="00FA5848">
        <w:rPr>
          <w:i/>
        </w:rPr>
        <w:t xml:space="preserve">ata </w:t>
      </w:r>
      <w:r w:rsidR="009E58ED" w:rsidRPr="00FA5848">
        <w:rPr>
          <w:i/>
        </w:rPr>
        <w:t>on higher education</w:t>
      </w:r>
      <w:r w:rsidR="009E58ED" w:rsidRPr="00FA5848">
        <w:t>: including ‘participation, courses and outcomes with details to allow analysis of variations by characteristics of the student and provider’</w:t>
      </w:r>
      <w:r w:rsidR="00D11C43">
        <w:t>.</w:t>
      </w:r>
    </w:p>
    <w:p w14:paraId="3B74B5E6" w14:textId="77777777" w:rsidR="009E58ED" w:rsidRPr="00FA5848" w:rsidRDefault="009E58ED" w:rsidP="009E58ED">
      <w:pPr>
        <w:pStyle w:val="BodyText"/>
      </w:pPr>
      <w:r w:rsidRPr="00FA5848">
        <w:t xml:space="preserve">Similarly, clause 29b makes reference to the development and implementation of strategies which: </w:t>
      </w:r>
    </w:p>
    <w:p w14:paraId="07730044" w14:textId="00FD7A68" w:rsidR="009E58ED" w:rsidRPr="00FA5848" w:rsidRDefault="009E58ED" w:rsidP="009E58ED">
      <w:pPr>
        <w:pStyle w:val="ListBullet"/>
      </w:pPr>
      <w:r w:rsidRPr="00FA5848">
        <w:t>‘</w:t>
      </w:r>
      <w:r w:rsidR="002C5C39">
        <w:t>E</w:t>
      </w:r>
      <w:r w:rsidR="002C5C39" w:rsidRPr="00FA5848">
        <w:t xml:space="preserve">nable </w:t>
      </w:r>
      <w:r w:rsidRPr="00FA5848">
        <w:t>public providers to operate effectively in an environment of greater competition’</w:t>
      </w:r>
      <w:r w:rsidR="00D11C43">
        <w:t>.</w:t>
      </w:r>
    </w:p>
    <w:p w14:paraId="61DDDDA9" w14:textId="174DA00E" w:rsidR="009E58ED" w:rsidRPr="00FA5848" w:rsidRDefault="002C5C39" w:rsidP="009E58ED">
      <w:pPr>
        <w:pStyle w:val="ListBullet"/>
      </w:pPr>
      <w:r>
        <w:t>R</w:t>
      </w:r>
      <w:r w:rsidRPr="00FA5848">
        <w:t xml:space="preserve">ecognise </w:t>
      </w:r>
      <w:r w:rsidR="009E58ED" w:rsidRPr="00FA5848">
        <w:t>‘public providers for their function in servicing the training needs of industry, regions and local communities’</w:t>
      </w:r>
      <w:r w:rsidR="00D11C43">
        <w:t>.</w:t>
      </w:r>
    </w:p>
    <w:p w14:paraId="178D75A3" w14:textId="1F3BB233" w:rsidR="009E58ED" w:rsidRPr="00FA5848" w:rsidRDefault="002C5C39" w:rsidP="009E58ED">
      <w:pPr>
        <w:pStyle w:val="ListBullet"/>
      </w:pPr>
      <w:r>
        <w:t>R</w:t>
      </w:r>
      <w:r w:rsidRPr="00FA5848">
        <w:t xml:space="preserve">ecognise </w:t>
      </w:r>
      <w:r w:rsidR="009E58ED" w:rsidRPr="00FA5848">
        <w:t>public providers for their ‘role</w:t>
      </w:r>
      <w:r w:rsidR="009E58ED" w:rsidRPr="00FA5848">
        <w:rPr>
          <w:i/>
        </w:rPr>
        <w:t xml:space="preserve"> </w:t>
      </w:r>
      <w:r w:rsidR="009E58ED" w:rsidRPr="00FA5848">
        <w:t>that spans high level training and workforce development for industries and improved skill and job outcomes for disadvantaged learners and communities’</w:t>
      </w:r>
      <w:r w:rsidR="00D11C43">
        <w:t>.</w:t>
      </w:r>
    </w:p>
    <w:p w14:paraId="28E6AE81" w14:textId="77777777" w:rsidR="009E58ED" w:rsidRPr="00FA5848" w:rsidRDefault="009E58ED" w:rsidP="009E58ED">
      <w:pPr>
        <w:pStyle w:val="BodyText"/>
      </w:pPr>
      <w:r w:rsidRPr="00FA5848">
        <w:t xml:space="preserve">Therefore, to the extent possible, consideration of the efficiency and responsiveness that has been achieved through the NP is based on these more detailed definitions. </w:t>
      </w:r>
    </w:p>
    <w:p w14:paraId="34C15EDC" w14:textId="4F3E669A" w:rsidR="009E58ED" w:rsidRPr="00FA5848" w:rsidRDefault="009E58ED" w:rsidP="009E58ED">
      <w:pPr>
        <w:pStyle w:val="BodyText"/>
      </w:pPr>
      <w:r w:rsidRPr="00FA5848">
        <w:t xml:space="preserve">In addition to clause 29, </w:t>
      </w:r>
      <w:r w:rsidR="001B57F2">
        <w:t xml:space="preserve">this chapter </w:t>
      </w:r>
      <w:r w:rsidRPr="00FA5848">
        <w:t>also examine</w:t>
      </w:r>
      <w:r w:rsidR="001B57F2">
        <w:t>s</w:t>
      </w:r>
      <w:r w:rsidRPr="00FA5848">
        <w:t xml:space="preserve"> the extent to which measures covered by clause</w:t>
      </w:r>
      <w:r w:rsidR="001B57F2">
        <w:t>s</w:t>
      </w:r>
      <w:r w:rsidRPr="00FA5848">
        <w:t xml:space="preserve"> 8a and 8b have been addressed:</w:t>
      </w:r>
    </w:p>
    <w:p w14:paraId="7960E926" w14:textId="77777777" w:rsidR="009E58ED" w:rsidRPr="00FA5848" w:rsidRDefault="009E58ED" w:rsidP="009E58ED">
      <w:pPr>
        <w:pStyle w:val="Quote"/>
      </w:pPr>
      <w:r w:rsidRPr="00FA5848">
        <w:t>8. To the extent that the following measures are incorporated in jurisdiction Implementation Plans, progress will be considered in the review of the Agreement outlined in Part 6:</w:t>
      </w:r>
    </w:p>
    <w:p w14:paraId="15DD3EBC" w14:textId="77777777" w:rsidR="009E58ED" w:rsidRPr="00FA5848" w:rsidRDefault="009E58ED" w:rsidP="00F4536B">
      <w:pPr>
        <w:pStyle w:val="Quote"/>
        <w:ind w:left="720"/>
      </w:pPr>
      <w:r w:rsidRPr="00FA5848">
        <w:t>a. improve linkages between Registered Training Organisations (RTOs), employment services providers, employers and Centrelink at state and local levels to improve outcomes;</w:t>
      </w:r>
    </w:p>
    <w:p w14:paraId="63BC6360" w14:textId="77777777" w:rsidR="009E58ED" w:rsidRPr="00FA5848" w:rsidRDefault="009E58ED" w:rsidP="00F4536B">
      <w:pPr>
        <w:pStyle w:val="Quote"/>
        <w:ind w:left="720"/>
      </w:pPr>
      <w:r w:rsidRPr="00FA5848">
        <w:t>b. improve alignment and develop a complementary approach to VET and higher education, including identification of opportunities to align regulation, barriers to smooth transition pathways (including but not restricted to financial, regulatory and assessment) and barriers to a more open tertiary market, and interoperability of student identifier systems</w:t>
      </w:r>
    </w:p>
    <w:p w14:paraId="4D3D32BD" w14:textId="77777777" w:rsidR="009E58ED" w:rsidRPr="00FA5848" w:rsidRDefault="009E58ED" w:rsidP="009E58ED">
      <w:pPr>
        <w:pStyle w:val="BodyText"/>
      </w:pPr>
      <w:r w:rsidRPr="00FA5848">
        <w:t>In accordance with clause 8, jurisdictions had the option of including in their implementation plans measures to improve linkages and alignment between the training sector and other sectors (like employment service providers), and the higher education sector. On the whole, there appears to have been limited activity in this area. Most states and territories have not included such measures in their respective implementation plans.</w:t>
      </w:r>
    </w:p>
    <w:p w14:paraId="3FD066D5" w14:textId="77777777" w:rsidR="009E58ED" w:rsidRPr="00FA5848" w:rsidRDefault="009E58ED" w:rsidP="009E58ED">
      <w:pPr>
        <w:pStyle w:val="Heading2"/>
        <w:spacing w:before="120"/>
      </w:pPr>
      <w:bookmarkStart w:id="482" w:name="_Toc432167675"/>
      <w:bookmarkStart w:id="483" w:name="_Toc432894309"/>
      <w:bookmarkStart w:id="484" w:name="_Toc432960912"/>
      <w:bookmarkStart w:id="485" w:name="_Toc433728363"/>
      <w:bookmarkStart w:id="486" w:name="_Toc440460743"/>
      <w:r w:rsidRPr="00FA5848">
        <w:t>Activities under the outcome</w:t>
      </w:r>
      <w:bookmarkEnd w:id="482"/>
      <w:bookmarkEnd w:id="483"/>
      <w:bookmarkEnd w:id="484"/>
      <w:bookmarkEnd w:id="485"/>
      <w:bookmarkEnd w:id="486"/>
    </w:p>
    <w:p w14:paraId="3905E1FB" w14:textId="77777777" w:rsidR="009E58ED" w:rsidRPr="00FA5848" w:rsidRDefault="009E58ED" w:rsidP="009E58ED">
      <w:pPr>
        <w:pStyle w:val="Heading3"/>
        <w:spacing w:before="120"/>
      </w:pPr>
      <w:r w:rsidRPr="00FA5848">
        <w:t>Improvements in government-to-government information exchange</w:t>
      </w:r>
    </w:p>
    <w:p w14:paraId="31BB238A" w14:textId="7AA60C8E" w:rsidR="009E58ED" w:rsidRPr="00FA5848" w:rsidRDefault="009E58ED" w:rsidP="009E58ED">
      <w:pPr>
        <w:pStyle w:val="BodyText"/>
      </w:pPr>
      <w:r w:rsidRPr="00FA5848">
        <w:t xml:space="preserve">In line with the outcome and outputs set out in the NP, the Commonwealth and state and territory governments have been working together to develop a shared information model that will provide data on government funding for training and the performance of the VET system. This work has been undertaken through the Government-to-Government Shared Information Model Working Group. </w:t>
      </w:r>
    </w:p>
    <w:p w14:paraId="734F384D" w14:textId="77777777" w:rsidR="009E58ED" w:rsidRPr="00FA5848" w:rsidRDefault="009E58ED" w:rsidP="009E58ED">
      <w:pPr>
        <w:pStyle w:val="BodyText"/>
      </w:pPr>
      <w:r w:rsidRPr="00FA5848">
        <w:t>The process through which the states and territories submit their Annual Performance Reports to the Commonwealth also constitutes a contribution towards this outcome.</w:t>
      </w:r>
    </w:p>
    <w:p w14:paraId="412FD3A4" w14:textId="77777777" w:rsidR="009E58ED" w:rsidRPr="00FA5848" w:rsidRDefault="009E58ED" w:rsidP="009E58ED">
      <w:pPr>
        <w:pStyle w:val="BodyText"/>
      </w:pPr>
      <w:r w:rsidRPr="00FA5848">
        <w:t xml:space="preserve">It is also the case that the jurisdictions share information on an as-needed basis. One example noted in the Annual Performance Reports is the sharing of pricing and subsidy information for the top 30 qualifications in 2014-15 in each jurisdiction. </w:t>
      </w:r>
    </w:p>
    <w:p w14:paraId="62D7032F" w14:textId="50301D04" w:rsidR="009E58ED" w:rsidRPr="00FA5848" w:rsidRDefault="009E58ED" w:rsidP="009E58ED">
      <w:pPr>
        <w:pStyle w:val="BodyText"/>
      </w:pPr>
      <w:r w:rsidRPr="00FA5848">
        <w:t xml:space="preserve">In line with the intent of the NP (captured in clause 29a and Part 6), this Review has also provided an opportunity to improve government-to-government information exchange. Firstly, the Terms of Reference for the Review were developed jointly through the SSON and CISC in 2015. Secondly, as outlined in section </w:t>
      </w:r>
      <w:r w:rsidRPr="00F4536B">
        <w:fldChar w:fldCharType="begin"/>
      </w:r>
      <w:r w:rsidR="009E1C9E" w:rsidRPr="009E1C9E">
        <w:instrText xml:space="preserve"> REF _Ref432881275 \r \h  \* MERGEFORMAT </w:instrText>
      </w:r>
      <w:r w:rsidRPr="00F4536B">
        <w:fldChar w:fldCharType="separate"/>
      </w:r>
      <w:r w:rsidR="008C40B9">
        <w:t>1.4</w:t>
      </w:r>
      <w:r w:rsidRPr="00F4536B">
        <w:fldChar w:fldCharType="end"/>
      </w:r>
      <w:r w:rsidRPr="00FA5848">
        <w:t xml:space="preserve">, the Review developed a detailed set of indicators </w:t>
      </w:r>
      <w:bookmarkStart w:id="487" w:name="_GoBack"/>
      <w:bookmarkEnd w:id="487"/>
      <w:r w:rsidRPr="00FA5848">
        <w:t xml:space="preserve">mapped to the outcome areas of the NP. </w:t>
      </w:r>
    </w:p>
    <w:p w14:paraId="6DA1FC49" w14:textId="60D5F369" w:rsidR="009E58ED" w:rsidRPr="00FA5848" w:rsidRDefault="009E58ED" w:rsidP="009E58ED">
      <w:pPr>
        <w:pStyle w:val="BodyText"/>
      </w:pPr>
      <w:r w:rsidRPr="00FA5848">
        <w:t xml:space="preserve">As called for in Schedule 4 of the NP, the Commonwealth and states and territories have been working to share information on the expansion of VET FEE-HELP to subsidised Diploma, Advanced Diploma and selected Certificate IV courses (see section </w:t>
      </w:r>
      <w:r w:rsidRPr="00053C29">
        <w:fldChar w:fldCharType="begin"/>
      </w:r>
      <w:r w:rsidR="009E1C9E" w:rsidRPr="009E1C9E">
        <w:instrText xml:space="preserve"> REF _Ref432621449 \r \h  \* MERGEFORMAT </w:instrText>
      </w:r>
      <w:r w:rsidRPr="00053C29">
        <w:fldChar w:fldCharType="separate"/>
      </w:r>
      <w:r w:rsidR="008C40B9">
        <w:t>2.2.2</w:t>
      </w:r>
      <w:r w:rsidRPr="00053C29">
        <w:fldChar w:fldCharType="end"/>
      </w:r>
      <w:r w:rsidRPr="00FA5848">
        <w:t xml:space="preserve"> for a discussion of other activities related to VET FEE</w:t>
      </w:r>
      <w:r w:rsidRPr="00FA5848">
        <w:noBreakHyphen/>
        <w:t xml:space="preserve">HELP). </w:t>
      </w:r>
    </w:p>
    <w:p w14:paraId="7A587108" w14:textId="2E5806FF" w:rsidR="009E58ED" w:rsidRPr="00FA5848" w:rsidRDefault="009E58ED" w:rsidP="009E58ED">
      <w:pPr>
        <w:pStyle w:val="BodyText"/>
      </w:pPr>
      <w:r w:rsidRPr="00FA5848">
        <w:t>An ICL Working Group has been established which has dealt with implementation matters, thus allowing information sharing between the Commonwealth and states and territories, and between states and territories, on the VET FEE</w:t>
      </w:r>
      <w:r w:rsidRPr="00FA5848">
        <w:noBreakHyphen/>
        <w:t>HELP expansion</w:t>
      </w:r>
      <w:r w:rsidR="0082156E">
        <w:t xml:space="preserve"> </w:t>
      </w:r>
      <w:r w:rsidR="0082156E" w:rsidRPr="00FA5848">
        <w:t>to subsidised</w:t>
      </w:r>
      <w:r w:rsidR="0082156E">
        <w:t xml:space="preserve"> higher level qualifications</w:t>
      </w:r>
      <w:r w:rsidRPr="00FA5848">
        <w:t xml:space="preserve">. </w:t>
      </w:r>
    </w:p>
    <w:p w14:paraId="2DF52B21" w14:textId="0211351D" w:rsidR="009E58ED" w:rsidRPr="00FA5848" w:rsidRDefault="009E58ED" w:rsidP="009E58ED">
      <w:pPr>
        <w:pStyle w:val="BodyText"/>
      </w:pPr>
      <w:r w:rsidRPr="00FA5848">
        <w:t>The Commonwealth has provided the states and territories access to a live VET FEE-HELP database, which provides</w:t>
      </w:r>
      <w:r w:rsidR="0082156E">
        <w:t xml:space="preserve"> subsidised</w:t>
      </w:r>
      <w:r w:rsidRPr="00FA5848">
        <w:t xml:space="preserve"> VET FEE-HELP debt data as soon as it is verified, to allow states and territories to anticipate their potential VET FEE-HELP costs. </w:t>
      </w:r>
    </w:p>
    <w:p w14:paraId="31846822" w14:textId="77777777" w:rsidR="009E58ED" w:rsidRPr="00FA5848" w:rsidRDefault="009E58ED" w:rsidP="009E58ED">
      <w:pPr>
        <w:pStyle w:val="Heading3"/>
        <w:spacing w:before="120"/>
      </w:pPr>
      <w:bookmarkStart w:id="488" w:name="_Ref434261647"/>
      <w:r w:rsidRPr="00FA5848">
        <w:t>Strategies in relation to public providers</w:t>
      </w:r>
      <w:bookmarkEnd w:id="488"/>
    </w:p>
    <w:p w14:paraId="3F9B9D58" w14:textId="77777777" w:rsidR="009E58ED" w:rsidRPr="00FA5848" w:rsidRDefault="009E58ED" w:rsidP="009E58ED">
      <w:pPr>
        <w:pStyle w:val="BodyText"/>
      </w:pPr>
      <w:r w:rsidRPr="00FA5848">
        <w:t xml:space="preserve">Clause 29b specifically recognises the both the significance of and the challenges facing Australia’s public providers. </w:t>
      </w:r>
    </w:p>
    <w:p w14:paraId="4FF00D43" w14:textId="77777777" w:rsidR="009E58ED" w:rsidRPr="00FA5848" w:rsidRDefault="009E58ED" w:rsidP="009E58ED">
      <w:pPr>
        <w:pStyle w:val="BodyText"/>
      </w:pPr>
      <w:r w:rsidRPr="00FA5848">
        <w:t>While the term ‘public providers’ is intended to encompass not only the 60 or so TAFE institutes but also the various other publicly owned providers such as agricultural colleges and the like, much of the focus of jurisdictions’ activities have been on TAFE institutes. There is much less visibility around the actions that have been taken with respect to non-TAFE public providers.</w:t>
      </w:r>
    </w:p>
    <w:p w14:paraId="4739AA71" w14:textId="0AE7FA49" w:rsidR="009E58ED" w:rsidRPr="00FA5848" w:rsidRDefault="009E58ED" w:rsidP="009E58ED">
      <w:pPr>
        <w:pStyle w:val="BodyText"/>
      </w:pPr>
      <w:r w:rsidRPr="00FA5848">
        <w:t>With the introduction of entitlement schemes and increased contestability, jurisdictions have committed to, and implemented, a wide range of measures to enable their TAFE institutes to operate more effectively in an environment of greater competition. The various approaches that have been employed to achieve this outcome include:</w:t>
      </w:r>
    </w:p>
    <w:p w14:paraId="0A4C887F" w14:textId="77777777" w:rsidR="009E58ED" w:rsidRPr="00FA5848" w:rsidRDefault="009E58ED" w:rsidP="009E58ED">
      <w:pPr>
        <w:pStyle w:val="ListBullet"/>
      </w:pPr>
      <w:r w:rsidRPr="00FA5848">
        <w:t>the institution of funding formulae to recognise the cost disadvantages of TAFE</w:t>
      </w:r>
    </w:p>
    <w:p w14:paraId="351D22A4" w14:textId="77777777" w:rsidR="009E58ED" w:rsidRPr="00FA5848" w:rsidRDefault="009E58ED" w:rsidP="009E58ED">
      <w:pPr>
        <w:pStyle w:val="ListBullet"/>
      </w:pPr>
      <w:r w:rsidRPr="00FA5848">
        <w:t xml:space="preserve">governance and/or legislative changes to improve institutional autonomy </w:t>
      </w:r>
    </w:p>
    <w:p w14:paraId="39C6B164" w14:textId="77777777" w:rsidR="009E58ED" w:rsidRPr="00FA5848" w:rsidRDefault="009E58ED" w:rsidP="009E58ED">
      <w:pPr>
        <w:pStyle w:val="ListBullet"/>
      </w:pPr>
      <w:r w:rsidRPr="00FA5848">
        <w:t>the appointment of suitable directors and board members to improve commercial focus</w:t>
      </w:r>
    </w:p>
    <w:p w14:paraId="16900B91" w14:textId="77777777" w:rsidR="009E58ED" w:rsidRPr="00FA5848" w:rsidRDefault="009E58ED" w:rsidP="009E58ED">
      <w:pPr>
        <w:pStyle w:val="ListBullet"/>
      </w:pPr>
      <w:r w:rsidRPr="00FA5848">
        <w:t>a clearer articulation of the expectations of their respective public providers in ministerial statements or charters</w:t>
      </w:r>
    </w:p>
    <w:p w14:paraId="2F188308" w14:textId="77777777" w:rsidR="009E58ED" w:rsidRPr="00FA5848" w:rsidRDefault="009E58ED" w:rsidP="009E58ED">
      <w:pPr>
        <w:pStyle w:val="ListBullet"/>
      </w:pPr>
      <w:r w:rsidRPr="00FA5848">
        <w:t xml:space="preserve">the development of asset strategies and plans to improve utilisation </w:t>
      </w:r>
    </w:p>
    <w:p w14:paraId="5A679D13" w14:textId="77777777" w:rsidR="009E58ED" w:rsidRPr="00FA5848" w:rsidRDefault="009E58ED" w:rsidP="009E58ED">
      <w:pPr>
        <w:pStyle w:val="ListBullet"/>
      </w:pPr>
      <w:r w:rsidRPr="00FA5848">
        <w:t>the reorganisation of entities</w:t>
      </w:r>
    </w:p>
    <w:p w14:paraId="5401D391" w14:textId="77777777" w:rsidR="009E58ED" w:rsidRPr="00FA5848" w:rsidRDefault="009E58ED" w:rsidP="009E58ED">
      <w:pPr>
        <w:pStyle w:val="ListBullet"/>
      </w:pPr>
      <w:r w:rsidRPr="00FA5848">
        <w:t>investment in the requisite IT infrastructure</w:t>
      </w:r>
    </w:p>
    <w:p w14:paraId="651E5091" w14:textId="77777777" w:rsidR="009E58ED" w:rsidRPr="00FA5848" w:rsidRDefault="009E58ED" w:rsidP="009E58ED">
      <w:pPr>
        <w:pStyle w:val="ListBullet"/>
      </w:pPr>
      <w:r w:rsidRPr="00FA5848">
        <w:t>marketing and rebranding campaigns.</w:t>
      </w:r>
    </w:p>
    <w:p w14:paraId="5705C449" w14:textId="00796EA8" w:rsidR="009E58ED" w:rsidRPr="00FA5848" w:rsidRDefault="0019094F" w:rsidP="009E58ED">
      <w:pPr>
        <w:pStyle w:val="BodyText"/>
      </w:pPr>
      <w:r>
        <w:t>Jurisdictions</w:t>
      </w:r>
      <w:r w:rsidR="009E58ED" w:rsidRPr="00FA5848">
        <w:t xml:space="preserve"> have implemented at least three of these approaches. In a number of states and territories, some of these were already in place prior to the introduction of the NP and strategies in relation to the transformation of TAFE institutes in most jurisdictions are ongoing.</w:t>
      </w:r>
    </w:p>
    <w:p w14:paraId="1347F6CB" w14:textId="77777777" w:rsidR="009E58ED" w:rsidRPr="00FA5848" w:rsidRDefault="009E58ED" w:rsidP="009E58ED">
      <w:pPr>
        <w:pStyle w:val="BodyText"/>
      </w:pPr>
      <w:r w:rsidRPr="00FA5848">
        <w:t>In many cases the changes have been communicated as part and parcel of the introduction of a jurisdiction’s entitlement scheme.</w:t>
      </w:r>
    </w:p>
    <w:p w14:paraId="4AD38E28" w14:textId="77777777" w:rsidR="009E58ED" w:rsidRPr="00FA5848" w:rsidRDefault="009E58ED" w:rsidP="009E58ED">
      <w:pPr>
        <w:pStyle w:val="Heading2"/>
        <w:spacing w:before="120"/>
      </w:pPr>
      <w:bookmarkStart w:id="489" w:name="_Toc432167676"/>
      <w:bookmarkStart w:id="490" w:name="_Toc432894310"/>
      <w:bookmarkStart w:id="491" w:name="_Toc432960913"/>
      <w:bookmarkStart w:id="492" w:name="_Toc433728364"/>
      <w:bookmarkStart w:id="493" w:name="_Toc440460744"/>
      <w:r w:rsidRPr="00FA5848">
        <w:t>The outcomes of activities in progress under Outcome 4</w:t>
      </w:r>
      <w:bookmarkEnd w:id="489"/>
      <w:bookmarkEnd w:id="490"/>
      <w:bookmarkEnd w:id="491"/>
      <w:bookmarkEnd w:id="492"/>
      <w:bookmarkEnd w:id="493"/>
    </w:p>
    <w:p w14:paraId="31016827" w14:textId="77777777" w:rsidR="009E58ED" w:rsidRPr="00FA5848" w:rsidRDefault="009E58ED" w:rsidP="009E58ED">
      <w:pPr>
        <w:pStyle w:val="Heading3"/>
        <w:spacing w:before="120"/>
      </w:pPr>
      <w:r w:rsidRPr="00FA5848">
        <w:t>Improvements in government-to-government information exchange</w:t>
      </w:r>
    </w:p>
    <w:p w14:paraId="1E056EEC" w14:textId="77777777" w:rsidR="009E58ED" w:rsidRDefault="009E58ED" w:rsidP="009E58ED">
      <w:pPr>
        <w:pStyle w:val="BodyText"/>
      </w:pPr>
      <w:r w:rsidRPr="00FA5848">
        <w:t>While the Government-to-Government Shared Information Model Working Group has been the primary vehicle for achieving Outcome 4, it is understood that the group has met infrequently and has not yet developed the shared information model described in the NP.</w:t>
      </w:r>
    </w:p>
    <w:p w14:paraId="517D038A" w14:textId="200A7BDC" w:rsidR="007540A6" w:rsidRPr="00FA5848" w:rsidRDefault="00EB4097" w:rsidP="009E58ED">
      <w:pPr>
        <w:pStyle w:val="BodyText"/>
      </w:pPr>
      <w:r>
        <w:t>The</w:t>
      </w:r>
      <w:r w:rsidR="007540A6">
        <w:t xml:space="preserve"> Working Group did set up a mechanism, referred to as ‘Lighthouse’</w:t>
      </w:r>
      <w:r>
        <w:t xml:space="preserve">, </w:t>
      </w:r>
      <w:r w:rsidR="007540A6">
        <w:t>to collect information on programs directly administered by the Commonwealth</w:t>
      </w:r>
      <w:r>
        <w:t>,</w:t>
      </w:r>
      <w:r w:rsidR="002C5C39">
        <w:t xml:space="preserve"> </w:t>
      </w:r>
      <w:r>
        <w:t xml:space="preserve">and </w:t>
      </w:r>
      <w:r w:rsidR="007540A6">
        <w:t xml:space="preserve">agreed to and exchanged </w:t>
      </w:r>
      <w:r w:rsidR="007B2A13">
        <w:t xml:space="preserve">some </w:t>
      </w:r>
      <w:r w:rsidR="004173D9">
        <w:t>i</w:t>
      </w:r>
      <w:r w:rsidR="007540A6">
        <w:t xml:space="preserve">nformation via Govdex. However, there was difficulty in getting </w:t>
      </w:r>
      <w:r w:rsidR="007B2A13">
        <w:t>full agreement to and exchange of all the items</w:t>
      </w:r>
      <w:r w:rsidR="007540A6">
        <w:t xml:space="preserve"> of information</w:t>
      </w:r>
      <w:r w:rsidR="007B2A13">
        <w:t xml:space="preserve">. As such, </w:t>
      </w:r>
      <w:r w:rsidR="007540A6">
        <w:t>th</w:t>
      </w:r>
      <w:r w:rsidR="007B2A13">
        <w:t>e</w:t>
      </w:r>
      <w:r w:rsidR="007540A6">
        <w:t xml:space="preserve"> mechanism was </w:t>
      </w:r>
      <w:r w:rsidR="007B2A13">
        <w:t xml:space="preserve">reported to have had limited effect </w:t>
      </w:r>
      <w:r w:rsidR="00726B3B">
        <w:t>to-date</w:t>
      </w:r>
      <w:r w:rsidR="007540A6">
        <w:t>.</w:t>
      </w:r>
    </w:p>
    <w:p w14:paraId="43FD9AA0" w14:textId="6E63729A" w:rsidR="009E58ED" w:rsidRPr="00FA5848" w:rsidRDefault="009E58ED" w:rsidP="009E58ED">
      <w:pPr>
        <w:pStyle w:val="BodyText"/>
      </w:pPr>
      <w:r w:rsidRPr="00FA5848">
        <w:t xml:space="preserve">This Review itself will provide an opportunity for government-to-government information exchange and thereby contribute to this outcome through a number of ways. First, the indicator framework that has been applied may provide a useful starting point for future outcomes measures for the VET sector. In particular, some of the indicator analysis combines multiple datasets that have not been analysed or reported to any significant degree </w:t>
      </w:r>
      <w:r w:rsidR="00726B3B">
        <w:t>to-date</w:t>
      </w:r>
      <w:r w:rsidRPr="00FA5848">
        <w:t xml:space="preserve">. </w:t>
      </w:r>
    </w:p>
    <w:p w14:paraId="7321CFA1" w14:textId="584C13B0" w:rsidR="009E58ED" w:rsidRPr="00FA5848" w:rsidRDefault="009E58ED" w:rsidP="009E58ED">
      <w:pPr>
        <w:pStyle w:val="BodyText"/>
      </w:pPr>
      <w:r w:rsidRPr="00FA5848">
        <w:t xml:space="preserve">Second, as indicated in section </w:t>
      </w:r>
      <w:r w:rsidRPr="00053C29">
        <w:rPr>
          <w:highlight w:val="yellow"/>
        </w:rPr>
        <w:fldChar w:fldCharType="begin"/>
      </w:r>
      <w:r w:rsidR="009E1C9E" w:rsidRPr="009E1C9E">
        <w:instrText xml:space="preserve"> REF _Ref432881275 \r \h  \* MERGEFORMAT </w:instrText>
      </w:r>
      <w:r w:rsidRPr="00053C29">
        <w:rPr>
          <w:highlight w:val="yellow"/>
        </w:rPr>
      </w:r>
      <w:r w:rsidRPr="00053C29">
        <w:rPr>
          <w:highlight w:val="yellow"/>
        </w:rPr>
        <w:fldChar w:fldCharType="separate"/>
      </w:r>
      <w:r w:rsidR="008C40B9">
        <w:t>1.4</w:t>
      </w:r>
      <w:r w:rsidRPr="00053C29">
        <w:rPr>
          <w:highlight w:val="yellow"/>
        </w:rPr>
        <w:fldChar w:fldCharType="end"/>
      </w:r>
      <w:r w:rsidRPr="00FA5848">
        <w:t xml:space="preserve">, a number of indicators that were developed did require the new supply of data from the states and territories. It is important to note here that the timelines for the Review has meant that these indicators were developed without significant consultation with the jurisdictions. The development of indicators was also inclined towards data that are easily accessible and available on a nationally consistent basis. </w:t>
      </w:r>
    </w:p>
    <w:p w14:paraId="732735B7" w14:textId="77777777" w:rsidR="009E58ED" w:rsidRPr="00FA5848" w:rsidRDefault="009E58ED" w:rsidP="009E58ED">
      <w:pPr>
        <w:pStyle w:val="BodyText"/>
      </w:pPr>
      <w:r w:rsidRPr="00FA5848">
        <w:t>In consultations conducted for this Review, some state and territory government representatives indicated that, until recently, there had not been sufficient Commonwealth information on the extent of their VET FEE</w:t>
      </w:r>
      <w:r w:rsidRPr="00FA5848">
        <w:noBreakHyphen/>
        <w:t>HELP liability. With access to the live VET FEE-HELP database, it is expected that this will improve. At the same time, the Commonwealth noted that greater information from states and territories on forecasted subsidised VET</w:t>
      </w:r>
      <w:r w:rsidRPr="00FA5848">
        <w:noBreakHyphen/>
        <w:t>FEE HELP eligible qualifications would assist with the Commonwealth’s VET FEE-HELP debt forecasts.</w:t>
      </w:r>
    </w:p>
    <w:p w14:paraId="4244B2C7" w14:textId="758B44FF" w:rsidR="009E58ED" w:rsidRPr="00FA5848" w:rsidRDefault="007540A6" w:rsidP="009E58ED">
      <w:pPr>
        <w:pStyle w:val="BodyText"/>
      </w:pPr>
      <w:r>
        <w:t xml:space="preserve">Greater information sharing regarding market design is considered beneficial by all parties. </w:t>
      </w:r>
      <w:r w:rsidR="009E58ED" w:rsidRPr="00FA5848">
        <w:t>More broadly on VET FEE</w:t>
      </w:r>
      <w:r w:rsidR="009E58ED" w:rsidRPr="00FA5848">
        <w:noBreakHyphen/>
        <w:t>HELP, some state and territory government representatives contended that greater involvement with and information sharing on VET FEE</w:t>
      </w:r>
      <w:r w:rsidR="009E58ED" w:rsidRPr="00FA5848">
        <w:noBreakHyphen/>
        <w:t>HELP</w:t>
      </w:r>
      <w:r w:rsidR="009E58ED" w:rsidRPr="00FA5848" w:rsidDel="009C3631">
        <w:t xml:space="preserve"> </w:t>
      </w:r>
      <w:r w:rsidR="009E58ED" w:rsidRPr="00FA5848">
        <w:t xml:space="preserve">policy would aid state and territory VET market design. </w:t>
      </w:r>
      <w:r>
        <w:t xml:space="preserve">The Commonwealth observed that </w:t>
      </w:r>
      <w:r w:rsidR="007B2A13">
        <w:t>further</w:t>
      </w:r>
      <w:r>
        <w:t xml:space="preserve"> information sharing </w:t>
      </w:r>
      <w:r w:rsidR="007B2A13">
        <w:t>of</w:t>
      </w:r>
      <w:r>
        <w:t xml:space="preserve"> state and territory subsidy settings would aid in the design of Commonwealth programmes.</w:t>
      </w:r>
    </w:p>
    <w:p w14:paraId="608B5B86" w14:textId="77777777" w:rsidR="009E58ED" w:rsidRPr="00FA5848" w:rsidRDefault="009E58ED" w:rsidP="009E58ED">
      <w:pPr>
        <w:pStyle w:val="Heading3"/>
        <w:spacing w:before="120"/>
      </w:pPr>
      <w:bookmarkStart w:id="494" w:name="_Ref432957679"/>
      <w:r w:rsidRPr="00FA5848">
        <w:t>Strategies in relation to public providers</w:t>
      </w:r>
      <w:bookmarkEnd w:id="494"/>
    </w:p>
    <w:p w14:paraId="5D431EB6" w14:textId="77777777" w:rsidR="009E58ED" w:rsidRPr="00FA5848" w:rsidRDefault="009E58ED" w:rsidP="009E58ED">
      <w:pPr>
        <w:pStyle w:val="BodyText"/>
      </w:pPr>
      <w:r w:rsidRPr="00FA5848">
        <w:t xml:space="preserve">In line with the implementation flexibility afforded to the states and territories in the NP, the extent of the exposure of public providers to competition varies by jurisdiction. Decisions regarding the extent of market contestability have been based in the main on the state training authority’s assessment of the preparedness of the public providers (predominantly TAFE institutes) and/or assessment of the breadth and depth of alternative providers in training markets at a regional level. </w:t>
      </w:r>
    </w:p>
    <w:p w14:paraId="72FE0FB2" w14:textId="77777777" w:rsidR="009E58ED" w:rsidRPr="00FA5848" w:rsidRDefault="009E58ED" w:rsidP="009E58ED">
      <w:pPr>
        <w:pStyle w:val="BodyText"/>
      </w:pPr>
      <w:r w:rsidRPr="00FA5848">
        <w:t>As a result, some jurisdictions have limited the extent of the increase in contestability at the outset, based for example on an assessment that the non-public provider training market is not sufficiently developed to be able to deliver the full suite of qualifications required at a high level of quality. Some have allowed the extent of the increase in contestability to be determined on the basis of state-based merit criteria, whereby the public and non-public providers are awarded an allocation of enrolments based on a competitive application process. Others have moved to a largely equal treatment of public and non-public providers in the publicly subsidised VET market.</w:t>
      </w:r>
    </w:p>
    <w:p w14:paraId="17AD08DE" w14:textId="4F3CAC68" w:rsidR="009E58ED" w:rsidRPr="00FA5848" w:rsidRDefault="001C2557" w:rsidP="009E58ED">
      <w:pPr>
        <w:pStyle w:val="BodyText"/>
      </w:pPr>
      <w:r w:rsidRPr="00131D5D">
        <w:fldChar w:fldCharType="begin"/>
      </w:r>
      <w:r w:rsidRPr="009E1C9E">
        <w:instrText xml:space="preserve"> REF _Ref432918238 \h  \* MERGEFORMAT </w:instrText>
      </w:r>
      <w:r w:rsidRPr="00131D5D">
        <w:fldChar w:fldCharType="separate"/>
      </w:r>
      <w:r w:rsidR="008C40B9" w:rsidRPr="008C40B9">
        <w:t>Figure 5.1</w:t>
      </w:r>
      <w:r w:rsidRPr="00131D5D">
        <w:fldChar w:fldCharType="end"/>
      </w:r>
      <w:r w:rsidRPr="00FA5848">
        <w:t xml:space="preserve"> </w:t>
      </w:r>
      <w:r>
        <w:t xml:space="preserve">shows the TAFE market share </w:t>
      </w:r>
      <w:r w:rsidR="0009219F" w:rsidRPr="00FA5848">
        <w:t>in the publicly subsidised VET market</w:t>
      </w:r>
      <w:r w:rsidR="0009219F">
        <w:t xml:space="preserve"> </w:t>
      </w:r>
      <w:r>
        <w:t>(which can be considered a proxy for the extent of contestability) o</w:t>
      </w:r>
      <w:r w:rsidRPr="00FA5848">
        <w:t xml:space="preserve">ver </w:t>
      </w:r>
      <w:r w:rsidR="009E58ED" w:rsidRPr="00FA5848">
        <w:t>the course of the NP</w:t>
      </w:r>
      <w:r>
        <w:t xml:space="preserve">. The figure shows that TAFE market share has decreased significantly, from 76 per cent in 2008 to 52 per cent in 2014, a reduction of 31 per cent. </w:t>
      </w:r>
      <w:r w:rsidR="009E58ED" w:rsidRPr="00FA5848">
        <w:t>This varies across jurisdictions, however</w:t>
      </w:r>
      <w:r>
        <w:t>, with TAFE maintaining its market share in one jurisdiction, and seeing a reduction of over 60 per cent in another.</w:t>
      </w:r>
      <w:r w:rsidR="009E58ED" w:rsidRPr="00FA5848">
        <w:t xml:space="preserve">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9E58ED" w:rsidRPr="00FA5848" w14:paraId="1B7A7BBF" w14:textId="77777777" w:rsidTr="00806A05">
        <w:trPr>
          <w:cantSplit/>
        </w:trPr>
        <w:tc>
          <w:tcPr>
            <w:tcW w:w="8168" w:type="dxa"/>
            <w:tcBorders>
              <w:top w:val="single" w:sz="4" w:space="0" w:color="000100"/>
            </w:tcBorders>
            <w:shd w:val="clear" w:color="auto" w:fill="auto"/>
            <w:tcMar>
              <w:left w:w="0" w:type="dxa"/>
            </w:tcMar>
          </w:tcPr>
          <w:p w14:paraId="6439E105" w14:textId="303CC6C5" w:rsidR="009E58ED" w:rsidRPr="006004BF" w:rsidRDefault="009E58ED" w:rsidP="001C2557">
            <w:pPr>
              <w:pStyle w:val="Caption"/>
            </w:pPr>
            <w:bookmarkStart w:id="495" w:name="_Ref432918238"/>
            <w:bookmarkStart w:id="496" w:name="_Toc432960861"/>
            <w:bookmarkStart w:id="497" w:name="_Toc433728414"/>
            <w:bookmarkStart w:id="498" w:name="_Toc440460795"/>
            <w:r w:rsidRPr="00F4536B">
              <w:rPr>
                <w:rStyle w:val="CaptionLabel"/>
              </w:rPr>
              <w:t xml:space="preserve">Figure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5</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Figure \* ARABIC \s 1 </w:instrText>
            </w:r>
            <w:r w:rsidR="0059245C">
              <w:rPr>
                <w:rStyle w:val="CaptionLabel"/>
              </w:rPr>
              <w:fldChar w:fldCharType="separate"/>
            </w:r>
            <w:r w:rsidR="008C40B9">
              <w:rPr>
                <w:rStyle w:val="CaptionLabel"/>
                <w:noProof/>
              </w:rPr>
              <w:t>1</w:t>
            </w:r>
            <w:r w:rsidR="0059245C">
              <w:rPr>
                <w:rStyle w:val="CaptionLabel"/>
              </w:rPr>
              <w:fldChar w:fldCharType="end"/>
            </w:r>
            <w:bookmarkEnd w:id="495"/>
            <w:r w:rsidR="006004BF">
              <w:tab/>
            </w:r>
            <w:bookmarkEnd w:id="496"/>
            <w:bookmarkEnd w:id="497"/>
            <w:r w:rsidR="001C2557">
              <w:t>TAFE market share</w:t>
            </w:r>
            <w:bookmarkEnd w:id="498"/>
          </w:p>
        </w:tc>
      </w:tr>
      <w:tr w:rsidR="009E58ED" w:rsidRPr="00FA5848" w14:paraId="645B5EA8" w14:textId="77777777" w:rsidTr="00806A05">
        <w:trPr>
          <w:cantSplit/>
          <w:trHeight w:hRule="exact" w:val="380"/>
        </w:trPr>
        <w:tc>
          <w:tcPr>
            <w:tcW w:w="8168" w:type="dxa"/>
            <w:tcBorders>
              <w:bottom w:val="single" w:sz="4" w:space="0" w:color="auto"/>
            </w:tcBorders>
            <w:shd w:val="clear" w:color="auto" w:fill="auto"/>
          </w:tcPr>
          <w:p w14:paraId="44EA1CB0" w14:textId="77777777" w:rsidR="009E58ED" w:rsidRPr="00FA5848" w:rsidRDefault="009E58ED" w:rsidP="00806A05">
            <w:pPr>
              <w:pStyle w:val="spacer"/>
            </w:pPr>
            <w:r w:rsidRPr="004240E0">
              <w:rPr>
                <w:noProof/>
                <w:lang w:eastAsia="en-AU"/>
              </w:rPr>
              <mc:AlternateContent>
                <mc:Choice Requires="wps">
                  <w:drawing>
                    <wp:anchor distT="0" distB="0" distL="114300" distR="114300" simplePos="0" relativeHeight="251730944" behindDoc="0" locked="1" layoutInCell="1" allowOverlap="1" wp14:anchorId="1B106B28" wp14:editId="5FEBA011">
                      <wp:simplePos x="0" y="0"/>
                      <wp:positionH relativeFrom="rightMargin">
                        <wp:posOffset>-772795</wp:posOffset>
                      </wp:positionH>
                      <wp:positionV relativeFrom="page">
                        <wp:posOffset>0</wp:posOffset>
                      </wp:positionV>
                      <wp:extent cx="436880" cy="213360"/>
                      <wp:effectExtent l="0" t="0" r="1270" b="0"/>
                      <wp:wrapNone/>
                      <wp:docPr id="16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D0BC1F5" id="Freeform 5" o:spid="_x0000_s1026" style="position:absolute;margin-left:-60.85pt;margin-top:0;width:34.4pt;height:16.8pt;z-index:2517309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wUh8yn4DAADC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9E58ED" w:rsidRPr="00FA5848" w14:paraId="02131583" w14:textId="77777777" w:rsidTr="00806A05">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204B4141" w14:textId="5C396298" w:rsidR="0009219F" w:rsidRPr="00FA5848" w:rsidRDefault="0009219F" w:rsidP="00806A05">
            <w:pPr>
              <w:pStyle w:val="Figure"/>
            </w:pPr>
            <w:r>
              <w:rPr>
                <w:noProof/>
                <w:lang w:eastAsia="en-AU"/>
              </w:rPr>
              <w:drawing>
                <wp:inline distT="0" distB="0" distL="0" distR="0" wp14:anchorId="4E7DC572" wp14:editId="64F31354">
                  <wp:extent cx="4657725" cy="254254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57725" cy="2542540"/>
                          </a:xfrm>
                          <a:prstGeom prst="rect">
                            <a:avLst/>
                          </a:prstGeom>
                          <a:noFill/>
                        </pic:spPr>
                      </pic:pic>
                    </a:graphicData>
                  </a:graphic>
                </wp:inline>
              </w:drawing>
            </w:r>
          </w:p>
        </w:tc>
      </w:tr>
      <w:tr w:rsidR="009E58ED" w:rsidRPr="00FA5848" w14:paraId="23958B1D" w14:textId="77777777" w:rsidTr="00806A05">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312CED3A" w14:textId="1FE8065C" w:rsidR="009E58ED" w:rsidRPr="00FA5848" w:rsidRDefault="009E58ED" w:rsidP="00806A05">
            <w:pPr>
              <w:pStyle w:val="Source"/>
            </w:pPr>
            <w:r w:rsidRPr="00FA5848">
              <w:t xml:space="preserve">Source: </w:t>
            </w:r>
            <w:r w:rsidR="00840BA5" w:rsidRPr="00FA5848">
              <w:t xml:space="preserve">NCVER </w:t>
            </w:r>
            <w:r w:rsidR="00840BA5">
              <w:t xml:space="preserve">Government-funded </w:t>
            </w:r>
            <w:r w:rsidR="00840BA5" w:rsidRPr="00FA5848">
              <w:t>Students and courses</w:t>
            </w:r>
            <w:r w:rsidR="00840BA5">
              <w:t xml:space="preserve"> (As of the 2014 scope, excluding ACE fee for service)</w:t>
            </w:r>
          </w:p>
        </w:tc>
      </w:tr>
      <w:tr w:rsidR="009E58ED" w:rsidRPr="00FA5848" w14:paraId="0693D24E" w14:textId="77777777" w:rsidTr="00806A05">
        <w:trPr>
          <w:cantSplit/>
          <w:trHeight w:hRule="exact" w:val="160"/>
        </w:trPr>
        <w:tc>
          <w:tcPr>
            <w:tcW w:w="8168" w:type="dxa"/>
            <w:tcBorders>
              <w:top w:val="single" w:sz="4" w:space="0" w:color="auto"/>
            </w:tcBorders>
            <w:shd w:val="clear" w:color="auto" w:fill="auto"/>
            <w:tcMar>
              <w:top w:w="0" w:type="dxa"/>
              <w:left w:w="0" w:type="dxa"/>
              <w:bottom w:w="0" w:type="dxa"/>
            </w:tcMar>
          </w:tcPr>
          <w:p w14:paraId="3B069520" w14:textId="77777777" w:rsidR="009E58ED" w:rsidRPr="000F330F" w:rsidRDefault="009E58ED" w:rsidP="00806A05">
            <w:pPr>
              <w:pStyle w:val="spacer"/>
              <w:rPr>
                <w:rStyle w:val="Notelabel"/>
              </w:rPr>
            </w:pPr>
          </w:p>
        </w:tc>
      </w:tr>
    </w:tbl>
    <w:p w14:paraId="6FF7C077" w14:textId="1833D846" w:rsidR="009E58ED" w:rsidRPr="00FA5848" w:rsidRDefault="009E58ED" w:rsidP="009E58ED">
      <w:pPr>
        <w:pStyle w:val="BodyText"/>
      </w:pPr>
      <w:r w:rsidRPr="00FA5848">
        <w:t xml:space="preserve">Section </w:t>
      </w:r>
      <w:r w:rsidRPr="00053C29">
        <w:fldChar w:fldCharType="begin"/>
      </w:r>
      <w:r w:rsidR="009E1C9E" w:rsidRPr="009E1C9E">
        <w:instrText xml:space="preserve"> REF _Ref432882085 \r \h  \* MERGEFORMAT </w:instrText>
      </w:r>
      <w:r w:rsidRPr="00053C29">
        <w:fldChar w:fldCharType="separate"/>
      </w:r>
      <w:r w:rsidR="008C40B9">
        <w:t>2.3.1</w:t>
      </w:r>
      <w:r w:rsidRPr="00053C29">
        <w:fldChar w:fldCharType="end"/>
      </w:r>
      <w:r w:rsidRPr="00FA5848">
        <w:t xml:space="preserve"> provides further analysis of the extent to which provider choice and contestability has increased since the introduction of the NP.</w:t>
      </w:r>
    </w:p>
    <w:p w14:paraId="0E9F9609" w14:textId="77777777" w:rsidR="009E58ED" w:rsidRPr="00FA5848" w:rsidRDefault="009E58ED" w:rsidP="009E58ED">
      <w:pPr>
        <w:pStyle w:val="BodyText"/>
      </w:pPr>
      <w:r w:rsidRPr="00FA5848">
        <w:t xml:space="preserve">As a result of firstly the increased contestability (to varying degrees as outlined above), and secondly the various measures to enable public providers to operate more effectively in an environment of greater competition, there appears to be widespread agreement that public providers have improved their efficiency and responsiveness. </w:t>
      </w:r>
    </w:p>
    <w:p w14:paraId="1B4B940A" w14:textId="77777777" w:rsidR="009E58ED" w:rsidRPr="00FA5848" w:rsidRDefault="009E58ED" w:rsidP="009E58ED">
      <w:pPr>
        <w:pStyle w:val="BodyText"/>
      </w:pPr>
      <w:r w:rsidRPr="00FA5848">
        <w:t>That being said, many stakeholders in government and the public provider sector accept that there is room for further improvement, and many view the changes to-date as but the initial steps in a measured and steady process of transformation. Many acknowledged that the role of the public provider has and will continue to be of considerable interest to government, communities, industry and private providers, and transformation of that role and the institutions therefore requires careful management.</w:t>
      </w:r>
    </w:p>
    <w:p w14:paraId="3D7B0306" w14:textId="17FCB5CC" w:rsidR="009E58ED" w:rsidRPr="00FA5848" w:rsidRDefault="009E58ED" w:rsidP="009E58ED">
      <w:pPr>
        <w:pStyle w:val="BodyText"/>
      </w:pPr>
      <w:r w:rsidRPr="00FA5848">
        <w:t xml:space="preserve">It is widely understood that TAFE institutes face cost differentials relative to private and community providers, primarily owing to the costs associated with industrial relations arrangements and capital maintenance. </w:t>
      </w:r>
      <w:r w:rsidR="007540A6">
        <w:t>Jurisdictions generally</w:t>
      </w:r>
      <w:r w:rsidRPr="00FA5848">
        <w:t xml:space="preserve"> provide funding to TAFE institutes for any cost disadvantages, although some stakeholders note that the basis for calculating the funding could be based on more rigorous methodologies.</w:t>
      </w:r>
    </w:p>
    <w:p w14:paraId="332FCA48" w14:textId="2348A7AE" w:rsidR="009E58ED" w:rsidRPr="00FA5848" w:rsidRDefault="009E58ED" w:rsidP="009E58ED">
      <w:pPr>
        <w:pStyle w:val="BodyText"/>
      </w:pPr>
      <w:r w:rsidRPr="00FA5848">
        <w:t>While competitive neutrality has been a long standing issue in the VET sector, the issue was not often raised in relation to the implementation of student entitlement models. Some private RTOs did refer to the lack of a consistently level playing field, particularly when TAFE institutes were able to secure a high proportion of contestable funds, or when TAFE institutes received a higher rate of public subsidy. At the same time, a number of public providers raised the issue that some of the expectations placed on their services rendered them uncompetitive, and that this was further complicated by their differing industrial awards and asset base profiles.</w:t>
      </w:r>
    </w:p>
    <w:p w14:paraId="4B700279" w14:textId="77777777" w:rsidR="009E58ED" w:rsidRPr="00FA5848" w:rsidRDefault="009E58ED" w:rsidP="009E58ED">
      <w:pPr>
        <w:pStyle w:val="BodyText"/>
      </w:pPr>
      <w:r w:rsidRPr="00FA5848">
        <w:t>A recurring theme throughout the consultations with TAFE institutes was in reference to the tension between the labour market focus of the student entitlement, and the broader role of the public provider, as acknowledged in clause 29b of the NP. On the one hand, the treatment of TAFE as ‘just another provider’ delivering training to meet labour market need in a contestable market was in some jurisdictions becoming a dominant paradigm. On the other hand, states and territories and public providers face the need to manage community expectations of ‘their’ public provider.</w:t>
      </w:r>
    </w:p>
    <w:p w14:paraId="231BBF64" w14:textId="77777777" w:rsidR="009E58ED" w:rsidRPr="00FA5848" w:rsidRDefault="009E58ED" w:rsidP="009E58ED">
      <w:pPr>
        <w:pStyle w:val="BodyText"/>
      </w:pPr>
      <w:r w:rsidRPr="00FA5848">
        <w:t xml:space="preserve">A number of stakeholders suggested that the dual objectives of TAFE institutes in relation to vocational and labour market outcomes, and social, educational and community outcomes have not always been held in balance in the transformation of the role of the public providers. </w:t>
      </w:r>
    </w:p>
    <w:p w14:paraId="7A8A1439" w14:textId="77777777" w:rsidR="009E58ED" w:rsidRPr="00FA5848" w:rsidRDefault="009E58ED" w:rsidP="009E58ED">
      <w:pPr>
        <w:pStyle w:val="Heading3"/>
        <w:spacing w:before="120"/>
      </w:pPr>
      <w:bookmarkStart w:id="499" w:name="_Ref434261468"/>
      <w:r w:rsidRPr="00FA5848">
        <w:t>Linkages and alignment</w:t>
      </w:r>
      <w:bookmarkEnd w:id="499"/>
    </w:p>
    <w:p w14:paraId="721C6C07" w14:textId="29D4C02A" w:rsidR="001B57F2" w:rsidRDefault="009E58ED" w:rsidP="009E58ED">
      <w:pPr>
        <w:pStyle w:val="BodyText"/>
      </w:pPr>
      <w:r w:rsidRPr="00FA5848">
        <w:t xml:space="preserve">As discussed </w:t>
      </w:r>
      <w:r w:rsidR="001B57F2">
        <w:t xml:space="preserve">in section </w:t>
      </w:r>
      <w:r w:rsidR="001B57F2">
        <w:fldChar w:fldCharType="begin"/>
      </w:r>
      <w:r w:rsidR="001B57F2">
        <w:instrText xml:space="preserve"> REF _Ref438027290 \n \h </w:instrText>
      </w:r>
      <w:r w:rsidR="001B57F2">
        <w:fldChar w:fldCharType="separate"/>
      </w:r>
      <w:r w:rsidR="008C40B9">
        <w:t>5.1</w:t>
      </w:r>
      <w:r w:rsidR="001B57F2">
        <w:fldChar w:fldCharType="end"/>
      </w:r>
      <w:r w:rsidRPr="00FA5848">
        <w:t xml:space="preserve">, there appears to have been limited explicit activity </w:t>
      </w:r>
      <w:r w:rsidR="001B57F2">
        <w:t>to improve linkages and alignment between the training sector and other sectors. Most states and territories did not include measures relating to linkages and alignment in their implementation plans.</w:t>
      </w:r>
    </w:p>
    <w:p w14:paraId="503BF685" w14:textId="1A1712DC" w:rsidR="001B57F2" w:rsidRDefault="009E58ED" w:rsidP="009E58ED">
      <w:pPr>
        <w:pStyle w:val="BodyText"/>
      </w:pPr>
      <w:r w:rsidRPr="00FA5848">
        <w:t xml:space="preserve">Where </w:t>
      </w:r>
      <w:r w:rsidR="00002BC3">
        <w:t xml:space="preserve">linkages and alignment </w:t>
      </w:r>
      <w:r w:rsidRPr="00FA5848">
        <w:t xml:space="preserve">measures </w:t>
      </w:r>
      <w:r w:rsidR="001B57F2">
        <w:t xml:space="preserve">were </w:t>
      </w:r>
      <w:r w:rsidRPr="00FA5848">
        <w:t>included</w:t>
      </w:r>
      <w:r w:rsidR="00002BC3">
        <w:t xml:space="preserve"> in implementation plans</w:t>
      </w:r>
      <w:r w:rsidRPr="00FA5848">
        <w:t xml:space="preserve">, two issues are noted. Firstly, it is difficult to ascertain whether relevant measures </w:t>
      </w:r>
      <w:r w:rsidR="001B57F2">
        <w:t>were</w:t>
      </w:r>
      <w:r w:rsidRPr="00FA5848">
        <w:t xml:space="preserve"> developed specifically to address </w:t>
      </w:r>
      <w:r>
        <w:t>the l</w:t>
      </w:r>
      <w:r w:rsidRPr="00FA5848">
        <w:t>inkages and alignment clause</w:t>
      </w:r>
      <w:r>
        <w:t>s (</w:t>
      </w:r>
      <w:r w:rsidRPr="00FA5848">
        <w:t>8a and 8b</w:t>
      </w:r>
      <w:r>
        <w:t>)</w:t>
      </w:r>
      <w:r w:rsidRPr="00FA5848">
        <w:t xml:space="preserve"> of the NP, or whether </w:t>
      </w:r>
      <w:r w:rsidR="00002BC3">
        <w:t>existing</w:t>
      </w:r>
      <w:r w:rsidR="00573AEA">
        <w:t xml:space="preserve"> linkages and alignment</w:t>
      </w:r>
      <w:r w:rsidR="00002BC3">
        <w:t xml:space="preserve"> </w:t>
      </w:r>
      <w:r w:rsidRPr="00FA5848">
        <w:t>projects</w:t>
      </w:r>
      <w:r w:rsidR="001B57F2">
        <w:t xml:space="preserve"> or </w:t>
      </w:r>
      <w:r w:rsidRPr="00FA5848">
        <w:t xml:space="preserve">programmes that </w:t>
      </w:r>
      <w:r w:rsidR="00002BC3">
        <w:t xml:space="preserve">were </w:t>
      </w:r>
      <w:r w:rsidRPr="00FA5848">
        <w:t>ongoing</w:t>
      </w:r>
      <w:r w:rsidR="001B57F2">
        <w:t xml:space="preserve"> or </w:t>
      </w:r>
      <w:r w:rsidRPr="00FA5848">
        <w:t xml:space="preserve">imminent </w:t>
      </w:r>
      <w:r w:rsidR="00002BC3">
        <w:t xml:space="preserve">were </w:t>
      </w:r>
      <w:r w:rsidRPr="00FA5848">
        <w:t xml:space="preserve">simply noted. </w:t>
      </w:r>
    </w:p>
    <w:p w14:paraId="390B429D" w14:textId="366505BE" w:rsidR="009E58ED" w:rsidRPr="00FA5848" w:rsidRDefault="009E58ED" w:rsidP="009E58ED">
      <w:pPr>
        <w:pStyle w:val="BodyText"/>
      </w:pPr>
      <w:r w:rsidRPr="00FA5848">
        <w:t xml:space="preserve">Secondly, the implementation </w:t>
      </w:r>
      <w:r w:rsidR="00002BC3">
        <w:t xml:space="preserve">progress </w:t>
      </w:r>
      <w:r w:rsidRPr="00FA5848">
        <w:t xml:space="preserve">of measures that </w:t>
      </w:r>
      <w:r w:rsidR="00002BC3">
        <w:t xml:space="preserve">were </w:t>
      </w:r>
      <w:r w:rsidRPr="00FA5848">
        <w:t>committed to in the Implementation Plans are difficult to track through the Annual Performance Reports.</w:t>
      </w:r>
    </w:p>
    <w:p w14:paraId="00075D5A" w14:textId="5C9A1960" w:rsidR="009E58ED" w:rsidRPr="00FA5848" w:rsidRDefault="009E58ED" w:rsidP="009E58ED">
      <w:pPr>
        <w:pStyle w:val="BodyText"/>
      </w:pPr>
      <w:r w:rsidRPr="00FA5848">
        <w:t>Not many stakeholders were in a position to comment on this aspect of the NP. The feedback that was provided</w:t>
      </w:r>
      <w:r w:rsidR="00002BC3">
        <w:t xml:space="preserve"> had the following general themes</w:t>
      </w:r>
      <w:r w:rsidRPr="00FA5848">
        <w:t>:</w:t>
      </w:r>
    </w:p>
    <w:p w14:paraId="3594F0C8" w14:textId="2BAA1E84" w:rsidR="009E58ED" w:rsidRPr="00FA5848" w:rsidRDefault="00002BC3" w:rsidP="009E58ED">
      <w:pPr>
        <w:pStyle w:val="ListBullet"/>
      </w:pPr>
      <w:r>
        <w:t>C</w:t>
      </w:r>
      <w:r w:rsidR="009E58ED" w:rsidRPr="00FA5848">
        <w:t>hanges to the Commonwealth employment programs</w:t>
      </w:r>
      <w:r w:rsidR="0031748F">
        <w:t>,</w:t>
      </w:r>
      <w:r w:rsidR="009E58ED" w:rsidRPr="00FA5848">
        <w:t xml:space="preserve"> </w:t>
      </w:r>
      <w:r>
        <w:t>and to the incentives for existing worker traineeships</w:t>
      </w:r>
      <w:r w:rsidR="00D61D36">
        <w:t xml:space="preserve">, </w:t>
      </w:r>
      <w:r w:rsidR="009E58ED" w:rsidRPr="00FA5848">
        <w:t>may have had unintended consequences.</w:t>
      </w:r>
    </w:p>
    <w:p w14:paraId="615B358A" w14:textId="6D39EC9E" w:rsidR="00D61D36" w:rsidRDefault="006165B0" w:rsidP="006165B0">
      <w:pPr>
        <w:pStyle w:val="ListBullet"/>
      </w:pPr>
      <w:r>
        <w:t xml:space="preserve">The recent introduction of new </w:t>
      </w:r>
      <w:r w:rsidRPr="00451786">
        <w:rPr>
          <w:i/>
        </w:rPr>
        <w:t>jobactive</w:t>
      </w:r>
      <w:r w:rsidR="005573D9">
        <w:rPr>
          <w:rStyle w:val="FootnoteReference"/>
        </w:rPr>
        <w:footnoteReference w:id="12"/>
      </w:r>
      <w:r>
        <w:t xml:space="preserve"> providers and contracts was seen as an area where the policies of the Commonwealth have a significant degree of intersection with the student entitlement, but where there has been limited coordination.</w:t>
      </w:r>
    </w:p>
    <w:p w14:paraId="61FCD0E1" w14:textId="2A714800" w:rsidR="00D61D36" w:rsidRDefault="00C9146C" w:rsidP="00C9146C">
      <w:pPr>
        <w:pStyle w:val="ListBullet"/>
      </w:pPr>
      <w:r>
        <w:t>O</w:t>
      </w:r>
      <w:r w:rsidR="006165B0">
        <w:t xml:space="preserve">ther contracted </w:t>
      </w:r>
      <w:r>
        <w:t xml:space="preserve">government </w:t>
      </w:r>
      <w:r w:rsidR="006165B0">
        <w:t xml:space="preserve">service providers </w:t>
      </w:r>
      <w:r>
        <w:t xml:space="preserve">face different incentives to those faced by publicly funded RTOs—for example </w:t>
      </w:r>
      <w:r w:rsidR="006165B0">
        <w:t xml:space="preserve">that </w:t>
      </w:r>
      <w:r w:rsidR="0035359B" w:rsidRPr="00451786">
        <w:rPr>
          <w:i/>
        </w:rPr>
        <w:t>jobactive</w:t>
      </w:r>
      <w:r w:rsidR="006165B0">
        <w:t xml:space="preserve"> providers are interested in job outcomes while RTOs are more interested in training and training pathways. </w:t>
      </w:r>
    </w:p>
    <w:p w14:paraId="01555C76" w14:textId="38130051" w:rsidR="00D61D36" w:rsidRDefault="00C9146C" w:rsidP="009E58ED">
      <w:pPr>
        <w:pStyle w:val="ListBullet"/>
      </w:pPr>
      <w:r>
        <w:t xml:space="preserve">In cases where contacted providers of other government programs operate across state borders it can be difficult to navigate different state entitlement systems. </w:t>
      </w:r>
    </w:p>
    <w:p w14:paraId="2EE5E533" w14:textId="00BA99A6" w:rsidR="00B34027" w:rsidRDefault="00C9146C" w:rsidP="00C9146C">
      <w:pPr>
        <w:pStyle w:val="BodyText"/>
      </w:pPr>
      <w:r>
        <w:t xml:space="preserve">Linked to this last point, stakeholders commented </w:t>
      </w:r>
      <w:r w:rsidR="00B34027">
        <w:t xml:space="preserve">on the complexities that arise </w:t>
      </w:r>
      <w:r>
        <w:t xml:space="preserve">for </w:t>
      </w:r>
      <w:r w:rsidR="00B34027">
        <w:t>students undertak</w:t>
      </w:r>
      <w:r>
        <w:t>ing</w:t>
      </w:r>
      <w:r w:rsidR="00B34027">
        <w:t xml:space="preserve"> training </w:t>
      </w:r>
      <w:r>
        <w:t xml:space="preserve">interstate </w:t>
      </w:r>
      <w:r w:rsidR="00B34027">
        <w:t xml:space="preserve">or </w:t>
      </w:r>
      <w:r w:rsidR="00D61D36">
        <w:t xml:space="preserve">training </w:t>
      </w:r>
      <w:r w:rsidR="00B34027">
        <w:t>providers operat</w:t>
      </w:r>
      <w:r>
        <w:t>ing</w:t>
      </w:r>
      <w:r w:rsidR="00B34027">
        <w:t xml:space="preserve"> across state or territory borders</w:t>
      </w:r>
      <w:r>
        <w:t xml:space="preserve">. As </w:t>
      </w:r>
      <w:r w:rsidR="00D61D36">
        <w:t xml:space="preserve">illustrated by </w:t>
      </w:r>
      <w:r w:rsidR="00B34027" w:rsidRPr="00FF6E4E">
        <w:fldChar w:fldCharType="begin"/>
      </w:r>
      <w:r w:rsidR="00B34027" w:rsidRPr="00D87BF1">
        <w:instrText xml:space="preserve"> REF _Ref434251589 \h </w:instrText>
      </w:r>
      <w:r w:rsidR="000E14F2" w:rsidRPr="00F4536B">
        <w:instrText xml:space="preserve"> \* MERGEFORMAT </w:instrText>
      </w:r>
      <w:r w:rsidR="00B34027" w:rsidRPr="00FF6E4E">
        <w:fldChar w:fldCharType="separate"/>
      </w:r>
      <w:r w:rsidR="008C40B9" w:rsidRPr="008C40B9">
        <w:rPr>
          <w:rStyle w:val="CaptionLabel"/>
          <w:b w:val="0"/>
        </w:rPr>
        <w:t xml:space="preserve">Figure </w:t>
      </w:r>
      <w:r w:rsidR="008C40B9" w:rsidRPr="008C40B9">
        <w:rPr>
          <w:rStyle w:val="CaptionLabel"/>
          <w:b w:val="0"/>
          <w:noProof/>
        </w:rPr>
        <w:t>5.2</w:t>
      </w:r>
      <w:r w:rsidR="00B34027" w:rsidRPr="00FF6E4E">
        <w:fldChar w:fldCharType="end"/>
      </w:r>
      <w:r>
        <w:t>,</w:t>
      </w:r>
      <w:r w:rsidR="00D61D36">
        <w:t xml:space="preserve"> </w:t>
      </w:r>
      <w:r w:rsidR="00B34027">
        <w:t>while the vast majority of providers operate in only one jurisdiction, a significant minority</w:t>
      </w:r>
      <w:r w:rsidR="00D61D36">
        <w:t>—</w:t>
      </w:r>
      <w:r w:rsidR="00B34027">
        <w:t>over 10 per cent</w:t>
      </w:r>
      <w:r w:rsidR="00D61D36">
        <w:t>—</w:t>
      </w:r>
      <w:r w:rsidR="00B34027">
        <w:t>operate in two, and 7 per cent operate in more than two.</w:t>
      </w:r>
    </w:p>
    <w:p w14:paraId="36F48A36" w14:textId="05D5AC75" w:rsidR="00597E38" w:rsidRDefault="00597E38" w:rsidP="00597E38">
      <w:pPr>
        <w:pStyle w:val="BodyText"/>
      </w:pPr>
      <w:r w:rsidRPr="004173D9">
        <w:rPr>
          <w:b/>
        </w:rPr>
        <w:fldChar w:fldCharType="begin"/>
      </w:r>
      <w:r w:rsidRPr="004173D9">
        <w:rPr>
          <w:b/>
        </w:rPr>
        <w:instrText xml:space="preserve"> REF _Ref434257699 \h</w:instrText>
      </w:r>
      <w:r w:rsidR="004173D9" w:rsidRPr="004173D9">
        <w:rPr>
          <w:b/>
        </w:rPr>
        <w:instrText xml:space="preserve">  \* MERGEFORMAT</w:instrText>
      </w:r>
      <w:r w:rsidRPr="004173D9">
        <w:rPr>
          <w:b/>
        </w:rPr>
        <w:instrText xml:space="preserve"> </w:instrText>
      </w:r>
      <w:r w:rsidRPr="004173D9">
        <w:rPr>
          <w:b/>
        </w:rPr>
      </w:r>
      <w:r w:rsidRPr="004173D9">
        <w:rPr>
          <w:b/>
        </w:rPr>
        <w:fldChar w:fldCharType="separate"/>
      </w:r>
      <w:r w:rsidR="008C40B9" w:rsidRPr="008C40B9">
        <w:rPr>
          <w:rStyle w:val="CaptionLabel"/>
          <w:b w:val="0"/>
        </w:rPr>
        <w:t xml:space="preserve">Figure </w:t>
      </w:r>
      <w:r w:rsidR="008C40B9" w:rsidRPr="008C40B9">
        <w:rPr>
          <w:rStyle w:val="CaptionLabel"/>
          <w:b w:val="0"/>
          <w:noProof/>
        </w:rPr>
        <w:t>5.3</w:t>
      </w:r>
      <w:r w:rsidRPr="004173D9">
        <w:rPr>
          <w:b/>
        </w:rPr>
        <w:fldChar w:fldCharType="end"/>
      </w:r>
      <w:r w:rsidR="00FA7AC0">
        <w:t xml:space="preserve"> shows the proportion of subsidised and fee for service VET students undertaking training in a state other than their home state. There is a significant difference between subsidised and fee for service training in this regard. Almost a fifth of students undertaking fee for service training do so in a state other than their own</w:t>
      </w:r>
      <w:r w:rsidR="00D61D36">
        <w:t>—</w:t>
      </w:r>
      <w:r w:rsidR="00FA7AC0">
        <w:t xml:space="preserve">almost double the same figure in 2008. This compares with only 2 per cent of subsidised students. </w:t>
      </w:r>
    </w:p>
    <w:p w14:paraId="1027E955" w14:textId="2BA4E6C5" w:rsidR="00C9146C" w:rsidRDefault="00C9146C" w:rsidP="00597E38">
      <w:pPr>
        <w:pStyle w:val="BodyText"/>
      </w:pPr>
      <w:r>
        <w:t xml:space="preserve">Issues around students and providers interacting with the VET system across borders </w:t>
      </w:r>
      <w:r w:rsidR="00593D57">
        <w:t>are</w:t>
      </w:r>
      <w:r>
        <w:t xml:space="preserve"> discussed further in section </w:t>
      </w:r>
      <w:r>
        <w:fldChar w:fldCharType="begin"/>
      </w:r>
      <w:r>
        <w:instrText xml:space="preserve"> REF _Ref438318893 \r \h </w:instrText>
      </w:r>
      <w:r>
        <w:fldChar w:fldCharType="separate"/>
      </w:r>
      <w:r w:rsidR="008C40B9">
        <w:t>7.3</w:t>
      </w:r>
      <w:r>
        <w:fldChar w:fldCharType="end"/>
      </w:r>
      <w:r>
        <w:t>.</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B34027" w:rsidRPr="00897E60" w14:paraId="65E686C3" w14:textId="77777777" w:rsidTr="00FF6E4E">
        <w:trPr>
          <w:cantSplit/>
        </w:trPr>
        <w:tc>
          <w:tcPr>
            <w:tcW w:w="8168" w:type="dxa"/>
            <w:tcBorders>
              <w:top w:val="single" w:sz="4" w:space="0" w:color="000100"/>
            </w:tcBorders>
            <w:shd w:val="clear" w:color="auto" w:fill="auto"/>
            <w:tcMar>
              <w:left w:w="0" w:type="dxa"/>
            </w:tcMar>
          </w:tcPr>
          <w:p w14:paraId="65E0388E" w14:textId="6A8AB47F" w:rsidR="00B34027" w:rsidRPr="00897E60" w:rsidRDefault="00B34027">
            <w:pPr>
              <w:pStyle w:val="Caption"/>
            </w:pPr>
            <w:bookmarkStart w:id="500" w:name="_Ref434251589"/>
            <w:bookmarkStart w:id="501" w:name="_Toc440460796"/>
            <w:r w:rsidRPr="00897E60">
              <w:rPr>
                <w:rStyle w:val="CaptionLabel"/>
              </w:rPr>
              <w:t xml:space="preserve">Figure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5</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Figure \* ARABIC \s 1 </w:instrText>
            </w:r>
            <w:r w:rsidR="0059245C">
              <w:rPr>
                <w:rStyle w:val="CaptionLabel"/>
              </w:rPr>
              <w:fldChar w:fldCharType="separate"/>
            </w:r>
            <w:r w:rsidR="008C40B9">
              <w:rPr>
                <w:rStyle w:val="CaptionLabel"/>
                <w:noProof/>
              </w:rPr>
              <w:t>2</w:t>
            </w:r>
            <w:r w:rsidR="0059245C">
              <w:rPr>
                <w:rStyle w:val="CaptionLabel"/>
              </w:rPr>
              <w:fldChar w:fldCharType="end"/>
            </w:r>
            <w:bookmarkEnd w:id="500"/>
            <w:r>
              <w:tab/>
              <w:t>Providers Delivering subsidised training in multiple jurisdictions</w:t>
            </w:r>
            <w:r w:rsidR="00B11300">
              <w:t>, 2014</w:t>
            </w:r>
            <w:bookmarkEnd w:id="501"/>
          </w:p>
        </w:tc>
      </w:tr>
      <w:tr w:rsidR="00B34027" w:rsidRPr="00AA4DEE" w14:paraId="65B7FCFE" w14:textId="77777777" w:rsidTr="00FF6E4E">
        <w:trPr>
          <w:cantSplit/>
          <w:trHeight w:hRule="exact" w:val="380"/>
        </w:trPr>
        <w:tc>
          <w:tcPr>
            <w:tcW w:w="8168" w:type="dxa"/>
            <w:tcBorders>
              <w:bottom w:val="single" w:sz="4" w:space="0" w:color="auto"/>
            </w:tcBorders>
            <w:shd w:val="clear" w:color="auto" w:fill="auto"/>
          </w:tcPr>
          <w:p w14:paraId="57CCC540" w14:textId="77777777" w:rsidR="00B34027" w:rsidRPr="00AA4DEE" w:rsidRDefault="00B34027" w:rsidP="00FF6E4E">
            <w:pPr>
              <w:pStyle w:val="spacer"/>
            </w:pPr>
            <w:r w:rsidRPr="00AA4DEE">
              <w:rPr>
                <w:noProof/>
                <w:lang w:eastAsia="en-AU"/>
              </w:rPr>
              <mc:AlternateContent>
                <mc:Choice Requires="wps">
                  <w:drawing>
                    <wp:anchor distT="0" distB="0" distL="114300" distR="114300" simplePos="0" relativeHeight="251793408" behindDoc="0" locked="1" layoutInCell="1" allowOverlap="1" wp14:anchorId="7A3D0E4E" wp14:editId="135AC8CA">
                      <wp:simplePos x="0" y="0"/>
                      <wp:positionH relativeFrom="rightMargin">
                        <wp:posOffset>-772795</wp:posOffset>
                      </wp:positionH>
                      <wp:positionV relativeFrom="page">
                        <wp:posOffset>0</wp:posOffset>
                      </wp:positionV>
                      <wp:extent cx="436880" cy="213360"/>
                      <wp:effectExtent l="0" t="0" r="1270" b="0"/>
                      <wp:wrapNone/>
                      <wp:docPr id="29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8F1C7A6" id="Freeform 5" o:spid="_x0000_s1026" style="position:absolute;margin-left:-60.85pt;margin-top:0;width:34.4pt;height:16.8pt;z-index:251793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HU5KAZ/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B34027" w:rsidRPr="00AA4DEE" w14:paraId="444E0B5E" w14:textId="77777777" w:rsidTr="00FF6E4E">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5E7186D2" w14:textId="5578E920" w:rsidR="00B34027" w:rsidRPr="00AA4DEE" w:rsidRDefault="00B34027" w:rsidP="00FF6E4E">
            <w:pPr>
              <w:pStyle w:val="Figure"/>
            </w:pPr>
            <w:r>
              <w:rPr>
                <w:noProof/>
                <w:lang w:eastAsia="en-AU"/>
              </w:rPr>
              <w:drawing>
                <wp:inline distT="0" distB="0" distL="0" distR="0" wp14:anchorId="1A47D2E0" wp14:editId="65CF1C2D">
                  <wp:extent cx="4651375" cy="252412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51375" cy="2524125"/>
                          </a:xfrm>
                          <a:prstGeom prst="rect">
                            <a:avLst/>
                          </a:prstGeom>
                          <a:noFill/>
                        </pic:spPr>
                      </pic:pic>
                    </a:graphicData>
                  </a:graphic>
                </wp:inline>
              </w:drawing>
            </w:r>
          </w:p>
        </w:tc>
      </w:tr>
      <w:tr w:rsidR="00B34027" w:rsidRPr="00AA4DEE" w14:paraId="54EDED74" w14:textId="77777777" w:rsidTr="00FF6E4E">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31B702A9" w14:textId="0DD3DEE6" w:rsidR="00B34027" w:rsidRPr="00AA4DEE" w:rsidRDefault="00B34027" w:rsidP="00AF00AB">
            <w:pPr>
              <w:pStyle w:val="Source"/>
            </w:pPr>
            <w:r w:rsidRPr="00AA4DEE">
              <w:t xml:space="preserve">Source: </w:t>
            </w:r>
            <w:r w:rsidR="00840BA5" w:rsidRPr="00FA5848">
              <w:t xml:space="preserve">NCVER </w:t>
            </w:r>
            <w:r w:rsidR="00840BA5">
              <w:t xml:space="preserve">Government-funded </w:t>
            </w:r>
            <w:r w:rsidR="00840BA5" w:rsidRPr="00FA5848">
              <w:t>Students and courses</w:t>
            </w:r>
            <w:r w:rsidR="00840BA5">
              <w:t xml:space="preserve"> (As of the 2014 scope, excluding ACE fee for service)</w:t>
            </w:r>
          </w:p>
        </w:tc>
      </w:tr>
      <w:tr w:rsidR="00B34027" w:rsidRPr="00AA4DEE" w14:paraId="1AEEBBE9" w14:textId="77777777" w:rsidTr="00FF6E4E">
        <w:trPr>
          <w:cantSplit/>
          <w:trHeight w:hRule="exact" w:val="160"/>
        </w:trPr>
        <w:tc>
          <w:tcPr>
            <w:tcW w:w="8168" w:type="dxa"/>
            <w:tcBorders>
              <w:top w:val="single" w:sz="4" w:space="0" w:color="auto"/>
            </w:tcBorders>
            <w:shd w:val="clear" w:color="auto" w:fill="auto"/>
            <w:tcMar>
              <w:top w:w="0" w:type="dxa"/>
              <w:left w:w="0" w:type="dxa"/>
              <w:bottom w:w="0" w:type="dxa"/>
            </w:tcMar>
          </w:tcPr>
          <w:p w14:paraId="46BB4FBC" w14:textId="77777777" w:rsidR="00B34027" w:rsidRPr="00AA4DEE" w:rsidRDefault="00B34027" w:rsidP="00FF6E4E">
            <w:pPr>
              <w:pStyle w:val="spacer"/>
              <w:rPr>
                <w:rStyle w:val="Notelabel"/>
              </w:rPr>
            </w:pPr>
          </w:p>
        </w:tc>
      </w:tr>
      <w:tr w:rsidR="00597E38" w:rsidRPr="00897E60" w14:paraId="4392CF1C" w14:textId="77777777" w:rsidTr="00B04F85">
        <w:trPr>
          <w:cantSplit/>
        </w:trPr>
        <w:tc>
          <w:tcPr>
            <w:tcW w:w="8168" w:type="dxa"/>
            <w:tcBorders>
              <w:top w:val="single" w:sz="4" w:space="0" w:color="000100"/>
            </w:tcBorders>
            <w:shd w:val="clear" w:color="auto" w:fill="auto"/>
            <w:tcMar>
              <w:left w:w="0" w:type="dxa"/>
            </w:tcMar>
          </w:tcPr>
          <w:p w14:paraId="6E941FBF" w14:textId="2775A0ED" w:rsidR="00597E38" w:rsidRPr="00897E60" w:rsidRDefault="00B34027" w:rsidP="00FA7AC0">
            <w:pPr>
              <w:pStyle w:val="Caption"/>
            </w:pPr>
            <w:r>
              <w:t xml:space="preserve"> </w:t>
            </w:r>
            <w:bookmarkStart w:id="502" w:name="_Ref434257699"/>
            <w:bookmarkStart w:id="503" w:name="_Toc440460797"/>
            <w:r w:rsidR="00597E38" w:rsidRPr="00897E60">
              <w:rPr>
                <w:rStyle w:val="CaptionLabel"/>
              </w:rPr>
              <w:t xml:space="preserve">Figure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5</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Figure \* ARABIC \s 1 </w:instrText>
            </w:r>
            <w:r w:rsidR="0059245C">
              <w:rPr>
                <w:rStyle w:val="CaptionLabel"/>
              </w:rPr>
              <w:fldChar w:fldCharType="separate"/>
            </w:r>
            <w:r w:rsidR="008C40B9">
              <w:rPr>
                <w:rStyle w:val="CaptionLabel"/>
                <w:noProof/>
              </w:rPr>
              <w:t>3</w:t>
            </w:r>
            <w:r w:rsidR="0059245C">
              <w:rPr>
                <w:rStyle w:val="CaptionLabel"/>
              </w:rPr>
              <w:fldChar w:fldCharType="end"/>
            </w:r>
            <w:bookmarkEnd w:id="502"/>
            <w:r w:rsidR="00597E38">
              <w:tab/>
              <w:t xml:space="preserve">Students </w:t>
            </w:r>
            <w:r w:rsidR="00FA7AC0">
              <w:t>undertaking</w:t>
            </w:r>
            <w:r w:rsidR="00597E38">
              <w:t xml:space="preserve"> train</w:t>
            </w:r>
            <w:r w:rsidR="00087B63">
              <w:t>i</w:t>
            </w:r>
            <w:r w:rsidR="00597E38">
              <w:t>ng in a state other than their home state</w:t>
            </w:r>
            <w:bookmarkEnd w:id="503"/>
          </w:p>
        </w:tc>
      </w:tr>
      <w:tr w:rsidR="00597E38" w:rsidRPr="00AA4DEE" w14:paraId="579A44BB" w14:textId="77777777" w:rsidTr="00B04F85">
        <w:trPr>
          <w:cantSplit/>
          <w:trHeight w:hRule="exact" w:val="380"/>
        </w:trPr>
        <w:tc>
          <w:tcPr>
            <w:tcW w:w="8168" w:type="dxa"/>
            <w:tcBorders>
              <w:bottom w:val="single" w:sz="4" w:space="0" w:color="auto"/>
            </w:tcBorders>
            <w:shd w:val="clear" w:color="auto" w:fill="auto"/>
          </w:tcPr>
          <w:p w14:paraId="72202E39" w14:textId="77777777" w:rsidR="00597E38" w:rsidRPr="00AA4DEE" w:rsidRDefault="00597E38" w:rsidP="00B04F85">
            <w:pPr>
              <w:pStyle w:val="spacer"/>
            </w:pPr>
            <w:r w:rsidRPr="00AA4DEE">
              <w:rPr>
                <w:noProof/>
                <w:lang w:eastAsia="en-AU"/>
              </w:rPr>
              <mc:AlternateContent>
                <mc:Choice Requires="wps">
                  <w:drawing>
                    <wp:anchor distT="0" distB="0" distL="114300" distR="114300" simplePos="0" relativeHeight="251803648" behindDoc="0" locked="1" layoutInCell="1" allowOverlap="1" wp14:anchorId="227DFE31" wp14:editId="568D6CD9">
                      <wp:simplePos x="0" y="0"/>
                      <wp:positionH relativeFrom="rightMargin">
                        <wp:posOffset>-772795</wp:posOffset>
                      </wp:positionH>
                      <wp:positionV relativeFrom="page">
                        <wp:posOffset>0</wp:posOffset>
                      </wp:positionV>
                      <wp:extent cx="436880" cy="213360"/>
                      <wp:effectExtent l="0" t="0" r="1270" b="0"/>
                      <wp:wrapNone/>
                      <wp:docPr id="27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E3EB1CD" id="Freeform 5" o:spid="_x0000_s1026" style="position:absolute;margin-left:-60.85pt;margin-top:0;width:34.4pt;height:16.8pt;z-index:2518036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AlWK6D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597E38" w:rsidRPr="00AA4DEE" w14:paraId="72C160FA" w14:textId="77777777" w:rsidTr="00B04F85">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544B95DF" w14:textId="2A20CB63" w:rsidR="00597E38" w:rsidRPr="00AA4DEE" w:rsidRDefault="0009219F" w:rsidP="00B04F85">
            <w:pPr>
              <w:pStyle w:val="Figure"/>
            </w:pPr>
            <w:r>
              <w:rPr>
                <w:noProof/>
                <w:lang w:eastAsia="en-AU"/>
              </w:rPr>
              <w:drawing>
                <wp:inline distT="0" distB="0" distL="0" distR="0" wp14:anchorId="3D9BB722" wp14:editId="217F4257">
                  <wp:extent cx="4657725" cy="271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57725" cy="2719070"/>
                          </a:xfrm>
                          <a:prstGeom prst="rect">
                            <a:avLst/>
                          </a:prstGeom>
                          <a:noFill/>
                        </pic:spPr>
                      </pic:pic>
                    </a:graphicData>
                  </a:graphic>
                </wp:inline>
              </w:drawing>
            </w:r>
          </w:p>
        </w:tc>
      </w:tr>
      <w:tr w:rsidR="00597E38" w:rsidRPr="00AA4DEE" w14:paraId="77E5C686" w14:textId="77777777" w:rsidTr="00B04F85">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0D059625" w14:textId="77777777" w:rsidR="00576BF5" w:rsidRDefault="00576BF5" w:rsidP="00576BF5">
            <w:pPr>
              <w:pStyle w:val="Source"/>
            </w:pPr>
            <w:r w:rsidRPr="00CC27F8">
              <w:rPr>
                <w:caps w:val="0"/>
              </w:rPr>
              <w:t xml:space="preserve">Note: in accordance with the scope of available </w:t>
            </w:r>
            <w:r>
              <w:rPr>
                <w:caps w:val="0"/>
              </w:rPr>
              <w:t xml:space="preserve">NCVER </w:t>
            </w:r>
            <w:r w:rsidRPr="00CC27F8">
              <w:rPr>
                <w:caps w:val="0"/>
              </w:rPr>
              <w:t>data, fee for service includes only that delivered at public providers.</w:t>
            </w:r>
          </w:p>
          <w:p w14:paraId="7FD70B9F" w14:textId="0D0D86E9" w:rsidR="00597E38" w:rsidRPr="00AA4DEE" w:rsidRDefault="00597E38" w:rsidP="00B04F85">
            <w:pPr>
              <w:pStyle w:val="Source"/>
            </w:pPr>
            <w:r w:rsidRPr="00AA4DEE">
              <w:t xml:space="preserve">Source: </w:t>
            </w:r>
            <w:r w:rsidR="00840BA5" w:rsidRPr="00FA5848">
              <w:t xml:space="preserve">NCVER </w:t>
            </w:r>
            <w:r w:rsidR="00840BA5">
              <w:t xml:space="preserve">Government-funded </w:t>
            </w:r>
            <w:r w:rsidR="00840BA5" w:rsidRPr="00FA5848">
              <w:t>Students and courses</w:t>
            </w:r>
            <w:r w:rsidR="00840BA5">
              <w:t xml:space="preserve"> (As of the 2014 scope, excluding ACE fee for service)</w:t>
            </w:r>
          </w:p>
        </w:tc>
      </w:tr>
      <w:tr w:rsidR="00597E38" w:rsidRPr="00AA4DEE" w14:paraId="5DAAC1E7" w14:textId="77777777" w:rsidTr="00B04F85">
        <w:trPr>
          <w:cantSplit/>
          <w:trHeight w:hRule="exact" w:val="160"/>
        </w:trPr>
        <w:tc>
          <w:tcPr>
            <w:tcW w:w="8168" w:type="dxa"/>
            <w:tcBorders>
              <w:top w:val="single" w:sz="4" w:space="0" w:color="auto"/>
            </w:tcBorders>
            <w:shd w:val="clear" w:color="auto" w:fill="auto"/>
            <w:tcMar>
              <w:top w:w="0" w:type="dxa"/>
              <w:left w:w="0" w:type="dxa"/>
              <w:bottom w:w="0" w:type="dxa"/>
            </w:tcMar>
          </w:tcPr>
          <w:p w14:paraId="44FDF4F2" w14:textId="77777777" w:rsidR="00597E38" w:rsidRPr="00AA4DEE" w:rsidRDefault="00597E38" w:rsidP="00B04F85">
            <w:pPr>
              <w:pStyle w:val="spacer"/>
              <w:rPr>
                <w:rStyle w:val="Notelabel"/>
              </w:rPr>
            </w:pPr>
          </w:p>
        </w:tc>
      </w:tr>
    </w:tbl>
    <w:p w14:paraId="2A657E65" w14:textId="77777777" w:rsidR="009E58ED" w:rsidRPr="00FA5848" w:rsidRDefault="009E58ED" w:rsidP="009E58ED">
      <w:pPr>
        <w:pStyle w:val="Heading2"/>
        <w:spacing w:before="120"/>
      </w:pPr>
      <w:bookmarkStart w:id="504" w:name="_Toc432894311"/>
      <w:bookmarkStart w:id="505" w:name="_Toc432960914"/>
      <w:bookmarkStart w:id="506" w:name="_Toc433728365"/>
      <w:bookmarkStart w:id="507" w:name="_Toc440460745"/>
      <w:r w:rsidRPr="00FA5848">
        <w:t>Conclusions</w:t>
      </w:r>
      <w:bookmarkEnd w:id="504"/>
      <w:bookmarkEnd w:id="505"/>
      <w:bookmarkEnd w:id="506"/>
      <w:bookmarkEnd w:id="507"/>
    </w:p>
    <w:p w14:paraId="12AEB220" w14:textId="77777777" w:rsidR="009E58ED" w:rsidRPr="00FA5848" w:rsidRDefault="009E58ED" w:rsidP="009E58ED">
      <w:pPr>
        <w:pStyle w:val="BodyText"/>
      </w:pPr>
      <w:r w:rsidRPr="00FA5848">
        <w:t xml:space="preserve">In relation to government-to-government information sharing, the most significant improvements have been through the new information being collected through TVA and the USI (as discussed in chapter 3). It is reasonable to say that government-to-government information sharing has to-date been largely positional and the benefits are yet to be realised. </w:t>
      </w:r>
    </w:p>
    <w:p w14:paraId="52F42966" w14:textId="77777777" w:rsidR="009E58ED" w:rsidRPr="00FA5848" w:rsidRDefault="009E58ED" w:rsidP="009E58ED">
      <w:pPr>
        <w:pStyle w:val="BodyText"/>
      </w:pPr>
      <w:r w:rsidRPr="00FA5848">
        <w:t>In relation to the treatment of public providers, there is clear evidence of a wide variety of steps being taken across the jurisdictions to improve the ability of public providers to operate effectively in an environment of greater competition—including changes and investments in systems, organisational structures, governance, legislation, funding, and branding. At the same time, there is also a view that these changes sometimes fail to appropriately recognise or balance the other non-commercial functions and roles of public providers, though there are limited data available to quantify this.</w:t>
      </w:r>
    </w:p>
    <w:p w14:paraId="7BE51B99" w14:textId="77777777" w:rsidR="009E58ED" w:rsidRPr="00FA5848" w:rsidRDefault="009E58ED" w:rsidP="009E58ED">
      <w:pPr>
        <w:pStyle w:val="BodyText"/>
      </w:pPr>
      <w:r w:rsidRPr="00FA5848">
        <w:t>The NP recognises that public providers serve an important function in ‘servicing the training needs of industry, regions and local communities’, and that their role ‘spans high level training and workforce development for industries and improved skill and job outcomes for disadvantaged learners and communities’. In other words, the NP recognises that public providers are more than ‘just another provider’, though would benefit from greater guidance and specification in this regard.</w:t>
      </w:r>
    </w:p>
    <w:p w14:paraId="1F60ABDA" w14:textId="7145B77D" w:rsidR="009E58ED" w:rsidRPr="00FA5848" w:rsidRDefault="009E58ED" w:rsidP="009E58ED">
      <w:pPr>
        <w:pStyle w:val="BodyText"/>
      </w:pPr>
      <w:r w:rsidRPr="00FA5848">
        <w:t xml:space="preserve">Stakeholders expressed some concern regarding the juncture between student entitlement models and various Commonwealth training programmes and other funding streams. </w:t>
      </w:r>
      <w:r>
        <w:t xml:space="preserve">There was a view that improved coordination between funding from the two levels of government would improve </w:t>
      </w:r>
      <w:r w:rsidR="00AD254D" w:rsidRPr="00AD254D">
        <w:t>the effectiveness of VET sector reforms</w:t>
      </w:r>
      <w:r>
        <w:t>.</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9E58ED" w:rsidRPr="00FA5848" w14:paraId="50F99045" w14:textId="77777777" w:rsidTr="00806A05">
        <w:trPr>
          <w:cantSplit/>
        </w:trPr>
        <w:tc>
          <w:tcPr>
            <w:tcW w:w="8614" w:type="dxa"/>
            <w:shd w:val="clear" w:color="auto" w:fill="auto"/>
            <w:tcMar>
              <w:left w:w="446" w:type="dxa"/>
            </w:tcMar>
          </w:tcPr>
          <w:p w14:paraId="5AAD99FE" w14:textId="77777777" w:rsidR="009E58ED" w:rsidRPr="00FA5848" w:rsidRDefault="009E58ED" w:rsidP="00806A05">
            <w:pPr>
              <w:pStyle w:val="Caption"/>
            </w:pPr>
            <w:r w:rsidRPr="00FA5848">
              <w:t xml:space="preserve">Key Finding </w:t>
            </w:r>
            <w:r w:rsidRPr="00A74525">
              <w:fldChar w:fldCharType="begin"/>
            </w:r>
            <w:r w:rsidRPr="00FA5848">
              <w:instrText xml:space="preserve"> SEQ Key_Finding \* ARABIC </w:instrText>
            </w:r>
            <w:r w:rsidRPr="00A74525">
              <w:fldChar w:fldCharType="separate"/>
            </w:r>
            <w:r w:rsidR="008C40B9">
              <w:rPr>
                <w:noProof/>
              </w:rPr>
              <w:t>4</w:t>
            </w:r>
            <w:r w:rsidRPr="00A74525">
              <w:fldChar w:fldCharType="end"/>
            </w:r>
            <w:r w:rsidRPr="00FA5848">
              <w:t xml:space="preserve"> </w:t>
            </w:r>
          </w:p>
        </w:tc>
      </w:tr>
      <w:tr w:rsidR="009E58ED" w:rsidRPr="00FA5848" w14:paraId="6A861D99" w14:textId="77777777" w:rsidTr="00806A05">
        <w:trPr>
          <w:cantSplit/>
        </w:trPr>
        <w:tc>
          <w:tcPr>
            <w:tcW w:w="8614" w:type="dxa"/>
            <w:shd w:val="clear" w:color="auto" w:fill="E4E0DD"/>
            <w:tcMar>
              <w:top w:w="276" w:type="dxa"/>
              <w:bottom w:w="184" w:type="dxa"/>
              <w:right w:w="120" w:type="dxa"/>
            </w:tcMar>
          </w:tcPr>
          <w:p w14:paraId="11208F98" w14:textId="3E25FF7D" w:rsidR="009E58ED" w:rsidRPr="00FA5848" w:rsidRDefault="009E58ED" w:rsidP="00806A05">
            <w:pPr>
              <w:pStyle w:val="BoxText"/>
            </w:pPr>
            <w:r w:rsidRPr="00FA5848">
              <w:t xml:space="preserve">While there have been some improvements in government-to-government information sharing, </w:t>
            </w:r>
            <w:r w:rsidR="00726B3B">
              <w:t>to</w:t>
            </w:r>
            <w:r w:rsidR="00726B3B">
              <w:noBreakHyphen/>
            </w:r>
            <w:r w:rsidR="00726B3B" w:rsidRPr="00FA5848">
              <w:t xml:space="preserve">date </w:t>
            </w:r>
            <w:r w:rsidRPr="00FA5848">
              <w:t xml:space="preserve">these have been largely positional and specific benefits are yet to be realised. This may improve with further data collection and sharing throughout the remainder of the NP via the relevant working groups and bilateral exchanges. </w:t>
            </w:r>
          </w:p>
          <w:p w14:paraId="29317C9B" w14:textId="37754F58" w:rsidR="009E58ED" w:rsidRPr="00FA5848" w:rsidRDefault="009E58ED" w:rsidP="00806A05">
            <w:pPr>
              <w:pStyle w:val="BoxText"/>
            </w:pPr>
            <w:r w:rsidRPr="00FA5848">
              <w:t>There is clear evidence of a wide variety of steps being taken across the jurisdictions to improve the ability of public providers to operate effectively in an environment of greater competition—including investments in systems, organisational structures, governance, legislation, funding, and branding—and there is more that will need to be done. This shift to a</w:t>
            </w:r>
            <w:r w:rsidR="00B85B51">
              <w:t xml:space="preserve"> more</w:t>
            </w:r>
            <w:r w:rsidRPr="00FA5848">
              <w:t xml:space="preserve"> commercially competitive model, however, appears to have created an issue for some public providers in maintaining an appropriate balance with their non-commercial functions as a public provider. </w:t>
            </w:r>
          </w:p>
        </w:tc>
      </w:tr>
      <w:tr w:rsidR="009E58ED" w:rsidRPr="00FA5848" w14:paraId="13DFC86E" w14:textId="77777777" w:rsidTr="00806A05">
        <w:trPr>
          <w:cantSplit/>
          <w:trHeight w:hRule="exact" w:val="180"/>
        </w:trPr>
        <w:tc>
          <w:tcPr>
            <w:tcW w:w="8614" w:type="dxa"/>
            <w:shd w:val="clear" w:color="auto" w:fill="auto"/>
            <w:tcMar>
              <w:top w:w="0" w:type="dxa"/>
              <w:left w:w="446" w:type="dxa"/>
              <w:bottom w:w="0" w:type="dxa"/>
            </w:tcMar>
          </w:tcPr>
          <w:p w14:paraId="362A67E0" w14:textId="77777777" w:rsidR="009E58ED" w:rsidRPr="00FA5848" w:rsidRDefault="009E58ED" w:rsidP="00806A05">
            <w:pPr>
              <w:pStyle w:val="spacer"/>
            </w:pPr>
            <w:r w:rsidRPr="004240E0">
              <w:rPr>
                <w:noProof/>
                <w:lang w:eastAsia="en-AU"/>
              </w:rPr>
              <mc:AlternateContent>
                <mc:Choice Requires="wps">
                  <w:drawing>
                    <wp:anchor distT="0" distB="0" distL="114300" distR="114300" simplePos="0" relativeHeight="251729920" behindDoc="0" locked="1" layoutInCell="1" allowOverlap="1" wp14:anchorId="72A1998B" wp14:editId="3C8C583E">
                      <wp:simplePos x="0" y="0"/>
                      <wp:positionH relativeFrom="rightMargin">
                        <wp:posOffset>-774065</wp:posOffset>
                      </wp:positionH>
                      <wp:positionV relativeFrom="page">
                        <wp:posOffset>-237490</wp:posOffset>
                      </wp:positionV>
                      <wp:extent cx="436880" cy="213360"/>
                      <wp:effectExtent l="0" t="0" r="1270" b="0"/>
                      <wp:wrapNone/>
                      <wp:docPr id="39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2BFD5CB" id="Freeform 5" o:spid="_x0000_s1026" style="position:absolute;margin-left:-60.95pt;margin-top:-18.7pt;width:34.4pt;height:16.8pt;z-index:2517299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0B18E574" w14:textId="77777777" w:rsidR="009E58ED" w:rsidRPr="00FA5848" w:rsidRDefault="009E58ED" w:rsidP="009E58ED">
      <w:pPr>
        <w:pStyle w:val="BodyText"/>
      </w:pPr>
    </w:p>
    <w:p w14:paraId="55273D2D" w14:textId="77777777" w:rsidR="009E58ED" w:rsidRPr="00FA5848" w:rsidRDefault="009E58ED" w:rsidP="009E58ED">
      <w:pPr>
        <w:pStyle w:val="BodyText"/>
      </w:pPr>
    </w:p>
    <w:p w14:paraId="5D62BD5D" w14:textId="77777777" w:rsidR="00B40747" w:rsidRDefault="00B40747" w:rsidP="00806A05">
      <w:pPr>
        <w:pStyle w:val="BodyText"/>
      </w:pPr>
    </w:p>
    <w:p w14:paraId="300786B5" w14:textId="77777777" w:rsidR="00B40747" w:rsidRDefault="00B40747" w:rsidP="00806A05">
      <w:pPr>
        <w:pStyle w:val="BodyText"/>
      </w:pPr>
    </w:p>
    <w:p w14:paraId="2BC79324" w14:textId="77777777" w:rsidR="00B40747" w:rsidRDefault="00B40747" w:rsidP="00806A05">
      <w:pPr>
        <w:pStyle w:val="BodyText"/>
      </w:pPr>
    </w:p>
    <w:p w14:paraId="22648733" w14:textId="77777777" w:rsidR="00B40747" w:rsidRDefault="00B40747" w:rsidP="00806A05">
      <w:pPr>
        <w:pStyle w:val="BodyText"/>
      </w:pPr>
    </w:p>
    <w:p w14:paraId="05A36F12" w14:textId="77777777" w:rsidR="00B40747" w:rsidRDefault="00B40747" w:rsidP="00806A05">
      <w:pPr>
        <w:pStyle w:val="BodyText"/>
      </w:pPr>
    </w:p>
    <w:p w14:paraId="69E8BA36" w14:textId="77777777" w:rsidR="00B40747" w:rsidRDefault="00B40747" w:rsidP="00806A05">
      <w:pPr>
        <w:pStyle w:val="BodyText"/>
        <w:sectPr w:rsidR="00B40747" w:rsidSect="00B40747">
          <w:headerReference w:type="even" r:id="rId82"/>
          <w:headerReference w:type="default" r:id="rId83"/>
          <w:footerReference w:type="even" r:id="rId84"/>
          <w:footerReference w:type="default" r:id="rId85"/>
          <w:headerReference w:type="first" r:id="rId86"/>
          <w:footerReference w:type="first" r:id="rId87"/>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
      </w:tblPr>
      <w:tblGrid>
        <w:gridCol w:w="5529"/>
        <w:gridCol w:w="2639"/>
      </w:tblGrid>
      <w:tr w:rsidR="00B40747" w14:paraId="1B54FBED" w14:textId="77777777" w:rsidTr="00D911DB">
        <w:trPr>
          <w:trHeight w:hRule="exact" w:val="382"/>
        </w:trPr>
        <w:tc>
          <w:tcPr>
            <w:tcW w:w="5529" w:type="dxa"/>
            <w:shd w:val="clear" w:color="auto" w:fill="9D57A6"/>
          </w:tcPr>
          <w:p w14:paraId="203C9E0F" w14:textId="77777777" w:rsidR="00B40747" w:rsidRDefault="00B40747" w:rsidP="00806A05">
            <w:pPr>
              <w:pStyle w:val="tagchapterBanner"/>
            </w:pPr>
            <w:r>
              <w:rPr>
                <w:noProof/>
                <w:lang w:eastAsia="en-AU"/>
              </w:rPr>
              <mc:AlternateContent>
                <mc:Choice Requires="wps">
                  <w:drawing>
                    <wp:anchor distT="0" distB="0" distL="114300" distR="114300" simplePos="0" relativeHeight="251672576" behindDoc="0" locked="1" layoutInCell="1" allowOverlap="1" wp14:anchorId="6F2207FB" wp14:editId="079910A3">
                      <wp:simplePos x="0" y="0"/>
                      <wp:positionH relativeFrom="page">
                        <wp:posOffset>158750</wp:posOffset>
                      </wp:positionH>
                      <wp:positionV relativeFrom="page">
                        <wp:posOffset>6350</wp:posOffset>
                      </wp:positionV>
                      <wp:extent cx="439560" cy="215280"/>
                      <wp:effectExtent l="0" t="0" r="0" b="0"/>
                      <wp:wrapNone/>
                      <wp:docPr id="5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BC6F719" id="Freeform 5" o:spid="_x0000_s1026" style="position:absolute;margin-left:12.5pt;margin-top:.5pt;width:34.6pt;height:16.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2639" w:type="dxa"/>
            <w:shd w:val="clear" w:color="auto" w:fill="9D57A6"/>
          </w:tcPr>
          <w:p w14:paraId="50886344" w14:textId="77777777" w:rsidR="00B40747" w:rsidRDefault="00B40747" w:rsidP="00806A05">
            <w:pPr>
              <w:pStyle w:val="spacer"/>
            </w:pPr>
          </w:p>
        </w:tc>
      </w:tr>
      <w:tr w:rsidR="00B40747" w:rsidRPr="003D3CD2" w14:paraId="1A405C1C" w14:textId="77777777" w:rsidTr="00D911DB">
        <w:trPr>
          <w:trHeight w:hRule="exact" w:val="3665"/>
        </w:trPr>
        <w:tc>
          <w:tcPr>
            <w:tcW w:w="5529" w:type="dxa"/>
            <w:shd w:val="clear" w:color="auto" w:fill="9D57A6"/>
            <w:tcMar>
              <w:left w:w="0" w:type="dxa"/>
              <w:bottom w:w="0" w:type="dxa"/>
            </w:tcMar>
            <w:vAlign w:val="bottom"/>
          </w:tcPr>
          <w:p w14:paraId="26516CDF" w14:textId="77777777" w:rsidR="00B40747" w:rsidRPr="0014019A" w:rsidRDefault="00D911DB" w:rsidP="00D911DB">
            <w:pPr>
              <w:pStyle w:val="Heading1"/>
              <w:spacing w:line="240" w:lineRule="auto"/>
              <w:outlineLvl w:val="0"/>
            </w:pPr>
            <w:bookmarkStart w:id="508" w:name="_Ref433797484"/>
            <w:r w:rsidRPr="00FA5848">
              <w:t>National Partnership Agreement on Skills Reform VET training outcomes</w:t>
            </w:r>
            <w:bookmarkEnd w:id="508"/>
            <w:r w:rsidR="00B40747">
              <w:t xml:space="preserve"> </w:t>
            </w:r>
          </w:p>
        </w:tc>
        <w:tc>
          <w:tcPr>
            <w:tcW w:w="2639" w:type="dxa"/>
            <w:shd w:val="clear" w:color="auto" w:fill="9D57A6"/>
            <w:tcMar>
              <w:right w:w="344" w:type="dxa"/>
            </w:tcMar>
          </w:tcPr>
          <w:p w14:paraId="1CCA5C37" w14:textId="77777777" w:rsidR="00B40747" w:rsidRPr="00F5723F" w:rsidRDefault="008C40B9" w:rsidP="00806A05">
            <w:pPr>
              <w:pStyle w:val="HeadingChapter"/>
              <w:keepNext/>
            </w:pPr>
            <w:r>
              <w:fldChar w:fldCharType="begin"/>
            </w:r>
            <w:r>
              <w:instrText xml:space="preserve"> SEQ ChptNum\* Arabic \* MERGEFORMAT </w:instrText>
            </w:r>
            <w:r>
              <w:fldChar w:fldCharType="separate"/>
            </w:r>
            <w:bookmarkStart w:id="509" w:name="_Toc440385258"/>
            <w:bookmarkStart w:id="510" w:name="_Toc434258528"/>
            <w:bookmarkStart w:id="511" w:name="_Toc433798316"/>
            <w:bookmarkStart w:id="512" w:name="_Toc433798257"/>
            <w:bookmarkStart w:id="513" w:name="_Toc433798152"/>
            <w:bookmarkStart w:id="514" w:name="_Toc433798047"/>
            <w:bookmarkStart w:id="515" w:name="_Toc433797986"/>
            <w:bookmarkStart w:id="516" w:name="_Toc433797925"/>
            <w:bookmarkStart w:id="517" w:name="_Toc433797864"/>
            <w:bookmarkStart w:id="518" w:name="_Toc433797759"/>
            <w:bookmarkStart w:id="519" w:name="_Toc433797654"/>
            <w:bookmarkStart w:id="520" w:name="_Toc433797593"/>
            <w:bookmarkStart w:id="521" w:name="_Toc433793236"/>
            <w:bookmarkStart w:id="522" w:name="_Toc433791921"/>
            <w:bookmarkStart w:id="523" w:name="_Toc433791895"/>
            <w:bookmarkStart w:id="524" w:name="_Toc433791870"/>
            <w:bookmarkStart w:id="525" w:name="_Toc433792233"/>
            <w:bookmarkStart w:id="526" w:name="_Toc433792268"/>
            <w:bookmarkStart w:id="527" w:name="_Toc433792324"/>
            <w:bookmarkStart w:id="528" w:name="_Toc433792380"/>
            <w:bookmarkStart w:id="529" w:name="_Toc433793331"/>
            <w:bookmarkStart w:id="530" w:name="_Toc433793386"/>
            <w:bookmarkStart w:id="531" w:name="_Toc433793473"/>
            <w:bookmarkStart w:id="532" w:name="_Toc433793529"/>
            <w:bookmarkStart w:id="533" w:name="_Toc433793583"/>
            <w:bookmarkStart w:id="534" w:name="_Toc433811577"/>
            <w:bookmarkStart w:id="535" w:name="_Toc434253199"/>
            <w:bookmarkStart w:id="536" w:name="_Toc440460746"/>
            <w:r>
              <w:t>6</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r>
              <w:fldChar w:fldCharType="end"/>
            </w:r>
          </w:p>
        </w:tc>
      </w:tr>
      <w:tr w:rsidR="00B40747" w14:paraId="6A83D33C" w14:textId="77777777" w:rsidTr="00D911DB">
        <w:trPr>
          <w:trHeight w:hRule="exact" w:val="232"/>
        </w:trPr>
        <w:tc>
          <w:tcPr>
            <w:tcW w:w="5529" w:type="dxa"/>
            <w:shd w:val="clear" w:color="auto" w:fill="9D57A6"/>
          </w:tcPr>
          <w:p w14:paraId="321A6581" w14:textId="77777777" w:rsidR="00B40747" w:rsidRDefault="00B40747" w:rsidP="00806A05">
            <w:pPr>
              <w:pStyle w:val="Chpt-Context"/>
            </w:pPr>
          </w:p>
        </w:tc>
        <w:tc>
          <w:tcPr>
            <w:tcW w:w="2639" w:type="dxa"/>
            <w:shd w:val="clear" w:color="auto" w:fill="9D57A6"/>
          </w:tcPr>
          <w:p w14:paraId="39B4DCB5" w14:textId="77777777" w:rsidR="00B40747" w:rsidRPr="008A4E3C" w:rsidRDefault="008C40B9" w:rsidP="00806A05">
            <w:pPr>
              <w:pStyle w:val="Chpt-Context"/>
            </w:pPr>
            <w:r>
              <w:fldChar w:fldCharType="begin"/>
            </w:r>
            <w:r>
              <w:instrText xml:space="preserve"> STYLEREF  "Heading 1" \l  \* MERGEFORMAT </w:instrText>
            </w:r>
            <w:r>
              <w:fldChar w:fldCharType="separate"/>
            </w:r>
            <w:bookmarkStart w:id="537" w:name="_Toc440460747"/>
            <w:r>
              <w:rPr>
                <w:noProof/>
              </w:rPr>
              <w:t>National Partnership Agreement on Skills Reform VET training outcomes</w:t>
            </w:r>
            <w:bookmarkEnd w:id="537"/>
            <w:r>
              <w:rPr>
                <w:noProof/>
              </w:rPr>
              <w:fldChar w:fldCharType="end"/>
            </w:r>
          </w:p>
        </w:tc>
      </w:tr>
      <w:tr w:rsidR="00B40747" w14:paraId="2A5EB5E5" w14:textId="77777777" w:rsidTr="00D911DB">
        <w:trPr>
          <w:trHeight w:hRule="exact" w:val="228"/>
        </w:trPr>
        <w:tc>
          <w:tcPr>
            <w:tcW w:w="5529" w:type="dxa"/>
            <w:tcBorders>
              <w:top w:val="single" w:sz="4" w:space="0" w:color="9D57A6"/>
            </w:tcBorders>
            <w:shd w:val="clear" w:color="auto" w:fill="auto"/>
          </w:tcPr>
          <w:p w14:paraId="5E4B8993" w14:textId="77777777" w:rsidR="00B40747" w:rsidRDefault="00B40747" w:rsidP="00806A05">
            <w:pPr>
              <w:pStyle w:val="spacer"/>
            </w:pPr>
          </w:p>
        </w:tc>
        <w:tc>
          <w:tcPr>
            <w:tcW w:w="2639" w:type="dxa"/>
            <w:tcBorders>
              <w:top w:val="single" w:sz="4" w:space="0" w:color="9D57A6"/>
            </w:tcBorders>
            <w:shd w:val="clear" w:color="auto" w:fill="auto"/>
          </w:tcPr>
          <w:p w14:paraId="12E9B202" w14:textId="77777777" w:rsidR="00B40747" w:rsidRDefault="00B40747" w:rsidP="00806A05">
            <w:pPr>
              <w:pStyle w:val="spacer"/>
            </w:pPr>
          </w:p>
        </w:tc>
      </w:tr>
    </w:tbl>
    <w:p w14:paraId="0E74CA64" w14:textId="77777777" w:rsidR="00D911DB" w:rsidRPr="00FA5848" w:rsidRDefault="00D911DB" w:rsidP="00D911DB">
      <w:pPr>
        <w:pStyle w:val="Heading2"/>
        <w:spacing w:before="120"/>
      </w:pPr>
      <w:bookmarkStart w:id="538" w:name="_Toc432894314"/>
      <w:bookmarkStart w:id="539" w:name="_Ref432919773"/>
      <w:bookmarkStart w:id="540" w:name="_Toc432960917"/>
      <w:bookmarkStart w:id="541" w:name="_Toc433728368"/>
      <w:bookmarkStart w:id="542" w:name="_Toc440460748"/>
      <w:bookmarkStart w:id="543" w:name="_Toc432069749"/>
      <w:r w:rsidRPr="00FA5848">
        <w:t>Overview</w:t>
      </w:r>
      <w:bookmarkEnd w:id="538"/>
      <w:bookmarkEnd w:id="539"/>
      <w:bookmarkEnd w:id="540"/>
      <w:bookmarkEnd w:id="541"/>
      <w:bookmarkEnd w:id="542"/>
    </w:p>
    <w:bookmarkEnd w:id="543"/>
    <w:p w14:paraId="31851AA6" w14:textId="77777777" w:rsidR="00D911DB" w:rsidRPr="00FA5848" w:rsidRDefault="00D911DB" w:rsidP="00D911DB">
      <w:pPr>
        <w:pStyle w:val="BodyText"/>
      </w:pPr>
      <w:r w:rsidRPr="00FA5848">
        <w:t>The following chapter details jurisdictions progress towards the VET system training outcome targets of the NP. The NP broadly defines VET system training outcomes as increased overall commencements; increased commencements or completions for higher qualification and indigenous Australians; and additional outcomes identified by jurisdictions relating to areas of priority. The NP defines in detail the VET system training outcomes in clauses 30 to 32:</w:t>
      </w:r>
    </w:p>
    <w:p w14:paraId="5A5C0E3F" w14:textId="77777777" w:rsidR="00D911DB" w:rsidRPr="00FA5848" w:rsidRDefault="00D911DB" w:rsidP="00D911DB">
      <w:pPr>
        <w:pStyle w:val="Quote"/>
      </w:pPr>
      <w:r w:rsidRPr="00FA5848">
        <w:t>VET system: training outcomes</w:t>
      </w:r>
    </w:p>
    <w:p w14:paraId="189B6CB8" w14:textId="77777777" w:rsidR="00D911DB" w:rsidRPr="00FA5848" w:rsidRDefault="00D911DB" w:rsidP="00D911DB">
      <w:pPr>
        <w:pStyle w:val="Quote"/>
      </w:pPr>
      <w:r w:rsidRPr="00FA5848">
        <w:t>30. The efficiency and responsiveness of the VET system and equity objectives will be improved through an increase in overall training activity measured by an increase in completions of qualifications in the order of 375,000 nationally over the life of this Agreement. State targets are to be negotiated and will be measured using a standard methodology and a common baseline of the average of 2008 and 2009 calendar year data. Completions funded through Commonwealth initiatives such as the National Workforce Development Fund will contribute to the national increase in completions of qualifications.</w:t>
      </w:r>
    </w:p>
    <w:p w14:paraId="1DA67C8D" w14:textId="77777777" w:rsidR="00D911DB" w:rsidRPr="00FA5848" w:rsidRDefault="00D911DB" w:rsidP="00D911DB">
      <w:pPr>
        <w:pStyle w:val="Quote"/>
      </w:pPr>
      <w:r w:rsidRPr="00FA5848">
        <w:t>31. Improvements, either above trend growth rates or from an agreed baseline, for particular areas of priority will be negotiated on a bilateral basis and measured using a standard methodology, where appropriate, including commencements or completions for:</w:t>
      </w:r>
    </w:p>
    <w:p w14:paraId="1704FF6C" w14:textId="77777777" w:rsidR="00D911DB" w:rsidRPr="00FA5848" w:rsidRDefault="00D911DB" w:rsidP="00D911DB">
      <w:pPr>
        <w:pStyle w:val="Quote"/>
        <w:ind w:firstLine="720"/>
      </w:pPr>
      <w:r w:rsidRPr="00FA5848">
        <w:t>a. higher qualifications (Certificate III, IV, diploma and/or advanced diploma); and</w:t>
      </w:r>
    </w:p>
    <w:p w14:paraId="35C78FAD" w14:textId="77777777" w:rsidR="00D911DB" w:rsidRPr="00FA5848" w:rsidRDefault="00D911DB" w:rsidP="00D911DB">
      <w:pPr>
        <w:pStyle w:val="Quote"/>
        <w:ind w:firstLine="720"/>
      </w:pPr>
      <w:r w:rsidRPr="00FA5848">
        <w:t>b. Indigenous Australians.</w:t>
      </w:r>
    </w:p>
    <w:p w14:paraId="43DFB797" w14:textId="77777777" w:rsidR="00D911DB" w:rsidRPr="00FA5848" w:rsidRDefault="00D911DB" w:rsidP="00D911DB">
      <w:pPr>
        <w:pStyle w:val="Quote"/>
      </w:pPr>
      <w:r w:rsidRPr="00FA5848">
        <w:t>32. States are required to identify two additional targets such as a cumulative increase in government funded Australian Qualifications Framework (AQF) qualification commencements, completions or equivalent full-time students in areas of priority such as rural and remote areas, students with disability or from low socio-economic status backgrounds, groups of policy focus (e.g. long-term unemployed, youth, single and teen parents or mature aged workers), or in a skills priority area.</w:t>
      </w:r>
    </w:p>
    <w:p w14:paraId="7892EA3A" w14:textId="77777777" w:rsidR="00D911DB" w:rsidRPr="00FA5848" w:rsidRDefault="00D911DB" w:rsidP="00D911DB">
      <w:pPr>
        <w:pStyle w:val="BodyText"/>
      </w:pPr>
      <w:r w:rsidRPr="00FA5848">
        <w:t>Jurisdiction have individual targets which were determined in negotiations with the Commonwealth and are specified in jurisdictions’ IPs. In this chapter, each jurisdictions’ progress is measured by comparing NCVER commencement and completions data, to the VET system training outcome targets. This represents an assessment of progress towards those targets rather than assessment of attainment, given that jurisdictions are not expected to meet any targets until the final two years of the NP</w:t>
      </w:r>
    </w:p>
    <w:p w14:paraId="3730B320" w14:textId="77777777" w:rsidR="00D911DB" w:rsidRPr="00FA5848" w:rsidRDefault="00D911DB" w:rsidP="00D911DB">
      <w:pPr>
        <w:pStyle w:val="Heading2"/>
        <w:spacing w:before="120"/>
      </w:pPr>
      <w:bookmarkStart w:id="544" w:name="_Toc432894315"/>
      <w:bookmarkStart w:id="545" w:name="_Toc432960918"/>
      <w:bookmarkStart w:id="546" w:name="_Toc433728369"/>
      <w:bookmarkStart w:id="547" w:name="_Toc440460749"/>
      <w:r w:rsidRPr="00FA5848">
        <w:t>Progress on the overall training outcomes</w:t>
      </w:r>
      <w:bookmarkEnd w:id="544"/>
      <w:bookmarkEnd w:id="545"/>
      <w:bookmarkEnd w:id="546"/>
      <w:bookmarkEnd w:id="547"/>
    </w:p>
    <w:p w14:paraId="6254966F" w14:textId="77777777" w:rsidR="00D911DB" w:rsidRPr="00FA5848" w:rsidRDefault="00D911DB" w:rsidP="00D911DB">
      <w:pPr>
        <w:pStyle w:val="BodyText"/>
      </w:pPr>
      <w:r w:rsidRPr="00FA5848">
        <w:t xml:space="preserve">The NP states in clause 30 that qualifications completions are to increase by 375,000 above the 2008 and 2009 common baseline between 2012 and 2016. The 375,000 target is a joint national target which explicitly includes the completions achieved through Commonwealth initiatives.  </w:t>
      </w:r>
    </w:p>
    <w:p w14:paraId="621C08EC" w14:textId="1A9D3AB3" w:rsidR="00D911DB" w:rsidRPr="00FA5848" w:rsidRDefault="00D911DB" w:rsidP="00D911DB">
      <w:pPr>
        <w:pStyle w:val="BodyText"/>
      </w:pPr>
      <w:r w:rsidRPr="00053C29">
        <w:fldChar w:fldCharType="begin"/>
      </w:r>
      <w:r w:rsidRPr="009E1C9E">
        <w:instrText xml:space="preserve"> REF _Ref432405851 \h  \* MERGEFORMAT </w:instrText>
      </w:r>
      <w:r w:rsidRPr="00053C29">
        <w:fldChar w:fldCharType="separate"/>
      </w:r>
      <w:r w:rsidR="008C40B9" w:rsidRPr="008C40B9">
        <w:t>Figure 6.1</w:t>
      </w:r>
      <w:r w:rsidRPr="00053C29">
        <w:fldChar w:fldCharType="end"/>
      </w:r>
      <w:r w:rsidRPr="00FA5848">
        <w:t xml:space="preserve"> shows national cumulative completions above the 2008 and 2009 baseline since 2012, and the 375,000 national qualification completions target. The national target was exceeded by jurisdictions by a considerable margin well ahead of schedule in 2013. By 2013 national cumulative completions had reached 407,000, exceeding the 2016 target by 32,000.</w:t>
      </w:r>
    </w:p>
    <w:p w14:paraId="688F3573" w14:textId="1CE19FB3" w:rsidR="00D911DB" w:rsidRPr="00FA5848" w:rsidRDefault="00D911DB" w:rsidP="00D911DB">
      <w:pPr>
        <w:pStyle w:val="BodyText"/>
      </w:pPr>
      <w:r w:rsidRPr="00FA5848">
        <w:t>The significant growth in completions is likely attributable to rapid growth in select states as well as additional commencements in Commonwealth funded programmes such as the Productivity Placements Program (PPP) and National Workforce Development Fund (NWDF). Given that the joint national target was not apportioned across the Commonwealth or state and territory governments, no analysis has been included in this Review with respect to the relative contributions of completion growth.</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D911DB" w:rsidRPr="00FA5848" w14:paraId="4E81A65D" w14:textId="77777777" w:rsidTr="00806A05">
        <w:trPr>
          <w:cantSplit/>
        </w:trPr>
        <w:tc>
          <w:tcPr>
            <w:tcW w:w="8168" w:type="dxa"/>
            <w:tcBorders>
              <w:top w:val="single" w:sz="4" w:space="0" w:color="000100"/>
            </w:tcBorders>
            <w:shd w:val="clear" w:color="auto" w:fill="auto"/>
            <w:tcMar>
              <w:left w:w="0" w:type="dxa"/>
            </w:tcMar>
          </w:tcPr>
          <w:p w14:paraId="5902764F" w14:textId="105A691C" w:rsidR="00D911DB" w:rsidRPr="006004BF" w:rsidRDefault="00D911DB">
            <w:pPr>
              <w:pStyle w:val="Caption"/>
            </w:pPr>
            <w:bookmarkStart w:id="548" w:name="_Ref432405851"/>
            <w:bookmarkStart w:id="549" w:name="_Toc432607429"/>
            <w:bookmarkStart w:id="550" w:name="_Toc432757861"/>
            <w:bookmarkStart w:id="551" w:name="_Toc432894115"/>
            <w:bookmarkStart w:id="552" w:name="_Toc432960862"/>
            <w:bookmarkStart w:id="553" w:name="_Toc433728415"/>
            <w:bookmarkStart w:id="554" w:name="_Toc440460798"/>
            <w:r w:rsidRPr="00F4536B">
              <w:rPr>
                <w:rStyle w:val="CaptionLabel"/>
              </w:rPr>
              <w:t xml:space="preserve">Figure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6</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Figure \* ARABIC \s 1 </w:instrText>
            </w:r>
            <w:r w:rsidR="0059245C">
              <w:rPr>
                <w:rStyle w:val="CaptionLabel"/>
              </w:rPr>
              <w:fldChar w:fldCharType="separate"/>
            </w:r>
            <w:r w:rsidR="008C40B9">
              <w:rPr>
                <w:rStyle w:val="CaptionLabel"/>
                <w:noProof/>
              </w:rPr>
              <w:t>1</w:t>
            </w:r>
            <w:r w:rsidR="0059245C">
              <w:rPr>
                <w:rStyle w:val="CaptionLabel"/>
              </w:rPr>
              <w:fldChar w:fldCharType="end"/>
            </w:r>
            <w:bookmarkEnd w:id="548"/>
            <w:r w:rsidR="006004BF">
              <w:tab/>
            </w:r>
            <w:r w:rsidRPr="00F4536B">
              <w:t>cumulative Australian qualification completions above baseline since 2012</w:t>
            </w:r>
            <w:bookmarkEnd w:id="549"/>
            <w:bookmarkEnd w:id="550"/>
            <w:bookmarkEnd w:id="551"/>
            <w:bookmarkEnd w:id="552"/>
            <w:bookmarkEnd w:id="553"/>
            <w:bookmarkEnd w:id="554"/>
          </w:p>
        </w:tc>
      </w:tr>
      <w:tr w:rsidR="00D911DB" w:rsidRPr="00FA5848" w14:paraId="2636E275" w14:textId="77777777" w:rsidTr="00806A05">
        <w:trPr>
          <w:cantSplit/>
          <w:trHeight w:hRule="exact" w:val="380"/>
        </w:trPr>
        <w:tc>
          <w:tcPr>
            <w:tcW w:w="8168" w:type="dxa"/>
            <w:tcBorders>
              <w:bottom w:val="single" w:sz="4" w:space="0" w:color="auto"/>
            </w:tcBorders>
            <w:shd w:val="clear" w:color="auto" w:fill="auto"/>
          </w:tcPr>
          <w:p w14:paraId="5ED82CAD" w14:textId="77777777" w:rsidR="00D911DB" w:rsidRPr="00FA5848" w:rsidRDefault="00D911DB" w:rsidP="00806A05">
            <w:pPr>
              <w:pStyle w:val="spacer"/>
            </w:pPr>
            <w:r w:rsidRPr="004240E0">
              <w:rPr>
                <w:noProof/>
                <w:lang w:eastAsia="en-AU"/>
              </w:rPr>
              <mc:AlternateContent>
                <mc:Choice Requires="wps">
                  <w:drawing>
                    <wp:anchor distT="0" distB="0" distL="114300" distR="114300" simplePos="0" relativeHeight="251732992" behindDoc="0" locked="1" layoutInCell="1" allowOverlap="1" wp14:anchorId="161FF8C9" wp14:editId="6397FA01">
                      <wp:simplePos x="0" y="0"/>
                      <wp:positionH relativeFrom="rightMargin">
                        <wp:posOffset>-772795</wp:posOffset>
                      </wp:positionH>
                      <wp:positionV relativeFrom="page">
                        <wp:posOffset>0</wp:posOffset>
                      </wp:positionV>
                      <wp:extent cx="436880" cy="213360"/>
                      <wp:effectExtent l="0" t="0" r="1270" b="0"/>
                      <wp:wrapNone/>
                      <wp:docPr id="10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F5A4C7A" id="Freeform 5" o:spid="_x0000_s1026" style="position:absolute;margin-left:-60.85pt;margin-top:0;width:34.4pt;height:16.8pt;z-index:2517329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DeI96l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D911DB" w:rsidRPr="00FA5848" w14:paraId="1A7EBAB5" w14:textId="77777777" w:rsidTr="00806A05">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229A74C7" w14:textId="0FDFFB1B" w:rsidR="00D911DB" w:rsidRPr="00FA5848" w:rsidRDefault="004D1537" w:rsidP="00806A05">
            <w:pPr>
              <w:pStyle w:val="Figure"/>
            </w:pPr>
            <w:r>
              <w:rPr>
                <w:noProof/>
                <w:lang w:eastAsia="en-AU"/>
              </w:rPr>
              <w:drawing>
                <wp:inline distT="0" distB="0" distL="0" distR="0" wp14:anchorId="3918F881" wp14:editId="28EE73DE">
                  <wp:extent cx="4578350" cy="27495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tc>
      </w:tr>
      <w:tr w:rsidR="00D911DB" w:rsidRPr="00FA5848" w14:paraId="62064245" w14:textId="77777777" w:rsidTr="00806A05">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0ACD5F04" w14:textId="77777777" w:rsidR="00D911DB" w:rsidRPr="00FA5848" w:rsidRDefault="00D911DB" w:rsidP="00806A05">
            <w:pPr>
              <w:pStyle w:val="Note"/>
            </w:pPr>
            <w:r w:rsidRPr="00FA5848">
              <w:t xml:space="preserve">Note: Baseline completions is 370,349, which is the average 2008 and 2009 completions </w:t>
            </w:r>
          </w:p>
          <w:p w14:paraId="03C2C4D8" w14:textId="634B9765" w:rsidR="00D911DB" w:rsidRPr="00FA5848" w:rsidRDefault="00D911DB">
            <w:pPr>
              <w:pStyle w:val="Source"/>
            </w:pPr>
            <w:r w:rsidRPr="00FA5848">
              <w:t xml:space="preserve">Source: </w:t>
            </w:r>
            <w:r w:rsidR="00840BA5" w:rsidRPr="00FA5848">
              <w:t xml:space="preserve">NCVER </w:t>
            </w:r>
            <w:r w:rsidR="00840BA5">
              <w:t xml:space="preserve">Government-funded </w:t>
            </w:r>
            <w:r w:rsidR="00840BA5" w:rsidRPr="00FA5848">
              <w:t>Students and courses</w:t>
            </w:r>
            <w:r w:rsidR="00840BA5">
              <w:t xml:space="preserve"> (As of the pre-2014 scope, including ACE fee for service – see section 1.4)</w:t>
            </w:r>
          </w:p>
        </w:tc>
      </w:tr>
      <w:tr w:rsidR="00D911DB" w:rsidRPr="00FA5848" w14:paraId="3C78DD3D" w14:textId="77777777" w:rsidTr="00806A05">
        <w:trPr>
          <w:cantSplit/>
          <w:trHeight w:hRule="exact" w:val="160"/>
        </w:trPr>
        <w:tc>
          <w:tcPr>
            <w:tcW w:w="8168" w:type="dxa"/>
            <w:tcBorders>
              <w:top w:val="single" w:sz="4" w:space="0" w:color="auto"/>
            </w:tcBorders>
            <w:shd w:val="clear" w:color="auto" w:fill="auto"/>
            <w:tcMar>
              <w:top w:w="0" w:type="dxa"/>
              <w:left w:w="0" w:type="dxa"/>
              <w:bottom w:w="0" w:type="dxa"/>
            </w:tcMar>
          </w:tcPr>
          <w:p w14:paraId="25294CED" w14:textId="77777777" w:rsidR="00D911DB" w:rsidRPr="000F330F" w:rsidRDefault="00D911DB" w:rsidP="00806A05">
            <w:pPr>
              <w:pStyle w:val="spacer"/>
              <w:rPr>
                <w:rStyle w:val="Notelabel"/>
              </w:rPr>
            </w:pPr>
          </w:p>
        </w:tc>
      </w:tr>
    </w:tbl>
    <w:p w14:paraId="03CC4F65" w14:textId="77777777" w:rsidR="00D911DB" w:rsidRPr="00FA5848" w:rsidRDefault="00D911DB" w:rsidP="00D911DB">
      <w:pPr>
        <w:pStyle w:val="Heading2"/>
        <w:spacing w:before="120"/>
      </w:pPr>
      <w:bookmarkStart w:id="555" w:name="_Toc432069751"/>
      <w:bookmarkStart w:id="556" w:name="_Toc432894316"/>
      <w:bookmarkStart w:id="557" w:name="_Ref432959926"/>
      <w:bookmarkStart w:id="558" w:name="_Toc432960919"/>
      <w:bookmarkStart w:id="559" w:name="_Toc433728370"/>
      <w:bookmarkStart w:id="560" w:name="_Toc440460750"/>
      <w:r w:rsidRPr="000F330F">
        <w:t>Progress on jurisdiction training outcomes</w:t>
      </w:r>
      <w:bookmarkEnd w:id="555"/>
      <w:bookmarkEnd w:id="556"/>
      <w:bookmarkEnd w:id="557"/>
      <w:bookmarkEnd w:id="558"/>
      <w:bookmarkEnd w:id="559"/>
      <w:bookmarkEnd w:id="560"/>
    </w:p>
    <w:p w14:paraId="500E8E30" w14:textId="450A74A9" w:rsidR="00D911DB" w:rsidRPr="00FA5848" w:rsidRDefault="00D911DB" w:rsidP="00D911DB">
      <w:pPr>
        <w:pStyle w:val="BodyText"/>
      </w:pPr>
      <w:r w:rsidRPr="00FA5848">
        <w:t>This section explores the extent to which jurisdictions are on track to meet their VET system training outcome targets. VET system training outcomes are defined in clauses 30 to 32 of the NP (section </w:t>
      </w:r>
      <w:r w:rsidRPr="00053C29">
        <w:fldChar w:fldCharType="begin"/>
      </w:r>
      <w:r w:rsidR="009E1C9E" w:rsidRPr="009E1C9E">
        <w:instrText xml:space="preserve"> REF _Ref432919773 \n \h  \* MERGEFORMAT </w:instrText>
      </w:r>
      <w:r w:rsidRPr="00053C29">
        <w:fldChar w:fldCharType="separate"/>
      </w:r>
      <w:r w:rsidR="008C40B9">
        <w:t>6.1</w:t>
      </w:r>
      <w:r w:rsidRPr="00053C29">
        <w:fldChar w:fldCharType="end"/>
      </w:r>
      <w:r w:rsidRPr="00FA5848">
        <w:t xml:space="preserve">) and in the individual jurisdictions’ IPs. </w:t>
      </w:r>
    </w:p>
    <w:p w14:paraId="59719FA0" w14:textId="16B8521F" w:rsidR="00D911DB" w:rsidRPr="00FA5848" w:rsidRDefault="00D911DB" w:rsidP="00D911DB">
      <w:pPr>
        <w:pStyle w:val="BodyText"/>
      </w:pPr>
      <w:r w:rsidRPr="00131D5D">
        <w:fldChar w:fldCharType="begin"/>
      </w:r>
      <w:r w:rsidR="009E1C9E" w:rsidRPr="009E1C9E">
        <w:instrText xml:space="preserve"> REF _Ref432776855 \h  \* MERGEFORMAT </w:instrText>
      </w:r>
      <w:r w:rsidRPr="00131D5D">
        <w:fldChar w:fldCharType="separate"/>
      </w:r>
      <w:r w:rsidR="008C40B9" w:rsidRPr="008C40B9">
        <w:t>Table 6.1</w:t>
      </w:r>
      <w:r w:rsidRPr="00131D5D">
        <w:fldChar w:fldCharType="end"/>
      </w:r>
      <w:r w:rsidRPr="00FA5848">
        <w:t xml:space="preserve"> summarises jurisdictions progress on training outcomes. Most jurisdictions are on track to meet or have exceed their 2016 jurisdiction specific VET training outcome targets. Across the jurisdictions, over 70 per cent of the training outcome targets have already been met. It is not possible to determine if those jurisdictions that are either on track or lagging behind the expected levels of commencements/completions will reach their targets. In order to assist readability here, the detailed quantitative analysis by jurisdiction is provided in Appendix </w:t>
      </w:r>
      <w:r w:rsidRPr="00053C29">
        <w:fldChar w:fldCharType="begin"/>
      </w:r>
      <w:r w:rsidR="009E1C9E" w:rsidRPr="009E1C9E">
        <w:instrText xml:space="preserve"> REF _Ref432782885 \n \h  \* MERGEFORMAT </w:instrText>
      </w:r>
      <w:r w:rsidRPr="00053C29">
        <w:fldChar w:fldCharType="separate"/>
      </w:r>
      <w:r w:rsidR="008C40B9">
        <w:t>A</w:t>
      </w:r>
      <w:r w:rsidRPr="00053C29">
        <w:fldChar w:fldCharType="end"/>
      </w:r>
      <w:r w:rsidRPr="00FA5848">
        <w:t>.</w:t>
      </w:r>
    </w:p>
    <w:p w14:paraId="7705B54F" w14:textId="77777777" w:rsidR="00D911DB" w:rsidRPr="00FA5848" w:rsidRDefault="00D911DB" w:rsidP="00D911DB">
      <w:pPr>
        <w:spacing w:before="60"/>
      </w:pPr>
      <w:r w:rsidRPr="00FA5848">
        <w:t xml:space="preserve">It is noted here, however, that assessment of NSW training outcome 4 and WA training outcome 5 involves a series break, due to the use by NCVER of ARIA 2011 to assess remoteness from 2011 onwards, where previously remoteness had been assessed using ARIA 2006. Because remoteness has generally decreased over time, a smaller proportion of the population, and therefore fewer students, that would have been classified as remote as of the 2006 Census are classified as remote as of the 2011 Census. </w:t>
      </w:r>
    </w:p>
    <w:p w14:paraId="31097F07" w14:textId="77777777" w:rsidR="00D911DB" w:rsidRPr="00FA5848" w:rsidRDefault="00D911DB" w:rsidP="00D911DB">
      <w:pPr>
        <w:pStyle w:val="BodyText"/>
      </w:pPr>
      <w:r w:rsidRPr="00FA5848">
        <w:t xml:space="preserve">In order to </w:t>
      </w:r>
      <w:r w:rsidR="0052172F">
        <w:t>properly</w:t>
      </w:r>
      <w:r w:rsidR="0052172F" w:rsidRPr="00FA5848">
        <w:t xml:space="preserve"> </w:t>
      </w:r>
      <w:r w:rsidRPr="00FA5848">
        <w:t xml:space="preserve">assess NSW progress against training outcome 4 and WA against training outcome 5, it may be appropriate for </w:t>
      </w:r>
      <w:r w:rsidR="00880898">
        <w:t xml:space="preserve">either </w:t>
      </w:r>
      <w:r w:rsidRPr="00FA5848">
        <w:t>NCVER to prepare data using ARIA 2006 remoteness classifications</w:t>
      </w:r>
      <w:r w:rsidR="00880898">
        <w:t xml:space="preserve"> for training years 2011 onward</w:t>
      </w:r>
      <w:r w:rsidRPr="00FA5848">
        <w:t>, or for baselines to be revised or targets renegotiated to reflect the series break.</w:t>
      </w:r>
      <w:r w:rsidR="00880898">
        <w:t xml:space="preserve"> Both options </w:t>
      </w:r>
      <w:r w:rsidR="00F6150C">
        <w:t>would</w:t>
      </w:r>
      <w:r w:rsidR="00880898">
        <w:t xml:space="preserve"> </w:t>
      </w:r>
      <w:r w:rsidR="0052172F">
        <w:t xml:space="preserve">allow </w:t>
      </w:r>
      <w:r w:rsidR="00F6150C">
        <w:t xml:space="preserve">for </w:t>
      </w:r>
      <w:r w:rsidR="0052172F">
        <w:t>more equitable comparison</w:t>
      </w:r>
      <w:r w:rsidR="00880898">
        <w:t xml:space="preserve">. </w:t>
      </w:r>
      <w:r w:rsidR="0052172F">
        <w:t xml:space="preserve">There were no other </w:t>
      </w:r>
      <w:r w:rsidR="00880898">
        <w:t xml:space="preserve">similar </w:t>
      </w:r>
      <w:r w:rsidR="0052172F">
        <w:t>jurisdiction</w:t>
      </w:r>
      <w:r w:rsidR="00D11C43">
        <w:t>-</w:t>
      </w:r>
      <w:r w:rsidR="0052172F">
        <w:t xml:space="preserve">specific </w:t>
      </w:r>
      <w:r w:rsidR="00880898">
        <w:t xml:space="preserve">data issues identified during the </w:t>
      </w:r>
      <w:r w:rsidR="00D11C43">
        <w:t>Review</w:t>
      </w:r>
      <w:r w:rsidR="00880898">
        <w:t xml:space="preserve">. </w:t>
      </w:r>
    </w:p>
    <w:p w14:paraId="545AF59A" w14:textId="77777777" w:rsidR="00D911DB" w:rsidRPr="00FA5848" w:rsidRDefault="00D911DB" w:rsidP="00D911DB">
      <w:pPr>
        <w:pStyle w:val="BodyText"/>
      </w:pPr>
    </w:p>
    <w:p w14:paraId="408CE86A" w14:textId="250D6E90" w:rsidR="00D911DB" w:rsidRPr="006004BF" w:rsidRDefault="00D911DB" w:rsidP="00A82461">
      <w:pPr>
        <w:pStyle w:val="Caption"/>
        <w:ind w:left="-426"/>
      </w:pPr>
      <w:bookmarkStart w:id="561" w:name="_Ref432776855"/>
      <w:bookmarkStart w:id="562" w:name="_Toc432894127"/>
      <w:bookmarkStart w:id="563" w:name="_Toc432960874"/>
      <w:bookmarkStart w:id="564" w:name="_Toc433728427"/>
      <w:bookmarkStart w:id="565" w:name="_Toc440460810"/>
      <w:r w:rsidRPr="00F4536B">
        <w:rPr>
          <w:rStyle w:val="CaptionLabel"/>
        </w:rPr>
        <w:t xml:space="preserve">Table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6</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Table \* ARABIC \s 1 </w:instrText>
      </w:r>
      <w:r w:rsidR="0059245C">
        <w:rPr>
          <w:rStyle w:val="CaptionLabel"/>
        </w:rPr>
        <w:fldChar w:fldCharType="separate"/>
      </w:r>
      <w:r w:rsidR="008C40B9">
        <w:rPr>
          <w:rStyle w:val="CaptionLabel"/>
          <w:noProof/>
        </w:rPr>
        <w:t>1</w:t>
      </w:r>
      <w:r w:rsidR="0059245C">
        <w:rPr>
          <w:rStyle w:val="CaptionLabel"/>
        </w:rPr>
        <w:fldChar w:fldCharType="end"/>
      </w:r>
      <w:bookmarkEnd w:id="561"/>
      <w:r w:rsidR="006004BF">
        <w:tab/>
      </w:r>
      <w:r w:rsidRPr="00F4536B">
        <w:t>Summary of jurisdictions’ progress against training outcomes</w:t>
      </w:r>
      <w:bookmarkEnd w:id="562"/>
      <w:bookmarkEnd w:id="563"/>
      <w:bookmarkEnd w:id="564"/>
      <w:bookmarkEnd w:id="565"/>
    </w:p>
    <w:tbl>
      <w:tblPr>
        <w:tblW w:w="10378" w:type="dxa"/>
        <w:tblInd w:w="-2207" w:type="dxa"/>
        <w:tblLayout w:type="fixed"/>
        <w:tblCellMar>
          <w:left w:w="0" w:type="dxa"/>
          <w:right w:w="0" w:type="dxa"/>
        </w:tblCellMar>
        <w:tblLook w:val="0000" w:firstRow="0" w:lastRow="0" w:firstColumn="0" w:lastColumn="0" w:noHBand="0" w:noVBand="0"/>
        <w:tblDescription w:val="table_Std"/>
      </w:tblPr>
      <w:tblGrid>
        <w:gridCol w:w="454"/>
        <w:gridCol w:w="1044"/>
        <w:gridCol w:w="1776"/>
        <w:gridCol w:w="1776"/>
        <w:gridCol w:w="1776"/>
        <w:gridCol w:w="1776"/>
        <w:gridCol w:w="1776"/>
      </w:tblGrid>
      <w:tr w:rsidR="00D911DB" w:rsidRPr="00FA5848" w14:paraId="4C7B606E" w14:textId="77777777" w:rsidTr="00806A05">
        <w:trPr>
          <w:cantSplit/>
          <w:tblHeader/>
        </w:trPr>
        <w:tc>
          <w:tcPr>
            <w:tcW w:w="1498" w:type="dxa"/>
            <w:gridSpan w:val="2"/>
            <w:shd w:val="clear" w:color="auto" w:fill="9D57A6"/>
            <w:tcMar>
              <w:top w:w="0" w:type="dxa"/>
              <w:left w:w="454" w:type="dxa"/>
              <w:bottom w:w="0" w:type="dxa"/>
              <w:right w:w="60" w:type="dxa"/>
            </w:tcMar>
          </w:tcPr>
          <w:p w14:paraId="78BD11AE" w14:textId="77777777" w:rsidR="00D911DB" w:rsidRPr="00FA5848" w:rsidRDefault="00D911DB" w:rsidP="00806A05">
            <w:pPr>
              <w:pStyle w:val="Tablecolumnheadings"/>
            </w:pPr>
          </w:p>
        </w:tc>
        <w:tc>
          <w:tcPr>
            <w:tcW w:w="1776" w:type="dxa"/>
            <w:shd w:val="clear" w:color="auto" w:fill="9D57A6"/>
            <w:tcMar>
              <w:top w:w="0" w:type="dxa"/>
              <w:left w:w="0" w:type="dxa"/>
              <w:bottom w:w="0" w:type="dxa"/>
              <w:right w:w="60" w:type="dxa"/>
            </w:tcMar>
          </w:tcPr>
          <w:p w14:paraId="085C44FD" w14:textId="77777777" w:rsidR="00D911DB" w:rsidRPr="00FA5848" w:rsidRDefault="00D911DB" w:rsidP="00806A05">
            <w:pPr>
              <w:pStyle w:val="Tablecolumnheadings"/>
            </w:pPr>
            <w:r w:rsidRPr="00FA5848">
              <w:t>Training Outcome 1</w:t>
            </w:r>
          </w:p>
        </w:tc>
        <w:tc>
          <w:tcPr>
            <w:tcW w:w="1776" w:type="dxa"/>
            <w:shd w:val="clear" w:color="auto" w:fill="9D57A6"/>
            <w:tcMar>
              <w:top w:w="0" w:type="dxa"/>
              <w:left w:w="0" w:type="dxa"/>
              <w:bottom w:w="0" w:type="dxa"/>
              <w:right w:w="60" w:type="dxa"/>
            </w:tcMar>
          </w:tcPr>
          <w:p w14:paraId="56CF4C4A" w14:textId="77777777" w:rsidR="00D911DB" w:rsidRPr="00FA5848" w:rsidRDefault="00D911DB" w:rsidP="00806A05">
            <w:pPr>
              <w:pStyle w:val="Tablecolumnheadings"/>
            </w:pPr>
            <w:r w:rsidRPr="00FA5848">
              <w:t>Training Outcome 2</w:t>
            </w:r>
          </w:p>
        </w:tc>
        <w:tc>
          <w:tcPr>
            <w:tcW w:w="1776" w:type="dxa"/>
            <w:shd w:val="clear" w:color="auto" w:fill="9D57A6"/>
            <w:tcMar>
              <w:top w:w="0" w:type="dxa"/>
              <w:left w:w="0" w:type="dxa"/>
              <w:bottom w:w="0" w:type="dxa"/>
              <w:right w:w="60" w:type="dxa"/>
            </w:tcMar>
          </w:tcPr>
          <w:p w14:paraId="69AE9D6E" w14:textId="77777777" w:rsidR="00D911DB" w:rsidRPr="00FA5848" w:rsidRDefault="00D911DB" w:rsidP="00806A05">
            <w:pPr>
              <w:pStyle w:val="Tablecolumnheadings"/>
            </w:pPr>
            <w:r w:rsidRPr="00FA5848">
              <w:t>Training Outcome 3</w:t>
            </w:r>
          </w:p>
        </w:tc>
        <w:tc>
          <w:tcPr>
            <w:tcW w:w="1776" w:type="dxa"/>
            <w:shd w:val="clear" w:color="auto" w:fill="9D57A6"/>
            <w:tcMar>
              <w:top w:w="0" w:type="dxa"/>
              <w:left w:w="0" w:type="dxa"/>
              <w:bottom w:w="0" w:type="dxa"/>
              <w:right w:w="60" w:type="dxa"/>
            </w:tcMar>
          </w:tcPr>
          <w:p w14:paraId="6ADA6A09" w14:textId="77777777" w:rsidR="00D911DB" w:rsidRPr="00FA5848" w:rsidRDefault="00D911DB" w:rsidP="00806A05">
            <w:pPr>
              <w:pStyle w:val="Tablecolumnheadings"/>
            </w:pPr>
            <w:r w:rsidRPr="00FA5848">
              <w:t>Training Outcome 4</w:t>
            </w:r>
          </w:p>
        </w:tc>
        <w:tc>
          <w:tcPr>
            <w:tcW w:w="1776" w:type="dxa"/>
            <w:shd w:val="clear" w:color="auto" w:fill="9D57A6"/>
            <w:tcMar>
              <w:top w:w="0" w:type="dxa"/>
              <w:left w:w="0" w:type="dxa"/>
              <w:bottom w:w="0" w:type="dxa"/>
              <w:right w:w="60" w:type="dxa"/>
            </w:tcMar>
          </w:tcPr>
          <w:p w14:paraId="5822DCBF" w14:textId="77777777" w:rsidR="00D911DB" w:rsidRPr="00FA5848" w:rsidRDefault="00D911DB" w:rsidP="00806A05">
            <w:pPr>
              <w:pStyle w:val="Tablecolumnheadings"/>
            </w:pPr>
            <w:r w:rsidRPr="00FA5848">
              <w:t>Training Outcome 5</w:t>
            </w:r>
          </w:p>
        </w:tc>
      </w:tr>
      <w:tr w:rsidR="00D911DB" w:rsidRPr="00FA5848" w14:paraId="57612615" w14:textId="77777777" w:rsidTr="00806A05">
        <w:trPr>
          <w:gridBefore w:val="1"/>
          <w:wBefore w:w="454" w:type="dxa"/>
          <w:cantSplit/>
        </w:trPr>
        <w:tc>
          <w:tcPr>
            <w:tcW w:w="1044" w:type="dxa"/>
            <w:tcBorders>
              <w:bottom w:val="single" w:sz="4" w:space="0" w:color="646464"/>
            </w:tcBorders>
            <w:shd w:val="clear" w:color="auto" w:fill="DDDDDD"/>
            <w:tcMar>
              <w:top w:w="40" w:type="dxa"/>
              <w:left w:w="0" w:type="dxa"/>
              <w:bottom w:w="40" w:type="dxa"/>
              <w:right w:w="60" w:type="dxa"/>
            </w:tcMar>
          </w:tcPr>
          <w:p w14:paraId="342F3C05" w14:textId="77777777" w:rsidR="00D911DB" w:rsidRPr="00FA5848" w:rsidRDefault="00D911DB" w:rsidP="00806A05">
            <w:pPr>
              <w:pStyle w:val="Tableunitsrow"/>
            </w:pPr>
            <w:r w:rsidRPr="00FA5848">
              <w:t>NSW</w:t>
            </w:r>
          </w:p>
        </w:tc>
        <w:tc>
          <w:tcPr>
            <w:tcW w:w="1776" w:type="dxa"/>
            <w:tcBorders>
              <w:bottom w:val="single" w:sz="4" w:space="0" w:color="646464"/>
            </w:tcBorders>
            <w:shd w:val="clear" w:color="auto" w:fill="DDDDDD"/>
            <w:tcMar>
              <w:top w:w="40" w:type="dxa"/>
              <w:left w:w="0" w:type="dxa"/>
              <w:bottom w:w="40" w:type="dxa"/>
              <w:right w:w="60" w:type="dxa"/>
            </w:tcMar>
          </w:tcPr>
          <w:p w14:paraId="131E606A" w14:textId="77777777" w:rsidR="00D911DB" w:rsidRPr="00FA5848" w:rsidRDefault="00D911DB" w:rsidP="00806A05">
            <w:pPr>
              <w:pStyle w:val="Tableunitsrow"/>
            </w:pPr>
          </w:p>
        </w:tc>
        <w:tc>
          <w:tcPr>
            <w:tcW w:w="1776" w:type="dxa"/>
            <w:tcBorders>
              <w:bottom w:val="single" w:sz="4" w:space="0" w:color="646464"/>
            </w:tcBorders>
            <w:shd w:val="clear" w:color="auto" w:fill="DDDDDD"/>
            <w:tcMar>
              <w:top w:w="40" w:type="dxa"/>
              <w:left w:w="0" w:type="dxa"/>
              <w:bottom w:w="40" w:type="dxa"/>
              <w:right w:w="60" w:type="dxa"/>
            </w:tcMar>
          </w:tcPr>
          <w:p w14:paraId="0F6578C2" w14:textId="77777777" w:rsidR="00D911DB" w:rsidRPr="00FA5848" w:rsidRDefault="00D911DB" w:rsidP="00806A05">
            <w:pPr>
              <w:pStyle w:val="Tableunitsrow"/>
            </w:pPr>
          </w:p>
        </w:tc>
        <w:tc>
          <w:tcPr>
            <w:tcW w:w="1776" w:type="dxa"/>
            <w:tcBorders>
              <w:bottom w:val="single" w:sz="4" w:space="0" w:color="646464"/>
            </w:tcBorders>
            <w:shd w:val="clear" w:color="auto" w:fill="DDDDDD"/>
            <w:tcMar>
              <w:top w:w="40" w:type="dxa"/>
              <w:left w:w="0" w:type="dxa"/>
              <w:bottom w:w="40" w:type="dxa"/>
              <w:right w:w="60" w:type="dxa"/>
            </w:tcMar>
          </w:tcPr>
          <w:p w14:paraId="42D6716F" w14:textId="77777777" w:rsidR="00D911DB" w:rsidRPr="00FA5848" w:rsidRDefault="00D911DB" w:rsidP="00806A05">
            <w:pPr>
              <w:pStyle w:val="Tableunitsrow"/>
            </w:pPr>
          </w:p>
        </w:tc>
        <w:tc>
          <w:tcPr>
            <w:tcW w:w="1776" w:type="dxa"/>
            <w:tcBorders>
              <w:bottom w:val="single" w:sz="4" w:space="0" w:color="646464"/>
            </w:tcBorders>
            <w:shd w:val="clear" w:color="auto" w:fill="DDDDDD"/>
            <w:tcMar>
              <w:top w:w="40" w:type="dxa"/>
              <w:left w:w="0" w:type="dxa"/>
              <w:bottom w:w="40" w:type="dxa"/>
              <w:right w:w="60" w:type="dxa"/>
            </w:tcMar>
          </w:tcPr>
          <w:p w14:paraId="37CA89B0" w14:textId="77777777" w:rsidR="00D911DB" w:rsidRPr="00FA5848" w:rsidRDefault="00D911DB" w:rsidP="00806A05">
            <w:pPr>
              <w:pStyle w:val="Tableunitsrow"/>
            </w:pPr>
          </w:p>
        </w:tc>
        <w:tc>
          <w:tcPr>
            <w:tcW w:w="1776" w:type="dxa"/>
            <w:tcBorders>
              <w:bottom w:val="single" w:sz="4" w:space="0" w:color="646464"/>
            </w:tcBorders>
            <w:shd w:val="clear" w:color="auto" w:fill="DDDDDD"/>
            <w:tcMar>
              <w:top w:w="40" w:type="dxa"/>
              <w:left w:w="0" w:type="dxa"/>
              <w:bottom w:w="40" w:type="dxa"/>
              <w:right w:w="60" w:type="dxa"/>
            </w:tcMar>
          </w:tcPr>
          <w:p w14:paraId="70110106" w14:textId="77777777" w:rsidR="00D911DB" w:rsidRPr="00FA5848" w:rsidRDefault="00D911DB" w:rsidP="00806A05">
            <w:pPr>
              <w:pStyle w:val="Tableunitsrow"/>
            </w:pPr>
          </w:p>
        </w:tc>
      </w:tr>
      <w:tr w:rsidR="00D911DB" w:rsidRPr="00FA5848" w14:paraId="0535D1F3" w14:textId="77777777" w:rsidTr="00806A05">
        <w:trPr>
          <w:gridBefore w:val="1"/>
          <w:wBefore w:w="454" w:type="dxa"/>
          <w:cantSplit/>
        </w:trPr>
        <w:tc>
          <w:tcPr>
            <w:tcW w:w="1044" w:type="dxa"/>
            <w:tcBorders>
              <w:top w:val="single" w:sz="4" w:space="0" w:color="646464"/>
              <w:bottom w:val="single" w:sz="4" w:space="0" w:color="646464"/>
            </w:tcBorders>
            <w:shd w:val="clear" w:color="auto" w:fill="auto"/>
            <w:tcMar>
              <w:top w:w="40" w:type="dxa"/>
              <w:left w:w="0" w:type="dxa"/>
              <w:bottom w:w="40" w:type="dxa"/>
              <w:right w:w="60" w:type="dxa"/>
            </w:tcMar>
          </w:tcPr>
          <w:p w14:paraId="44FEEAD7" w14:textId="77777777" w:rsidR="00D911DB" w:rsidRPr="00FA5848" w:rsidRDefault="00D911DB" w:rsidP="00806A05">
            <w:pPr>
              <w:pStyle w:val="Tabletext"/>
            </w:pPr>
            <w:r w:rsidRPr="00FA5848">
              <w:t>Definition</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02841393" w14:textId="77777777" w:rsidR="00D911DB" w:rsidRPr="00FA5848" w:rsidRDefault="00D911DB" w:rsidP="00806A05">
            <w:pPr>
              <w:pStyle w:val="Tabletext"/>
            </w:pPr>
            <w:r w:rsidRPr="00FA5848">
              <w:t>Aggregate qualification completions</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1FEF9D3C" w14:textId="77777777" w:rsidR="00D911DB" w:rsidRPr="00FA5848" w:rsidRDefault="00D911DB" w:rsidP="00806A05">
            <w:pPr>
              <w:pStyle w:val="Tabletext"/>
            </w:pPr>
            <w:r w:rsidRPr="00FA5848">
              <w:t>Government funded and fee for service commencements in higher qualifications</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466FCE6E" w14:textId="77777777" w:rsidR="00D911DB" w:rsidRPr="00FA5848" w:rsidRDefault="00D911DB" w:rsidP="00806A05">
            <w:pPr>
              <w:pStyle w:val="Tabletext"/>
            </w:pPr>
            <w:r w:rsidRPr="00FA5848">
              <w:t>AQF completions by Indigenous students</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4A4F3551" w14:textId="77777777" w:rsidR="00D911DB" w:rsidRPr="00FA5848" w:rsidRDefault="00D911DB" w:rsidP="00806A05">
            <w:pPr>
              <w:pStyle w:val="Tabletext"/>
            </w:pPr>
            <w:r w:rsidRPr="00FA5848">
              <w:t>Government funded and fee for service AQF commencements by regional and remote students</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5BBD38B8" w14:textId="77777777" w:rsidR="00D911DB" w:rsidRPr="00FA5848" w:rsidRDefault="00D911DB" w:rsidP="00806A05">
            <w:pPr>
              <w:pStyle w:val="Tabletext"/>
            </w:pPr>
            <w:r w:rsidRPr="00FA5848">
              <w:t>Government funded and domestic fee for service AQF commencements in value-add services</w:t>
            </w:r>
          </w:p>
        </w:tc>
      </w:tr>
      <w:tr w:rsidR="00D911DB" w:rsidRPr="00FA5848" w14:paraId="30A66EC3" w14:textId="77777777" w:rsidTr="00806A05">
        <w:trPr>
          <w:gridBefore w:val="1"/>
          <w:wBefore w:w="454" w:type="dxa"/>
          <w:cantSplit/>
        </w:trPr>
        <w:tc>
          <w:tcPr>
            <w:tcW w:w="1044" w:type="dxa"/>
            <w:tcBorders>
              <w:top w:val="single" w:sz="4" w:space="0" w:color="646464"/>
              <w:bottom w:val="single" w:sz="4" w:space="0" w:color="646464"/>
            </w:tcBorders>
            <w:shd w:val="clear" w:color="auto" w:fill="auto"/>
            <w:tcMar>
              <w:top w:w="40" w:type="dxa"/>
              <w:left w:w="0" w:type="dxa"/>
              <w:bottom w:w="40" w:type="dxa"/>
              <w:right w:w="60" w:type="dxa"/>
            </w:tcMar>
          </w:tcPr>
          <w:p w14:paraId="7CC4085A" w14:textId="77777777" w:rsidR="00D911DB" w:rsidRPr="00FA5848" w:rsidRDefault="00D911DB" w:rsidP="00806A05">
            <w:pPr>
              <w:pStyle w:val="Tabletext"/>
            </w:pPr>
            <w:r w:rsidRPr="00FA5848">
              <w:t>Current</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078163ED" w14:textId="4602187C" w:rsidR="00D911DB" w:rsidRPr="00FA5848" w:rsidRDefault="00D911DB">
            <w:pPr>
              <w:pStyle w:val="Tabletext"/>
            </w:pPr>
            <w:r w:rsidRPr="00FA5848">
              <w:t>51,</w:t>
            </w:r>
            <w:r w:rsidR="002B2C88">
              <w:t>469</w:t>
            </w:r>
            <w:r w:rsidR="002B2C88" w:rsidRPr="00FA5848">
              <w:t xml:space="preserve"> </w:t>
            </w:r>
            <w:r w:rsidRPr="00FA5848">
              <w:t>(as of 2013)</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09E33F10" w14:textId="597231F9" w:rsidR="00D911DB" w:rsidRPr="00FA5848" w:rsidRDefault="002B2C88" w:rsidP="00806A05">
            <w:pPr>
              <w:pStyle w:val="Tabletext"/>
            </w:pPr>
            <w:r>
              <w:t>138,356</w:t>
            </w:r>
            <w:r w:rsidR="00D911DB" w:rsidRPr="00FA5848">
              <w:t xml:space="preserve"> (as of 2014)</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6DF6F29F" w14:textId="0CF41100" w:rsidR="00D911DB" w:rsidRPr="00FA5848" w:rsidRDefault="002B2C88" w:rsidP="00806A05">
            <w:pPr>
              <w:pStyle w:val="Tabletext"/>
            </w:pPr>
            <w:r>
              <w:t>4,039</w:t>
            </w:r>
            <w:r w:rsidR="00D911DB" w:rsidRPr="00FA5848">
              <w:t xml:space="preserve"> (as of 2013)</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35C6A53D" w14:textId="5D00B40B" w:rsidR="00D911DB" w:rsidRPr="00FA5848" w:rsidRDefault="00D911DB">
            <w:pPr>
              <w:pStyle w:val="Tabletext"/>
            </w:pPr>
            <w:r w:rsidRPr="00FA5848">
              <w:t>5</w:t>
            </w:r>
            <w:r w:rsidR="002B2C88">
              <w:t>6</w:t>
            </w:r>
            <w:r w:rsidRPr="00FA5848">
              <w:t>,</w:t>
            </w:r>
            <w:r w:rsidR="002B2C88">
              <w:t>531</w:t>
            </w:r>
            <w:r w:rsidRPr="00FA5848">
              <w:t>* (as of 2014)</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20BDE928" w14:textId="7F07E5A1" w:rsidR="00D911DB" w:rsidRPr="00FA5848" w:rsidRDefault="002B2C88" w:rsidP="00806A05">
            <w:pPr>
              <w:pStyle w:val="Tabletext"/>
            </w:pPr>
            <w:r>
              <w:t>83,794</w:t>
            </w:r>
            <w:r w:rsidR="00D911DB" w:rsidRPr="00FA5848">
              <w:t xml:space="preserve"> (as of 2014)</w:t>
            </w:r>
          </w:p>
        </w:tc>
      </w:tr>
      <w:tr w:rsidR="00D911DB" w:rsidRPr="00FA5848" w14:paraId="7F19BDEE" w14:textId="77777777" w:rsidTr="00806A05">
        <w:trPr>
          <w:gridBefore w:val="1"/>
          <w:wBefore w:w="454" w:type="dxa"/>
          <w:cantSplit/>
        </w:trPr>
        <w:tc>
          <w:tcPr>
            <w:tcW w:w="1044" w:type="dxa"/>
            <w:tcBorders>
              <w:top w:val="single" w:sz="4" w:space="0" w:color="646464"/>
              <w:bottom w:val="single" w:sz="4" w:space="0" w:color="646464"/>
            </w:tcBorders>
            <w:shd w:val="clear" w:color="auto" w:fill="auto"/>
            <w:tcMar>
              <w:top w:w="40" w:type="dxa"/>
              <w:left w:w="0" w:type="dxa"/>
              <w:bottom w:w="40" w:type="dxa"/>
              <w:right w:w="60" w:type="dxa"/>
            </w:tcMar>
          </w:tcPr>
          <w:p w14:paraId="7BF3F066" w14:textId="77777777" w:rsidR="00D911DB" w:rsidRPr="00FA5848" w:rsidRDefault="00D911DB" w:rsidP="00806A05">
            <w:pPr>
              <w:pStyle w:val="Tabletext"/>
            </w:pPr>
            <w:r w:rsidRPr="00FA5848">
              <w:t>Target</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585A76C9" w14:textId="77777777" w:rsidR="00D911DB" w:rsidRPr="00FA5848" w:rsidRDefault="00D911DB" w:rsidP="00806A05">
            <w:pPr>
              <w:pStyle w:val="Tabletext"/>
            </w:pPr>
            <w:r w:rsidRPr="00FA5848">
              <w:t>80,332</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218BCF11" w14:textId="77777777" w:rsidR="00D911DB" w:rsidRPr="00FA5848" w:rsidRDefault="00D911DB" w:rsidP="00806A05">
            <w:pPr>
              <w:pStyle w:val="Tabletext"/>
            </w:pPr>
            <w:r w:rsidRPr="00FA5848">
              <w:t>69,200</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0B93950C" w14:textId="77777777" w:rsidR="00D911DB" w:rsidRPr="00FA5848" w:rsidRDefault="00D911DB" w:rsidP="00806A05">
            <w:pPr>
              <w:pStyle w:val="Tabletext"/>
            </w:pPr>
            <w:r w:rsidRPr="00FA5848">
              <w:t>2,700</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37C9A6FB" w14:textId="6D01574F" w:rsidR="00D911DB" w:rsidRPr="00FA5848" w:rsidRDefault="00F36F38" w:rsidP="00806A05">
            <w:pPr>
              <w:pStyle w:val="Tabletext"/>
            </w:pPr>
            <w:r>
              <w:t>43,100</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4E17B8CF" w14:textId="77777777" w:rsidR="00D911DB" w:rsidRPr="00FA5848" w:rsidRDefault="00D911DB" w:rsidP="00806A05">
            <w:pPr>
              <w:pStyle w:val="Tabletext"/>
            </w:pPr>
            <w:r w:rsidRPr="00FA5848">
              <w:t>22,800</w:t>
            </w:r>
          </w:p>
        </w:tc>
      </w:tr>
      <w:tr w:rsidR="00D911DB" w:rsidRPr="00FA5848" w14:paraId="24990F05" w14:textId="77777777" w:rsidTr="00806A05">
        <w:trPr>
          <w:gridBefore w:val="1"/>
          <w:wBefore w:w="454" w:type="dxa"/>
          <w:cantSplit/>
        </w:trPr>
        <w:tc>
          <w:tcPr>
            <w:tcW w:w="1044" w:type="dxa"/>
            <w:tcBorders>
              <w:top w:val="single" w:sz="4" w:space="0" w:color="646464"/>
              <w:bottom w:val="single" w:sz="4" w:space="0" w:color="646464"/>
            </w:tcBorders>
            <w:shd w:val="clear" w:color="auto" w:fill="auto"/>
            <w:tcMar>
              <w:top w:w="40" w:type="dxa"/>
              <w:left w:w="0" w:type="dxa"/>
              <w:bottom w:w="40" w:type="dxa"/>
              <w:right w:w="60" w:type="dxa"/>
            </w:tcMar>
          </w:tcPr>
          <w:p w14:paraId="19984069" w14:textId="77777777" w:rsidR="00D911DB" w:rsidRPr="00FA5848" w:rsidRDefault="00D911DB" w:rsidP="00806A05">
            <w:pPr>
              <w:pStyle w:val="Tabletext"/>
            </w:pPr>
            <w:r w:rsidRPr="00FA5848">
              <w:t>Comment</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00EBB3D2" w14:textId="77777777" w:rsidR="00D911DB" w:rsidRPr="00FA5848" w:rsidRDefault="00D911DB" w:rsidP="00806A05">
            <w:pPr>
              <w:pStyle w:val="Tabletext"/>
            </w:pPr>
            <w:r w:rsidRPr="00FA5848">
              <w:t>On track</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6D5E3130" w14:textId="77777777" w:rsidR="00D911DB" w:rsidRPr="00FA5848" w:rsidRDefault="00D911DB" w:rsidP="00806A05">
            <w:pPr>
              <w:pStyle w:val="Tabletext"/>
            </w:pPr>
            <w:r w:rsidRPr="00FA5848">
              <w:t>2016 target exceeded</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5191FD97" w14:textId="77777777" w:rsidR="00D911DB" w:rsidRPr="00FA5848" w:rsidRDefault="00D911DB" w:rsidP="00806A05">
            <w:pPr>
              <w:pStyle w:val="Tabletext"/>
            </w:pPr>
            <w:r w:rsidRPr="00FA5848">
              <w:t>2016 target exceeded</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68BA78AC" w14:textId="677F5B6C" w:rsidR="00D911DB" w:rsidRPr="00FA5848" w:rsidRDefault="00F36F38" w:rsidP="00806A05">
            <w:pPr>
              <w:pStyle w:val="Tabletext"/>
            </w:pPr>
            <w:r>
              <w:t>2016 target exceeded</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54B45120" w14:textId="77777777" w:rsidR="00D911DB" w:rsidRPr="00FA5848" w:rsidRDefault="00D911DB" w:rsidP="00806A05">
            <w:pPr>
              <w:pStyle w:val="Tabletext"/>
            </w:pPr>
            <w:r w:rsidRPr="00FA5848">
              <w:t>2016 target exceeded</w:t>
            </w:r>
          </w:p>
        </w:tc>
      </w:tr>
      <w:tr w:rsidR="00D911DB" w:rsidRPr="00FA5848" w14:paraId="64E057B4" w14:textId="77777777" w:rsidTr="00806A05">
        <w:trPr>
          <w:gridBefore w:val="1"/>
          <w:wBefore w:w="454" w:type="dxa"/>
          <w:cantSplit/>
        </w:trPr>
        <w:tc>
          <w:tcPr>
            <w:tcW w:w="1044" w:type="dxa"/>
            <w:tcBorders>
              <w:top w:val="single" w:sz="4" w:space="0" w:color="646464"/>
              <w:bottom w:val="single" w:sz="4" w:space="0" w:color="646464"/>
            </w:tcBorders>
            <w:shd w:val="clear" w:color="auto" w:fill="DDDDDD"/>
            <w:tcMar>
              <w:top w:w="40" w:type="dxa"/>
              <w:left w:w="0" w:type="dxa"/>
              <w:bottom w:w="40" w:type="dxa"/>
              <w:right w:w="60" w:type="dxa"/>
            </w:tcMar>
          </w:tcPr>
          <w:p w14:paraId="1EE1F6DB" w14:textId="77777777" w:rsidR="00D911DB" w:rsidRPr="00FA5848" w:rsidRDefault="00D911DB" w:rsidP="00806A05">
            <w:pPr>
              <w:pStyle w:val="Tableunitsrow"/>
            </w:pPr>
            <w:r w:rsidRPr="00FA5848">
              <w:t>Victoria</w:t>
            </w: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5DC7E056" w14:textId="77777777" w:rsidR="00D911DB" w:rsidRPr="00FA5848" w:rsidRDefault="00D911DB" w:rsidP="00806A05">
            <w:pPr>
              <w:pStyle w:val="Tableunitsrow"/>
            </w:pP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57F62699" w14:textId="77777777" w:rsidR="00D911DB" w:rsidRPr="00FA5848" w:rsidRDefault="00D911DB" w:rsidP="00806A05">
            <w:pPr>
              <w:pStyle w:val="Tableunitsrow"/>
            </w:pP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19338FE1" w14:textId="77777777" w:rsidR="00D911DB" w:rsidRPr="00FA5848" w:rsidRDefault="00D911DB" w:rsidP="00806A05">
            <w:pPr>
              <w:pStyle w:val="Tableunitsrow"/>
            </w:pP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6A236B79" w14:textId="77777777" w:rsidR="00D911DB" w:rsidRPr="00FA5848" w:rsidRDefault="00D911DB" w:rsidP="00806A05">
            <w:pPr>
              <w:pStyle w:val="Tableunitsrow"/>
            </w:pP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6BDEFEC2" w14:textId="77777777" w:rsidR="00D911DB" w:rsidRPr="00FA5848" w:rsidRDefault="00D911DB" w:rsidP="00806A05">
            <w:pPr>
              <w:pStyle w:val="Tableunitsrow"/>
            </w:pPr>
          </w:p>
        </w:tc>
      </w:tr>
      <w:tr w:rsidR="00D911DB" w:rsidRPr="00FA5848" w14:paraId="3712DDFD" w14:textId="77777777" w:rsidTr="00806A05">
        <w:trPr>
          <w:gridBefore w:val="1"/>
          <w:wBefore w:w="454" w:type="dxa"/>
          <w:cantSplit/>
        </w:trPr>
        <w:tc>
          <w:tcPr>
            <w:tcW w:w="1044" w:type="dxa"/>
            <w:tcBorders>
              <w:top w:val="single" w:sz="4" w:space="0" w:color="646464"/>
              <w:bottom w:val="single" w:sz="4" w:space="0" w:color="646464"/>
            </w:tcBorders>
            <w:shd w:val="clear" w:color="auto" w:fill="auto"/>
            <w:tcMar>
              <w:top w:w="40" w:type="dxa"/>
              <w:left w:w="0" w:type="dxa"/>
              <w:bottom w:w="40" w:type="dxa"/>
              <w:right w:w="60" w:type="dxa"/>
            </w:tcMar>
          </w:tcPr>
          <w:p w14:paraId="0D917EB8" w14:textId="77777777" w:rsidR="00D911DB" w:rsidRPr="00FA5848" w:rsidRDefault="00D911DB" w:rsidP="00806A05">
            <w:pPr>
              <w:pStyle w:val="Tabletext"/>
            </w:pPr>
            <w:r w:rsidRPr="00FA5848">
              <w:t>Definition</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21B702A8" w14:textId="77777777" w:rsidR="00D911DB" w:rsidRPr="00FA5848" w:rsidRDefault="00D911DB" w:rsidP="00806A05">
            <w:pPr>
              <w:pStyle w:val="Tabletext"/>
            </w:pPr>
            <w:r w:rsidRPr="00FA5848">
              <w:t>Aggregate qualification completions</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04EDA826" w14:textId="77777777" w:rsidR="00D911DB" w:rsidRPr="00FA5848" w:rsidRDefault="00D911DB" w:rsidP="00806A05">
            <w:pPr>
              <w:pStyle w:val="Tabletext"/>
            </w:pPr>
            <w:r w:rsidRPr="00FA5848">
              <w:t>Completions of higher qualifications (Certificate III and above)</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2C58675D" w14:textId="77777777" w:rsidR="00D911DB" w:rsidRPr="00FA5848" w:rsidRDefault="00D911DB" w:rsidP="00806A05">
            <w:pPr>
              <w:pStyle w:val="Tabletext"/>
            </w:pPr>
            <w:r w:rsidRPr="00FA5848">
              <w:t>Commencements of higher qualifications by Indigenous Australians (Certificate III and above)</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56821F0B" w14:textId="77777777" w:rsidR="00D911DB" w:rsidRPr="00FA5848" w:rsidRDefault="00D911DB" w:rsidP="00806A05">
            <w:pPr>
              <w:pStyle w:val="Tabletext"/>
            </w:pPr>
            <w:r w:rsidRPr="00FA5848">
              <w:t>Commencements by students with a disability</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58EDD50B" w14:textId="77777777" w:rsidR="00D911DB" w:rsidRPr="00FA5848" w:rsidRDefault="00D911DB" w:rsidP="00806A05">
            <w:pPr>
              <w:pStyle w:val="Tabletext"/>
            </w:pPr>
            <w:r w:rsidRPr="00FA5848">
              <w:t>Commencements by individuals who are unemployed at the time of enrolment</w:t>
            </w:r>
          </w:p>
        </w:tc>
      </w:tr>
      <w:tr w:rsidR="00D911DB" w:rsidRPr="00FA5848" w14:paraId="3E8AFDE2" w14:textId="77777777" w:rsidTr="00806A05">
        <w:trPr>
          <w:gridBefore w:val="1"/>
          <w:wBefore w:w="454" w:type="dxa"/>
          <w:cantSplit/>
        </w:trPr>
        <w:tc>
          <w:tcPr>
            <w:tcW w:w="1044" w:type="dxa"/>
            <w:tcBorders>
              <w:top w:val="single" w:sz="4" w:space="0" w:color="646464"/>
              <w:bottom w:val="single" w:sz="4" w:space="0" w:color="646464"/>
            </w:tcBorders>
            <w:shd w:val="clear" w:color="auto" w:fill="auto"/>
            <w:tcMar>
              <w:top w:w="40" w:type="dxa"/>
              <w:left w:w="0" w:type="dxa"/>
              <w:bottom w:w="40" w:type="dxa"/>
              <w:right w:w="60" w:type="dxa"/>
            </w:tcMar>
          </w:tcPr>
          <w:p w14:paraId="69DB0854" w14:textId="77777777" w:rsidR="00D911DB" w:rsidRPr="00FA5848" w:rsidRDefault="00D911DB" w:rsidP="00806A05">
            <w:pPr>
              <w:pStyle w:val="Tabletext"/>
            </w:pPr>
            <w:r w:rsidRPr="00FA5848">
              <w:t>Current</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12DB5B0E" w14:textId="1BE32377" w:rsidR="00D911DB" w:rsidRPr="00FA5848" w:rsidRDefault="002B2C88" w:rsidP="00806A05">
            <w:pPr>
              <w:pStyle w:val="Tabletext"/>
            </w:pPr>
            <w:r>
              <w:t>228,475</w:t>
            </w:r>
            <w:r w:rsidR="00D911DB" w:rsidRPr="00FA5848">
              <w:t xml:space="preserve"> (as of 2013)</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0440E814" w14:textId="73D44EEA" w:rsidR="00D911DB" w:rsidRPr="00FA5848" w:rsidRDefault="002B2C88" w:rsidP="00806A05">
            <w:pPr>
              <w:pStyle w:val="Tabletext"/>
            </w:pPr>
            <w:r>
              <w:t>185,063</w:t>
            </w:r>
            <w:r w:rsidR="00D911DB" w:rsidRPr="00FA5848">
              <w:t xml:space="preserve"> (as of 2013)</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4913FF63" w14:textId="32E45A2C" w:rsidR="00D911DB" w:rsidRPr="00FA5848" w:rsidRDefault="002B2C88" w:rsidP="00806A05">
            <w:pPr>
              <w:pStyle w:val="Tabletext"/>
            </w:pPr>
            <w:r>
              <w:t>6,017</w:t>
            </w:r>
            <w:r w:rsidR="00D911DB" w:rsidRPr="00FA5848">
              <w:t xml:space="preserve"> (as of 2014)</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1F3954AE" w14:textId="7D642ADD" w:rsidR="00D911DB" w:rsidRPr="00FA5848" w:rsidRDefault="002B2C88" w:rsidP="00806A05">
            <w:pPr>
              <w:pStyle w:val="Tabletext"/>
            </w:pPr>
            <w:r>
              <w:t>66,111</w:t>
            </w:r>
            <w:r w:rsidR="00D911DB" w:rsidRPr="00FA5848">
              <w:t xml:space="preserve"> (as of 2014)</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75725746" w14:textId="06CD5B2C" w:rsidR="00D911DB" w:rsidRPr="00FA5848" w:rsidRDefault="002B2C88" w:rsidP="00806A05">
            <w:pPr>
              <w:pStyle w:val="Tabletext"/>
            </w:pPr>
            <w:r>
              <w:t>262,672</w:t>
            </w:r>
            <w:r w:rsidR="00D911DB" w:rsidRPr="00FA5848">
              <w:t xml:space="preserve"> (as of 2014)</w:t>
            </w:r>
          </w:p>
        </w:tc>
      </w:tr>
      <w:tr w:rsidR="00D911DB" w:rsidRPr="00FA5848" w14:paraId="01823A33" w14:textId="77777777" w:rsidTr="00806A05">
        <w:trPr>
          <w:gridBefore w:val="1"/>
          <w:wBefore w:w="454" w:type="dxa"/>
          <w:cantSplit/>
        </w:trPr>
        <w:tc>
          <w:tcPr>
            <w:tcW w:w="1044" w:type="dxa"/>
            <w:tcBorders>
              <w:top w:val="single" w:sz="4" w:space="0" w:color="646464"/>
              <w:bottom w:val="single" w:sz="4" w:space="0" w:color="646464"/>
            </w:tcBorders>
            <w:shd w:val="clear" w:color="auto" w:fill="auto"/>
            <w:tcMar>
              <w:top w:w="40" w:type="dxa"/>
              <w:left w:w="0" w:type="dxa"/>
              <w:bottom w:w="40" w:type="dxa"/>
              <w:right w:w="60" w:type="dxa"/>
            </w:tcMar>
          </w:tcPr>
          <w:p w14:paraId="753A9ED7" w14:textId="77777777" w:rsidR="00D911DB" w:rsidRPr="00FA5848" w:rsidRDefault="00D911DB" w:rsidP="00806A05">
            <w:pPr>
              <w:pStyle w:val="Tabletext"/>
            </w:pPr>
            <w:r w:rsidRPr="00FA5848">
              <w:t>Target</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64EC92D8" w14:textId="77777777" w:rsidR="00D911DB" w:rsidRPr="00FA5848" w:rsidRDefault="00D911DB" w:rsidP="00806A05">
            <w:pPr>
              <w:pStyle w:val="Tabletext"/>
            </w:pPr>
            <w:r w:rsidRPr="00FA5848">
              <w:t>62,202</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62CA424E" w14:textId="77777777" w:rsidR="00D911DB" w:rsidRPr="00FA5848" w:rsidRDefault="00D911DB" w:rsidP="00806A05">
            <w:pPr>
              <w:pStyle w:val="Tabletext"/>
            </w:pPr>
            <w:r w:rsidRPr="00FA5848">
              <w:t>68,998</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045EA260" w14:textId="77777777" w:rsidR="00D911DB" w:rsidRPr="00FA5848" w:rsidRDefault="00D911DB" w:rsidP="00806A05">
            <w:pPr>
              <w:pStyle w:val="Tabletext"/>
            </w:pPr>
            <w:r w:rsidRPr="00FA5848">
              <w:t>2,063</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3D87EFE7" w14:textId="77777777" w:rsidR="00D911DB" w:rsidRPr="00FA5848" w:rsidRDefault="00D911DB" w:rsidP="00806A05">
            <w:pPr>
              <w:pStyle w:val="Tabletext"/>
            </w:pPr>
            <w:r w:rsidRPr="00FA5848">
              <w:t>22,311</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230B3F25" w14:textId="77777777" w:rsidR="00D911DB" w:rsidRPr="00FA5848" w:rsidRDefault="00D911DB" w:rsidP="00806A05">
            <w:pPr>
              <w:pStyle w:val="Tabletext"/>
            </w:pPr>
            <w:r w:rsidRPr="00FA5848">
              <w:t>63,865</w:t>
            </w:r>
          </w:p>
        </w:tc>
      </w:tr>
      <w:tr w:rsidR="00D911DB" w:rsidRPr="00FA5848" w14:paraId="3DCDBBF7" w14:textId="77777777" w:rsidTr="00806A05">
        <w:trPr>
          <w:gridBefore w:val="1"/>
          <w:wBefore w:w="454" w:type="dxa"/>
          <w:cantSplit/>
        </w:trPr>
        <w:tc>
          <w:tcPr>
            <w:tcW w:w="1044" w:type="dxa"/>
            <w:tcBorders>
              <w:top w:val="single" w:sz="4" w:space="0" w:color="646464"/>
              <w:bottom w:val="single" w:sz="4" w:space="0" w:color="646464"/>
            </w:tcBorders>
            <w:shd w:val="clear" w:color="auto" w:fill="auto"/>
            <w:tcMar>
              <w:top w:w="40" w:type="dxa"/>
              <w:left w:w="0" w:type="dxa"/>
              <w:bottom w:w="40" w:type="dxa"/>
              <w:right w:w="60" w:type="dxa"/>
            </w:tcMar>
          </w:tcPr>
          <w:p w14:paraId="7BFF5C23" w14:textId="77777777" w:rsidR="00D911DB" w:rsidRPr="00FA5848" w:rsidRDefault="00D911DB" w:rsidP="00806A05">
            <w:pPr>
              <w:pStyle w:val="Tabletext"/>
            </w:pPr>
            <w:r w:rsidRPr="00FA5848">
              <w:t>Comment</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0E7EB1F7" w14:textId="77777777" w:rsidR="00D911DB" w:rsidRPr="00FA5848" w:rsidRDefault="00D911DB" w:rsidP="00806A05">
            <w:pPr>
              <w:pStyle w:val="Tabletext"/>
            </w:pPr>
            <w:r w:rsidRPr="00FA5848">
              <w:t>2016 target exceeded</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2D7E0A80" w14:textId="77777777" w:rsidR="00D911DB" w:rsidRPr="00FA5848" w:rsidRDefault="00D911DB" w:rsidP="00806A05">
            <w:pPr>
              <w:pStyle w:val="Tabletext"/>
            </w:pPr>
            <w:r w:rsidRPr="00FA5848">
              <w:t>2016 target exceeded</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5765AC10" w14:textId="77777777" w:rsidR="00D911DB" w:rsidRPr="00FA5848" w:rsidRDefault="00D911DB" w:rsidP="00806A05">
            <w:pPr>
              <w:pStyle w:val="Tabletext"/>
            </w:pPr>
            <w:r w:rsidRPr="00FA5848">
              <w:t>2016 target exceeded</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7286BA4D" w14:textId="77777777" w:rsidR="00D911DB" w:rsidRPr="00FA5848" w:rsidRDefault="00D911DB" w:rsidP="00806A05">
            <w:pPr>
              <w:pStyle w:val="Tabletext"/>
            </w:pPr>
            <w:r w:rsidRPr="00FA5848">
              <w:t>2016 target exceeded</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35A609AB" w14:textId="77777777" w:rsidR="00D911DB" w:rsidRPr="00FA5848" w:rsidRDefault="00D911DB" w:rsidP="00806A05">
            <w:pPr>
              <w:pStyle w:val="Tabletext"/>
            </w:pPr>
            <w:r w:rsidRPr="00FA5848">
              <w:t>2016 target exceeded</w:t>
            </w:r>
          </w:p>
        </w:tc>
      </w:tr>
      <w:tr w:rsidR="00D911DB" w:rsidRPr="00FA5848" w14:paraId="104BBCAA" w14:textId="77777777" w:rsidTr="00806A05">
        <w:trPr>
          <w:gridBefore w:val="1"/>
          <w:wBefore w:w="454" w:type="dxa"/>
          <w:cantSplit/>
        </w:trPr>
        <w:tc>
          <w:tcPr>
            <w:tcW w:w="1044" w:type="dxa"/>
            <w:tcBorders>
              <w:top w:val="single" w:sz="4" w:space="0" w:color="646464"/>
              <w:bottom w:val="single" w:sz="4" w:space="0" w:color="646464"/>
            </w:tcBorders>
            <w:shd w:val="clear" w:color="auto" w:fill="DDDDDD"/>
            <w:tcMar>
              <w:top w:w="40" w:type="dxa"/>
              <w:left w:w="0" w:type="dxa"/>
              <w:bottom w:w="40" w:type="dxa"/>
              <w:right w:w="60" w:type="dxa"/>
            </w:tcMar>
          </w:tcPr>
          <w:p w14:paraId="18B0BA37" w14:textId="77777777" w:rsidR="00D911DB" w:rsidRPr="00FA5848" w:rsidRDefault="00D911DB" w:rsidP="00806A05">
            <w:pPr>
              <w:pStyle w:val="Tableunitsrow"/>
            </w:pPr>
            <w:r w:rsidRPr="00FA5848">
              <w:t>Queensland</w:t>
            </w: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4EE48E65" w14:textId="77777777" w:rsidR="00D911DB" w:rsidRPr="00FA5848" w:rsidRDefault="00D911DB" w:rsidP="00806A05">
            <w:pPr>
              <w:pStyle w:val="Tableunitsrow"/>
            </w:pP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31379E4C" w14:textId="77777777" w:rsidR="00D911DB" w:rsidRPr="00FA5848" w:rsidRDefault="00D911DB" w:rsidP="00806A05">
            <w:pPr>
              <w:pStyle w:val="Tableunitsrow"/>
            </w:pP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3DC088C6" w14:textId="77777777" w:rsidR="00D911DB" w:rsidRPr="00FA5848" w:rsidRDefault="00D911DB" w:rsidP="00806A05">
            <w:pPr>
              <w:pStyle w:val="Tableunitsrow"/>
            </w:pP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1E4BF27E" w14:textId="77777777" w:rsidR="00D911DB" w:rsidRPr="00FA5848" w:rsidRDefault="00D911DB" w:rsidP="00806A05">
            <w:pPr>
              <w:pStyle w:val="Tableunitsrow"/>
            </w:pP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62A28817" w14:textId="77777777" w:rsidR="00D911DB" w:rsidRPr="00FA5848" w:rsidRDefault="00D911DB" w:rsidP="00806A05">
            <w:pPr>
              <w:pStyle w:val="Tableunitsrow"/>
            </w:pPr>
          </w:p>
        </w:tc>
      </w:tr>
      <w:tr w:rsidR="00D911DB" w:rsidRPr="00FA5848" w14:paraId="49ACB7D1" w14:textId="77777777" w:rsidTr="00806A05">
        <w:trPr>
          <w:gridBefore w:val="1"/>
          <w:wBefore w:w="454" w:type="dxa"/>
          <w:cantSplit/>
        </w:trPr>
        <w:tc>
          <w:tcPr>
            <w:tcW w:w="1044" w:type="dxa"/>
            <w:tcBorders>
              <w:top w:val="single" w:sz="4" w:space="0" w:color="646464"/>
              <w:bottom w:val="single" w:sz="4" w:space="0" w:color="646464"/>
            </w:tcBorders>
            <w:shd w:val="clear" w:color="auto" w:fill="auto"/>
            <w:tcMar>
              <w:top w:w="40" w:type="dxa"/>
              <w:left w:w="0" w:type="dxa"/>
              <w:bottom w:w="40" w:type="dxa"/>
              <w:right w:w="60" w:type="dxa"/>
            </w:tcMar>
          </w:tcPr>
          <w:p w14:paraId="44918539" w14:textId="77777777" w:rsidR="00D911DB" w:rsidRPr="00FA5848" w:rsidRDefault="00D911DB" w:rsidP="00806A05">
            <w:pPr>
              <w:pStyle w:val="Tabletext"/>
            </w:pPr>
            <w:r w:rsidRPr="00FA5848">
              <w:t>Definition</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1DB0AFC7" w14:textId="77777777" w:rsidR="00D911DB" w:rsidRPr="00FA5848" w:rsidRDefault="00D911DB" w:rsidP="00806A05">
            <w:pPr>
              <w:pStyle w:val="Tabletext"/>
            </w:pPr>
            <w:r w:rsidRPr="00FA5848">
              <w:t>Aggregate qualification completions</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1E54377E" w14:textId="77777777" w:rsidR="00D911DB" w:rsidRPr="00FA5848" w:rsidRDefault="00D911DB" w:rsidP="00806A05">
            <w:pPr>
              <w:pStyle w:val="Tabletext"/>
            </w:pPr>
            <w:r w:rsidRPr="00FA5848">
              <w:t>Completions of higher qualifications (Certificate III and above)</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1FE19A38" w14:textId="77777777" w:rsidR="00D911DB" w:rsidRPr="00FA5848" w:rsidRDefault="00D911DB" w:rsidP="00806A05">
            <w:pPr>
              <w:pStyle w:val="Tabletext"/>
            </w:pPr>
            <w:r w:rsidRPr="00FA5848">
              <w:t>Completions of qualifications by Indigenous Australians (Certificate I and above)</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2CE607B9" w14:textId="77777777" w:rsidR="00D911DB" w:rsidRPr="00FA5848" w:rsidRDefault="00D911DB" w:rsidP="00806A05">
            <w:pPr>
              <w:pStyle w:val="Tabletext"/>
            </w:pPr>
            <w:r w:rsidRPr="00FA5848">
              <w:t>Completions of qualifications by students with a disability (Certificate I and above)</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0FC31296" w14:textId="77777777" w:rsidR="00D911DB" w:rsidRPr="00FA5848" w:rsidRDefault="00D911DB" w:rsidP="00806A05">
            <w:pPr>
              <w:pStyle w:val="Tabletext"/>
            </w:pPr>
            <w:r w:rsidRPr="00FA5848">
              <w:t>Number of apprentice new commencements</w:t>
            </w:r>
          </w:p>
        </w:tc>
      </w:tr>
      <w:tr w:rsidR="00D911DB" w:rsidRPr="00FA5848" w14:paraId="35DB3B1E" w14:textId="77777777" w:rsidTr="00806A05">
        <w:trPr>
          <w:gridBefore w:val="1"/>
          <w:wBefore w:w="454" w:type="dxa"/>
          <w:cantSplit/>
        </w:trPr>
        <w:tc>
          <w:tcPr>
            <w:tcW w:w="1044" w:type="dxa"/>
            <w:tcBorders>
              <w:top w:val="single" w:sz="4" w:space="0" w:color="646464"/>
              <w:bottom w:val="single" w:sz="4" w:space="0" w:color="646464"/>
            </w:tcBorders>
            <w:shd w:val="clear" w:color="auto" w:fill="auto"/>
            <w:tcMar>
              <w:top w:w="40" w:type="dxa"/>
              <w:left w:w="0" w:type="dxa"/>
              <w:bottom w:w="40" w:type="dxa"/>
              <w:right w:w="60" w:type="dxa"/>
            </w:tcMar>
          </w:tcPr>
          <w:p w14:paraId="0214B707" w14:textId="77777777" w:rsidR="00D911DB" w:rsidRPr="00FA5848" w:rsidRDefault="00D911DB" w:rsidP="00806A05">
            <w:pPr>
              <w:pStyle w:val="Tabletext"/>
            </w:pPr>
            <w:r w:rsidRPr="00FA5848">
              <w:t>Current</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6FBE42CF" w14:textId="0F2F5644" w:rsidR="00D911DB" w:rsidRPr="00FA5848" w:rsidRDefault="002B2C88" w:rsidP="00806A05">
            <w:pPr>
              <w:pStyle w:val="Tabletext"/>
            </w:pPr>
            <w:r>
              <w:t>47,394</w:t>
            </w:r>
            <w:r w:rsidR="00D911DB" w:rsidRPr="00FA5848">
              <w:t xml:space="preserve"> (as of 2013)</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7115F30A" w14:textId="260D39C8" w:rsidR="00D911DB" w:rsidRPr="00FA5848" w:rsidRDefault="002B2C88" w:rsidP="00806A05">
            <w:pPr>
              <w:pStyle w:val="Tabletext"/>
            </w:pPr>
            <w:r>
              <w:t>45,941</w:t>
            </w:r>
            <w:r w:rsidR="00D911DB" w:rsidRPr="00FA5848">
              <w:t xml:space="preserve"> (as of 2013)</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7219B081" w14:textId="646E87A5" w:rsidR="00D911DB" w:rsidRPr="00FA5848" w:rsidRDefault="002B2C88" w:rsidP="00806A05">
            <w:pPr>
              <w:pStyle w:val="Tabletext"/>
            </w:pPr>
            <w:r>
              <w:t>4,050</w:t>
            </w:r>
            <w:r w:rsidR="00D911DB" w:rsidRPr="00FA5848">
              <w:t xml:space="preserve"> (as of 2013)</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5E953807" w14:textId="7F56A48C" w:rsidR="00D911DB" w:rsidRPr="00FA5848" w:rsidRDefault="00D911DB">
            <w:pPr>
              <w:pStyle w:val="Tabletext"/>
            </w:pPr>
            <w:r w:rsidRPr="00FA5848">
              <w:t>3,3</w:t>
            </w:r>
            <w:r w:rsidR="002B2C88">
              <w:t>82</w:t>
            </w:r>
            <w:r w:rsidRPr="00FA5848">
              <w:t xml:space="preserve"> (as of 2013)</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1D93456D" w14:textId="77777777" w:rsidR="00D911DB" w:rsidRPr="00FA5848" w:rsidRDefault="00D911DB" w:rsidP="00806A05">
            <w:pPr>
              <w:pStyle w:val="Tabletext"/>
            </w:pPr>
            <w:r w:rsidRPr="00FA5848">
              <w:t>4,000 (as of 2014)</w:t>
            </w:r>
          </w:p>
        </w:tc>
      </w:tr>
      <w:tr w:rsidR="00D911DB" w:rsidRPr="00FA5848" w14:paraId="4476110E" w14:textId="77777777" w:rsidTr="00806A05">
        <w:trPr>
          <w:gridBefore w:val="1"/>
          <w:wBefore w:w="454" w:type="dxa"/>
          <w:cantSplit/>
        </w:trPr>
        <w:tc>
          <w:tcPr>
            <w:tcW w:w="1044" w:type="dxa"/>
            <w:tcBorders>
              <w:top w:val="single" w:sz="4" w:space="0" w:color="646464"/>
              <w:bottom w:val="single" w:sz="4" w:space="0" w:color="646464"/>
            </w:tcBorders>
            <w:shd w:val="clear" w:color="auto" w:fill="auto"/>
            <w:tcMar>
              <w:top w:w="40" w:type="dxa"/>
              <w:left w:w="0" w:type="dxa"/>
              <w:bottom w:w="40" w:type="dxa"/>
              <w:right w:w="60" w:type="dxa"/>
            </w:tcMar>
          </w:tcPr>
          <w:p w14:paraId="3677C38B" w14:textId="77777777" w:rsidR="00D911DB" w:rsidRPr="00FA5848" w:rsidRDefault="00D911DB" w:rsidP="00806A05">
            <w:pPr>
              <w:pStyle w:val="Tabletext"/>
            </w:pPr>
            <w:r w:rsidRPr="00FA5848">
              <w:t>Target</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2B957693" w14:textId="77777777" w:rsidR="00D911DB" w:rsidRPr="00FA5848" w:rsidRDefault="00D911DB" w:rsidP="00806A05">
            <w:pPr>
              <w:pStyle w:val="Tabletext"/>
            </w:pPr>
            <w:r w:rsidRPr="00FA5848">
              <w:t>51,048</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1FF2BF65" w14:textId="77777777" w:rsidR="00D911DB" w:rsidRPr="00FA5848" w:rsidRDefault="00D911DB" w:rsidP="00806A05">
            <w:pPr>
              <w:pStyle w:val="Tabletext"/>
            </w:pPr>
            <w:r w:rsidRPr="00FA5848">
              <w:t>13,411</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3EA53EF0" w14:textId="39F3865F" w:rsidR="00D911DB" w:rsidRPr="00FA5848" w:rsidRDefault="00D911DB" w:rsidP="00806A05">
            <w:pPr>
              <w:pStyle w:val="Tabletext"/>
            </w:pPr>
            <w:r w:rsidRPr="00FA5848">
              <w:t>3,12</w:t>
            </w:r>
            <w:r w:rsidR="00F36F38">
              <w:t>5</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646C4E55" w14:textId="77777777" w:rsidR="00D911DB" w:rsidRPr="00FA5848" w:rsidRDefault="00D911DB" w:rsidP="00806A05">
            <w:pPr>
              <w:pStyle w:val="Tabletext"/>
            </w:pPr>
            <w:r w:rsidRPr="00FA5848">
              <w:t>3,034</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2A060838" w14:textId="77777777" w:rsidR="00D911DB" w:rsidRPr="00FA5848" w:rsidRDefault="00D911DB" w:rsidP="00806A05">
            <w:pPr>
              <w:pStyle w:val="Tabletext"/>
            </w:pPr>
            <w:r w:rsidRPr="00FA5848">
              <w:t>6,946</w:t>
            </w:r>
          </w:p>
        </w:tc>
      </w:tr>
      <w:tr w:rsidR="00D911DB" w:rsidRPr="00FA5848" w14:paraId="554142F8" w14:textId="77777777" w:rsidTr="00806A05">
        <w:trPr>
          <w:gridBefore w:val="1"/>
          <w:wBefore w:w="454" w:type="dxa"/>
          <w:cantSplit/>
        </w:trPr>
        <w:tc>
          <w:tcPr>
            <w:tcW w:w="1044" w:type="dxa"/>
            <w:tcBorders>
              <w:top w:val="single" w:sz="4" w:space="0" w:color="646464"/>
              <w:bottom w:val="single" w:sz="4" w:space="0" w:color="646464"/>
            </w:tcBorders>
            <w:shd w:val="clear" w:color="auto" w:fill="auto"/>
            <w:tcMar>
              <w:top w:w="40" w:type="dxa"/>
              <w:left w:w="0" w:type="dxa"/>
              <w:bottom w:w="40" w:type="dxa"/>
              <w:right w:w="60" w:type="dxa"/>
            </w:tcMar>
          </w:tcPr>
          <w:p w14:paraId="00790F38" w14:textId="77777777" w:rsidR="00D911DB" w:rsidRPr="00FA5848" w:rsidRDefault="00D911DB" w:rsidP="00806A05">
            <w:pPr>
              <w:pStyle w:val="Tabletext"/>
            </w:pPr>
            <w:r w:rsidRPr="00FA5848">
              <w:t>Comment</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3F49959C" w14:textId="77777777" w:rsidR="00D911DB" w:rsidRPr="00FA5848" w:rsidRDefault="00D911DB" w:rsidP="00806A05">
            <w:pPr>
              <w:pStyle w:val="Tabletext"/>
            </w:pPr>
            <w:r w:rsidRPr="00FA5848">
              <w:t>On track</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04FD5958" w14:textId="77777777" w:rsidR="00D911DB" w:rsidRPr="00FA5848" w:rsidRDefault="00D911DB" w:rsidP="00806A05">
            <w:pPr>
              <w:pStyle w:val="Tabletext"/>
            </w:pPr>
            <w:r w:rsidRPr="00FA5848">
              <w:t>2016 target exceeded</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0659317B" w14:textId="77777777" w:rsidR="00D911DB" w:rsidRPr="00FA5848" w:rsidRDefault="00D911DB" w:rsidP="00806A05">
            <w:pPr>
              <w:pStyle w:val="Tabletext"/>
            </w:pPr>
            <w:r w:rsidRPr="00FA5848">
              <w:t>2016 target exceeded</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26CBEB1D" w14:textId="77777777" w:rsidR="00D911DB" w:rsidRPr="00FA5848" w:rsidRDefault="00D911DB" w:rsidP="00806A05">
            <w:pPr>
              <w:pStyle w:val="Tabletext"/>
            </w:pPr>
            <w:r w:rsidRPr="00FA5848">
              <w:t>2016 target exceeded</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7807908C" w14:textId="77777777" w:rsidR="00D911DB" w:rsidRPr="00FA5848" w:rsidRDefault="00D911DB" w:rsidP="00806A05">
            <w:pPr>
              <w:pStyle w:val="Tabletext"/>
            </w:pPr>
            <w:r w:rsidRPr="00FA5848">
              <w:t>On track</w:t>
            </w:r>
          </w:p>
        </w:tc>
      </w:tr>
      <w:tr w:rsidR="00D911DB" w:rsidRPr="00FA5848" w14:paraId="66ED122D" w14:textId="77777777" w:rsidTr="00806A05">
        <w:trPr>
          <w:gridBefore w:val="1"/>
          <w:wBefore w:w="454" w:type="dxa"/>
          <w:cantSplit/>
        </w:trPr>
        <w:tc>
          <w:tcPr>
            <w:tcW w:w="1044" w:type="dxa"/>
            <w:tcBorders>
              <w:top w:val="single" w:sz="4" w:space="0" w:color="646464"/>
              <w:bottom w:val="single" w:sz="4" w:space="0" w:color="646464"/>
            </w:tcBorders>
            <w:shd w:val="clear" w:color="auto" w:fill="DDDDDD"/>
            <w:tcMar>
              <w:top w:w="40" w:type="dxa"/>
              <w:left w:w="0" w:type="dxa"/>
              <w:bottom w:w="40" w:type="dxa"/>
              <w:right w:w="60" w:type="dxa"/>
            </w:tcMar>
          </w:tcPr>
          <w:p w14:paraId="43B30487" w14:textId="77777777" w:rsidR="00D911DB" w:rsidRPr="00FA5848" w:rsidRDefault="00D911DB" w:rsidP="00806A05">
            <w:pPr>
              <w:pStyle w:val="Tableunitsrow"/>
            </w:pPr>
            <w:r w:rsidRPr="00FA5848">
              <w:t>SA</w:t>
            </w: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45C1801E" w14:textId="77777777" w:rsidR="00D911DB" w:rsidRPr="00FA5848" w:rsidRDefault="00D911DB" w:rsidP="00806A05">
            <w:pPr>
              <w:pStyle w:val="Tableunitsrow"/>
            </w:pP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2B5CC6E8" w14:textId="77777777" w:rsidR="00D911DB" w:rsidRPr="00FA5848" w:rsidRDefault="00D911DB" w:rsidP="00806A05">
            <w:pPr>
              <w:pStyle w:val="Tableunitsrow"/>
            </w:pP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21477B1D" w14:textId="77777777" w:rsidR="00D911DB" w:rsidRPr="00FA5848" w:rsidRDefault="00D911DB" w:rsidP="00806A05">
            <w:pPr>
              <w:pStyle w:val="Tableunitsrow"/>
            </w:pP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4E4AD04A" w14:textId="77777777" w:rsidR="00D911DB" w:rsidRPr="00FA5848" w:rsidRDefault="00D911DB" w:rsidP="00806A05">
            <w:pPr>
              <w:pStyle w:val="Tableunitsrow"/>
            </w:pP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27258F09" w14:textId="77777777" w:rsidR="00D911DB" w:rsidRPr="00FA5848" w:rsidRDefault="00D911DB" w:rsidP="00806A05">
            <w:pPr>
              <w:pStyle w:val="Tableunitsrow"/>
            </w:pPr>
          </w:p>
        </w:tc>
      </w:tr>
      <w:tr w:rsidR="00D911DB" w:rsidRPr="00FA5848" w14:paraId="05DD4429" w14:textId="77777777" w:rsidTr="00806A05">
        <w:trPr>
          <w:gridBefore w:val="1"/>
          <w:wBefore w:w="454" w:type="dxa"/>
          <w:cantSplit/>
        </w:trPr>
        <w:tc>
          <w:tcPr>
            <w:tcW w:w="1044" w:type="dxa"/>
            <w:tcBorders>
              <w:top w:val="single" w:sz="4" w:space="0" w:color="646464"/>
              <w:bottom w:val="single" w:sz="4" w:space="0" w:color="646464"/>
            </w:tcBorders>
            <w:shd w:val="clear" w:color="auto" w:fill="auto"/>
            <w:tcMar>
              <w:top w:w="40" w:type="dxa"/>
              <w:left w:w="0" w:type="dxa"/>
              <w:bottom w:w="40" w:type="dxa"/>
              <w:right w:w="60" w:type="dxa"/>
            </w:tcMar>
          </w:tcPr>
          <w:p w14:paraId="2FDF343F" w14:textId="77777777" w:rsidR="00D911DB" w:rsidRPr="00FA5848" w:rsidRDefault="00D911DB" w:rsidP="00806A05">
            <w:pPr>
              <w:pStyle w:val="Tabletext"/>
            </w:pPr>
            <w:r w:rsidRPr="00FA5848">
              <w:t>Definition</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20E41DF2" w14:textId="77777777" w:rsidR="00D911DB" w:rsidRPr="00FA5848" w:rsidRDefault="00D911DB" w:rsidP="00806A05">
            <w:pPr>
              <w:pStyle w:val="Tabletext"/>
            </w:pPr>
            <w:r w:rsidRPr="00FA5848">
              <w:t>Aggregate qualification completions</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6A5D8435" w14:textId="77777777" w:rsidR="00D911DB" w:rsidRPr="00FA5848" w:rsidRDefault="00D911DB" w:rsidP="00806A05">
            <w:pPr>
              <w:pStyle w:val="Tabletext"/>
            </w:pPr>
            <w:r w:rsidRPr="00FA5848">
              <w:t>Completions of higher qualifications (Certificate III and IV, Diploma and Advanced Diploma)</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20A5E768" w14:textId="77777777" w:rsidR="00D911DB" w:rsidRPr="00FA5848" w:rsidRDefault="00D911DB" w:rsidP="00806A05">
            <w:pPr>
              <w:pStyle w:val="Tabletext"/>
            </w:pPr>
            <w:r w:rsidRPr="00FA5848">
              <w:t>Completions by Indigenous Australians</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17AB47D1" w14:textId="77777777" w:rsidR="00D911DB" w:rsidRPr="00FA5848" w:rsidRDefault="00D911DB" w:rsidP="00806A05">
            <w:pPr>
              <w:pStyle w:val="Tabletext"/>
            </w:pPr>
            <w:r w:rsidRPr="00FA5848">
              <w:t>Completions by Australians with a disability</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20EED7E6" w14:textId="77777777" w:rsidR="00D911DB" w:rsidRPr="00FA5848" w:rsidRDefault="00D911DB" w:rsidP="00806A05">
            <w:pPr>
              <w:pStyle w:val="Tabletext"/>
            </w:pPr>
            <w:r w:rsidRPr="00FA5848">
              <w:t>Completions by mature-aged (45-64) employed Australians</w:t>
            </w:r>
          </w:p>
        </w:tc>
      </w:tr>
      <w:tr w:rsidR="00D911DB" w:rsidRPr="00FA5848" w14:paraId="1877D131" w14:textId="77777777" w:rsidTr="00806A05">
        <w:trPr>
          <w:gridBefore w:val="1"/>
          <w:wBefore w:w="454" w:type="dxa"/>
          <w:cantSplit/>
        </w:trPr>
        <w:tc>
          <w:tcPr>
            <w:tcW w:w="1044" w:type="dxa"/>
            <w:tcBorders>
              <w:top w:val="single" w:sz="4" w:space="0" w:color="646464"/>
              <w:bottom w:val="single" w:sz="4" w:space="0" w:color="646464"/>
            </w:tcBorders>
            <w:shd w:val="clear" w:color="auto" w:fill="auto"/>
            <w:tcMar>
              <w:top w:w="40" w:type="dxa"/>
              <w:left w:w="0" w:type="dxa"/>
              <w:bottom w:w="40" w:type="dxa"/>
              <w:right w:w="60" w:type="dxa"/>
            </w:tcMar>
          </w:tcPr>
          <w:p w14:paraId="148C95D0" w14:textId="77777777" w:rsidR="00D911DB" w:rsidRPr="00FA5848" w:rsidRDefault="00D911DB" w:rsidP="00806A05">
            <w:pPr>
              <w:pStyle w:val="Tabletext"/>
            </w:pPr>
            <w:r w:rsidRPr="00FA5848">
              <w:t>Current</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705C19E3" w14:textId="4E76B98F" w:rsidR="00D911DB" w:rsidRPr="00FA5848" w:rsidRDefault="00D911DB">
            <w:pPr>
              <w:pStyle w:val="Tabletext"/>
            </w:pPr>
            <w:r w:rsidRPr="00FA5848">
              <w:t>48,</w:t>
            </w:r>
            <w:r w:rsidR="002B2C88">
              <w:t>634</w:t>
            </w:r>
            <w:r w:rsidRPr="00FA5848">
              <w:t xml:space="preserve"> (as of 2013)</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185A04B1" w14:textId="3BB994FE" w:rsidR="00D911DB" w:rsidRPr="00FA5848" w:rsidRDefault="002B2C88" w:rsidP="00806A05">
            <w:pPr>
              <w:pStyle w:val="Tabletext"/>
            </w:pPr>
            <w:r>
              <w:t>32,307</w:t>
            </w:r>
            <w:r w:rsidR="00D911DB" w:rsidRPr="00FA5848">
              <w:t xml:space="preserve"> (as of 2013)</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5072AB14" w14:textId="59959948" w:rsidR="00D911DB" w:rsidRPr="00FA5848" w:rsidRDefault="00D911DB">
            <w:pPr>
              <w:pStyle w:val="Tabletext"/>
            </w:pPr>
            <w:r w:rsidRPr="00FA5848">
              <w:t>1,</w:t>
            </w:r>
            <w:r w:rsidR="002B2C88">
              <w:t>601</w:t>
            </w:r>
            <w:r w:rsidRPr="00FA5848">
              <w:t xml:space="preserve"> (as of 2013)</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5A1A019F" w14:textId="5B264429" w:rsidR="00D911DB" w:rsidRPr="00FA5848" w:rsidRDefault="002B2C88" w:rsidP="00806A05">
            <w:pPr>
              <w:pStyle w:val="Tabletext"/>
            </w:pPr>
            <w:r>
              <w:t>4,656</w:t>
            </w:r>
            <w:r w:rsidR="00D911DB" w:rsidRPr="00FA5848">
              <w:t xml:space="preserve"> (as of 2013)</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32BD050F" w14:textId="6611AD09" w:rsidR="00D911DB" w:rsidRPr="00FA5848" w:rsidRDefault="00D911DB">
            <w:pPr>
              <w:pStyle w:val="Tabletext"/>
            </w:pPr>
            <w:r w:rsidRPr="00FA5848">
              <w:t>6,</w:t>
            </w:r>
            <w:r w:rsidR="002B2C88">
              <w:t>206</w:t>
            </w:r>
            <w:r w:rsidRPr="00FA5848">
              <w:t xml:space="preserve"> (as of 2013)</w:t>
            </w:r>
          </w:p>
        </w:tc>
      </w:tr>
      <w:tr w:rsidR="00D911DB" w:rsidRPr="00FA5848" w14:paraId="228FF23D" w14:textId="77777777" w:rsidTr="00806A05">
        <w:trPr>
          <w:gridBefore w:val="1"/>
          <w:wBefore w:w="454" w:type="dxa"/>
          <w:cantSplit/>
        </w:trPr>
        <w:tc>
          <w:tcPr>
            <w:tcW w:w="1044" w:type="dxa"/>
            <w:tcBorders>
              <w:top w:val="single" w:sz="4" w:space="0" w:color="646464"/>
              <w:bottom w:val="single" w:sz="4" w:space="0" w:color="646464"/>
            </w:tcBorders>
            <w:shd w:val="clear" w:color="auto" w:fill="auto"/>
            <w:tcMar>
              <w:top w:w="40" w:type="dxa"/>
              <w:left w:w="0" w:type="dxa"/>
              <w:bottom w:w="40" w:type="dxa"/>
              <w:right w:w="60" w:type="dxa"/>
            </w:tcMar>
          </w:tcPr>
          <w:p w14:paraId="47A0F5E1" w14:textId="77777777" w:rsidR="00D911DB" w:rsidRPr="00FA5848" w:rsidRDefault="00D911DB" w:rsidP="00806A05">
            <w:pPr>
              <w:pStyle w:val="Tabletext"/>
            </w:pPr>
            <w:r w:rsidRPr="00FA5848">
              <w:t>Target</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0505919B" w14:textId="77777777" w:rsidR="00D911DB" w:rsidRPr="00FA5848" w:rsidRDefault="00D911DB" w:rsidP="00806A05">
            <w:pPr>
              <w:pStyle w:val="Tabletext"/>
            </w:pPr>
            <w:r w:rsidRPr="00FA5848">
              <w:t>18,158</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41AFAB1E" w14:textId="77777777" w:rsidR="00D911DB" w:rsidRPr="00FA5848" w:rsidRDefault="00D911DB" w:rsidP="00806A05">
            <w:pPr>
              <w:pStyle w:val="Tabletext"/>
            </w:pPr>
            <w:r w:rsidRPr="00FA5848">
              <w:t>9,610</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0B448680" w14:textId="77777777" w:rsidR="00D911DB" w:rsidRPr="00FA5848" w:rsidRDefault="00D911DB" w:rsidP="00806A05">
            <w:pPr>
              <w:pStyle w:val="Tabletext"/>
            </w:pPr>
            <w:r w:rsidRPr="00FA5848">
              <w:t>380</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5EE8A5DA" w14:textId="77777777" w:rsidR="00D911DB" w:rsidRPr="00FA5848" w:rsidRDefault="00D911DB" w:rsidP="00806A05">
            <w:pPr>
              <w:pStyle w:val="Tabletext"/>
            </w:pPr>
            <w:r w:rsidRPr="00FA5848">
              <w:t>760</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1E2F95BB" w14:textId="77777777" w:rsidR="00D911DB" w:rsidRPr="00FA5848" w:rsidRDefault="00D911DB" w:rsidP="00806A05">
            <w:pPr>
              <w:pStyle w:val="Tabletext"/>
            </w:pPr>
            <w:r w:rsidRPr="00FA5848">
              <w:t>1,720</w:t>
            </w:r>
          </w:p>
        </w:tc>
      </w:tr>
      <w:tr w:rsidR="00D911DB" w:rsidRPr="00FA5848" w14:paraId="4562B675" w14:textId="77777777" w:rsidTr="00806A05">
        <w:trPr>
          <w:gridBefore w:val="1"/>
          <w:wBefore w:w="454" w:type="dxa"/>
          <w:cantSplit/>
        </w:trPr>
        <w:tc>
          <w:tcPr>
            <w:tcW w:w="1044" w:type="dxa"/>
            <w:tcBorders>
              <w:top w:val="single" w:sz="4" w:space="0" w:color="646464"/>
              <w:bottom w:val="single" w:sz="4" w:space="0" w:color="646464"/>
            </w:tcBorders>
            <w:shd w:val="clear" w:color="auto" w:fill="auto"/>
            <w:tcMar>
              <w:top w:w="40" w:type="dxa"/>
              <w:left w:w="0" w:type="dxa"/>
              <w:bottom w:w="40" w:type="dxa"/>
              <w:right w:w="60" w:type="dxa"/>
            </w:tcMar>
          </w:tcPr>
          <w:p w14:paraId="074CD6B2" w14:textId="77777777" w:rsidR="00D911DB" w:rsidRPr="00FA5848" w:rsidRDefault="00D911DB" w:rsidP="00806A05">
            <w:pPr>
              <w:pStyle w:val="Tabletext"/>
            </w:pPr>
            <w:r w:rsidRPr="00FA5848">
              <w:t>Comment</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29D5178C" w14:textId="77777777" w:rsidR="00D911DB" w:rsidRPr="00FA5848" w:rsidRDefault="00D911DB" w:rsidP="00806A05">
            <w:pPr>
              <w:pStyle w:val="Tabletext"/>
            </w:pPr>
            <w:r w:rsidRPr="00FA5848">
              <w:t>2016 target exceeded</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6EF52821" w14:textId="77777777" w:rsidR="00D911DB" w:rsidRPr="00FA5848" w:rsidRDefault="00D911DB" w:rsidP="00806A05">
            <w:pPr>
              <w:pStyle w:val="Tabletext"/>
            </w:pPr>
            <w:r w:rsidRPr="00FA5848">
              <w:t>2016 target exceeded</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4E1164C3" w14:textId="77777777" w:rsidR="00D911DB" w:rsidRPr="00FA5848" w:rsidRDefault="00D911DB" w:rsidP="00806A05">
            <w:pPr>
              <w:pStyle w:val="Tabletext"/>
            </w:pPr>
            <w:r w:rsidRPr="00FA5848">
              <w:t>2016 target exceeded</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0C53608A" w14:textId="77777777" w:rsidR="00D911DB" w:rsidRPr="00FA5848" w:rsidRDefault="00D911DB" w:rsidP="00806A05">
            <w:pPr>
              <w:pStyle w:val="Tabletext"/>
            </w:pPr>
            <w:r w:rsidRPr="00FA5848">
              <w:t>2016 target exceeded</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75AB3D7C" w14:textId="77777777" w:rsidR="00D911DB" w:rsidRPr="00FA5848" w:rsidRDefault="00D911DB" w:rsidP="00806A05">
            <w:pPr>
              <w:pStyle w:val="Tabletext"/>
            </w:pPr>
            <w:r w:rsidRPr="00FA5848">
              <w:t>2016 target exceeded</w:t>
            </w:r>
          </w:p>
        </w:tc>
      </w:tr>
      <w:tr w:rsidR="00D911DB" w:rsidRPr="00FA5848" w14:paraId="6DB7B78B" w14:textId="77777777" w:rsidTr="00806A05">
        <w:trPr>
          <w:gridBefore w:val="1"/>
          <w:wBefore w:w="454" w:type="dxa"/>
          <w:cantSplit/>
        </w:trPr>
        <w:tc>
          <w:tcPr>
            <w:tcW w:w="1044" w:type="dxa"/>
            <w:tcBorders>
              <w:top w:val="single" w:sz="4" w:space="0" w:color="646464"/>
              <w:bottom w:val="single" w:sz="4" w:space="0" w:color="646464"/>
            </w:tcBorders>
            <w:shd w:val="clear" w:color="auto" w:fill="DDDDDD"/>
            <w:tcMar>
              <w:top w:w="40" w:type="dxa"/>
              <w:left w:w="0" w:type="dxa"/>
              <w:bottom w:w="40" w:type="dxa"/>
              <w:right w:w="60" w:type="dxa"/>
            </w:tcMar>
          </w:tcPr>
          <w:p w14:paraId="76FE7C72" w14:textId="77777777" w:rsidR="00D911DB" w:rsidRPr="00FA5848" w:rsidRDefault="00D911DB" w:rsidP="00806A05">
            <w:pPr>
              <w:pStyle w:val="Tableunitsrow"/>
            </w:pPr>
            <w:r w:rsidRPr="00FA5848">
              <w:t>WA</w:t>
            </w: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1BF9085E" w14:textId="77777777" w:rsidR="00D911DB" w:rsidRPr="00FA5848" w:rsidRDefault="00D911DB" w:rsidP="00806A05">
            <w:pPr>
              <w:pStyle w:val="Tableunitsrow"/>
            </w:pP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3BC2C7CE" w14:textId="77777777" w:rsidR="00D911DB" w:rsidRPr="00FA5848" w:rsidRDefault="00D911DB" w:rsidP="00806A05">
            <w:pPr>
              <w:pStyle w:val="Tableunitsrow"/>
            </w:pP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3A77F284" w14:textId="77777777" w:rsidR="00D911DB" w:rsidRPr="00FA5848" w:rsidRDefault="00D911DB" w:rsidP="00806A05">
            <w:pPr>
              <w:pStyle w:val="Tableunitsrow"/>
            </w:pP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269F9323" w14:textId="77777777" w:rsidR="00D911DB" w:rsidRPr="00FA5848" w:rsidRDefault="00D911DB" w:rsidP="00806A05">
            <w:pPr>
              <w:pStyle w:val="Tableunitsrow"/>
            </w:pP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52DC6FBE" w14:textId="77777777" w:rsidR="00D911DB" w:rsidRPr="00FA5848" w:rsidRDefault="00D911DB" w:rsidP="00806A05">
            <w:pPr>
              <w:pStyle w:val="Tableunitsrow"/>
            </w:pPr>
          </w:p>
        </w:tc>
      </w:tr>
      <w:tr w:rsidR="00D911DB" w:rsidRPr="00FA5848" w14:paraId="1CEFEB47" w14:textId="77777777" w:rsidTr="00806A05">
        <w:trPr>
          <w:gridBefore w:val="1"/>
          <w:wBefore w:w="454" w:type="dxa"/>
          <w:cantSplit/>
        </w:trPr>
        <w:tc>
          <w:tcPr>
            <w:tcW w:w="1044" w:type="dxa"/>
            <w:tcBorders>
              <w:top w:val="single" w:sz="4" w:space="0" w:color="646464"/>
              <w:bottom w:val="single" w:sz="4" w:space="0" w:color="646464"/>
            </w:tcBorders>
            <w:shd w:val="clear" w:color="auto" w:fill="auto"/>
            <w:tcMar>
              <w:top w:w="40" w:type="dxa"/>
              <w:left w:w="0" w:type="dxa"/>
              <w:bottom w:w="40" w:type="dxa"/>
              <w:right w:w="60" w:type="dxa"/>
            </w:tcMar>
          </w:tcPr>
          <w:p w14:paraId="3C094270" w14:textId="77777777" w:rsidR="00D911DB" w:rsidRPr="00FA5848" w:rsidRDefault="00D911DB" w:rsidP="00806A05">
            <w:pPr>
              <w:pStyle w:val="Tabletext"/>
            </w:pPr>
            <w:r w:rsidRPr="00FA5848">
              <w:t>Definition</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4A468EBD" w14:textId="77777777" w:rsidR="00D911DB" w:rsidRPr="00FA5848" w:rsidRDefault="00D911DB" w:rsidP="00806A05">
            <w:pPr>
              <w:pStyle w:val="Tabletext"/>
            </w:pPr>
            <w:r w:rsidRPr="00FA5848">
              <w:t>Aggregate qualification completions</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0FDED084" w14:textId="77777777" w:rsidR="00D911DB" w:rsidRPr="00FA5848" w:rsidRDefault="00D911DB" w:rsidP="00806A05">
            <w:pPr>
              <w:pStyle w:val="Tabletext"/>
            </w:pPr>
            <w:r w:rsidRPr="00FA5848">
              <w:t>Completions of higher qualifications (Certificate III and above)</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71F201FC" w14:textId="77777777" w:rsidR="00D911DB" w:rsidRPr="00FA5848" w:rsidRDefault="00D911DB" w:rsidP="00806A05">
            <w:pPr>
              <w:pStyle w:val="Tabletext"/>
            </w:pPr>
            <w:r w:rsidRPr="00FA5848">
              <w:t>Completions by Indigenous Australians (Certificate II and above)</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6C431CED" w14:textId="4F2831CC" w:rsidR="00D911DB" w:rsidRPr="00FA5848" w:rsidRDefault="00F36F38" w:rsidP="00806A05">
            <w:pPr>
              <w:pStyle w:val="Tabletext"/>
            </w:pPr>
            <w:r>
              <w:t>Completions</w:t>
            </w:r>
            <w:r w:rsidRPr="00FA5848">
              <w:t xml:space="preserve"> </w:t>
            </w:r>
            <w:r w:rsidR="00D911DB" w:rsidRPr="00FA5848">
              <w:t>by students with a disability (Certificate II and above)</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65B99E04" w14:textId="77777777" w:rsidR="00D911DB" w:rsidRPr="00FA5848" w:rsidRDefault="00D911DB" w:rsidP="00806A05">
            <w:pPr>
              <w:pStyle w:val="Tabletext"/>
            </w:pPr>
            <w:r w:rsidRPr="00FA5848">
              <w:t>Regional and remote area qualification completions (Certificate III and above)</w:t>
            </w:r>
          </w:p>
        </w:tc>
      </w:tr>
      <w:tr w:rsidR="00D911DB" w:rsidRPr="00FA5848" w14:paraId="3323ACFF" w14:textId="77777777" w:rsidTr="00806A05">
        <w:trPr>
          <w:gridBefore w:val="1"/>
          <w:wBefore w:w="454" w:type="dxa"/>
          <w:cantSplit/>
        </w:trPr>
        <w:tc>
          <w:tcPr>
            <w:tcW w:w="1044" w:type="dxa"/>
            <w:tcBorders>
              <w:top w:val="single" w:sz="4" w:space="0" w:color="646464"/>
              <w:bottom w:val="single" w:sz="4" w:space="0" w:color="646464"/>
            </w:tcBorders>
            <w:shd w:val="clear" w:color="auto" w:fill="auto"/>
            <w:tcMar>
              <w:top w:w="40" w:type="dxa"/>
              <w:left w:w="0" w:type="dxa"/>
              <w:bottom w:w="40" w:type="dxa"/>
              <w:right w:w="60" w:type="dxa"/>
            </w:tcMar>
          </w:tcPr>
          <w:p w14:paraId="3B21C4E1" w14:textId="77777777" w:rsidR="00D911DB" w:rsidRPr="00FA5848" w:rsidRDefault="00D911DB" w:rsidP="00806A05">
            <w:pPr>
              <w:pStyle w:val="Tabletext"/>
            </w:pPr>
            <w:r w:rsidRPr="00FA5848">
              <w:t>Current</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198ACD86" w14:textId="540B3ECB" w:rsidR="00D911DB" w:rsidRPr="00FA5848" w:rsidRDefault="002B2C88" w:rsidP="00806A05">
            <w:pPr>
              <w:pStyle w:val="Tabletext"/>
            </w:pPr>
            <w:r>
              <w:t>26,319</w:t>
            </w:r>
            <w:r w:rsidR="00D911DB" w:rsidRPr="00FA5848">
              <w:t xml:space="preserve"> (as of 2013)</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7CFB42BA" w14:textId="77777777" w:rsidR="00D911DB" w:rsidRPr="00FA5848" w:rsidRDefault="00D911DB" w:rsidP="00806A05">
            <w:pPr>
              <w:pStyle w:val="Tabletext"/>
            </w:pPr>
            <w:r w:rsidRPr="00FA5848">
              <w:t>21,809 (as of 2013)</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4E3BCA7D" w14:textId="4E74C9DC" w:rsidR="00D911DB" w:rsidRPr="00FA5848" w:rsidRDefault="00D911DB">
            <w:pPr>
              <w:pStyle w:val="Tabletext"/>
            </w:pPr>
            <w:r w:rsidRPr="00FA5848">
              <w:t>2,4</w:t>
            </w:r>
            <w:r w:rsidR="002B2C88">
              <w:t>30</w:t>
            </w:r>
            <w:r w:rsidRPr="00FA5848">
              <w:t xml:space="preserve"> (as of 2013)</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66D3ED0F" w14:textId="1CFDA547" w:rsidR="00D911DB" w:rsidRPr="00FA5848" w:rsidRDefault="00D911DB" w:rsidP="00806A05">
            <w:pPr>
              <w:pStyle w:val="Tabletext"/>
            </w:pPr>
            <w:r w:rsidRPr="00FA5848">
              <w:t>1,51</w:t>
            </w:r>
            <w:r w:rsidR="002B2C88">
              <w:t>4</w:t>
            </w:r>
            <w:r w:rsidR="00021F56">
              <w:t xml:space="preserve"> (as of 2013</w:t>
            </w:r>
            <w:r w:rsidRPr="00FA5848">
              <w:t>)</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6B3A3582" w14:textId="77777777" w:rsidR="00D911DB" w:rsidRPr="00FA5848" w:rsidRDefault="00D911DB" w:rsidP="00806A05">
            <w:pPr>
              <w:pStyle w:val="Tabletext"/>
            </w:pPr>
            <w:r w:rsidRPr="00FA5848">
              <w:t>8,291** (as of 2013)</w:t>
            </w:r>
          </w:p>
        </w:tc>
      </w:tr>
      <w:tr w:rsidR="00D911DB" w:rsidRPr="00FA5848" w14:paraId="59090234" w14:textId="77777777" w:rsidTr="00806A05">
        <w:trPr>
          <w:gridBefore w:val="1"/>
          <w:wBefore w:w="454" w:type="dxa"/>
          <w:cantSplit/>
        </w:trPr>
        <w:tc>
          <w:tcPr>
            <w:tcW w:w="1044" w:type="dxa"/>
            <w:tcBorders>
              <w:top w:val="single" w:sz="4" w:space="0" w:color="646464"/>
              <w:bottom w:val="single" w:sz="4" w:space="0" w:color="646464"/>
            </w:tcBorders>
            <w:shd w:val="clear" w:color="auto" w:fill="auto"/>
            <w:tcMar>
              <w:top w:w="40" w:type="dxa"/>
              <w:left w:w="0" w:type="dxa"/>
              <w:bottom w:w="40" w:type="dxa"/>
              <w:right w:w="60" w:type="dxa"/>
            </w:tcMar>
          </w:tcPr>
          <w:p w14:paraId="7AB07458" w14:textId="77777777" w:rsidR="00D911DB" w:rsidRPr="00FA5848" w:rsidRDefault="00D911DB" w:rsidP="00806A05">
            <w:pPr>
              <w:pStyle w:val="Tabletext"/>
            </w:pPr>
            <w:r w:rsidRPr="00FA5848">
              <w:t>Target</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5E6C5FA2" w14:textId="146CA02A" w:rsidR="00D911DB" w:rsidRPr="00FA5848" w:rsidRDefault="00D911DB" w:rsidP="00F36F38">
            <w:pPr>
              <w:pStyle w:val="Tabletext"/>
            </w:pPr>
            <w:r w:rsidRPr="00FA5848">
              <w:t>26,</w:t>
            </w:r>
            <w:r w:rsidR="00F36F38" w:rsidRPr="00FA5848">
              <w:t>07</w:t>
            </w:r>
            <w:r w:rsidR="00F36F38">
              <w:t>3</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7E9DB9DE" w14:textId="26493105" w:rsidR="00D911DB" w:rsidRPr="00FA5848" w:rsidRDefault="00D911DB" w:rsidP="00806A05">
            <w:pPr>
              <w:pStyle w:val="Tabletext"/>
            </w:pPr>
            <w:r w:rsidRPr="00FA5848">
              <w:t>17,86</w:t>
            </w:r>
            <w:r w:rsidR="00F36F38">
              <w:t>4</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03F068B2" w14:textId="77777777" w:rsidR="00D911DB" w:rsidRPr="00FA5848" w:rsidRDefault="00D911DB" w:rsidP="00806A05">
            <w:pPr>
              <w:pStyle w:val="Tabletext"/>
            </w:pPr>
            <w:r w:rsidRPr="00FA5848">
              <w:t>712</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38ED2FA2" w14:textId="77777777" w:rsidR="00D911DB" w:rsidRPr="00FA5848" w:rsidRDefault="00D911DB" w:rsidP="00806A05">
            <w:pPr>
              <w:pStyle w:val="Tabletext"/>
            </w:pPr>
            <w:r w:rsidRPr="00FA5848">
              <w:t>793</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7E4931D0" w14:textId="77777777" w:rsidR="00D911DB" w:rsidRPr="00FA5848" w:rsidRDefault="00D911DB" w:rsidP="00806A05">
            <w:pPr>
              <w:pStyle w:val="Tabletext"/>
            </w:pPr>
            <w:r w:rsidRPr="00FA5848">
              <w:t>5,919</w:t>
            </w:r>
          </w:p>
        </w:tc>
      </w:tr>
      <w:tr w:rsidR="00D911DB" w:rsidRPr="00FA5848" w14:paraId="1F3CEDF4" w14:textId="77777777" w:rsidTr="00806A05">
        <w:trPr>
          <w:gridBefore w:val="1"/>
          <w:wBefore w:w="454" w:type="dxa"/>
          <w:cantSplit/>
        </w:trPr>
        <w:tc>
          <w:tcPr>
            <w:tcW w:w="1044" w:type="dxa"/>
            <w:tcBorders>
              <w:top w:val="single" w:sz="4" w:space="0" w:color="646464"/>
              <w:bottom w:val="single" w:sz="4" w:space="0" w:color="646464"/>
            </w:tcBorders>
            <w:shd w:val="clear" w:color="auto" w:fill="auto"/>
            <w:tcMar>
              <w:top w:w="40" w:type="dxa"/>
              <w:left w:w="0" w:type="dxa"/>
              <w:bottom w:w="40" w:type="dxa"/>
              <w:right w:w="60" w:type="dxa"/>
            </w:tcMar>
          </w:tcPr>
          <w:p w14:paraId="49A678A8" w14:textId="77777777" w:rsidR="00D911DB" w:rsidRPr="00FA5848" w:rsidRDefault="00D911DB" w:rsidP="00806A05">
            <w:pPr>
              <w:pStyle w:val="Tabletext"/>
            </w:pPr>
            <w:r w:rsidRPr="00FA5848">
              <w:t>Comment</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126F90DD" w14:textId="77777777" w:rsidR="00D911DB" w:rsidRPr="00FA5848" w:rsidRDefault="00D911DB" w:rsidP="00806A05">
            <w:pPr>
              <w:pStyle w:val="Tabletext"/>
            </w:pPr>
            <w:r w:rsidRPr="00FA5848">
              <w:t>2016 target exceeded</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5D151ADE" w14:textId="77777777" w:rsidR="00D911DB" w:rsidRPr="00FA5848" w:rsidRDefault="00D911DB" w:rsidP="00806A05">
            <w:pPr>
              <w:pStyle w:val="Tabletext"/>
            </w:pPr>
            <w:r w:rsidRPr="00FA5848">
              <w:t>2016 target exceeded</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0DB4936A" w14:textId="77777777" w:rsidR="00D911DB" w:rsidRPr="00FA5848" w:rsidRDefault="00D911DB" w:rsidP="00806A05">
            <w:pPr>
              <w:pStyle w:val="Tabletext"/>
            </w:pPr>
            <w:r w:rsidRPr="00FA5848">
              <w:t>2016 target exceeded</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6387F809" w14:textId="77777777" w:rsidR="00D911DB" w:rsidRPr="00FA5848" w:rsidRDefault="00D911DB" w:rsidP="00806A05">
            <w:pPr>
              <w:pStyle w:val="Tabletext"/>
            </w:pPr>
            <w:r w:rsidRPr="00FA5848">
              <w:t>2016 target exceeded</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724369C0" w14:textId="77777777" w:rsidR="00D911DB" w:rsidRPr="00FA5848" w:rsidRDefault="00D911DB" w:rsidP="00806A05">
            <w:pPr>
              <w:pStyle w:val="Tabletext"/>
            </w:pPr>
            <w:r w:rsidRPr="00FA5848">
              <w:t>2016 target exceeded</w:t>
            </w:r>
          </w:p>
        </w:tc>
      </w:tr>
      <w:tr w:rsidR="00D911DB" w:rsidRPr="00FA5848" w14:paraId="073A333E" w14:textId="77777777" w:rsidTr="00806A05">
        <w:trPr>
          <w:gridBefore w:val="1"/>
          <w:wBefore w:w="454" w:type="dxa"/>
          <w:cantSplit/>
        </w:trPr>
        <w:tc>
          <w:tcPr>
            <w:tcW w:w="1044" w:type="dxa"/>
            <w:tcBorders>
              <w:top w:val="single" w:sz="4" w:space="0" w:color="646464"/>
              <w:bottom w:val="single" w:sz="4" w:space="0" w:color="646464"/>
            </w:tcBorders>
            <w:shd w:val="clear" w:color="auto" w:fill="DDDDDD"/>
            <w:tcMar>
              <w:top w:w="40" w:type="dxa"/>
              <w:left w:w="0" w:type="dxa"/>
              <w:bottom w:w="40" w:type="dxa"/>
              <w:right w:w="60" w:type="dxa"/>
            </w:tcMar>
          </w:tcPr>
          <w:p w14:paraId="7F815F36" w14:textId="77777777" w:rsidR="00D911DB" w:rsidRPr="00FA5848" w:rsidRDefault="00D911DB" w:rsidP="00806A05">
            <w:pPr>
              <w:pStyle w:val="Tableunitsrow"/>
            </w:pPr>
            <w:r w:rsidRPr="00FA5848">
              <w:t>Tasmania</w:t>
            </w: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212E95F4" w14:textId="77777777" w:rsidR="00D911DB" w:rsidRPr="00FA5848" w:rsidRDefault="00D911DB" w:rsidP="00806A05">
            <w:pPr>
              <w:pStyle w:val="Tableunitsrow"/>
            </w:pP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133B6485" w14:textId="77777777" w:rsidR="00D911DB" w:rsidRPr="00FA5848" w:rsidRDefault="00D911DB" w:rsidP="00806A05">
            <w:pPr>
              <w:pStyle w:val="Tableunitsrow"/>
            </w:pP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688C029A" w14:textId="77777777" w:rsidR="00D911DB" w:rsidRPr="00FA5848" w:rsidRDefault="00D911DB" w:rsidP="00806A05">
            <w:pPr>
              <w:pStyle w:val="Tableunitsrow"/>
            </w:pP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5E4CC84D" w14:textId="77777777" w:rsidR="00D911DB" w:rsidRPr="00FA5848" w:rsidRDefault="00D911DB" w:rsidP="00806A05">
            <w:pPr>
              <w:pStyle w:val="Tableunitsrow"/>
            </w:pP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42AD2390" w14:textId="77777777" w:rsidR="00D911DB" w:rsidRPr="00FA5848" w:rsidRDefault="00D911DB" w:rsidP="00806A05">
            <w:pPr>
              <w:pStyle w:val="Tableunitsrow"/>
            </w:pPr>
          </w:p>
        </w:tc>
      </w:tr>
      <w:tr w:rsidR="00D911DB" w:rsidRPr="00FA5848" w14:paraId="552F4026" w14:textId="77777777" w:rsidTr="00806A05">
        <w:trPr>
          <w:gridBefore w:val="1"/>
          <w:wBefore w:w="454" w:type="dxa"/>
          <w:cantSplit/>
        </w:trPr>
        <w:tc>
          <w:tcPr>
            <w:tcW w:w="1044" w:type="dxa"/>
            <w:tcBorders>
              <w:top w:val="single" w:sz="4" w:space="0" w:color="646464"/>
              <w:bottom w:val="single" w:sz="4" w:space="0" w:color="646464"/>
            </w:tcBorders>
            <w:shd w:val="clear" w:color="auto" w:fill="auto"/>
            <w:tcMar>
              <w:top w:w="40" w:type="dxa"/>
              <w:left w:w="0" w:type="dxa"/>
              <w:bottom w:w="40" w:type="dxa"/>
              <w:right w:w="60" w:type="dxa"/>
            </w:tcMar>
          </w:tcPr>
          <w:p w14:paraId="5ECC8286" w14:textId="77777777" w:rsidR="00D911DB" w:rsidRPr="00FA5848" w:rsidRDefault="00D911DB" w:rsidP="00806A05">
            <w:pPr>
              <w:pStyle w:val="Tabletext"/>
            </w:pPr>
            <w:r w:rsidRPr="00FA5848">
              <w:t>Definition</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66B846F0" w14:textId="77777777" w:rsidR="00D911DB" w:rsidRPr="00FA5848" w:rsidRDefault="00D911DB" w:rsidP="00806A05">
            <w:pPr>
              <w:pStyle w:val="Tabletext"/>
            </w:pPr>
            <w:r w:rsidRPr="00FA5848">
              <w:t>Aggregate qualification completions</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4686537B" w14:textId="77777777" w:rsidR="00D911DB" w:rsidRPr="00FA5848" w:rsidRDefault="00D911DB" w:rsidP="00806A05">
            <w:pPr>
              <w:pStyle w:val="Tabletext"/>
            </w:pPr>
            <w:r w:rsidRPr="00FA5848">
              <w:t>Completions of higher qualifications (Certificate III and above)</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2A3D7DE9" w14:textId="77777777" w:rsidR="00D911DB" w:rsidRPr="00FA5848" w:rsidRDefault="00D911DB" w:rsidP="00806A05">
            <w:pPr>
              <w:pStyle w:val="Tabletext"/>
            </w:pPr>
            <w:r w:rsidRPr="00FA5848">
              <w:t>Completions of qualifications by Indigenous Australians</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14142086" w14:textId="77777777" w:rsidR="00D911DB" w:rsidRPr="00FA5848" w:rsidRDefault="00D911DB" w:rsidP="00806A05">
            <w:pPr>
              <w:pStyle w:val="Tabletext"/>
            </w:pPr>
            <w:r w:rsidRPr="00FA5848">
              <w:t>Completions of qualifications by students from low socio-economic status areas</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63307617" w14:textId="77777777" w:rsidR="00D911DB" w:rsidRPr="00FA5848" w:rsidRDefault="00D911DB" w:rsidP="00806A05">
            <w:pPr>
              <w:pStyle w:val="Tabletext"/>
            </w:pPr>
            <w:r w:rsidRPr="00FA5848">
              <w:t>Completion of selected qualifications from agriculture, aquaculture, community services and NBN industry sectors</w:t>
            </w:r>
          </w:p>
        </w:tc>
      </w:tr>
      <w:tr w:rsidR="00D911DB" w:rsidRPr="00FA5848" w14:paraId="68C4FBF9" w14:textId="77777777" w:rsidTr="00806A05">
        <w:trPr>
          <w:gridBefore w:val="1"/>
          <w:wBefore w:w="454" w:type="dxa"/>
          <w:cantSplit/>
        </w:trPr>
        <w:tc>
          <w:tcPr>
            <w:tcW w:w="1044" w:type="dxa"/>
            <w:tcBorders>
              <w:top w:val="single" w:sz="4" w:space="0" w:color="646464"/>
              <w:bottom w:val="single" w:sz="4" w:space="0" w:color="646464"/>
            </w:tcBorders>
            <w:shd w:val="clear" w:color="auto" w:fill="auto"/>
            <w:tcMar>
              <w:top w:w="40" w:type="dxa"/>
              <w:left w:w="0" w:type="dxa"/>
              <w:bottom w:w="40" w:type="dxa"/>
              <w:right w:w="60" w:type="dxa"/>
            </w:tcMar>
          </w:tcPr>
          <w:p w14:paraId="10BCCBF2" w14:textId="77777777" w:rsidR="00D911DB" w:rsidRPr="00FA5848" w:rsidRDefault="00D911DB" w:rsidP="00806A05">
            <w:pPr>
              <w:pStyle w:val="Tabletext"/>
            </w:pPr>
            <w:r w:rsidRPr="00FA5848">
              <w:t>Current</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35E8CA19" w14:textId="60EA4469" w:rsidR="00D911DB" w:rsidRPr="00FA5848" w:rsidRDefault="00D911DB">
            <w:pPr>
              <w:pStyle w:val="Tabletext"/>
            </w:pPr>
            <w:r w:rsidRPr="00FA5848">
              <w:t>2,3</w:t>
            </w:r>
            <w:r w:rsidR="002B2C88">
              <w:t>55</w:t>
            </w:r>
            <w:r w:rsidRPr="00FA5848">
              <w:t xml:space="preserve"> (as of 2013)</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3E9DE9FD" w14:textId="164F67CF" w:rsidR="00D911DB" w:rsidRPr="00FA5848" w:rsidRDefault="00D911DB">
            <w:pPr>
              <w:pStyle w:val="Tabletext"/>
            </w:pPr>
            <w:r w:rsidRPr="00FA5848">
              <w:t>1,</w:t>
            </w:r>
            <w:r w:rsidR="002B2C88" w:rsidRPr="00FA5848">
              <w:t>3</w:t>
            </w:r>
            <w:r w:rsidR="002B2C88">
              <w:t>44</w:t>
            </w:r>
            <w:r w:rsidR="002B2C88" w:rsidRPr="00FA5848">
              <w:t xml:space="preserve"> </w:t>
            </w:r>
            <w:r w:rsidRPr="00FA5848">
              <w:t>(as of 2013)</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4B265EA2" w14:textId="7F4E26BE" w:rsidR="00D911DB" w:rsidRPr="00FA5848" w:rsidRDefault="00D911DB">
            <w:pPr>
              <w:pStyle w:val="Tabletext"/>
            </w:pPr>
            <w:r w:rsidRPr="00FA5848">
              <w:t>40</w:t>
            </w:r>
            <w:r w:rsidR="002B2C88">
              <w:t>1</w:t>
            </w:r>
            <w:r w:rsidRPr="00FA5848">
              <w:t xml:space="preserve"> (as of 2013)</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1A0950E2" w14:textId="74315037" w:rsidR="00D911DB" w:rsidRPr="00FA5848" w:rsidRDefault="00D911DB">
            <w:pPr>
              <w:pStyle w:val="Tabletext"/>
            </w:pPr>
            <w:r w:rsidRPr="00FA5848">
              <w:t>4,0</w:t>
            </w:r>
            <w:r w:rsidR="002B2C88">
              <w:t>72</w:t>
            </w:r>
            <w:r w:rsidRPr="00FA5848">
              <w:t xml:space="preserve"> (as of 2013)</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7270B462" w14:textId="77777777" w:rsidR="00D911DB" w:rsidRPr="00FA5848" w:rsidRDefault="00D911DB" w:rsidP="00806A05">
            <w:pPr>
              <w:pStyle w:val="Tabletext"/>
            </w:pPr>
            <w:r w:rsidRPr="00FA5848">
              <w:t>-</w:t>
            </w:r>
          </w:p>
        </w:tc>
      </w:tr>
      <w:tr w:rsidR="00D911DB" w:rsidRPr="00FA5848" w14:paraId="65D631DB" w14:textId="77777777" w:rsidTr="00806A05">
        <w:trPr>
          <w:gridBefore w:val="1"/>
          <w:wBefore w:w="454" w:type="dxa"/>
          <w:cantSplit/>
        </w:trPr>
        <w:tc>
          <w:tcPr>
            <w:tcW w:w="1044" w:type="dxa"/>
            <w:tcBorders>
              <w:top w:val="single" w:sz="4" w:space="0" w:color="646464"/>
              <w:bottom w:val="single" w:sz="4" w:space="0" w:color="646464"/>
            </w:tcBorders>
            <w:shd w:val="clear" w:color="auto" w:fill="auto"/>
            <w:tcMar>
              <w:top w:w="40" w:type="dxa"/>
              <w:left w:w="0" w:type="dxa"/>
              <w:bottom w:w="40" w:type="dxa"/>
              <w:right w:w="60" w:type="dxa"/>
            </w:tcMar>
          </w:tcPr>
          <w:p w14:paraId="680380B5" w14:textId="77777777" w:rsidR="00D911DB" w:rsidRPr="00FA5848" w:rsidRDefault="00D911DB" w:rsidP="00806A05">
            <w:pPr>
              <w:pStyle w:val="Tabletext"/>
            </w:pPr>
            <w:r w:rsidRPr="00FA5848">
              <w:t>Target</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696D8641" w14:textId="22DF3E4D" w:rsidR="00D911DB" w:rsidRPr="00FA5848" w:rsidRDefault="00D911DB" w:rsidP="00F36F38">
            <w:pPr>
              <w:pStyle w:val="Tabletext"/>
            </w:pPr>
            <w:r w:rsidRPr="00FA5848">
              <w:t>5,</w:t>
            </w:r>
            <w:r w:rsidR="00F36F38" w:rsidRPr="00FA5848">
              <w:t>59</w:t>
            </w:r>
            <w:r w:rsidR="00F36F38">
              <w:t>3</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29C45809" w14:textId="77777777" w:rsidR="00D911DB" w:rsidRPr="00FA5848" w:rsidRDefault="00D911DB" w:rsidP="00806A05">
            <w:pPr>
              <w:pStyle w:val="Tabletext"/>
            </w:pPr>
            <w:r w:rsidRPr="00FA5848">
              <w:t>3,782</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6C7224BD" w14:textId="77777777" w:rsidR="00D911DB" w:rsidRPr="00FA5848" w:rsidRDefault="00D911DB" w:rsidP="00806A05">
            <w:pPr>
              <w:pStyle w:val="Tabletext"/>
            </w:pPr>
            <w:r w:rsidRPr="00FA5848">
              <w:t>179</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71F84DD5" w14:textId="77777777" w:rsidR="00D911DB" w:rsidRPr="00FA5848" w:rsidRDefault="00D911DB" w:rsidP="00806A05">
            <w:pPr>
              <w:pStyle w:val="Tabletext"/>
            </w:pPr>
            <w:r w:rsidRPr="00FA5848">
              <w:t>1,651</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5DCEE93A" w14:textId="6965CE3C" w:rsidR="00D911DB" w:rsidRPr="00FA5848" w:rsidRDefault="00F36F38" w:rsidP="00806A05">
            <w:pPr>
              <w:pStyle w:val="Tabletext"/>
            </w:pPr>
            <w:r>
              <w:t>327</w:t>
            </w:r>
          </w:p>
        </w:tc>
      </w:tr>
      <w:tr w:rsidR="00D911DB" w:rsidRPr="00FA5848" w14:paraId="38FB32ED" w14:textId="77777777" w:rsidTr="00806A05">
        <w:trPr>
          <w:gridBefore w:val="1"/>
          <w:wBefore w:w="454" w:type="dxa"/>
          <w:cantSplit/>
        </w:trPr>
        <w:tc>
          <w:tcPr>
            <w:tcW w:w="1044" w:type="dxa"/>
            <w:tcBorders>
              <w:top w:val="single" w:sz="4" w:space="0" w:color="646464"/>
              <w:bottom w:val="single" w:sz="4" w:space="0" w:color="646464"/>
            </w:tcBorders>
            <w:shd w:val="clear" w:color="auto" w:fill="auto"/>
            <w:tcMar>
              <w:top w:w="40" w:type="dxa"/>
              <w:left w:w="0" w:type="dxa"/>
              <w:bottom w:w="40" w:type="dxa"/>
              <w:right w:w="60" w:type="dxa"/>
            </w:tcMar>
          </w:tcPr>
          <w:p w14:paraId="65438BF4" w14:textId="77777777" w:rsidR="00D911DB" w:rsidRPr="00FA5848" w:rsidRDefault="00D911DB" w:rsidP="00806A05">
            <w:pPr>
              <w:pStyle w:val="Tabletext"/>
            </w:pPr>
            <w:r w:rsidRPr="00FA5848">
              <w:t>Comment</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6B5CF0F8" w14:textId="77777777" w:rsidR="00D911DB" w:rsidRPr="00FA5848" w:rsidRDefault="00D911DB" w:rsidP="00806A05">
            <w:pPr>
              <w:pStyle w:val="Tabletext"/>
            </w:pPr>
            <w:r w:rsidRPr="00FA5848">
              <w:t>On track</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6795586C" w14:textId="77777777" w:rsidR="00D911DB" w:rsidRPr="00FA5848" w:rsidRDefault="00D911DB" w:rsidP="00806A05">
            <w:pPr>
              <w:pStyle w:val="Tabletext"/>
            </w:pPr>
            <w:r w:rsidRPr="00FA5848">
              <w:t>On track</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676E0AAA" w14:textId="77777777" w:rsidR="00D911DB" w:rsidRPr="00FA5848" w:rsidRDefault="00D911DB" w:rsidP="00806A05">
            <w:pPr>
              <w:pStyle w:val="Tabletext"/>
            </w:pPr>
            <w:r w:rsidRPr="00FA5848">
              <w:t>2016 target exceeded</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039BF706" w14:textId="77777777" w:rsidR="00D911DB" w:rsidRPr="00FA5848" w:rsidRDefault="00D911DB" w:rsidP="00806A05">
            <w:pPr>
              <w:pStyle w:val="Tabletext"/>
            </w:pPr>
            <w:r w:rsidRPr="00FA5848">
              <w:t>2016 target exceeded</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11605DCD" w14:textId="77777777" w:rsidR="00D911DB" w:rsidRPr="00FA5848" w:rsidRDefault="00D911DB" w:rsidP="00806A05">
            <w:pPr>
              <w:pStyle w:val="Tabletext"/>
            </w:pPr>
            <w:r w:rsidRPr="00FA5848">
              <w:t>No data</w:t>
            </w:r>
          </w:p>
        </w:tc>
      </w:tr>
      <w:tr w:rsidR="00D911DB" w:rsidRPr="00FA5848" w14:paraId="05BB456B" w14:textId="77777777" w:rsidTr="00806A05">
        <w:trPr>
          <w:gridBefore w:val="1"/>
          <w:wBefore w:w="454" w:type="dxa"/>
          <w:cantSplit/>
        </w:trPr>
        <w:tc>
          <w:tcPr>
            <w:tcW w:w="1044" w:type="dxa"/>
            <w:tcBorders>
              <w:top w:val="single" w:sz="4" w:space="0" w:color="646464"/>
              <w:bottom w:val="single" w:sz="4" w:space="0" w:color="646464"/>
            </w:tcBorders>
            <w:shd w:val="clear" w:color="auto" w:fill="DDDDDD"/>
            <w:tcMar>
              <w:top w:w="40" w:type="dxa"/>
              <w:left w:w="0" w:type="dxa"/>
              <w:bottom w:w="40" w:type="dxa"/>
              <w:right w:w="60" w:type="dxa"/>
            </w:tcMar>
          </w:tcPr>
          <w:p w14:paraId="17DD8372" w14:textId="77777777" w:rsidR="00D911DB" w:rsidRPr="00FA5848" w:rsidRDefault="00D911DB" w:rsidP="00806A05">
            <w:pPr>
              <w:pStyle w:val="Tableunitsrow"/>
            </w:pPr>
            <w:r w:rsidRPr="00FA5848">
              <w:t>NT</w:t>
            </w: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28085B9F" w14:textId="77777777" w:rsidR="00D911DB" w:rsidRPr="00FA5848" w:rsidRDefault="00D911DB" w:rsidP="00806A05">
            <w:pPr>
              <w:pStyle w:val="Tableunitsrow"/>
            </w:pP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63AFA6DF" w14:textId="77777777" w:rsidR="00D911DB" w:rsidRPr="00FA5848" w:rsidRDefault="00D911DB" w:rsidP="00806A05">
            <w:pPr>
              <w:pStyle w:val="Tableunitsrow"/>
            </w:pP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64A1971F" w14:textId="77777777" w:rsidR="00D911DB" w:rsidRPr="00FA5848" w:rsidRDefault="00D911DB" w:rsidP="00806A05">
            <w:pPr>
              <w:pStyle w:val="Tableunitsrow"/>
            </w:pP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262F5F7F" w14:textId="77777777" w:rsidR="00D911DB" w:rsidRPr="00FA5848" w:rsidRDefault="00D911DB" w:rsidP="00806A05">
            <w:pPr>
              <w:pStyle w:val="Tableunitsrow"/>
            </w:pP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026F5FCF" w14:textId="77777777" w:rsidR="00D911DB" w:rsidRPr="00FA5848" w:rsidRDefault="00D911DB" w:rsidP="00806A05">
            <w:pPr>
              <w:pStyle w:val="Tableunitsrow"/>
            </w:pPr>
          </w:p>
        </w:tc>
      </w:tr>
      <w:tr w:rsidR="00D911DB" w:rsidRPr="00FA5848" w14:paraId="5AD367B1" w14:textId="77777777" w:rsidTr="00806A05">
        <w:trPr>
          <w:gridBefore w:val="1"/>
          <w:wBefore w:w="454" w:type="dxa"/>
          <w:cantSplit/>
        </w:trPr>
        <w:tc>
          <w:tcPr>
            <w:tcW w:w="1044" w:type="dxa"/>
            <w:tcBorders>
              <w:top w:val="single" w:sz="4" w:space="0" w:color="646464"/>
              <w:bottom w:val="single" w:sz="4" w:space="0" w:color="646464"/>
            </w:tcBorders>
            <w:shd w:val="clear" w:color="auto" w:fill="auto"/>
            <w:tcMar>
              <w:top w:w="40" w:type="dxa"/>
              <w:left w:w="0" w:type="dxa"/>
              <w:bottom w:w="40" w:type="dxa"/>
              <w:right w:w="60" w:type="dxa"/>
            </w:tcMar>
          </w:tcPr>
          <w:p w14:paraId="7C62DCB5" w14:textId="77777777" w:rsidR="00D911DB" w:rsidRPr="00FA5848" w:rsidRDefault="00D911DB" w:rsidP="00806A05">
            <w:pPr>
              <w:pStyle w:val="Tabletext"/>
            </w:pPr>
            <w:r w:rsidRPr="00FA5848">
              <w:t>Definition</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77B9FD7C" w14:textId="77777777" w:rsidR="00D911DB" w:rsidRPr="00FA5848" w:rsidRDefault="00D911DB" w:rsidP="00806A05">
            <w:pPr>
              <w:pStyle w:val="Tabletext"/>
            </w:pPr>
            <w:r w:rsidRPr="00FA5848">
              <w:t>Aggregate qualification completions</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353E64C6" w14:textId="77777777" w:rsidR="00D911DB" w:rsidRPr="00FA5848" w:rsidRDefault="00D911DB" w:rsidP="00806A05">
            <w:pPr>
              <w:pStyle w:val="Tabletext"/>
            </w:pPr>
            <w:r w:rsidRPr="00FA5848">
              <w:t>Commencements (Certificate III and above)</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35ACDAF8" w14:textId="77777777" w:rsidR="00D911DB" w:rsidRPr="00FA5848" w:rsidRDefault="00D911DB" w:rsidP="00806A05">
            <w:pPr>
              <w:pStyle w:val="Tabletext"/>
            </w:pPr>
            <w:r w:rsidRPr="00FA5848">
              <w:t>Commencements by Indigenous Australians (Certificate III and above)</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43592A2B" w14:textId="77777777" w:rsidR="00D911DB" w:rsidRPr="00FA5848" w:rsidRDefault="00D911DB" w:rsidP="00806A05">
            <w:pPr>
              <w:pStyle w:val="Tabletext"/>
            </w:pPr>
            <w:r w:rsidRPr="00FA5848">
              <w:t>Unit completions</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4EB397CD" w14:textId="77777777" w:rsidR="00D911DB" w:rsidRPr="00FA5848" w:rsidRDefault="00D911DB" w:rsidP="00806A05">
            <w:pPr>
              <w:pStyle w:val="Tabletext"/>
            </w:pPr>
            <w:r w:rsidRPr="00FA5848">
              <w:t>Trade Commencements</w:t>
            </w:r>
          </w:p>
        </w:tc>
      </w:tr>
      <w:tr w:rsidR="00D911DB" w:rsidRPr="00FA5848" w14:paraId="13ADDA7A" w14:textId="77777777" w:rsidTr="00806A05">
        <w:trPr>
          <w:gridBefore w:val="1"/>
          <w:wBefore w:w="454" w:type="dxa"/>
          <w:cantSplit/>
        </w:trPr>
        <w:tc>
          <w:tcPr>
            <w:tcW w:w="1044" w:type="dxa"/>
            <w:tcBorders>
              <w:top w:val="single" w:sz="4" w:space="0" w:color="646464"/>
              <w:bottom w:val="single" w:sz="4" w:space="0" w:color="646464"/>
            </w:tcBorders>
            <w:shd w:val="clear" w:color="auto" w:fill="auto"/>
            <w:tcMar>
              <w:top w:w="40" w:type="dxa"/>
              <w:left w:w="0" w:type="dxa"/>
              <w:bottom w:w="40" w:type="dxa"/>
              <w:right w:w="60" w:type="dxa"/>
            </w:tcMar>
          </w:tcPr>
          <w:p w14:paraId="7B3DD16E" w14:textId="77777777" w:rsidR="00D911DB" w:rsidRPr="00FA5848" w:rsidRDefault="00D911DB" w:rsidP="00806A05">
            <w:pPr>
              <w:pStyle w:val="Tabletext"/>
            </w:pPr>
            <w:r w:rsidRPr="00FA5848">
              <w:t>Current</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0D986AE4" w14:textId="01A5D1D5" w:rsidR="00D911DB" w:rsidRPr="00FA5848" w:rsidRDefault="00D911DB">
            <w:pPr>
              <w:pStyle w:val="Tabletext"/>
            </w:pPr>
            <w:r w:rsidRPr="00FA5848">
              <w:t>4,</w:t>
            </w:r>
            <w:r w:rsidR="002B2C88" w:rsidRPr="00FA5848">
              <w:t>41</w:t>
            </w:r>
            <w:r w:rsidR="002B2C88">
              <w:t>6</w:t>
            </w:r>
            <w:r w:rsidR="002B2C88" w:rsidRPr="00FA5848">
              <w:t xml:space="preserve"> </w:t>
            </w:r>
            <w:r w:rsidRPr="00FA5848">
              <w:t>(as of 2013)</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2B495F1B" w14:textId="516F796C" w:rsidR="00D911DB" w:rsidRPr="00FA5848" w:rsidRDefault="00D911DB">
            <w:pPr>
              <w:pStyle w:val="Tabletext"/>
            </w:pPr>
            <w:r w:rsidRPr="00FA5848">
              <w:t>3,</w:t>
            </w:r>
            <w:r w:rsidR="002B2C88">
              <w:t>842</w:t>
            </w:r>
            <w:r w:rsidR="002B2C88" w:rsidRPr="00FA5848">
              <w:t xml:space="preserve"> </w:t>
            </w:r>
            <w:r w:rsidRPr="00FA5848">
              <w:t>(as of 2014)</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38D26414" w14:textId="3C92020C" w:rsidR="00D911DB" w:rsidRPr="00FA5848" w:rsidRDefault="002B2C88" w:rsidP="00806A05">
            <w:pPr>
              <w:pStyle w:val="Tabletext"/>
            </w:pPr>
            <w:r>
              <w:t>639</w:t>
            </w:r>
            <w:r w:rsidRPr="00FA5848">
              <w:t xml:space="preserve"> </w:t>
            </w:r>
            <w:r w:rsidR="00D911DB" w:rsidRPr="00FA5848">
              <w:t>(as of 2014)</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7A5621DD" w14:textId="4865552F" w:rsidR="00D911DB" w:rsidRPr="00FA5848" w:rsidRDefault="00D911DB">
            <w:pPr>
              <w:pStyle w:val="Tabletext"/>
            </w:pPr>
            <w:r w:rsidRPr="00FA5848">
              <w:t>24,</w:t>
            </w:r>
            <w:r w:rsidR="002B2C88">
              <w:t>535</w:t>
            </w:r>
            <w:r w:rsidR="002B2C88" w:rsidRPr="00FA5848">
              <w:t xml:space="preserve"> </w:t>
            </w:r>
            <w:r w:rsidRPr="00FA5848">
              <w:t>(as of 2013)</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555E09E1" w14:textId="77777777" w:rsidR="00D911DB" w:rsidRPr="00FA5848" w:rsidRDefault="00D911DB" w:rsidP="00806A05">
            <w:pPr>
              <w:pStyle w:val="Tabletext"/>
            </w:pPr>
            <w:r w:rsidRPr="00FA5848">
              <w:t>-</w:t>
            </w:r>
          </w:p>
        </w:tc>
      </w:tr>
      <w:tr w:rsidR="00D911DB" w:rsidRPr="00FA5848" w14:paraId="47E2DD4F" w14:textId="77777777" w:rsidTr="00806A05">
        <w:trPr>
          <w:gridBefore w:val="1"/>
          <w:wBefore w:w="454" w:type="dxa"/>
          <w:cantSplit/>
        </w:trPr>
        <w:tc>
          <w:tcPr>
            <w:tcW w:w="1044" w:type="dxa"/>
            <w:tcBorders>
              <w:top w:val="single" w:sz="4" w:space="0" w:color="646464"/>
              <w:bottom w:val="single" w:sz="4" w:space="0" w:color="646464"/>
            </w:tcBorders>
            <w:shd w:val="clear" w:color="auto" w:fill="auto"/>
            <w:tcMar>
              <w:top w:w="40" w:type="dxa"/>
              <w:left w:w="0" w:type="dxa"/>
              <w:bottom w:w="40" w:type="dxa"/>
              <w:right w:w="60" w:type="dxa"/>
            </w:tcMar>
          </w:tcPr>
          <w:p w14:paraId="0FA336B7" w14:textId="77777777" w:rsidR="00D911DB" w:rsidRPr="00FA5848" w:rsidRDefault="00D911DB" w:rsidP="00806A05">
            <w:pPr>
              <w:pStyle w:val="Tabletext"/>
            </w:pPr>
            <w:r w:rsidRPr="00FA5848">
              <w:t>Target</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0376CD65" w14:textId="7281C935" w:rsidR="00D911DB" w:rsidRPr="00FA5848" w:rsidRDefault="00D911DB" w:rsidP="00806A05">
            <w:pPr>
              <w:pStyle w:val="Tabletext"/>
            </w:pPr>
            <w:r w:rsidRPr="00FA5848">
              <w:t>2,58</w:t>
            </w:r>
            <w:r w:rsidR="00F36F38">
              <w:t>5</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7FB25708" w14:textId="7810EDFC" w:rsidR="00D911DB" w:rsidRPr="00FA5848" w:rsidRDefault="00D911DB" w:rsidP="00806A05">
            <w:pPr>
              <w:pStyle w:val="Tabletext"/>
            </w:pPr>
            <w:r w:rsidRPr="00FA5848">
              <w:t>4,5</w:t>
            </w:r>
            <w:r w:rsidR="00F36F38">
              <w:t>61</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77C1C8B6" w14:textId="3C86E6F1" w:rsidR="00D911DB" w:rsidRPr="00FA5848" w:rsidRDefault="00D911DB" w:rsidP="00806A05">
            <w:pPr>
              <w:pStyle w:val="Tabletext"/>
            </w:pPr>
            <w:r w:rsidRPr="00FA5848">
              <w:t>1,3</w:t>
            </w:r>
            <w:r w:rsidR="00F36F38">
              <w:t>10</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603DE33A" w14:textId="77777777" w:rsidR="00D911DB" w:rsidRPr="00FA5848" w:rsidRDefault="00D911DB" w:rsidP="00806A05">
            <w:pPr>
              <w:pStyle w:val="Tabletext"/>
            </w:pPr>
            <w:r w:rsidRPr="00FA5848">
              <w:t>40,437</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414324AD" w14:textId="1E5671E9" w:rsidR="00D911DB" w:rsidRPr="00FA5848" w:rsidRDefault="00F36F38" w:rsidP="00806A05">
            <w:pPr>
              <w:pStyle w:val="Tabletext"/>
            </w:pPr>
            <w:r>
              <w:t>541</w:t>
            </w:r>
          </w:p>
        </w:tc>
      </w:tr>
      <w:tr w:rsidR="00D911DB" w:rsidRPr="00FA5848" w14:paraId="7DBFCC3E" w14:textId="77777777" w:rsidTr="00806A05">
        <w:trPr>
          <w:gridBefore w:val="1"/>
          <w:wBefore w:w="454" w:type="dxa"/>
          <w:cantSplit/>
        </w:trPr>
        <w:tc>
          <w:tcPr>
            <w:tcW w:w="1044" w:type="dxa"/>
            <w:tcBorders>
              <w:top w:val="single" w:sz="4" w:space="0" w:color="646464"/>
              <w:bottom w:val="single" w:sz="4" w:space="0" w:color="646464"/>
            </w:tcBorders>
            <w:shd w:val="clear" w:color="auto" w:fill="auto"/>
            <w:tcMar>
              <w:top w:w="40" w:type="dxa"/>
              <w:left w:w="0" w:type="dxa"/>
              <w:bottom w:w="40" w:type="dxa"/>
              <w:right w:w="60" w:type="dxa"/>
            </w:tcMar>
          </w:tcPr>
          <w:p w14:paraId="6550FF15" w14:textId="77777777" w:rsidR="00D911DB" w:rsidRPr="00FA5848" w:rsidRDefault="00D911DB" w:rsidP="00806A05">
            <w:pPr>
              <w:pStyle w:val="Tabletext"/>
            </w:pPr>
            <w:r w:rsidRPr="00FA5848">
              <w:t>Comment</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6F56AB3B" w14:textId="77777777" w:rsidR="00D911DB" w:rsidRPr="00FA5848" w:rsidRDefault="00D911DB" w:rsidP="00806A05">
            <w:pPr>
              <w:pStyle w:val="Tabletext"/>
            </w:pPr>
            <w:r w:rsidRPr="00FA5848">
              <w:t>2016 target exceeded</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6AF3F822" w14:textId="77777777" w:rsidR="00D911DB" w:rsidRPr="00FA5848" w:rsidRDefault="00D911DB" w:rsidP="00806A05">
            <w:pPr>
              <w:pStyle w:val="Tabletext"/>
            </w:pPr>
            <w:r w:rsidRPr="00FA5848">
              <w:t>On track</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2C831A60" w14:textId="77777777" w:rsidR="00D911DB" w:rsidRPr="00FA5848" w:rsidRDefault="00D911DB" w:rsidP="00806A05">
            <w:pPr>
              <w:pStyle w:val="Tabletext"/>
            </w:pPr>
            <w:r w:rsidRPr="00FA5848">
              <w:t>On track</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3C97AF9D" w14:textId="77777777" w:rsidR="00D911DB" w:rsidRPr="00FA5848" w:rsidRDefault="00D911DB" w:rsidP="00806A05">
            <w:pPr>
              <w:pStyle w:val="Tabletext"/>
            </w:pPr>
            <w:r w:rsidRPr="00FA5848">
              <w:t>On track</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2238F29A" w14:textId="77777777" w:rsidR="00D911DB" w:rsidRPr="00FA5848" w:rsidRDefault="00D911DB" w:rsidP="00806A05">
            <w:pPr>
              <w:pStyle w:val="Tabletext"/>
            </w:pPr>
            <w:r w:rsidRPr="00FA5848">
              <w:t>No data</w:t>
            </w:r>
          </w:p>
        </w:tc>
      </w:tr>
      <w:tr w:rsidR="00D911DB" w:rsidRPr="00FA5848" w14:paraId="3A9C4BA1" w14:textId="77777777" w:rsidTr="00806A05">
        <w:trPr>
          <w:gridBefore w:val="1"/>
          <w:wBefore w:w="454" w:type="dxa"/>
          <w:cantSplit/>
        </w:trPr>
        <w:tc>
          <w:tcPr>
            <w:tcW w:w="1044" w:type="dxa"/>
            <w:tcBorders>
              <w:top w:val="single" w:sz="4" w:space="0" w:color="646464"/>
              <w:bottom w:val="single" w:sz="4" w:space="0" w:color="646464"/>
            </w:tcBorders>
            <w:shd w:val="clear" w:color="auto" w:fill="DDDDDD"/>
            <w:tcMar>
              <w:top w:w="40" w:type="dxa"/>
              <w:left w:w="0" w:type="dxa"/>
              <w:bottom w:w="40" w:type="dxa"/>
              <w:right w:w="60" w:type="dxa"/>
            </w:tcMar>
          </w:tcPr>
          <w:p w14:paraId="420B5F9C" w14:textId="77777777" w:rsidR="00D911DB" w:rsidRPr="00FA5848" w:rsidRDefault="00D911DB" w:rsidP="00806A05">
            <w:pPr>
              <w:pStyle w:val="Tableunitsrow"/>
            </w:pPr>
            <w:r w:rsidRPr="00FA5848">
              <w:t>ACT</w:t>
            </w: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495FAB87" w14:textId="77777777" w:rsidR="00D911DB" w:rsidRPr="00FA5848" w:rsidRDefault="00D911DB" w:rsidP="00806A05">
            <w:pPr>
              <w:pStyle w:val="Tableunitsrow"/>
            </w:pP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76443B4C" w14:textId="77777777" w:rsidR="00D911DB" w:rsidRPr="00FA5848" w:rsidRDefault="00D911DB" w:rsidP="00806A05">
            <w:pPr>
              <w:pStyle w:val="Tableunitsrow"/>
            </w:pP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32A3C9F9" w14:textId="77777777" w:rsidR="00D911DB" w:rsidRPr="00FA5848" w:rsidRDefault="00D911DB" w:rsidP="00806A05">
            <w:pPr>
              <w:pStyle w:val="Tableunitsrow"/>
            </w:pP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50881692" w14:textId="77777777" w:rsidR="00D911DB" w:rsidRPr="00FA5848" w:rsidRDefault="00D911DB" w:rsidP="00806A05">
            <w:pPr>
              <w:pStyle w:val="Tableunitsrow"/>
            </w:pPr>
          </w:p>
        </w:tc>
        <w:tc>
          <w:tcPr>
            <w:tcW w:w="1776" w:type="dxa"/>
            <w:tcBorders>
              <w:top w:val="single" w:sz="4" w:space="0" w:color="646464"/>
              <w:bottom w:val="single" w:sz="4" w:space="0" w:color="646464"/>
            </w:tcBorders>
            <w:shd w:val="clear" w:color="auto" w:fill="DDDDDD"/>
            <w:tcMar>
              <w:top w:w="40" w:type="dxa"/>
              <w:left w:w="0" w:type="dxa"/>
              <w:bottom w:w="40" w:type="dxa"/>
              <w:right w:w="60" w:type="dxa"/>
            </w:tcMar>
          </w:tcPr>
          <w:p w14:paraId="0FD6B2F6" w14:textId="77777777" w:rsidR="00D911DB" w:rsidRPr="00FA5848" w:rsidRDefault="00D911DB" w:rsidP="00806A05">
            <w:pPr>
              <w:pStyle w:val="Tableunitsrow"/>
            </w:pPr>
          </w:p>
        </w:tc>
      </w:tr>
      <w:tr w:rsidR="00D911DB" w:rsidRPr="00FA5848" w14:paraId="10A0F7E7" w14:textId="77777777" w:rsidTr="00806A05">
        <w:trPr>
          <w:gridBefore w:val="1"/>
          <w:wBefore w:w="454" w:type="dxa"/>
          <w:cantSplit/>
        </w:trPr>
        <w:tc>
          <w:tcPr>
            <w:tcW w:w="1044" w:type="dxa"/>
            <w:tcBorders>
              <w:top w:val="single" w:sz="4" w:space="0" w:color="646464"/>
              <w:bottom w:val="single" w:sz="4" w:space="0" w:color="646464"/>
            </w:tcBorders>
            <w:shd w:val="clear" w:color="auto" w:fill="auto"/>
            <w:tcMar>
              <w:top w:w="40" w:type="dxa"/>
              <w:left w:w="0" w:type="dxa"/>
              <w:bottom w:w="40" w:type="dxa"/>
              <w:right w:w="60" w:type="dxa"/>
            </w:tcMar>
          </w:tcPr>
          <w:p w14:paraId="190E252D" w14:textId="77777777" w:rsidR="00D911DB" w:rsidRPr="00FA5848" w:rsidRDefault="00D911DB" w:rsidP="00806A05">
            <w:pPr>
              <w:pStyle w:val="Tabletext"/>
            </w:pPr>
            <w:r w:rsidRPr="00FA5848">
              <w:t>Definition</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4EB4DFFA" w14:textId="77777777" w:rsidR="00D911DB" w:rsidRPr="00FA5848" w:rsidRDefault="00D911DB" w:rsidP="00806A05">
            <w:pPr>
              <w:pStyle w:val="Tabletext"/>
            </w:pPr>
            <w:r w:rsidRPr="00FA5848">
              <w:t>Aggregate qualification completions</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0C014F3E" w14:textId="77777777" w:rsidR="00D911DB" w:rsidRPr="00FA5848" w:rsidRDefault="00D911DB" w:rsidP="00806A05">
            <w:pPr>
              <w:pStyle w:val="Tabletext"/>
            </w:pPr>
            <w:r w:rsidRPr="00FA5848">
              <w:t>Commencements of higher qualifications (Certificate III and above)</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2949B3B3" w14:textId="77777777" w:rsidR="00D911DB" w:rsidRPr="00FA5848" w:rsidRDefault="00D911DB" w:rsidP="00806A05">
            <w:pPr>
              <w:pStyle w:val="Tabletext"/>
            </w:pPr>
            <w:r w:rsidRPr="00FA5848">
              <w:t>Commencements of higher qualifications by Indigenous Australians</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0B7F9A05" w14:textId="77777777" w:rsidR="00D911DB" w:rsidRPr="00FA5848" w:rsidRDefault="00D911DB" w:rsidP="00806A05">
            <w:pPr>
              <w:pStyle w:val="Tabletext"/>
            </w:pPr>
            <w:r w:rsidRPr="00FA5848">
              <w:t>Commencements of qualifications by Australians with a disability</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394469F0" w14:textId="77777777" w:rsidR="00D911DB" w:rsidRPr="00FA5848" w:rsidRDefault="00D911DB" w:rsidP="00806A05">
            <w:pPr>
              <w:pStyle w:val="Tabletext"/>
            </w:pPr>
            <w:r w:rsidRPr="00FA5848">
              <w:t>Qualification completions by mature age workers (40+)</w:t>
            </w:r>
          </w:p>
        </w:tc>
      </w:tr>
      <w:tr w:rsidR="00D911DB" w:rsidRPr="00FA5848" w14:paraId="5A18680E" w14:textId="77777777" w:rsidTr="00806A05">
        <w:trPr>
          <w:gridBefore w:val="1"/>
          <w:wBefore w:w="454" w:type="dxa"/>
          <w:cantSplit/>
        </w:trPr>
        <w:tc>
          <w:tcPr>
            <w:tcW w:w="1044" w:type="dxa"/>
            <w:tcBorders>
              <w:top w:val="single" w:sz="4" w:space="0" w:color="646464"/>
              <w:bottom w:val="single" w:sz="4" w:space="0" w:color="646464"/>
            </w:tcBorders>
            <w:shd w:val="clear" w:color="auto" w:fill="auto"/>
            <w:tcMar>
              <w:top w:w="40" w:type="dxa"/>
              <w:left w:w="0" w:type="dxa"/>
              <w:bottom w:w="40" w:type="dxa"/>
              <w:right w:w="60" w:type="dxa"/>
            </w:tcMar>
          </w:tcPr>
          <w:p w14:paraId="0A5318FC" w14:textId="77777777" w:rsidR="00D911DB" w:rsidRPr="00FA5848" w:rsidRDefault="00D911DB" w:rsidP="00806A05">
            <w:pPr>
              <w:pStyle w:val="Tabletext"/>
            </w:pPr>
            <w:r w:rsidRPr="00FA5848">
              <w:t>Current</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30F23AA3" w14:textId="77777777" w:rsidR="00D911DB" w:rsidRPr="00FA5848" w:rsidRDefault="00D911DB" w:rsidP="00806A05">
            <w:pPr>
              <w:pStyle w:val="Tabletext"/>
            </w:pPr>
            <w:r w:rsidRPr="00FA5848">
              <w:t>4,616 (as of 2013)</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57C056CE" w14:textId="77777777" w:rsidR="00D911DB" w:rsidRPr="00FA5848" w:rsidRDefault="00D911DB" w:rsidP="00806A05">
            <w:pPr>
              <w:pStyle w:val="Tabletext"/>
            </w:pPr>
            <w:r w:rsidRPr="00FA5848">
              <w:t>12,702 (as of 2014)</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08CF03A4" w14:textId="755CC09F" w:rsidR="00D911DB" w:rsidRPr="00FA5848" w:rsidRDefault="002B2C88">
            <w:pPr>
              <w:pStyle w:val="Tabletext"/>
            </w:pPr>
            <w:r w:rsidRPr="00FA5848">
              <w:t>6</w:t>
            </w:r>
            <w:r>
              <w:t>54</w:t>
            </w:r>
            <w:r w:rsidRPr="00FA5848">
              <w:t xml:space="preserve"> </w:t>
            </w:r>
            <w:r w:rsidR="00D911DB" w:rsidRPr="00FA5848">
              <w:t>(as of 2014)</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08CB6626" w14:textId="025690D2" w:rsidR="00D911DB" w:rsidRPr="00FA5848" w:rsidRDefault="00D911DB">
            <w:pPr>
              <w:pStyle w:val="Tabletext"/>
            </w:pPr>
            <w:r w:rsidRPr="00FA5848">
              <w:t>1,</w:t>
            </w:r>
            <w:r w:rsidR="002B2C88">
              <w:t>582</w:t>
            </w:r>
            <w:r w:rsidRPr="00FA5848">
              <w:t xml:space="preserve"> (as of 2014)</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7E1A82CA" w14:textId="77777777" w:rsidR="00D911DB" w:rsidRPr="00FA5848" w:rsidRDefault="00D911DB" w:rsidP="00806A05">
            <w:pPr>
              <w:pStyle w:val="Tabletext"/>
            </w:pPr>
            <w:r w:rsidRPr="00FA5848">
              <w:t>1,235 (as of 2013)</w:t>
            </w:r>
          </w:p>
        </w:tc>
      </w:tr>
      <w:tr w:rsidR="00D911DB" w:rsidRPr="00FA5848" w14:paraId="082C9504" w14:textId="77777777" w:rsidTr="00806A05">
        <w:trPr>
          <w:gridBefore w:val="1"/>
          <w:wBefore w:w="454" w:type="dxa"/>
          <w:cantSplit/>
        </w:trPr>
        <w:tc>
          <w:tcPr>
            <w:tcW w:w="1044" w:type="dxa"/>
            <w:tcBorders>
              <w:top w:val="single" w:sz="4" w:space="0" w:color="646464"/>
              <w:bottom w:val="single" w:sz="4" w:space="0" w:color="646464"/>
            </w:tcBorders>
            <w:shd w:val="clear" w:color="auto" w:fill="auto"/>
            <w:tcMar>
              <w:top w:w="40" w:type="dxa"/>
              <w:left w:w="0" w:type="dxa"/>
              <w:bottom w:w="40" w:type="dxa"/>
              <w:right w:w="60" w:type="dxa"/>
            </w:tcMar>
          </w:tcPr>
          <w:p w14:paraId="755CD7D8" w14:textId="77777777" w:rsidR="00D911DB" w:rsidRPr="00FA5848" w:rsidRDefault="00D911DB" w:rsidP="00806A05">
            <w:pPr>
              <w:pStyle w:val="Tabletext"/>
            </w:pPr>
            <w:r w:rsidRPr="00FA5848">
              <w:t>Target</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05D175DB" w14:textId="4DFE81E9" w:rsidR="00D911DB" w:rsidRPr="00FA5848" w:rsidRDefault="00D911DB" w:rsidP="00806A05">
            <w:pPr>
              <w:pStyle w:val="Tabletext"/>
            </w:pPr>
            <w:r w:rsidRPr="00FA5848">
              <w:t>4,00</w:t>
            </w:r>
            <w:r w:rsidR="00F36F38">
              <w:t>7</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4FA2F3C0" w14:textId="37CA9546" w:rsidR="00D911DB" w:rsidRPr="00FA5848" w:rsidRDefault="00D911DB" w:rsidP="00806A05">
            <w:pPr>
              <w:pStyle w:val="Tabletext"/>
            </w:pPr>
            <w:r w:rsidRPr="00FA5848">
              <w:t>11,52</w:t>
            </w:r>
            <w:r w:rsidR="00F36F38">
              <w:t>4</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396DF87F" w14:textId="71CD6FCD" w:rsidR="00D911DB" w:rsidRPr="00FA5848" w:rsidRDefault="00D911DB" w:rsidP="00806A05">
            <w:pPr>
              <w:pStyle w:val="Tabletext"/>
            </w:pPr>
            <w:r w:rsidRPr="00FA5848">
              <w:t>28</w:t>
            </w:r>
            <w:r w:rsidR="00F36F38">
              <w:t>6</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4AE3019E" w14:textId="7146EF59" w:rsidR="00D911DB" w:rsidRPr="00FA5848" w:rsidRDefault="00D911DB" w:rsidP="00806A05">
            <w:pPr>
              <w:pStyle w:val="Tabletext"/>
            </w:pPr>
            <w:r w:rsidRPr="00FA5848">
              <w:t>98</w:t>
            </w:r>
            <w:r w:rsidR="00F36F38">
              <w:t>8</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01C1F04E" w14:textId="49592E7B" w:rsidR="00D911DB" w:rsidRPr="00FA5848" w:rsidRDefault="00D911DB" w:rsidP="00806A05">
            <w:pPr>
              <w:pStyle w:val="Tabletext"/>
            </w:pPr>
            <w:r w:rsidRPr="00FA5848">
              <w:t>91</w:t>
            </w:r>
            <w:r w:rsidR="00F36F38">
              <w:t>2</w:t>
            </w:r>
          </w:p>
        </w:tc>
      </w:tr>
      <w:tr w:rsidR="00D911DB" w:rsidRPr="00FA5848" w14:paraId="78F3B2F8" w14:textId="77777777" w:rsidTr="00806A05">
        <w:trPr>
          <w:gridBefore w:val="1"/>
          <w:wBefore w:w="454" w:type="dxa"/>
          <w:cantSplit/>
        </w:trPr>
        <w:tc>
          <w:tcPr>
            <w:tcW w:w="1044" w:type="dxa"/>
            <w:tcBorders>
              <w:top w:val="single" w:sz="4" w:space="0" w:color="646464"/>
              <w:bottom w:val="single" w:sz="4" w:space="0" w:color="646464"/>
            </w:tcBorders>
            <w:shd w:val="clear" w:color="auto" w:fill="auto"/>
            <w:tcMar>
              <w:top w:w="40" w:type="dxa"/>
              <w:left w:w="0" w:type="dxa"/>
              <w:bottom w:w="40" w:type="dxa"/>
              <w:right w:w="60" w:type="dxa"/>
            </w:tcMar>
          </w:tcPr>
          <w:p w14:paraId="315D622B" w14:textId="77777777" w:rsidR="00D911DB" w:rsidRPr="00FA5848" w:rsidRDefault="00D911DB" w:rsidP="00806A05">
            <w:pPr>
              <w:pStyle w:val="Tabletext"/>
            </w:pPr>
            <w:r w:rsidRPr="00FA5848">
              <w:t>Comment</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668BE06E" w14:textId="77777777" w:rsidR="00D911DB" w:rsidRPr="00FA5848" w:rsidRDefault="00D911DB" w:rsidP="00806A05">
            <w:pPr>
              <w:pStyle w:val="Tabletext"/>
            </w:pPr>
            <w:r w:rsidRPr="00FA5848">
              <w:t>2016 target exceeded</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1F2DBE3B" w14:textId="77777777" w:rsidR="00D911DB" w:rsidRPr="00FA5848" w:rsidRDefault="00D911DB" w:rsidP="00806A05">
            <w:pPr>
              <w:pStyle w:val="Tabletext"/>
            </w:pPr>
            <w:r w:rsidRPr="00FA5848">
              <w:t>2016 target exceeded</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38E7AC8F" w14:textId="77777777" w:rsidR="00D911DB" w:rsidRPr="00FA5848" w:rsidRDefault="00D911DB" w:rsidP="00806A05">
            <w:pPr>
              <w:pStyle w:val="Tabletext"/>
            </w:pPr>
            <w:r w:rsidRPr="00FA5848">
              <w:t>2016 target exceeded</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2AD3BC99" w14:textId="77777777" w:rsidR="00D911DB" w:rsidRPr="00FA5848" w:rsidRDefault="00D911DB" w:rsidP="00806A05">
            <w:pPr>
              <w:pStyle w:val="Tabletext"/>
            </w:pPr>
            <w:r w:rsidRPr="00FA5848">
              <w:t>2016 target exceeded</w:t>
            </w:r>
          </w:p>
        </w:tc>
        <w:tc>
          <w:tcPr>
            <w:tcW w:w="1776" w:type="dxa"/>
            <w:tcBorders>
              <w:top w:val="single" w:sz="4" w:space="0" w:color="646464"/>
              <w:bottom w:val="single" w:sz="4" w:space="0" w:color="646464"/>
            </w:tcBorders>
            <w:shd w:val="clear" w:color="auto" w:fill="auto"/>
            <w:tcMar>
              <w:top w:w="40" w:type="dxa"/>
              <w:left w:w="0" w:type="dxa"/>
              <w:bottom w:w="40" w:type="dxa"/>
              <w:right w:w="60" w:type="dxa"/>
            </w:tcMar>
          </w:tcPr>
          <w:p w14:paraId="17F6FA79" w14:textId="77777777" w:rsidR="00D911DB" w:rsidRPr="00FA5848" w:rsidRDefault="00D911DB" w:rsidP="00806A05">
            <w:pPr>
              <w:pStyle w:val="Tabletext"/>
            </w:pPr>
            <w:r w:rsidRPr="00FA5848">
              <w:t>2016 target exceeded</w:t>
            </w:r>
          </w:p>
        </w:tc>
      </w:tr>
      <w:tr w:rsidR="00D911DB" w:rsidRPr="00FA5848" w14:paraId="71BF3824" w14:textId="77777777" w:rsidTr="00806A05">
        <w:trPr>
          <w:gridBefore w:val="1"/>
          <w:wBefore w:w="454" w:type="dxa"/>
          <w:cantSplit/>
        </w:trPr>
        <w:tc>
          <w:tcPr>
            <w:tcW w:w="9924" w:type="dxa"/>
            <w:gridSpan w:val="6"/>
            <w:tcBorders>
              <w:top w:val="single" w:sz="4" w:space="0" w:color="646464"/>
              <w:bottom w:val="single" w:sz="4" w:space="0" w:color="646464"/>
            </w:tcBorders>
            <w:shd w:val="clear" w:color="auto" w:fill="auto"/>
            <w:tcMar>
              <w:top w:w="40" w:type="dxa"/>
              <w:left w:w="0" w:type="dxa"/>
              <w:bottom w:w="40" w:type="dxa"/>
              <w:right w:w="60" w:type="dxa"/>
            </w:tcMar>
          </w:tcPr>
          <w:p w14:paraId="3825CB15" w14:textId="77777777" w:rsidR="00D911DB" w:rsidRPr="00FA5848" w:rsidRDefault="00D911DB" w:rsidP="00806A05">
            <w:pPr>
              <w:pStyle w:val="Source"/>
            </w:pPr>
            <w:r w:rsidRPr="00FA5848">
              <w:rPr>
                <w:caps w:val="0"/>
              </w:rPr>
              <w:t>Notes: *Due to the ABS ARIA series break, discussed above the figure, NSW requested their training outcome 4 baseline to be adjusted downwards, using data prepared by NCVER using ARIA 2011</w:t>
            </w:r>
          </w:p>
          <w:p w14:paraId="1CECA931" w14:textId="77777777" w:rsidR="00D911DB" w:rsidRPr="00FA5848" w:rsidRDefault="00D911DB" w:rsidP="00806A05">
            <w:pPr>
              <w:pStyle w:val="Source"/>
            </w:pPr>
            <w:r w:rsidRPr="00FA5848">
              <w:rPr>
                <w:caps w:val="0"/>
              </w:rPr>
              <w:t xml:space="preserve">** Due to the ABS ARIA series break discussed above the figure, WA requested their training outcome 5 observations be adjusted upwards, using data prepared by NCVER using ARIA 2006 </w:t>
            </w:r>
          </w:p>
          <w:p w14:paraId="3E2377FF" w14:textId="7D58F5FA" w:rsidR="00D911DB" w:rsidRPr="00FA5848" w:rsidRDefault="00D911DB" w:rsidP="00806A05">
            <w:pPr>
              <w:pStyle w:val="Source"/>
            </w:pPr>
            <w:r w:rsidRPr="00FA5848">
              <w:t xml:space="preserve">Source: </w:t>
            </w:r>
            <w:r w:rsidR="00840BA5" w:rsidRPr="00FA5848">
              <w:t xml:space="preserve">NCVER </w:t>
            </w:r>
            <w:r w:rsidR="00840BA5">
              <w:t xml:space="preserve">Government-funded </w:t>
            </w:r>
            <w:r w:rsidR="00840BA5" w:rsidRPr="00FA5848">
              <w:t>Students and courses</w:t>
            </w:r>
            <w:r w:rsidR="00840BA5">
              <w:t xml:space="preserve"> (As of the pre-2014 scope, including ACE fee for service – see section 1.4)</w:t>
            </w:r>
          </w:p>
        </w:tc>
      </w:tr>
      <w:tr w:rsidR="00D911DB" w:rsidRPr="00FA5848" w14:paraId="6ECF29DF" w14:textId="77777777" w:rsidTr="00806A05">
        <w:trPr>
          <w:gridBefore w:val="1"/>
          <w:wBefore w:w="454" w:type="dxa"/>
          <w:cantSplit/>
          <w:trHeight w:hRule="exact" w:val="120"/>
        </w:trPr>
        <w:tc>
          <w:tcPr>
            <w:tcW w:w="9924" w:type="dxa"/>
            <w:gridSpan w:val="6"/>
            <w:tcBorders>
              <w:top w:val="single" w:sz="4" w:space="0" w:color="646464"/>
            </w:tcBorders>
            <w:shd w:val="clear" w:color="auto" w:fill="auto"/>
            <w:tcMar>
              <w:top w:w="40" w:type="dxa"/>
              <w:left w:w="0" w:type="dxa"/>
              <w:bottom w:w="40" w:type="dxa"/>
              <w:right w:w="60" w:type="dxa"/>
            </w:tcMar>
          </w:tcPr>
          <w:p w14:paraId="4FD9BA5C" w14:textId="77777777" w:rsidR="00D911DB" w:rsidRPr="00FA5848" w:rsidRDefault="00D911DB" w:rsidP="00806A05">
            <w:pPr>
              <w:pStyle w:val="spacer"/>
            </w:pPr>
          </w:p>
        </w:tc>
      </w:tr>
    </w:tbl>
    <w:p w14:paraId="1C8630AC" w14:textId="1FFA7A29" w:rsidR="00D911DB" w:rsidRPr="00FA5848" w:rsidRDefault="00136DFC" w:rsidP="00D911DB">
      <w:pPr>
        <w:pStyle w:val="Heading2"/>
        <w:spacing w:before="120"/>
      </w:pPr>
      <w:bookmarkStart w:id="566" w:name="_Toc440460751"/>
      <w:r>
        <w:t>Conclusions</w:t>
      </w:r>
      <w:bookmarkEnd w:id="566"/>
    </w:p>
    <w:p w14:paraId="6305F63F" w14:textId="5D3C2A8C" w:rsidR="00D911DB" w:rsidRDefault="00D911DB" w:rsidP="00D911DB">
      <w:pPr>
        <w:pStyle w:val="BodyText"/>
      </w:pPr>
      <w:r w:rsidRPr="00FA5848">
        <w:t>The national target of 375,000 completions was exceeded by jurisdictions, by a considerable margin and well ahead of schedule in 2013. In 2013, national cumulative completions had reached 4</w:t>
      </w:r>
      <w:r w:rsidR="00D9581D">
        <w:t>14</w:t>
      </w:r>
      <w:r w:rsidRPr="00FA5848">
        <w:t xml:space="preserve">,000, exceeding the 2016 target by </w:t>
      </w:r>
      <w:r w:rsidR="004D1537">
        <w:t xml:space="preserve">almost </w:t>
      </w:r>
      <w:r w:rsidRPr="004D1537">
        <w:t>3</w:t>
      </w:r>
      <w:r w:rsidR="004D1537" w:rsidRPr="00DE75B5">
        <w:t>9</w:t>
      </w:r>
      <w:r w:rsidRPr="004D1537">
        <w:t>,000.</w:t>
      </w:r>
    </w:p>
    <w:p w14:paraId="74D9B317" w14:textId="38333CAA" w:rsidR="00D911DB" w:rsidRDefault="00A64F1F" w:rsidP="00D911DB">
      <w:pPr>
        <w:pStyle w:val="BodyText"/>
      </w:pPr>
      <w:r>
        <w:t>Individually, m</w:t>
      </w:r>
      <w:r w:rsidR="00D911DB" w:rsidRPr="00FA5848">
        <w:t xml:space="preserve">ost jurisdictions </w:t>
      </w:r>
      <w:r>
        <w:t xml:space="preserve">also appear </w:t>
      </w:r>
      <w:r w:rsidR="00D911DB" w:rsidRPr="00FA5848">
        <w:t>on track to meet or exceed their agreed jurisdiction specific</w:t>
      </w:r>
      <w:r w:rsidR="00D911DB">
        <w:t xml:space="preserve"> VET training outcome targets. In fact, a</w:t>
      </w:r>
      <w:r w:rsidR="00D911DB" w:rsidRPr="00FA5848">
        <w:t xml:space="preserve">cross the jurisdictions, over 70 per cent of the training outcome targets have already been met. For those jurisdictions that are either on track or lagging behind the expected levels of commencements/completions, it is not possible to determine whether the state-based entitlement schemes and Commonwealth programmes will result in those targets being reached. </w:t>
      </w:r>
    </w:p>
    <w:p w14:paraId="4A7475E3" w14:textId="6A86E3DE" w:rsidR="00A64F1F" w:rsidRPr="00FA5848" w:rsidRDefault="002B6566" w:rsidP="00D911DB">
      <w:pPr>
        <w:pStyle w:val="BodyText"/>
      </w:pPr>
      <w:r>
        <w:t>Given that m</w:t>
      </w:r>
      <w:r w:rsidR="00A64F1F">
        <w:t xml:space="preserve">any jurisdictions have already exceeded their cumulative 2016 target, </w:t>
      </w:r>
      <w:r>
        <w:t>they</w:t>
      </w:r>
      <w:r w:rsidR="00A64F1F">
        <w:t xml:space="preserve"> will meet their interim targets irrespective of actions taken in the future. </w:t>
      </w:r>
      <w:r>
        <w:t>As jurisdictions receive NP payments for meeting interim cumulative completion targets prior to 2016, th</w:t>
      </w:r>
      <w:r w:rsidR="00A64F1F">
        <w:t>is will render it difficult to attribute any future completions growth in these jurisdictions to the NP payments themselves.</w:t>
      </w:r>
    </w:p>
    <w:p w14:paraId="5EB85EBB" w14:textId="77777777" w:rsidR="00D911DB" w:rsidRPr="00FA5848" w:rsidRDefault="00D911DB" w:rsidP="00D911DB">
      <w:pPr>
        <w:pStyle w:val="BodyText"/>
      </w:pP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D911DB" w:rsidRPr="00FA5848" w14:paraId="2CA65C2A" w14:textId="77777777" w:rsidTr="00806A05">
        <w:trPr>
          <w:cantSplit/>
        </w:trPr>
        <w:tc>
          <w:tcPr>
            <w:tcW w:w="8614" w:type="dxa"/>
            <w:shd w:val="clear" w:color="auto" w:fill="auto"/>
            <w:tcMar>
              <w:left w:w="446" w:type="dxa"/>
            </w:tcMar>
          </w:tcPr>
          <w:p w14:paraId="621722FE" w14:textId="5FAFF6BB" w:rsidR="00D911DB" w:rsidRPr="006004BF" w:rsidRDefault="00D911DB">
            <w:pPr>
              <w:pStyle w:val="Caption"/>
            </w:pPr>
            <w:r w:rsidRPr="00F4536B">
              <w:rPr>
                <w:rStyle w:val="CaptionLabel"/>
              </w:rPr>
              <w:t xml:space="preserve">Key Finding </w:t>
            </w:r>
            <w:r w:rsidRPr="00F4536B">
              <w:rPr>
                <w:rStyle w:val="CaptionLabel"/>
              </w:rPr>
              <w:fldChar w:fldCharType="begin"/>
            </w:r>
            <w:r w:rsidRPr="00F4536B">
              <w:rPr>
                <w:rStyle w:val="CaptionLabel"/>
              </w:rPr>
              <w:instrText xml:space="preserve"> SEQ Key_Finding \* ARABIC </w:instrText>
            </w:r>
            <w:r w:rsidRPr="00F4536B">
              <w:rPr>
                <w:rStyle w:val="CaptionLabel"/>
              </w:rPr>
              <w:fldChar w:fldCharType="separate"/>
            </w:r>
            <w:r w:rsidR="008C40B9">
              <w:rPr>
                <w:rStyle w:val="CaptionLabel"/>
                <w:noProof/>
              </w:rPr>
              <w:t>5</w:t>
            </w:r>
            <w:r w:rsidRPr="00F4536B">
              <w:rPr>
                <w:rStyle w:val="CaptionLabel"/>
              </w:rPr>
              <w:fldChar w:fldCharType="end"/>
            </w:r>
            <w:r w:rsidR="006004BF">
              <w:tab/>
            </w:r>
            <w:r w:rsidRPr="00F4536B">
              <w:t>VET Training Outcomes</w:t>
            </w:r>
          </w:p>
        </w:tc>
      </w:tr>
      <w:tr w:rsidR="00D911DB" w:rsidRPr="00FA5848" w14:paraId="3D3AC941" w14:textId="77777777" w:rsidTr="00806A05">
        <w:trPr>
          <w:cantSplit/>
        </w:trPr>
        <w:tc>
          <w:tcPr>
            <w:tcW w:w="8614" w:type="dxa"/>
            <w:shd w:val="clear" w:color="auto" w:fill="E4E0DD"/>
            <w:tcMar>
              <w:top w:w="276" w:type="dxa"/>
              <w:bottom w:w="184" w:type="dxa"/>
              <w:right w:w="120" w:type="dxa"/>
            </w:tcMar>
          </w:tcPr>
          <w:p w14:paraId="052A94B3" w14:textId="77777777" w:rsidR="00D911DB" w:rsidRPr="00FA5848" w:rsidRDefault="00D911DB" w:rsidP="00806A05">
            <w:pPr>
              <w:pStyle w:val="BoxText"/>
            </w:pPr>
            <w:r w:rsidRPr="00FA5848">
              <w:t>The national target of 375,000 completions was exceeded by jurisdictions, by a considerable margin and well ahead of schedule in 2013.</w:t>
            </w:r>
          </w:p>
          <w:p w14:paraId="4D97378C" w14:textId="77777777" w:rsidR="00D911DB" w:rsidRPr="00FA5848" w:rsidRDefault="00D911DB" w:rsidP="00806A05">
            <w:pPr>
              <w:pStyle w:val="BoxText"/>
            </w:pPr>
            <w:r w:rsidRPr="00FA5848">
              <w:t xml:space="preserve">The evidence suggests that most jurisdictions are on track to meet or exceed their agreed jurisdiction specific VET training outcome targets. Across the jurisdictions, over 70 per cent of the training outcome targets have already been met. </w:t>
            </w:r>
          </w:p>
        </w:tc>
      </w:tr>
      <w:tr w:rsidR="00D911DB" w:rsidRPr="00FA5848" w14:paraId="3E3E34D2" w14:textId="77777777" w:rsidTr="00806A05">
        <w:trPr>
          <w:cantSplit/>
          <w:trHeight w:hRule="exact" w:val="180"/>
        </w:trPr>
        <w:tc>
          <w:tcPr>
            <w:tcW w:w="8614" w:type="dxa"/>
            <w:shd w:val="clear" w:color="auto" w:fill="auto"/>
            <w:tcMar>
              <w:top w:w="0" w:type="dxa"/>
              <w:left w:w="446" w:type="dxa"/>
              <w:bottom w:w="0" w:type="dxa"/>
            </w:tcMar>
          </w:tcPr>
          <w:p w14:paraId="1347A2D3" w14:textId="77777777" w:rsidR="00D911DB" w:rsidRPr="00FA5848" w:rsidRDefault="00D911DB" w:rsidP="00806A05">
            <w:pPr>
              <w:pStyle w:val="spacer"/>
            </w:pPr>
            <w:r w:rsidRPr="004240E0">
              <w:rPr>
                <w:noProof/>
                <w:lang w:eastAsia="en-AU"/>
              </w:rPr>
              <mc:AlternateContent>
                <mc:Choice Requires="wps">
                  <w:drawing>
                    <wp:anchor distT="0" distB="0" distL="114300" distR="114300" simplePos="0" relativeHeight="251734016" behindDoc="0" locked="1" layoutInCell="1" allowOverlap="1" wp14:anchorId="5CB9E20D" wp14:editId="6221FEC3">
                      <wp:simplePos x="0" y="0"/>
                      <wp:positionH relativeFrom="rightMargin">
                        <wp:posOffset>-774065</wp:posOffset>
                      </wp:positionH>
                      <wp:positionV relativeFrom="page">
                        <wp:posOffset>-237490</wp:posOffset>
                      </wp:positionV>
                      <wp:extent cx="436880" cy="213360"/>
                      <wp:effectExtent l="0" t="0" r="1270" b="0"/>
                      <wp:wrapNone/>
                      <wp:docPr id="113"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FA5BE0" id="Freeform 5" o:spid="_x0000_s1026" style="position:absolute;margin-left:-60.95pt;margin-top:-18.7pt;width:34.4pt;height:16.8pt;z-index:2517340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737D30A8" w14:textId="77777777" w:rsidR="00D911DB" w:rsidRPr="00FA5848" w:rsidRDefault="00D911DB" w:rsidP="00D911DB">
      <w:pPr>
        <w:pStyle w:val="BodyText"/>
      </w:pPr>
    </w:p>
    <w:p w14:paraId="24C08B1A" w14:textId="77777777" w:rsidR="00B40747" w:rsidRDefault="00B40747" w:rsidP="00806A05">
      <w:pPr>
        <w:pStyle w:val="BodyText"/>
      </w:pPr>
    </w:p>
    <w:p w14:paraId="09A537D8" w14:textId="77777777" w:rsidR="00B40747" w:rsidRDefault="00B40747" w:rsidP="00806A05">
      <w:pPr>
        <w:pStyle w:val="BodyText"/>
      </w:pPr>
    </w:p>
    <w:p w14:paraId="225C1351" w14:textId="77777777" w:rsidR="00B40747" w:rsidRDefault="00B40747" w:rsidP="00806A05">
      <w:pPr>
        <w:pStyle w:val="BodyText"/>
        <w:sectPr w:rsidR="00B40747" w:rsidSect="00B40747">
          <w:headerReference w:type="even" r:id="rId89"/>
          <w:headerReference w:type="default" r:id="rId90"/>
          <w:footerReference w:type="even" r:id="rId91"/>
          <w:footerReference w:type="default" r:id="rId92"/>
          <w:headerReference w:type="first" r:id="rId93"/>
          <w:footerReference w:type="first" r:id="rId94"/>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
      </w:tblPr>
      <w:tblGrid>
        <w:gridCol w:w="5387"/>
        <w:gridCol w:w="2781"/>
      </w:tblGrid>
      <w:tr w:rsidR="00B40747" w14:paraId="07E32D91" w14:textId="77777777" w:rsidTr="00D911DB">
        <w:trPr>
          <w:trHeight w:hRule="exact" w:val="382"/>
        </w:trPr>
        <w:tc>
          <w:tcPr>
            <w:tcW w:w="5387" w:type="dxa"/>
            <w:shd w:val="clear" w:color="auto" w:fill="9D57A6"/>
          </w:tcPr>
          <w:p w14:paraId="415DC698" w14:textId="77777777" w:rsidR="00B40747" w:rsidRDefault="00B40747" w:rsidP="00806A05">
            <w:pPr>
              <w:pStyle w:val="tagchapterBanner"/>
            </w:pPr>
            <w:r>
              <w:rPr>
                <w:noProof/>
                <w:lang w:eastAsia="en-AU"/>
              </w:rPr>
              <mc:AlternateContent>
                <mc:Choice Requires="wps">
                  <w:drawing>
                    <wp:anchor distT="0" distB="0" distL="114300" distR="114300" simplePos="0" relativeHeight="251674624" behindDoc="0" locked="1" layoutInCell="1" allowOverlap="1" wp14:anchorId="4D376A36" wp14:editId="61F27E9E">
                      <wp:simplePos x="0" y="0"/>
                      <wp:positionH relativeFrom="page">
                        <wp:posOffset>158750</wp:posOffset>
                      </wp:positionH>
                      <wp:positionV relativeFrom="page">
                        <wp:posOffset>6350</wp:posOffset>
                      </wp:positionV>
                      <wp:extent cx="439560" cy="215280"/>
                      <wp:effectExtent l="0" t="0" r="0" b="0"/>
                      <wp:wrapNone/>
                      <wp:docPr id="63"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FAE1D9C" id="Freeform 5" o:spid="_x0000_s1026" style="position:absolute;margin-left:12.5pt;margin-top:.5pt;width:34.6pt;height:16.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2781" w:type="dxa"/>
            <w:shd w:val="clear" w:color="auto" w:fill="9D57A6"/>
          </w:tcPr>
          <w:p w14:paraId="45988997" w14:textId="77777777" w:rsidR="00B40747" w:rsidRDefault="00B40747" w:rsidP="00806A05">
            <w:pPr>
              <w:pStyle w:val="spacer"/>
            </w:pPr>
          </w:p>
        </w:tc>
      </w:tr>
      <w:tr w:rsidR="00B40747" w:rsidRPr="003D3CD2" w14:paraId="40F2B902" w14:textId="77777777" w:rsidTr="00D911DB">
        <w:trPr>
          <w:trHeight w:hRule="exact" w:val="3665"/>
        </w:trPr>
        <w:tc>
          <w:tcPr>
            <w:tcW w:w="5387" w:type="dxa"/>
            <w:shd w:val="clear" w:color="auto" w:fill="9D57A6"/>
            <w:tcMar>
              <w:left w:w="0" w:type="dxa"/>
              <w:bottom w:w="0" w:type="dxa"/>
            </w:tcMar>
            <w:vAlign w:val="bottom"/>
          </w:tcPr>
          <w:p w14:paraId="3157C0A2" w14:textId="77777777" w:rsidR="00B40747" w:rsidRPr="0014019A" w:rsidRDefault="00D911DB" w:rsidP="00D911DB">
            <w:pPr>
              <w:pStyle w:val="Heading1"/>
              <w:spacing w:line="240" w:lineRule="auto"/>
              <w:outlineLvl w:val="0"/>
            </w:pPr>
            <w:bookmarkStart w:id="567" w:name="_Ref432877991"/>
            <w:r w:rsidRPr="00FA5848">
              <w:t>Recommendations for future Commonwealth-state agreements</w:t>
            </w:r>
            <w:bookmarkEnd w:id="567"/>
          </w:p>
        </w:tc>
        <w:tc>
          <w:tcPr>
            <w:tcW w:w="2781" w:type="dxa"/>
            <w:shd w:val="clear" w:color="auto" w:fill="9D57A6"/>
            <w:tcMar>
              <w:right w:w="344" w:type="dxa"/>
            </w:tcMar>
          </w:tcPr>
          <w:p w14:paraId="0E85E018" w14:textId="77777777" w:rsidR="00B40747" w:rsidRPr="00F5723F" w:rsidRDefault="008C40B9" w:rsidP="00806A05">
            <w:pPr>
              <w:pStyle w:val="HeadingChapter"/>
              <w:keepNext/>
            </w:pPr>
            <w:r>
              <w:fldChar w:fldCharType="begin"/>
            </w:r>
            <w:r>
              <w:instrText xml:space="preserve"> SEQ ChptNum\* Arabic \* MERGEFORMAT </w:instrText>
            </w:r>
            <w:r>
              <w:fldChar w:fldCharType="separate"/>
            </w:r>
            <w:bookmarkStart w:id="568" w:name="_Toc440385264"/>
            <w:bookmarkStart w:id="569" w:name="_Toc434258534"/>
            <w:bookmarkStart w:id="570" w:name="_Toc433798322"/>
            <w:bookmarkStart w:id="571" w:name="_Toc433798263"/>
            <w:bookmarkStart w:id="572" w:name="_Toc433798158"/>
            <w:bookmarkStart w:id="573" w:name="_Toc433798053"/>
            <w:bookmarkStart w:id="574" w:name="_Toc433797992"/>
            <w:bookmarkStart w:id="575" w:name="_Toc433797931"/>
            <w:bookmarkStart w:id="576" w:name="_Toc433797870"/>
            <w:bookmarkStart w:id="577" w:name="_Toc433797765"/>
            <w:bookmarkStart w:id="578" w:name="_Toc433797660"/>
            <w:bookmarkStart w:id="579" w:name="_Toc433797599"/>
            <w:bookmarkStart w:id="580" w:name="_Toc433793242"/>
            <w:bookmarkStart w:id="581" w:name="_Toc433791923"/>
            <w:bookmarkStart w:id="582" w:name="_Toc433791897"/>
            <w:bookmarkStart w:id="583" w:name="_Toc433791872"/>
            <w:bookmarkStart w:id="584" w:name="_Toc433792235"/>
            <w:bookmarkStart w:id="585" w:name="_Toc433792270"/>
            <w:bookmarkStart w:id="586" w:name="_Toc433792326"/>
            <w:bookmarkStart w:id="587" w:name="_Toc433792382"/>
            <w:bookmarkStart w:id="588" w:name="_Toc433793337"/>
            <w:bookmarkStart w:id="589" w:name="_Toc433793392"/>
            <w:bookmarkStart w:id="590" w:name="_Toc433793479"/>
            <w:bookmarkStart w:id="591" w:name="_Toc433793535"/>
            <w:bookmarkStart w:id="592" w:name="_Toc433793589"/>
            <w:bookmarkStart w:id="593" w:name="_Toc433811583"/>
            <w:bookmarkStart w:id="594" w:name="_Toc434253205"/>
            <w:bookmarkStart w:id="595" w:name="_Toc440460752"/>
            <w:r>
              <w:t>7</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r>
              <w:fldChar w:fldCharType="end"/>
            </w:r>
          </w:p>
        </w:tc>
      </w:tr>
      <w:tr w:rsidR="00B40747" w14:paraId="2AA13B40" w14:textId="77777777" w:rsidTr="00D911DB">
        <w:trPr>
          <w:trHeight w:hRule="exact" w:val="232"/>
        </w:trPr>
        <w:tc>
          <w:tcPr>
            <w:tcW w:w="5387" w:type="dxa"/>
            <w:shd w:val="clear" w:color="auto" w:fill="9D57A6"/>
          </w:tcPr>
          <w:p w14:paraId="3AB055B9" w14:textId="77777777" w:rsidR="00B40747" w:rsidRDefault="00B40747" w:rsidP="00806A05">
            <w:pPr>
              <w:pStyle w:val="Chpt-Context"/>
            </w:pPr>
          </w:p>
        </w:tc>
        <w:tc>
          <w:tcPr>
            <w:tcW w:w="2781" w:type="dxa"/>
            <w:shd w:val="clear" w:color="auto" w:fill="9D57A6"/>
          </w:tcPr>
          <w:p w14:paraId="19D56570" w14:textId="77777777" w:rsidR="00B40747" w:rsidRPr="008A4E3C" w:rsidRDefault="008C40B9" w:rsidP="00806A05">
            <w:pPr>
              <w:pStyle w:val="Chpt-Context"/>
            </w:pPr>
            <w:r>
              <w:fldChar w:fldCharType="begin"/>
            </w:r>
            <w:r>
              <w:instrText xml:space="preserve"> STYLEREF  "Heading 1" \l  \* MERGEFORMAT </w:instrText>
            </w:r>
            <w:r>
              <w:fldChar w:fldCharType="separate"/>
            </w:r>
            <w:bookmarkStart w:id="596" w:name="_Toc440460753"/>
            <w:r>
              <w:rPr>
                <w:noProof/>
              </w:rPr>
              <w:t>Recommendations for future Commonwealth-state agreements</w:t>
            </w:r>
            <w:bookmarkEnd w:id="596"/>
            <w:r>
              <w:rPr>
                <w:noProof/>
              </w:rPr>
              <w:fldChar w:fldCharType="end"/>
            </w:r>
          </w:p>
        </w:tc>
      </w:tr>
      <w:tr w:rsidR="00B40747" w14:paraId="3444D38B" w14:textId="77777777" w:rsidTr="00D911DB">
        <w:trPr>
          <w:trHeight w:hRule="exact" w:val="228"/>
        </w:trPr>
        <w:tc>
          <w:tcPr>
            <w:tcW w:w="5387" w:type="dxa"/>
            <w:tcBorders>
              <w:top w:val="single" w:sz="4" w:space="0" w:color="9D57A6"/>
            </w:tcBorders>
            <w:shd w:val="clear" w:color="auto" w:fill="auto"/>
          </w:tcPr>
          <w:p w14:paraId="066ADD9F" w14:textId="77777777" w:rsidR="00B40747" w:rsidRDefault="00B40747" w:rsidP="00806A05">
            <w:pPr>
              <w:pStyle w:val="spacer"/>
            </w:pPr>
          </w:p>
        </w:tc>
        <w:tc>
          <w:tcPr>
            <w:tcW w:w="2781" w:type="dxa"/>
            <w:tcBorders>
              <w:top w:val="single" w:sz="4" w:space="0" w:color="9D57A6"/>
            </w:tcBorders>
            <w:shd w:val="clear" w:color="auto" w:fill="auto"/>
          </w:tcPr>
          <w:p w14:paraId="4CC4C84B" w14:textId="77777777" w:rsidR="00B40747" w:rsidRDefault="00B40747" w:rsidP="00806A05">
            <w:pPr>
              <w:pStyle w:val="spacer"/>
            </w:pPr>
          </w:p>
        </w:tc>
      </w:tr>
    </w:tbl>
    <w:p w14:paraId="2ED6CC4D" w14:textId="77777777" w:rsidR="000E14F2" w:rsidRPr="00FA5848" w:rsidRDefault="000E14F2" w:rsidP="000E14F2">
      <w:pPr>
        <w:pStyle w:val="BodyText"/>
      </w:pPr>
      <w:r w:rsidRPr="00FA5848">
        <w:t xml:space="preserve">With less than two years of the NP remaining, this Review has been commissioned to assess the extent to which the agreed reforms are delivering on the intended outcomes. It has also been tasked to inform future Commonwealth-state arrangements including any considerations for future reform of the VET sector.  </w:t>
      </w:r>
    </w:p>
    <w:p w14:paraId="0168831D" w14:textId="77777777" w:rsidR="000E14F2" w:rsidRPr="00FA5848" w:rsidRDefault="000E14F2" w:rsidP="000E14F2">
      <w:pPr>
        <w:pStyle w:val="BodyText"/>
      </w:pPr>
      <w:r w:rsidRPr="00FA5848">
        <w:t xml:space="preserve">In terms of the outcomes themselves, the Review has found evidence of good progress against providing more accessible training for working age Australians (Outcome 1), and on a more efficient VET sector, which is responsive to the needs of students, employers and industry, particularly in the reform of TAFE institutes (Outcome 4). Most jurisdictions are also on track to meet or exceed their agreed jurisdiction specific VET training outcome targets, with over 70 per cent of the training outcome targets having already been met. </w:t>
      </w:r>
    </w:p>
    <w:p w14:paraId="217A9A8C" w14:textId="77777777" w:rsidR="000E14F2" w:rsidRPr="00FA5848" w:rsidRDefault="000E14F2" w:rsidP="000E14F2">
      <w:pPr>
        <w:pStyle w:val="BodyText"/>
      </w:pPr>
      <w:r w:rsidRPr="00FA5848">
        <w:t>Further work is still required to enable a better understanding of VET activity that is occurring in each jurisdiction and to provide consumers with the information they need (Outcome 2) and to achieve a higher quality VET sector which delivers learning experiences and qualifications that are relevant to individuals, employers and industry (Outcome 3).</w:t>
      </w:r>
    </w:p>
    <w:p w14:paraId="7787AA60" w14:textId="77777777" w:rsidR="000E14F2" w:rsidRPr="00FA5848" w:rsidRDefault="000E14F2" w:rsidP="000E14F2">
      <w:pPr>
        <w:pStyle w:val="BodyText"/>
      </w:pPr>
      <w:r w:rsidRPr="00FA5848">
        <w:t>This chapter examines reform progress and appropriateness with a view to informing future Commonwealth-state agreements. It also considers good practice and conditions for successful future reform.</w:t>
      </w:r>
    </w:p>
    <w:p w14:paraId="2AA00F16" w14:textId="77777777" w:rsidR="000E14F2" w:rsidRPr="00FA5848" w:rsidRDefault="000E14F2" w:rsidP="000E14F2">
      <w:pPr>
        <w:pStyle w:val="Heading2"/>
        <w:spacing w:before="120"/>
      </w:pPr>
      <w:bookmarkStart w:id="597" w:name="_Toc440460754"/>
      <w:bookmarkStart w:id="598" w:name="_Toc432894321"/>
      <w:bookmarkStart w:id="599" w:name="_Toc433727194"/>
      <w:r>
        <w:t>Learning from jurisdictional experiences</w:t>
      </w:r>
      <w:bookmarkEnd w:id="597"/>
      <w:r w:rsidRPr="00FA5848" w:rsidDel="00C53883">
        <w:t xml:space="preserve"> </w:t>
      </w:r>
      <w:bookmarkEnd w:id="598"/>
      <w:bookmarkEnd w:id="599"/>
      <w:r w:rsidRPr="00FA5848">
        <w:t xml:space="preserve"> </w:t>
      </w:r>
    </w:p>
    <w:p w14:paraId="1D4B41F2" w14:textId="2377E62F" w:rsidR="00CB74F0" w:rsidRDefault="000E14F2" w:rsidP="000E14F2">
      <w:pPr>
        <w:pStyle w:val="BodyText"/>
      </w:pPr>
      <w:r w:rsidRPr="00FA5848">
        <w:t>While not necessarily always a direct result of formal NP activities, there has been a strong level of both formal and informal practice sharing among the jurisdictions. The flexible implementation arrangements have meant that those jurisdictions that introduced their student entitlement schemes later have had the opportunity to learn from those that preceded them.</w:t>
      </w:r>
      <w:r>
        <w:t xml:space="preserve"> This is apparent for example in the ACT’s body of research ‘reflecting on the experiences of other state and territory governments’, which in turn underpin the design of its Skilled Capital entitlement.</w:t>
      </w:r>
      <w:r w:rsidRPr="00FA5848">
        <w:t xml:space="preserve"> It is important that this be encouraged, particularly as more and better data become available, with the results reflected back into future reforms. </w:t>
      </w:r>
    </w:p>
    <w:p w14:paraId="102A776D" w14:textId="77777777" w:rsidR="00CB74F0" w:rsidRDefault="00CB74F0" w:rsidP="00CB74F0">
      <w:pPr>
        <w:pStyle w:val="BodyText"/>
      </w:pPr>
      <w:r>
        <w:t xml:space="preserve">The following is a list of good practice elements based on the cumulative experience across all jurisdictions. In the case of the NP, it is clear that assessment of good practice is highly dependent on context and circumstance. Decisions around the implementation of the NP, and in particular the design of student entitlement models, have been influenced by a range of local conditions and priorities, fiscal constraints, and political objectives. As such, the focus of this section is less on jurisdiction specific examples and case studies, and more on the general lessons and practices that appear to have had the most beneficial impact. </w:t>
      </w:r>
    </w:p>
    <w:p w14:paraId="48343FCD" w14:textId="77777777" w:rsidR="00CB74F0" w:rsidRDefault="00CB74F0" w:rsidP="00CB74F0">
      <w:pPr>
        <w:pStyle w:val="BodyText"/>
      </w:pPr>
      <w:r>
        <w:t>In identifying these good practices, a further consideration has been the recognition that there are few practices with universal acclaim, with different stakeholders having at times contrasting views on the merits of similar practices. The focus on lessons that are generalisable avoids the potential distraction that could come from focussing on specific examples that are open to challenge in their detail.</w:t>
      </w:r>
    </w:p>
    <w:p w14:paraId="10BCDD55" w14:textId="5331DAE7" w:rsidR="000E14F2" w:rsidRPr="00FA5848" w:rsidRDefault="00CB74F0" w:rsidP="000E14F2">
      <w:pPr>
        <w:pStyle w:val="BodyText"/>
      </w:pPr>
      <w:r>
        <w:t>Some of these good practices may appear obvious or self-evident given the intensive change and ensuing reflection that all jurisdictions have undertaken with the NP, and it may be the case that some of these lessons have limited applicability to jurisdictions that have committed to particular entitlement designs going forward. It is the contention of this report that these good practices would have been of substantial value to jurisdictions at the outset of the NP, and could have been a valuable dimension to the NP itself.</w:t>
      </w:r>
      <w:r w:rsidR="000E14F2">
        <w:t xml:space="preserve"> </w:t>
      </w:r>
    </w:p>
    <w:p w14:paraId="3883AF2A" w14:textId="77777777" w:rsidR="000E14F2" w:rsidRPr="00FA5848" w:rsidRDefault="000E14F2" w:rsidP="000E14F2">
      <w:pPr>
        <w:pStyle w:val="Heading4nonumber"/>
      </w:pPr>
      <w:r w:rsidRPr="00FA5848">
        <w:t>Striking a balance between the targeting of available budgets and the need to provide a genuine entitlement to a breath of training options</w:t>
      </w:r>
    </w:p>
    <w:p w14:paraId="2EE3BB52" w14:textId="0B35C601" w:rsidR="000E14F2" w:rsidRDefault="000E14F2" w:rsidP="000E14F2">
      <w:pPr>
        <w:pStyle w:val="BodyText"/>
      </w:pPr>
      <w:r w:rsidRPr="00FA5848">
        <w:t xml:space="preserve">Accessibility is a broad notion that is ultimately determined by many features of market design and, as outlined in </w:t>
      </w:r>
      <w:r w:rsidR="00F4536B">
        <w:t xml:space="preserve">section </w:t>
      </w:r>
      <w:r w:rsidR="00F4536B">
        <w:fldChar w:fldCharType="begin"/>
      </w:r>
      <w:r w:rsidR="00F4536B">
        <w:instrText xml:space="preserve"> REF _Ref434260765 \r \h </w:instrText>
      </w:r>
      <w:r w:rsidR="00F4536B">
        <w:fldChar w:fldCharType="separate"/>
      </w:r>
      <w:r w:rsidR="008C40B9">
        <w:t>2.2.1</w:t>
      </w:r>
      <w:r w:rsidR="00F4536B">
        <w:fldChar w:fldCharType="end"/>
      </w:r>
      <w:r w:rsidRPr="00FA5848">
        <w:t xml:space="preserve">, a range of practices have been adopted across jurisdictions with respect to criteria governing student eligibility, the assessment of RTOs seeking to be providers of subsidised training, and the selection </w:t>
      </w:r>
      <w:r>
        <w:t xml:space="preserve">of, </w:t>
      </w:r>
      <w:r w:rsidRPr="00FA5848">
        <w:t>and subsidy setting for</w:t>
      </w:r>
      <w:r>
        <w:t>,</w:t>
      </w:r>
      <w:r w:rsidRPr="00FA5848">
        <w:t xml:space="preserve"> courses covered by the entitlement. Among the range of practices adopted, a clear lesson that emerges is the need to be selective about which courses and/or cohorts of the population receive government funding, particularly when there are binding fiscal constraints. </w:t>
      </w:r>
    </w:p>
    <w:p w14:paraId="71960331" w14:textId="77777777" w:rsidR="000E14F2" w:rsidRDefault="000E14F2" w:rsidP="000E14F2">
      <w:pPr>
        <w:pStyle w:val="BodyText"/>
      </w:pPr>
      <w:r w:rsidRPr="00FA5848">
        <w:t xml:space="preserve">As a general rule, the approach of targeting students and courses is preferred to attempting to provide funding for </w:t>
      </w:r>
      <w:r>
        <w:t>‘</w:t>
      </w:r>
      <w:r w:rsidRPr="00FA5848">
        <w:t>everything</w:t>
      </w:r>
      <w:r>
        <w:t>’</w:t>
      </w:r>
      <w:r w:rsidRPr="00FA5848">
        <w:t xml:space="preserve"> at a </w:t>
      </w:r>
      <w:r>
        <w:t xml:space="preserve">nominal </w:t>
      </w:r>
      <w:r w:rsidRPr="00FA5848">
        <w:t xml:space="preserve">rate of subsidy. </w:t>
      </w:r>
      <w:r>
        <w:t>Commencing with a narrow entitlement with the opportunity to expand with time is also preferable to creating market and student expectations of a broad entitlement and subsequently having to narrow the range of options over time.</w:t>
      </w:r>
    </w:p>
    <w:p w14:paraId="230556CE" w14:textId="77777777" w:rsidR="000E14F2" w:rsidRPr="00FA5848" w:rsidRDefault="000E14F2" w:rsidP="000E14F2">
      <w:pPr>
        <w:pStyle w:val="BodyText"/>
      </w:pPr>
      <w:r>
        <w:t>Given that the NP prescribed that the national entitlement had to be available ‘as a minimum to all working age Australians’, jurisdictions have not been able to target the entitlement on the basis of age (outside of the ‘working age’ criterion). While this has promoted the development of a broad entitlement catering to almost all age groups, the states and territories have had less flexibility in being able to target particular cohorts. Where it has occurred, targeting particular cohorts has been on the basis of exclusionary criteria, with some states for example adopting an ‘upskilling’ criteria and/or limits to the number of qualifications per person that are publicly subsidised.</w:t>
      </w:r>
    </w:p>
    <w:p w14:paraId="1EDFD4CF" w14:textId="37BAA0B2" w:rsidR="000E14F2" w:rsidRDefault="000E14F2" w:rsidP="000E14F2">
      <w:pPr>
        <w:pStyle w:val="BodyText"/>
      </w:pPr>
      <w:r w:rsidRPr="00FA5848">
        <w:t>There is of course a balance that needs to be struck between the appropriate targeting of limited resources, and the need to be able to offer a genuine entitlement t</w:t>
      </w:r>
      <w:r w:rsidR="00F4536B">
        <w:t>o training across a broad cross</w:t>
      </w:r>
      <w:r w:rsidR="00F4536B">
        <w:noBreakHyphen/>
      </w:r>
      <w:r w:rsidRPr="00FA5848">
        <w:t>section of courses and industries</w:t>
      </w:r>
      <w:r w:rsidR="00F4536B">
        <w:t xml:space="preserve"> (see section </w:t>
      </w:r>
      <w:r w:rsidR="00F4536B">
        <w:fldChar w:fldCharType="begin"/>
      </w:r>
      <w:r w:rsidR="00F4536B">
        <w:instrText xml:space="preserve"> REF _Ref432882085 \r \h </w:instrText>
      </w:r>
      <w:r w:rsidR="00F4536B">
        <w:fldChar w:fldCharType="separate"/>
      </w:r>
      <w:r w:rsidR="008C40B9">
        <w:t>2.3.1</w:t>
      </w:r>
      <w:r w:rsidR="00F4536B">
        <w:fldChar w:fldCharType="end"/>
      </w:r>
      <w:r w:rsidR="00F4536B">
        <w:t xml:space="preserve"> for analysis of </w:t>
      </w:r>
      <w:r w:rsidR="00AB3221">
        <w:t xml:space="preserve">the breadth of subsidised </w:t>
      </w:r>
      <w:r w:rsidR="00F4536B">
        <w:t>course</w:t>
      </w:r>
      <w:r w:rsidR="00AB3221">
        <w:t>s</w:t>
      </w:r>
      <w:r w:rsidR="00F4536B">
        <w:t xml:space="preserve"> at a national level)</w:t>
      </w:r>
      <w:r w:rsidRPr="00FA5848">
        <w:t xml:space="preserve">. </w:t>
      </w:r>
      <w:r w:rsidR="00CB74F0" w:rsidRPr="00CB74F0">
        <w:t>It is beyond the scope of this review to prescribe the appropriate breadth of an entitlement to training or to highlight which jurisdictions have succeeded in this regard. It is worth noting here though that the number of qualifications for which subsidises are available in a given jurisdiction varies widely, between approximately 300 and 3,000 qualifications (NSW Auditor General 2015).</w:t>
      </w:r>
    </w:p>
    <w:p w14:paraId="0BF3D6FA" w14:textId="77777777" w:rsidR="000E14F2" w:rsidRPr="00FA5848" w:rsidRDefault="000E14F2" w:rsidP="000E14F2">
      <w:pPr>
        <w:pStyle w:val="Heading4nonumber"/>
      </w:pPr>
      <w:r w:rsidRPr="00FA5848">
        <w:t>Determining appropriate levels of subsidy based on an understanding of true costs, and an appropriate level of student contributions</w:t>
      </w:r>
    </w:p>
    <w:p w14:paraId="248AFD21" w14:textId="12E487B5" w:rsidR="000E14F2" w:rsidRDefault="000E14F2" w:rsidP="000E14F2">
      <w:pPr>
        <w:pStyle w:val="BodyText"/>
      </w:pPr>
      <w:r w:rsidRPr="00FA5848">
        <w:t>The targeting of available funding for VET needs to be based on an appropriate level of subsidy for a given course, taking into account variations in the cost of provision arising from course locations (metropolitan or regional), learning environment (face-to-face or online), the type of course itself (including infrastructure intensity), student characteristics and learning needs</w:t>
      </w:r>
      <w:r>
        <w:t xml:space="preserve">, and </w:t>
      </w:r>
      <w:r w:rsidRPr="00135B70">
        <w:t>the expected value of the training to the public and the individual</w:t>
      </w:r>
      <w:r w:rsidRPr="00FA5848">
        <w:t>.</w:t>
      </w:r>
      <w:r>
        <w:rPr>
          <w:rStyle w:val="FootnoteReference"/>
        </w:rPr>
        <w:footnoteReference w:id="13"/>
      </w:r>
      <w:r w:rsidRPr="00FA5848">
        <w:t xml:space="preserve"> </w:t>
      </w:r>
      <w:r>
        <w:t>Most if not all jurisdictions apply a higher rate of subsidy for delivery in regional and remote areas, but the magnitude of that additional subsidy varies. In some jurisdictions</w:t>
      </w:r>
      <w:r w:rsidR="00CB74F0">
        <w:t>, such as</w:t>
      </w:r>
      <w:r>
        <w:t xml:space="preserve"> NSW and Victoria, the additional subsidy is in the range of 10 to 20 per cent, whereas it can be twice as high in a remote region compared to a metropolitan area in WA.</w:t>
      </w:r>
    </w:p>
    <w:p w14:paraId="031D9955" w14:textId="400E2D63" w:rsidR="000E14F2" w:rsidRDefault="000E14F2" w:rsidP="000E14F2">
      <w:pPr>
        <w:pStyle w:val="BodyText"/>
      </w:pPr>
      <w:r>
        <w:t>Some jurisdictions</w:t>
      </w:r>
      <w:r w:rsidR="00CB74F0">
        <w:t>, for example</w:t>
      </w:r>
      <w:r>
        <w:t xml:space="preserve"> Victoria</w:t>
      </w:r>
      <w:r w:rsidR="00CB74F0">
        <w:t>,</w:t>
      </w:r>
      <w:r>
        <w:t xml:space="preserve"> have undertaken more detailed studies into the cost of delivery, however most states and territories appear to rely primarily on a combination of the nominal/payable hours specified in the Victorian Purchasing Guides, and historical subsidy rates. The costs of VET are unlikely to be subject to large variations on the basis of inter-jurisdictional differences and as such, there is a strong case for the jurisdictions to work together to develop a contemporary evidence base of the cost of efficient and effective delivery. </w:t>
      </w:r>
    </w:p>
    <w:p w14:paraId="21900A27" w14:textId="77777777" w:rsidR="000E14F2" w:rsidRDefault="000E14F2" w:rsidP="000E14F2">
      <w:pPr>
        <w:pStyle w:val="BodyText"/>
      </w:pPr>
      <w:r>
        <w:t>One potential good practice that could be more widely adopted in the future is the calculation of subsidies based on units of competency—as is the case in South Australia—rather than based on the qualification. As training packages become more diverse and more flexible, there is a risk that the subsidies at a qualification level do not reflect the true cumulative cost of delivering various units of competency. The disadvantage of this approach is that it makes pricing more complex for consumers because the subsidy for a given qualification may vary according to the units of competency that are included.</w:t>
      </w:r>
    </w:p>
    <w:p w14:paraId="2DE23D75" w14:textId="6D5885B7" w:rsidR="000E14F2" w:rsidRDefault="000E14F2" w:rsidP="000E14F2">
      <w:pPr>
        <w:pStyle w:val="BodyText"/>
      </w:pPr>
      <w:r w:rsidRPr="00FA5848">
        <w:t>At the same time, it is clear that it is appropriate for the costs of training to be augmented through student fees, in particular fees supported by ICLs, when there is evidence of private returns to training</w:t>
      </w:r>
      <w:r w:rsidR="00F4536B">
        <w:t xml:space="preserve"> (reforms under the NP related to ICLs are detailed in section </w:t>
      </w:r>
      <w:r w:rsidR="00F4536B">
        <w:fldChar w:fldCharType="begin"/>
      </w:r>
      <w:r w:rsidR="00F4536B">
        <w:instrText xml:space="preserve"> REF _Ref432621449 \r \h </w:instrText>
      </w:r>
      <w:r w:rsidR="00F4536B">
        <w:fldChar w:fldCharType="separate"/>
      </w:r>
      <w:r w:rsidR="008C40B9">
        <w:t>2.2.2</w:t>
      </w:r>
      <w:r w:rsidR="00F4536B">
        <w:fldChar w:fldCharType="end"/>
      </w:r>
      <w:r w:rsidR="00F4536B">
        <w:t>)</w:t>
      </w:r>
      <w:r w:rsidRPr="00FA5848">
        <w:t>. Under the present variety of subsidy setting approaches, it appears that the underlying evidence base of costs are often largely historically</w:t>
      </w:r>
      <w:r>
        <w:t>-</w:t>
      </w:r>
      <w:r w:rsidRPr="00FA5848">
        <w:t>based. Reviews by the Essential Services Commission (ESC</w:t>
      </w:r>
      <w:r>
        <w:t xml:space="preserve"> 2011</w:t>
      </w:r>
      <w:r w:rsidRPr="00FA5848">
        <w:t>) and the Independent Pricing and Regulatory Tribunal (IPART</w:t>
      </w:r>
      <w:r>
        <w:t xml:space="preserve"> 2014</w:t>
      </w:r>
      <w:r w:rsidRPr="00FA5848">
        <w:t>) have supported the development of a contemporary theoretical and practical understanding of the costs of VET delivery.</w:t>
      </w:r>
      <w:r>
        <w:t xml:space="preserve"> The underlying approach to determining the fee ratio in NSW is a good example of how out-of-pocket fees can be aligned according to expected private benefits, with the fee ratio rising with higher qualification levels, and for subsequent additional post-school qualifications.</w:t>
      </w:r>
    </w:p>
    <w:p w14:paraId="5B5C8054" w14:textId="14A6F41C" w:rsidR="000E14F2" w:rsidRDefault="00CB74F0" w:rsidP="000E14F2">
      <w:pPr>
        <w:pStyle w:val="BodyText"/>
      </w:pPr>
      <w:r>
        <w:t xml:space="preserve">A </w:t>
      </w:r>
      <w:r w:rsidR="000E14F2">
        <w:t xml:space="preserve">practice often </w:t>
      </w:r>
      <w:r>
        <w:t xml:space="preserve">commended </w:t>
      </w:r>
      <w:r w:rsidR="000E14F2">
        <w:t xml:space="preserve">is to avoid fee-free courses. While it is not unreasonable to expect consumers to be discerning when </w:t>
      </w:r>
      <w:r>
        <w:t>accessing</w:t>
      </w:r>
      <w:r w:rsidR="000E14F2">
        <w:t xml:space="preserve"> a free product, there is a generally strong agreement that in the VET sector out-of-pocket fees ensure a higher degree of commitment to study and ensures that the onus is on prospective students to select training that represents value for money. Queensland and Western Australia for example generally require that a non-zero fee be charged for all subsidised courses. There is however insufficient information on whether a very low or nominal fee is sufficient to have the desired effects.</w:t>
      </w:r>
      <w:r w:rsidR="00F4536B">
        <w:t xml:space="preserve"> (Issues related to the lack of upfront fees for VET FEE</w:t>
      </w:r>
      <w:r w:rsidR="00F4536B">
        <w:noBreakHyphen/>
        <w:t xml:space="preserve">HELP assisted training are discussed in section </w:t>
      </w:r>
      <w:r w:rsidR="00F4536B">
        <w:fldChar w:fldCharType="begin"/>
      </w:r>
      <w:r w:rsidR="00F4536B">
        <w:instrText xml:space="preserve"> REF _Ref433963738 \r \h </w:instrText>
      </w:r>
      <w:r w:rsidR="00F4536B">
        <w:fldChar w:fldCharType="separate"/>
      </w:r>
      <w:r w:rsidR="008C40B9">
        <w:t>2.3.2</w:t>
      </w:r>
      <w:r w:rsidR="00F4536B">
        <w:fldChar w:fldCharType="end"/>
      </w:r>
      <w:r w:rsidR="00F4536B">
        <w:t>.)</w:t>
      </w:r>
    </w:p>
    <w:p w14:paraId="06B3F3A8" w14:textId="77777777" w:rsidR="000E14F2" w:rsidRPr="00FA5848" w:rsidRDefault="000E14F2" w:rsidP="000E14F2">
      <w:pPr>
        <w:pStyle w:val="BodyText"/>
      </w:pPr>
      <w:r>
        <w:t>While there is strong agreement that minimum course fees constitution good practice, there is less consensus however around the need for maximum limits on fees. Some jurisdictions like WA maintain caps on fees, whereas others like Victoria, South Australia and Queensland have effectively introduced fee deregulation.</w:t>
      </w:r>
    </w:p>
    <w:p w14:paraId="40971F0A" w14:textId="77777777" w:rsidR="000E14F2" w:rsidRPr="00FA5848" w:rsidRDefault="000E14F2" w:rsidP="000E14F2">
      <w:pPr>
        <w:pStyle w:val="Heading4nonumber"/>
      </w:pPr>
      <w:r w:rsidRPr="00FA5848">
        <w:t>Avoiding the use of single purpose subsidies to address multiple policy objectives</w:t>
      </w:r>
    </w:p>
    <w:p w14:paraId="008EA684" w14:textId="7B3F096B" w:rsidR="000E14F2" w:rsidRPr="00FA5848" w:rsidRDefault="000E14F2" w:rsidP="000E14F2">
      <w:pPr>
        <w:pStyle w:val="BodyText"/>
      </w:pPr>
      <w:r w:rsidRPr="00FA5848">
        <w:t xml:space="preserve">A key entitlement design decision is the extent to which the rate of subsidy can or should be used to address a range of policy objectives. In particular, a variety of views and approaches exist in relation to whether the rate of subsidy </w:t>
      </w:r>
      <w:r w:rsidR="009E324A">
        <w:t xml:space="preserve">is an appropriate </w:t>
      </w:r>
      <w:r w:rsidRPr="00FA5848">
        <w:t xml:space="preserve">lever to achieve fiscal sustainability, or to influence demand and supply in order to direct training delivery at specific skills needs. A principle of good practice in this respect is to ensure that subsidies are applied for the primary purpose of addressing the positive externalities of training. </w:t>
      </w:r>
      <w:r>
        <w:t xml:space="preserve">An argument advanced by some, in particular the Essential Services </w:t>
      </w:r>
      <w:r w:rsidRPr="00301869">
        <w:t>Commission (ESC 2011), is</w:t>
      </w:r>
      <w:r>
        <w:t xml:space="preserve"> that o</w:t>
      </w:r>
      <w:r w:rsidRPr="00FA5848">
        <w:t>ther indirect objectives or issues in the market should, where possible, be addressed by separate more direct policies or levers.</w:t>
      </w:r>
    </w:p>
    <w:p w14:paraId="7B96CE4C" w14:textId="77777777" w:rsidR="000E14F2" w:rsidRPr="00FA5848" w:rsidRDefault="000E14F2" w:rsidP="000E14F2">
      <w:pPr>
        <w:pStyle w:val="Heading4nonumber"/>
      </w:pPr>
      <w:r w:rsidRPr="00FA5848">
        <w:t>Being selective in the appointment of quality providers</w:t>
      </w:r>
    </w:p>
    <w:p w14:paraId="63752A3A" w14:textId="3C790296" w:rsidR="000E14F2" w:rsidRDefault="000E14F2" w:rsidP="000E14F2">
      <w:pPr>
        <w:pStyle w:val="BodyText"/>
      </w:pPr>
      <w:r w:rsidRPr="00FA5848">
        <w:t>In the same way that a selective approach to determining which courses are subsidised is advocated, many stakeholders advised that a selective approach to the appointment of approved RTOs is an important element of good market design</w:t>
      </w:r>
      <w:r w:rsidR="00F4536B">
        <w:t xml:space="preserve"> (as detailed in section </w:t>
      </w:r>
      <w:r w:rsidR="00F4536B">
        <w:fldChar w:fldCharType="begin"/>
      </w:r>
      <w:r w:rsidR="00F4536B">
        <w:instrText xml:space="preserve"> REF _Ref434261193 \r \h </w:instrText>
      </w:r>
      <w:r w:rsidR="00F4536B">
        <w:fldChar w:fldCharType="separate"/>
      </w:r>
      <w:r w:rsidR="008C40B9">
        <w:t>4.3</w:t>
      </w:r>
      <w:r w:rsidR="00F4536B">
        <w:fldChar w:fldCharType="end"/>
      </w:r>
      <w:r w:rsidR="00F4536B">
        <w:t>)</w:t>
      </w:r>
      <w:r w:rsidRPr="00FA5848">
        <w:t xml:space="preserve">. </w:t>
      </w:r>
      <w:r>
        <w:t xml:space="preserve">The importance of strict criteria around the selection of providers is apparent in the way that jurisdictions like Victoria have sought to improve the stringency of their requirements over time. </w:t>
      </w:r>
    </w:p>
    <w:p w14:paraId="20E1D8C0" w14:textId="77777777" w:rsidR="000E14F2" w:rsidRDefault="000E14F2" w:rsidP="000E14F2">
      <w:pPr>
        <w:pStyle w:val="BodyText"/>
      </w:pPr>
      <w:r w:rsidRPr="00FA5848">
        <w:t xml:space="preserve">The objective here is not to </w:t>
      </w:r>
      <w:r>
        <w:t xml:space="preserve">create an excessive additional regulatory burden and/or </w:t>
      </w:r>
      <w:r w:rsidRPr="00FA5848">
        <w:t>limit market entry or competition, rather to ensure that sufficiently stringent state-based criteria for RTO eligibility are in place as part of the initial selection and contracting process, and that state training authorities are in a position to monitor market behaviour.</w:t>
      </w:r>
      <w:r>
        <w:rPr>
          <w:rStyle w:val="FootnoteReference"/>
        </w:rPr>
        <w:footnoteReference w:id="14"/>
      </w:r>
      <w:r w:rsidRPr="00FA5848">
        <w:t xml:space="preserve"> </w:t>
      </w:r>
    </w:p>
    <w:p w14:paraId="134503E3" w14:textId="77777777" w:rsidR="000E14F2" w:rsidRPr="00FA5848" w:rsidRDefault="000E14F2" w:rsidP="000E14F2">
      <w:pPr>
        <w:pStyle w:val="Heading4nonumber"/>
      </w:pPr>
      <w:r w:rsidRPr="00FA5848">
        <w:t>Establishing the ability to monitor and reject providers that do not meet government or student expectations</w:t>
      </w:r>
    </w:p>
    <w:p w14:paraId="59B2CF8A" w14:textId="77777777" w:rsidR="000E14F2" w:rsidRDefault="000E14F2" w:rsidP="000E14F2">
      <w:pPr>
        <w:pStyle w:val="BodyText"/>
      </w:pPr>
      <w:r w:rsidRPr="00FA5848">
        <w:t xml:space="preserve">Some jurisdictions have monitored the publicly subsidised market and publicly subsidised RTOs, and acted to remove RTO access to subsidies where issues are identified. Good practice dictates that the capacity, capability and necessary contractual powers must be in place at the outset to allow state training authorities to do </w:t>
      </w:r>
      <w:r>
        <w:t>this</w:t>
      </w:r>
      <w:r w:rsidRPr="00FA5848">
        <w:t xml:space="preserve">. It would appear that this approach to contract management is most effective when it is understood to be additional to, rather than a replication of, RTO registration and regulatory frameworks (as administered by ASQA or jurisdiction-based regulatory agencies). In order to manage the compliance and administrative burden, these quality assurance criteria and processes are most </w:t>
      </w:r>
      <w:r>
        <w:t>impactful</w:t>
      </w:r>
      <w:r w:rsidRPr="00FA5848">
        <w:t xml:space="preserve"> when states </w:t>
      </w:r>
      <w:r>
        <w:t xml:space="preserve">and territories </w:t>
      </w:r>
      <w:r w:rsidRPr="00FA5848">
        <w:t xml:space="preserve">have a clear understanding of the regulator’s domain, avoid unnecessary overlaps, and share information frequently and as a matter of course. </w:t>
      </w:r>
    </w:p>
    <w:p w14:paraId="253EDE9A" w14:textId="77777777" w:rsidR="001311C1" w:rsidRDefault="001311C1" w:rsidP="001311C1">
      <w:pPr>
        <w:pStyle w:val="BodyText"/>
      </w:pPr>
      <w:r w:rsidRPr="009E324A">
        <w:t>A related area of good practice is in the way that payments to contracted providers are structured. Jurisdictions that pay RTOs on completion or that ‘backend’ payments to a greater degree—for example Queensland and the ACT—are better placed to restrict the flow of funds to RTOs that may be underperforming. Other jurisdictions that pay providers on an ongoing basis—for example Victoria —need substantial monitoring capabilities and contractual powers to withhold or even claw back funding where necessary.</w:t>
      </w:r>
    </w:p>
    <w:p w14:paraId="3BD0C430" w14:textId="3480490B" w:rsidR="000E14F2" w:rsidRDefault="001311C1" w:rsidP="000E14F2">
      <w:pPr>
        <w:pStyle w:val="BodyText"/>
      </w:pPr>
      <w:r>
        <w:t>Having said this, contract management should not viewed as the sole lever available to manage provider behaviour and market balance. For example, t</w:t>
      </w:r>
      <w:r w:rsidR="000E14F2" w:rsidRPr="00FA5848">
        <w:t xml:space="preserve">wo </w:t>
      </w:r>
      <w:r>
        <w:t>other</w:t>
      </w:r>
      <w:r w:rsidRPr="00FA5848">
        <w:t xml:space="preserve"> </w:t>
      </w:r>
      <w:r>
        <w:t xml:space="preserve">related </w:t>
      </w:r>
      <w:r w:rsidR="000E14F2" w:rsidRPr="00FA5848">
        <w:t xml:space="preserve">sub-elements of good practice in this domain were identified. Firstly, a wide range of intervention powers may be required in the early phases of the introduction of a new funding model, especially if the frameworks for provider monitoring and controls may not be fully developed or understood. This allows state training authorities a degree of flexibility to allow the necessary systems to improve and evolve. Second, all providers should receive clear communication regarding the government’s ongoing and emerging approach, including any changes within or to the regulatory and compliance frameworks. </w:t>
      </w:r>
    </w:p>
    <w:p w14:paraId="3F5D0FEE" w14:textId="77777777" w:rsidR="000E14F2" w:rsidRPr="00FA5848" w:rsidRDefault="000E14F2" w:rsidP="000E14F2">
      <w:pPr>
        <w:pStyle w:val="Heading4nonumber"/>
      </w:pPr>
      <w:r w:rsidRPr="00FA5848">
        <w:t>Embedding the voice of employers in both the macro policy design and, where possible, the micro purchasing decision</w:t>
      </w:r>
    </w:p>
    <w:p w14:paraId="7038F367" w14:textId="702CC8B9" w:rsidR="000E14F2" w:rsidRDefault="000E14F2" w:rsidP="000E14F2">
      <w:pPr>
        <w:pStyle w:val="BodyText"/>
      </w:pPr>
      <w:r w:rsidRPr="00FA5848">
        <w:t>The NP has sought to support the relevance and responsiveness of VET to the needs of industry in the achievement of its structural reforms</w:t>
      </w:r>
      <w:r w:rsidR="00087B63">
        <w:t xml:space="preserve"> (see section </w:t>
      </w:r>
      <w:r w:rsidR="00087B63">
        <w:fldChar w:fldCharType="begin"/>
      </w:r>
      <w:r w:rsidR="00087B63">
        <w:instrText xml:space="preserve"> REF _Ref434261468 \r \h </w:instrText>
      </w:r>
      <w:r w:rsidR="00087B63">
        <w:fldChar w:fldCharType="separate"/>
      </w:r>
      <w:r w:rsidR="008C40B9">
        <w:t>5.3.3</w:t>
      </w:r>
      <w:r w:rsidR="00087B63">
        <w:fldChar w:fldCharType="end"/>
      </w:r>
      <w:r w:rsidR="00087B63">
        <w:t>)</w:t>
      </w:r>
      <w:r w:rsidRPr="00FA5848">
        <w:t>. While there has been considerable variation in practice across jurisdictions, an inclusive consultative approach with employers and industry advisory bodies with broad memberships was flagged as a necessary part of the policy design and implementation process. These arrangements support the identification of trends in state-based training needs while avoiding the potential for a small number of industries to promote narrow interests.</w:t>
      </w:r>
    </w:p>
    <w:p w14:paraId="53DE9D5E" w14:textId="67661440" w:rsidR="000E14F2" w:rsidRPr="00FA5848" w:rsidRDefault="000E14F2" w:rsidP="000E14F2">
      <w:pPr>
        <w:pStyle w:val="BodyText"/>
      </w:pPr>
      <w:r>
        <w:t xml:space="preserve">One example of the voice of employers influencing the design of the entitlement model was the approach taken in Queensland with the </w:t>
      </w:r>
      <w:r w:rsidRPr="0021647D">
        <w:rPr>
          <w:i/>
        </w:rPr>
        <w:t>Queensland Skills and Training Taskforce</w:t>
      </w:r>
      <w:r>
        <w:t xml:space="preserve"> </w:t>
      </w:r>
      <w:r w:rsidR="00980518">
        <w:t xml:space="preserve">and the introduction of Jobs Queensland, </w:t>
      </w:r>
      <w:r>
        <w:t xml:space="preserve">which primarily comprised industry leaders. </w:t>
      </w:r>
      <w:r w:rsidRPr="00FA5848">
        <w:t xml:space="preserve">In addition, there is widespread agreement that market design needs to balance student choice with industry demand, noting that these are not mutually exclusive, </w:t>
      </w:r>
      <w:r>
        <w:t xml:space="preserve">and </w:t>
      </w:r>
      <w:r w:rsidRPr="00FA5848">
        <w:t>should often be mutually reinforcing. Where possible, involving employers in individual purchasing decisions, as in the case of the user choice model of apprenticeships and traineeships (and other enterprise-based programmes) was considered to be an effective means of ensuring training quality, relevance, and graduate employability.</w:t>
      </w:r>
    </w:p>
    <w:p w14:paraId="1E480F2B" w14:textId="77777777" w:rsidR="000E14F2" w:rsidRPr="00FA5848" w:rsidRDefault="000E14F2" w:rsidP="000E14F2">
      <w:pPr>
        <w:pStyle w:val="Heading4nonumber"/>
      </w:pPr>
      <w:r w:rsidRPr="00FA5848">
        <w:t xml:space="preserve">Understanding and investing in the suite of information required by consumers </w:t>
      </w:r>
    </w:p>
    <w:p w14:paraId="4D7AAD4D" w14:textId="14CBDC30" w:rsidR="000E14F2" w:rsidRPr="00FA5848" w:rsidRDefault="000E14F2" w:rsidP="000E14F2">
      <w:pPr>
        <w:pStyle w:val="BodyText"/>
      </w:pPr>
      <w:r w:rsidRPr="00FA5848">
        <w:t>In implementing reforms around student choice and contestability, jurisdictions have sought to understand the range of information students need to assist their decisions about training</w:t>
      </w:r>
      <w:r w:rsidR="00087B63">
        <w:t xml:space="preserve"> (see sections </w:t>
      </w:r>
      <w:r w:rsidR="00087B63">
        <w:fldChar w:fldCharType="begin"/>
      </w:r>
      <w:r w:rsidR="00087B63">
        <w:instrText xml:space="preserve"> REF _Ref434261505 \r \h </w:instrText>
      </w:r>
      <w:r w:rsidR="00087B63">
        <w:fldChar w:fldCharType="separate"/>
      </w:r>
      <w:r w:rsidR="008C40B9">
        <w:t>3.2</w:t>
      </w:r>
      <w:r w:rsidR="00087B63">
        <w:fldChar w:fldCharType="end"/>
      </w:r>
      <w:r w:rsidR="00087B63">
        <w:t xml:space="preserve"> and </w:t>
      </w:r>
      <w:r w:rsidR="00087B63">
        <w:fldChar w:fldCharType="begin"/>
      </w:r>
      <w:r w:rsidR="00087B63">
        <w:instrText xml:space="preserve"> REF _Ref434261508 \r \h </w:instrText>
      </w:r>
      <w:r w:rsidR="00087B63">
        <w:fldChar w:fldCharType="separate"/>
      </w:r>
      <w:r w:rsidR="008C40B9">
        <w:t>3.3</w:t>
      </w:r>
      <w:r w:rsidR="00087B63">
        <w:fldChar w:fldCharType="end"/>
      </w:r>
      <w:r w:rsidR="007805C5">
        <w:t>)</w:t>
      </w:r>
      <w:r w:rsidRPr="00FA5848">
        <w:t>. The reform experience suggests that this information include:</w:t>
      </w:r>
    </w:p>
    <w:p w14:paraId="76574427" w14:textId="77777777" w:rsidR="000E14F2" w:rsidRPr="00FA5848" w:rsidRDefault="000E14F2" w:rsidP="000E14F2">
      <w:pPr>
        <w:pStyle w:val="ListBullet"/>
      </w:pPr>
      <w:r w:rsidRPr="00FA5848">
        <w:t>the industries and occupations associated with different courses and qualifications (vocational pathways)</w:t>
      </w:r>
    </w:p>
    <w:p w14:paraId="0CDE7C90" w14:textId="77777777" w:rsidR="000E14F2" w:rsidRPr="00FA5848" w:rsidRDefault="000E14F2" w:rsidP="000E14F2">
      <w:pPr>
        <w:pStyle w:val="ListBullet"/>
      </w:pPr>
      <w:r w:rsidRPr="00FA5848">
        <w:t>employment outcomes for graduates</w:t>
      </w:r>
    </w:p>
    <w:p w14:paraId="4E5D6579" w14:textId="77777777" w:rsidR="000E14F2" w:rsidRPr="00FA5848" w:rsidRDefault="000E14F2" w:rsidP="000E14F2">
      <w:pPr>
        <w:pStyle w:val="ListBullet"/>
      </w:pPr>
      <w:r w:rsidRPr="00FA5848">
        <w:t>what to look for in quality training provision including RTO and course ratings</w:t>
      </w:r>
    </w:p>
    <w:p w14:paraId="700A9F88" w14:textId="77777777" w:rsidR="000E14F2" w:rsidRPr="00FA5848" w:rsidRDefault="000E14F2" w:rsidP="000E14F2">
      <w:pPr>
        <w:pStyle w:val="ListBullet"/>
      </w:pPr>
      <w:r w:rsidRPr="00FA5848">
        <w:t>the cost of training, available government subsidies and other support.</w:t>
      </w:r>
    </w:p>
    <w:p w14:paraId="629716AC" w14:textId="5920894E" w:rsidR="000E14F2" w:rsidRPr="00FA5848" w:rsidRDefault="000E14F2" w:rsidP="000E14F2">
      <w:pPr>
        <w:pStyle w:val="BodyText"/>
      </w:pPr>
      <w:r w:rsidRPr="00FA5848">
        <w:t xml:space="preserve">In the past, there has been a tendency to provide students with information that is available to hand often based on existing administrative datasets, but it is now becoming apparent that information needs to be collected, analysed, and presented in ways that provide prospective students with immediate, direct and meaningful advice. </w:t>
      </w:r>
      <w:r>
        <w:t>This is understandably a</w:t>
      </w:r>
      <w:r w:rsidR="009E324A">
        <w:t xml:space="preserve"> challenging task requiring dedicated </w:t>
      </w:r>
      <w:r>
        <w:t xml:space="preserve">initial and ongoing investment. </w:t>
      </w:r>
    </w:p>
    <w:p w14:paraId="594D9E79" w14:textId="77777777" w:rsidR="000E14F2" w:rsidRPr="00FA5848" w:rsidRDefault="000E14F2" w:rsidP="000E14F2">
      <w:pPr>
        <w:pStyle w:val="Heading4nonumber"/>
      </w:pPr>
      <w:r w:rsidRPr="00FA5848">
        <w:t>Building in sufficient time for the staged implementation of major reform activities</w:t>
      </w:r>
    </w:p>
    <w:p w14:paraId="11C56792" w14:textId="77777777" w:rsidR="000E14F2" w:rsidRPr="00FA5848" w:rsidRDefault="000E14F2" w:rsidP="000E14F2">
      <w:pPr>
        <w:pStyle w:val="BodyText"/>
      </w:pPr>
      <w:r w:rsidRPr="00FA5848">
        <w:t>The introduction of a training entitlement, and in particular the combination of increased contestability and increased choice, is in effect the creation of a market for publicly subsidised training by each jurisdiction. Given the significance of this change and the uncertainty in relation to how providers and students will respond, a gradual and planned transition—including a piloting phase</w:t>
      </w:r>
      <w:r>
        <w:t xml:space="preserve"> as adopted by Victoria and Queensland</w:t>
      </w:r>
      <w:r w:rsidRPr="00FA5848">
        <w:t>—is critical practice in achieving successful reform. If for</w:t>
      </w:r>
      <w:r>
        <w:t>,</w:t>
      </w:r>
      <w:r w:rsidRPr="00FA5848">
        <w:t xml:space="preserve"> any reason, key elements are not in place, these should be either addressed as a matter of urgency or appropriate delays introduced until they have been able to be addressed.</w:t>
      </w:r>
    </w:p>
    <w:p w14:paraId="5D22F6D2" w14:textId="77777777" w:rsidR="000E14F2" w:rsidRPr="00FA5848" w:rsidRDefault="000E14F2" w:rsidP="000E14F2">
      <w:pPr>
        <w:pStyle w:val="Heading4nonumber"/>
      </w:pPr>
      <w:r w:rsidRPr="00FA5848">
        <w:t>Aligning the level of funding with the reform objectives and intended outcomes</w:t>
      </w:r>
    </w:p>
    <w:p w14:paraId="2163CBA1" w14:textId="1D1DC6F6" w:rsidR="000E14F2" w:rsidRDefault="000E14F2" w:rsidP="000E14F2">
      <w:pPr>
        <w:pStyle w:val="BodyText"/>
      </w:pPr>
      <w:r w:rsidRPr="00FA5848">
        <w:t xml:space="preserve">The implementation of the NP has </w:t>
      </w:r>
      <w:r w:rsidR="00AD58D5">
        <w:t>illuminated</w:t>
      </w:r>
      <w:r w:rsidRPr="00FA5848">
        <w:t xml:space="preserve"> the tension between fiscal sustainability and uncapped accessibility that would generally be expected of a demand-driven entitlement. The NP itself does not contain specific mechanisms to resolve this tension but does acknowledge in Schedule 3 relating to the student entitlement that ‘</w:t>
      </w:r>
      <w:r w:rsidRPr="00FA5848">
        <w:rPr>
          <w:i/>
        </w:rPr>
        <w:t>Jurisdictions may also implement strategies to manage the uptake of the entitlement to balance supply and demand within their jurisdiction and budget constraints</w:t>
      </w:r>
      <w:r w:rsidRPr="00FA5848">
        <w:t xml:space="preserve">.’ </w:t>
      </w:r>
    </w:p>
    <w:p w14:paraId="0C87A433" w14:textId="77777777" w:rsidR="000E14F2" w:rsidRPr="00FA5848" w:rsidRDefault="000E14F2" w:rsidP="000E14F2">
      <w:pPr>
        <w:pStyle w:val="BodyText"/>
        <w:rPr>
          <w:i/>
        </w:rPr>
      </w:pPr>
      <w:r w:rsidRPr="00FA5848">
        <w:t>It is apparent that some jurisdictions have experienced genuine challenges in implementing student entitlement models that are intended to cater to unmet demand, particularly within an environment of static or contracting funds. In such cases, there is the need to either make the argument for more appropriate quantum of funding to support expansionary reforms, or else targeting reforms more narrowly as necessary.</w:t>
      </w:r>
    </w:p>
    <w:p w14:paraId="4AB301A8" w14:textId="77777777" w:rsidR="000E14F2" w:rsidRPr="00FA5848" w:rsidRDefault="000E14F2" w:rsidP="000E14F2">
      <w:pPr>
        <w:pStyle w:val="Heading4nonumber"/>
      </w:pPr>
      <w:r w:rsidRPr="00FA5848">
        <w:t>Monitoring and addressing overlaps between different government program</w:t>
      </w:r>
      <w:r>
        <w:t>me</w:t>
      </w:r>
      <w:r w:rsidRPr="00FA5848">
        <w:t xml:space="preserve">s </w:t>
      </w:r>
    </w:p>
    <w:p w14:paraId="50536EA9" w14:textId="77777777" w:rsidR="000E14F2" w:rsidRDefault="000E14F2" w:rsidP="000E14F2">
      <w:pPr>
        <w:pStyle w:val="BodyText"/>
      </w:pPr>
      <w:r w:rsidRPr="00FA5848">
        <w:t xml:space="preserve">VET is an increasingly inter-connected area of public policy, with established and increasingly closer links with the employment services sector, incomes support payments and policies, labour market policy, structural adjustment policy, schooling, and the higher education sector. </w:t>
      </w:r>
    </w:p>
    <w:p w14:paraId="2BC92110" w14:textId="6AD5EED2" w:rsidR="000E14F2" w:rsidRPr="00FA5848" w:rsidRDefault="000E14F2" w:rsidP="000E14F2">
      <w:pPr>
        <w:pStyle w:val="BodyText"/>
      </w:pPr>
      <w:r w:rsidRPr="00FA5848">
        <w:t>Where possible there needs to be appropriate coordination and coherence established across the relevant programmes and funding sources, both within and across levels of government; this is admittedly a significant challenge for public policy and administration</w:t>
      </w:r>
      <w:r w:rsidR="007805C5">
        <w:t xml:space="preserve"> (see section </w:t>
      </w:r>
      <w:r w:rsidR="007805C5">
        <w:fldChar w:fldCharType="begin"/>
      </w:r>
      <w:r w:rsidR="007805C5">
        <w:instrText xml:space="preserve"> REF _Ref434261468 \r \h </w:instrText>
      </w:r>
      <w:r w:rsidR="007805C5">
        <w:fldChar w:fldCharType="separate"/>
      </w:r>
      <w:r w:rsidR="008C40B9">
        <w:t>5.3.3</w:t>
      </w:r>
      <w:r w:rsidR="007805C5">
        <w:fldChar w:fldCharType="end"/>
      </w:r>
      <w:r w:rsidR="007805C5">
        <w:t xml:space="preserve"> for discussion of relevant issues under the NP)</w:t>
      </w:r>
      <w:r w:rsidRPr="00FA5848">
        <w:t>.</w:t>
      </w:r>
      <w:r>
        <w:t xml:space="preserve"> One early example of good practice in this respect was the development of cost-sharing arrangements between the Commonwealth and the jurisdictions for clients of employment services providers undertaking subsidised training (included as an attachment to the NSW Implementation Plan).</w:t>
      </w:r>
    </w:p>
    <w:p w14:paraId="5E062A38" w14:textId="77777777" w:rsidR="000E14F2" w:rsidRPr="00FA5848" w:rsidRDefault="000E14F2" w:rsidP="000E14F2">
      <w:pPr>
        <w:pStyle w:val="Heading4nonumber"/>
      </w:pPr>
      <w:r w:rsidRPr="00FA5848">
        <w:t>Being explicit about the role of public providers in a contestable market</w:t>
      </w:r>
    </w:p>
    <w:p w14:paraId="2D8E8428" w14:textId="4EDB7E98" w:rsidR="000E14F2" w:rsidRDefault="000E14F2" w:rsidP="000E14F2">
      <w:pPr>
        <w:pStyle w:val="BodyText"/>
      </w:pPr>
      <w:r w:rsidRPr="00FA5848">
        <w:t>Clarification of the role of public providers in a contestable training market ensures that students and employers understand the purpose and function of public providers in their community. This is particularly important where structural reforms have in some way altered the activities and services undertaken by public providers</w:t>
      </w:r>
      <w:r w:rsidR="007805C5">
        <w:t xml:space="preserve"> (see section </w:t>
      </w:r>
      <w:r w:rsidR="007805C5">
        <w:fldChar w:fldCharType="begin"/>
      </w:r>
      <w:r w:rsidR="007805C5">
        <w:instrText xml:space="preserve"> REF _Ref434261647 \r \h </w:instrText>
      </w:r>
      <w:r w:rsidR="007805C5">
        <w:fldChar w:fldCharType="separate"/>
      </w:r>
      <w:r w:rsidR="008C40B9">
        <w:t>5.2.2</w:t>
      </w:r>
      <w:r w:rsidR="007805C5">
        <w:fldChar w:fldCharType="end"/>
      </w:r>
      <w:r w:rsidR="007805C5">
        <w:t>)</w:t>
      </w:r>
      <w:r w:rsidRPr="00FA5848">
        <w:t xml:space="preserve">. </w:t>
      </w:r>
    </w:p>
    <w:p w14:paraId="4F70B5E4" w14:textId="77777777" w:rsidR="000E14F2" w:rsidRPr="00FA5848" w:rsidRDefault="000E14F2" w:rsidP="000E14F2">
      <w:pPr>
        <w:pStyle w:val="BodyText"/>
      </w:pPr>
      <w:r w:rsidRPr="00FA5848">
        <w:t>The transformation of public providers in a contestable market is most effectively supported where jurisdictions provide a clear definition of the public provider’s non-commercial functions and role. This includes identification of the public provider’s community service obligations, such as their commitments to the provision of training in thin markets, social and equity objectives of governments and their role as providers of community infrastructure.</w:t>
      </w:r>
    </w:p>
    <w:p w14:paraId="31FED0FC" w14:textId="77777777" w:rsidR="000E14F2" w:rsidRPr="00FA5848" w:rsidRDefault="000E14F2" w:rsidP="000E14F2">
      <w:pPr>
        <w:pStyle w:val="Heading4nonumber"/>
      </w:pPr>
      <w:r w:rsidRPr="00FA5848">
        <w:t>Providing a level playing field in contestable markets</w:t>
      </w:r>
    </w:p>
    <w:p w14:paraId="17A40F44" w14:textId="77777777" w:rsidR="000E14F2" w:rsidRDefault="000E14F2" w:rsidP="000E14F2">
      <w:pPr>
        <w:pStyle w:val="BodyText"/>
      </w:pPr>
      <w:r w:rsidRPr="00FA5848">
        <w:t xml:space="preserve">With the aim of achieving competitive neutrality and a level playing field, another good practice identified is the funding of public providers on an equal basis as private providers for the provision of contestable training. </w:t>
      </w:r>
      <w:r>
        <w:t xml:space="preserve">For example, in NSW, Victoria, Queensland, and WA, TAFE institutes receive the same rates of subsidy as private RTOs and ACE providers.  </w:t>
      </w:r>
    </w:p>
    <w:p w14:paraId="0BEA74A1" w14:textId="77777777" w:rsidR="000E14F2" w:rsidRPr="00FA5848" w:rsidRDefault="000E14F2" w:rsidP="000E14F2">
      <w:pPr>
        <w:pStyle w:val="BodyText"/>
      </w:pPr>
      <w:r w:rsidRPr="00FA5848">
        <w:t>This is not to say that the cost disadvantages of public providers should not be appropriately recognised (</w:t>
      </w:r>
      <w:r w:rsidRPr="00920B7F">
        <w:t xml:space="preserve">as discussed in section </w:t>
      </w:r>
      <w:r w:rsidRPr="000F330F">
        <w:fldChar w:fldCharType="begin"/>
      </w:r>
      <w:r w:rsidRPr="000F330F">
        <w:instrText xml:space="preserve"> REF _Ref432957679 \r \h </w:instrText>
      </w:r>
      <w:r>
        <w:instrText xml:space="preserve"> \* MERGEFORMAT </w:instrText>
      </w:r>
      <w:r w:rsidRPr="000F330F">
        <w:fldChar w:fldCharType="separate"/>
      </w:r>
      <w:r w:rsidR="008C40B9">
        <w:t>5.3.2</w:t>
      </w:r>
      <w:r w:rsidRPr="000F330F">
        <w:fldChar w:fldCharType="end"/>
      </w:r>
      <w:r w:rsidRPr="00920B7F">
        <w:t>). Such costs must be accounted for and addressed in a direct and transparent way, and with sufficient rigour</w:t>
      </w:r>
      <w:r w:rsidRPr="00FA5848">
        <w:t xml:space="preserve"> to ensure that public providers are not in a position to offer training at artificially low prices relative to the broader market. </w:t>
      </w:r>
      <w:r>
        <w:t>Many jurisdictions provide public providers with additional annual and/or periodic grants (at times undisclosed) but it is beyond the scope of this review to determine whether these grants have been based on the explicit and appropriate accounting of the additional costs borne by public providers.</w:t>
      </w:r>
    </w:p>
    <w:p w14:paraId="3C88FE8F" w14:textId="77777777" w:rsidR="000E14F2" w:rsidRPr="00FA5848" w:rsidRDefault="000E14F2" w:rsidP="000E14F2">
      <w:pPr>
        <w:pStyle w:val="Heading2"/>
        <w:spacing w:before="120"/>
      </w:pPr>
      <w:bookmarkStart w:id="600" w:name="_Toc432894322"/>
      <w:bookmarkStart w:id="601" w:name="_Toc433727195"/>
      <w:bookmarkStart w:id="602" w:name="_Toc440460755"/>
      <w:r w:rsidRPr="00FA5848">
        <w:t>Conditions that have and will support reform progress</w:t>
      </w:r>
      <w:bookmarkEnd w:id="600"/>
      <w:bookmarkEnd w:id="601"/>
      <w:bookmarkEnd w:id="602"/>
    </w:p>
    <w:p w14:paraId="6D1D34B2" w14:textId="43411C7D" w:rsidR="00AD254D" w:rsidRDefault="000E14F2" w:rsidP="000E14F2">
      <w:pPr>
        <w:pStyle w:val="BodyText"/>
      </w:pPr>
      <w:r w:rsidRPr="00FA5848">
        <w:t xml:space="preserve">In addition to the </w:t>
      </w:r>
      <w:r w:rsidR="00D52B29">
        <w:t xml:space="preserve">good </w:t>
      </w:r>
      <w:r w:rsidRPr="00FA5848">
        <w:t xml:space="preserve">practice </w:t>
      </w:r>
      <w:r>
        <w:t xml:space="preserve">lessons </w:t>
      </w:r>
      <w:r w:rsidRPr="00FA5848">
        <w:t xml:space="preserve">listed above that have emerged as part of this Review, clear lessons can also be drawn from the reflections of stakeholders in the Commonwealth and states and territories on the conditions that have contributed to or hindered reform progress under this NP. </w:t>
      </w:r>
      <w:r w:rsidR="00AD254D" w:rsidRPr="00AD254D">
        <w:t>Some of these reform conditions are general, or at least broadly applicable across a variety of reform experiences, while others are more particular to VET. They all have relevance to any future reform of the VET system, and have been influential in shaping the Review’s recommendations in this regard.</w:t>
      </w:r>
    </w:p>
    <w:p w14:paraId="38EDFF30" w14:textId="77777777" w:rsidR="000E14F2" w:rsidRPr="0009045D" w:rsidRDefault="000E14F2" w:rsidP="000E14F2">
      <w:pPr>
        <w:pStyle w:val="Heading4nonumber"/>
      </w:pPr>
      <w:r w:rsidRPr="004240E0">
        <w:t>Well linked objectives, activities, outputs and outcomes</w:t>
      </w:r>
    </w:p>
    <w:p w14:paraId="1D639D58" w14:textId="0D56A7CB" w:rsidR="000E14F2" w:rsidRPr="00FA5848" w:rsidRDefault="00D52B29" w:rsidP="00D52B29">
      <w:pPr>
        <w:pStyle w:val="BodyText"/>
      </w:pPr>
      <w:r w:rsidRPr="00D52B29">
        <w:t>A key condition for reform progress raised throughout the Review was for public policy to be clear on the objectives and outcomes being sought</w:t>
      </w:r>
      <w:r w:rsidR="000E14F2" w:rsidRPr="00FA5848">
        <w:t xml:space="preserve">. The overarching objective of the NP (in clause 20) and the overarching objectives of the NASWD (replicated in clause 6) were relatively clear, however the four outcomes (in Clause 21) were at a high level and not well supported with specific definitions, indicators or measures. </w:t>
      </w:r>
    </w:p>
    <w:p w14:paraId="119808B2" w14:textId="77777777" w:rsidR="000E14F2" w:rsidRPr="00FA5848" w:rsidRDefault="000E14F2" w:rsidP="000E14F2">
      <w:pPr>
        <w:pStyle w:val="BodyText"/>
      </w:pPr>
      <w:r w:rsidRPr="00FA5848">
        <w:t>In addition, some aspects of the reform activities or outputs listed in the main body of the NP were not well linked to outcomes. Successful reform requires the identified activities unambiguously contribute to well</w:t>
      </w:r>
      <w:r>
        <w:noBreakHyphen/>
      </w:r>
      <w:r w:rsidRPr="00FA5848">
        <w:t xml:space="preserve">defined goals (preferably underpinned by a logic model). Chapter 5 for example discusses how the outcome of a more ‘efficient and responsive VET sector’ took a narrow definition of </w:t>
      </w:r>
      <w:r>
        <w:t>‘</w:t>
      </w:r>
      <w:r w:rsidRPr="00FA5848">
        <w:t>efficient and responsive</w:t>
      </w:r>
      <w:r>
        <w:t>’</w:t>
      </w:r>
      <w:r w:rsidRPr="00FA5848">
        <w:t xml:space="preserve"> by only including activities in relation to government-to-government information sharing and the role of the public provider. </w:t>
      </w:r>
    </w:p>
    <w:p w14:paraId="10925255" w14:textId="77777777" w:rsidR="000E14F2" w:rsidRPr="0009045D" w:rsidRDefault="000E14F2" w:rsidP="000E14F2">
      <w:pPr>
        <w:pStyle w:val="Heading4nonumber"/>
      </w:pPr>
      <w:r w:rsidRPr="004240E0">
        <w:t>Clear roles and responsibilities</w:t>
      </w:r>
    </w:p>
    <w:p w14:paraId="586D4D29" w14:textId="77777777" w:rsidR="000E14F2" w:rsidRPr="00FA5848" w:rsidRDefault="000E14F2" w:rsidP="000E14F2">
      <w:pPr>
        <w:pStyle w:val="BodyText"/>
      </w:pPr>
      <w:r w:rsidRPr="00FA5848">
        <w:t xml:space="preserve">Clear roles and responsibilities constitutes another important reform pre-condition. The NP clearly differentiated between National Reforms (clause 26) and Jurisdictionally Flexible Reforms (clause 27 to 29), and the roles and responsibilities across jurisdictions (in Part 3). This can be credited with ensuring a high degree of certainty regarding the respective parts to be played by the Commonwealth and states and territories in the implementation. </w:t>
      </w:r>
    </w:p>
    <w:p w14:paraId="4D0DB0F7" w14:textId="77777777" w:rsidR="00A43075" w:rsidRDefault="000E14F2" w:rsidP="000E14F2">
      <w:pPr>
        <w:pStyle w:val="BodyText"/>
      </w:pPr>
      <w:r w:rsidRPr="00FA5848">
        <w:t xml:space="preserve">However, there were nonetheless a few examples identified during the Review of where some ambiguity remained. For example, clause 26d allowed for some </w:t>
      </w:r>
      <w:r w:rsidR="00D52B29">
        <w:t>ambiguity</w:t>
      </w:r>
      <w:r w:rsidRPr="00FA5848">
        <w:t xml:space="preserve"> regarding the roles of the Commonwealth, states and territories and RTOs in the provision of consumer information</w:t>
      </w:r>
      <w:r w:rsidR="00A43075">
        <w:t xml:space="preserve"> (see section </w:t>
      </w:r>
      <w:r w:rsidR="00A43075">
        <w:fldChar w:fldCharType="begin"/>
      </w:r>
      <w:r w:rsidR="00A43075">
        <w:instrText xml:space="preserve"> REF _Ref434261852 \r \h </w:instrText>
      </w:r>
      <w:r w:rsidR="00A43075">
        <w:fldChar w:fldCharType="separate"/>
      </w:r>
      <w:r w:rsidR="008C40B9">
        <w:t>3.3.2</w:t>
      </w:r>
      <w:r w:rsidR="00A43075">
        <w:fldChar w:fldCharType="end"/>
      </w:r>
      <w:r w:rsidR="00A43075">
        <w:t xml:space="preserve"> for a full discussion of the provision of consumer information)</w:t>
      </w:r>
      <w:r w:rsidRPr="00FA5848">
        <w:t xml:space="preserve">. </w:t>
      </w:r>
    </w:p>
    <w:p w14:paraId="74360644" w14:textId="4533BC1E" w:rsidR="000E14F2" w:rsidRPr="00FA5848" w:rsidRDefault="000E14F2" w:rsidP="000E14F2">
      <w:pPr>
        <w:pStyle w:val="BodyText"/>
      </w:pPr>
      <w:r w:rsidRPr="00FA5848">
        <w:t>Where joint responsibilities are necessary, accountability for implementation can be maintained to some extent by being clear on which party plays the lead role. Additionally, in the regulation of the VET sector, most jurisdictions have referred the relevant powers to the national regulator, while in a very similar area of activity—that is, determining which providers should be contracted to deliver publicly subsidised training—the state-based criteria encouraged by the NP has led to substantively different approaches</w:t>
      </w:r>
      <w:r w:rsidR="00A43075">
        <w:t xml:space="preserve"> (see section </w:t>
      </w:r>
      <w:r w:rsidR="00A43075">
        <w:fldChar w:fldCharType="begin"/>
      </w:r>
      <w:r w:rsidR="00A43075">
        <w:instrText xml:space="preserve"> REF _Ref434260765 \r \h </w:instrText>
      </w:r>
      <w:r w:rsidR="00A43075">
        <w:fldChar w:fldCharType="separate"/>
      </w:r>
      <w:r w:rsidR="008C40B9">
        <w:t>2.2.1</w:t>
      </w:r>
      <w:r w:rsidR="00A43075">
        <w:fldChar w:fldCharType="end"/>
      </w:r>
      <w:r w:rsidR="00A43075">
        <w:t>)</w:t>
      </w:r>
      <w:r>
        <w:t xml:space="preserve">. The process by which providers apply for </w:t>
      </w:r>
      <w:r w:rsidRPr="00FA5848">
        <w:t xml:space="preserve">VET FEE-HELP </w:t>
      </w:r>
      <w:r>
        <w:t xml:space="preserve">provider </w:t>
      </w:r>
      <w:r w:rsidRPr="00FA5848">
        <w:t>approval</w:t>
      </w:r>
      <w:r>
        <w:t xml:space="preserve"> is an additional regulatory </w:t>
      </w:r>
      <w:r w:rsidR="00D52B29">
        <w:t>step</w:t>
      </w:r>
      <w:r w:rsidRPr="00FA5848">
        <w:t>.</w:t>
      </w:r>
    </w:p>
    <w:p w14:paraId="579B5FE1" w14:textId="77777777" w:rsidR="000E14F2" w:rsidRPr="0009045D" w:rsidRDefault="000E14F2" w:rsidP="000E14F2">
      <w:pPr>
        <w:pStyle w:val="Heading4nonumber"/>
      </w:pPr>
      <w:r w:rsidRPr="004240E0">
        <w:t>Well-articulated reform context</w:t>
      </w:r>
    </w:p>
    <w:p w14:paraId="7EBA1A45" w14:textId="541A5524" w:rsidR="000E14F2" w:rsidRPr="00FA5848" w:rsidRDefault="00586348" w:rsidP="000E14F2">
      <w:pPr>
        <w:pStyle w:val="BodyText"/>
      </w:pPr>
      <w:r>
        <w:t>Stakeholder</w:t>
      </w:r>
      <w:r w:rsidRPr="00FA5848">
        <w:t xml:space="preserve"> </w:t>
      </w:r>
      <w:r>
        <w:t xml:space="preserve">experiences and reflections </w:t>
      </w:r>
      <w:r w:rsidRPr="00FA5848">
        <w:t xml:space="preserve">with this NP </w:t>
      </w:r>
      <w:r>
        <w:t>indicate</w:t>
      </w:r>
      <w:r w:rsidRPr="00FA5848">
        <w:t xml:space="preserve"> that reform is more likely to succeed if there is a deep and sound appreciation of the reform context, including the history of reform and industry structure and characteristics.</w:t>
      </w:r>
      <w:r w:rsidR="000E14F2" w:rsidRPr="00FA5848">
        <w:t xml:space="preserve"> The NP was designed to explicitly recognise the substantially different starting points across the states and territories in terms of the regional economic and demographic characteristics, the jurisdiction’s fiscal circumstances, the structure and commercial orientation of the public providers, and the extent of experience with managing a contestable training market. These were important reasons to have jurisdictionally flexible reforms. </w:t>
      </w:r>
    </w:p>
    <w:p w14:paraId="448EB99C" w14:textId="0E99A475" w:rsidR="000E14F2" w:rsidRPr="00FA5848" w:rsidRDefault="000E14F2" w:rsidP="000E14F2">
      <w:pPr>
        <w:pStyle w:val="BodyText"/>
      </w:pPr>
      <w:r w:rsidRPr="00FA5848">
        <w:t>Where the NP was perhaps not so strong was in balancing jurisdictional flexibility with a clearer definition of the expected endpoint, or the level of inter-jurisdictional coherence that would be required at the end of the reform period. Many stakeholders contend</w:t>
      </w:r>
      <w:r w:rsidR="00586348">
        <w:t>ed</w:t>
      </w:r>
      <w:r w:rsidRPr="00FA5848">
        <w:t xml:space="preserve"> that while jurisdictional flexibility was a deliberate feature of the NP, the substantially different entitlement models across the jurisdictions that has resulted was unintended and counterproductive.</w:t>
      </w:r>
    </w:p>
    <w:p w14:paraId="327368EB" w14:textId="6147CD0C" w:rsidR="000E14F2" w:rsidRPr="00FA5848" w:rsidRDefault="000E14F2" w:rsidP="000E14F2">
      <w:pPr>
        <w:pStyle w:val="BodyText"/>
      </w:pPr>
      <w:r w:rsidRPr="00FA5848">
        <w:t>In the case of two of the more ambitious national initiatives contained in the NP—namely the implementation of TVA and the USI—it would appear that an important precondition for successful reform is the long-term investment in the case for, and nature of, reform and its implementation. Both TVA and the USI were developed (and to a point agreed) well in advanced of the final formal agreement as part of the NP</w:t>
      </w:r>
      <w:r w:rsidR="001F310E">
        <w:t xml:space="preserve"> (as discussed further in section </w:t>
      </w:r>
      <w:r w:rsidR="001F310E">
        <w:fldChar w:fldCharType="begin"/>
      </w:r>
      <w:r w:rsidR="001F310E">
        <w:instrText xml:space="preserve"> REF _Ref434261989 \r \h </w:instrText>
      </w:r>
      <w:r w:rsidR="001F310E">
        <w:fldChar w:fldCharType="separate"/>
      </w:r>
      <w:r w:rsidR="008C40B9">
        <w:t>3.3.1</w:t>
      </w:r>
      <w:r w:rsidR="001F310E">
        <w:fldChar w:fldCharType="end"/>
      </w:r>
      <w:r w:rsidR="001F310E">
        <w:t>)</w:t>
      </w:r>
      <w:r w:rsidRPr="00FA5848">
        <w:t xml:space="preserve">. </w:t>
      </w:r>
    </w:p>
    <w:p w14:paraId="108CD1A5" w14:textId="77777777" w:rsidR="000E14F2" w:rsidRPr="0009045D" w:rsidRDefault="000E14F2" w:rsidP="000E14F2">
      <w:pPr>
        <w:pStyle w:val="Heading4nonumber"/>
      </w:pPr>
      <w:r w:rsidRPr="004240E0">
        <w:t>Effective assessment framework</w:t>
      </w:r>
    </w:p>
    <w:p w14:paraId="05536B5B" w14:textId="77777777" w:rsidR="000E14F2" w:rsidRPr="00FA5848" w:rsidRDefault="000E14F2" w:rsidP="000E14F2">
      <w:pPr>
        <w:pStyle w:val="BodyText"/>
      </w:pPr>
      <w:r w:rsidRPr="00FA5848">
        <w:t xml:space="preserve">The experience of this Review in part emphasises the importance of both the framework and the operational arrangements for the ongoing and summative evaluation of any major reform programme. The framework and arrangements for ongoing monitoring of implementation against agreed commitments needs to be maintained. </w:t>
      </w:r>
      <w:r>
        <w:t>T</w:t>
      </w:r>
      <w:r w:rsidRPr="00FA5848">
        <w:t xml:space="preserve">he development of individual state and territory </w:t>
      </w:r>
      <w:r>
        <w:t>IPs</w:t>
      </w:r>
      <w:r w:rsidRPr="00FA5848">
        <w:t xml:space="preserve"> and subsequent reporting via Annual Performance Reports was executed effectively. In addition, while this report ostensibly delivers on the execution of the Review of the NP as required in clause 54 to 58, a clearer specification of the intended outcomes and the inclusion of performance measures</w:t>
      </w:r>
      <w:r>
        <w:t xml:space="preserve"> in the NP</w:t>
      </w:r>
      <w:r w:rsidRPr="00FA5848">
        <w:t xml:space="preserve"> would have facilitated clearer expectations around the expected performance of parties to the agreement.</w:t>
      </w:r>
    </w:p>
    <w:p w14:paraId="6C4A2F50" w14:textId="3F1F3D3C" w:rsidR="000E14F2" w:rsidRDefault="000E14F2" w:rsidP="000E14F2">
      <w:pPr>
        <w:pStyle w:val="BodyText"/>
      </w:pPr>
      <w:r w:rsidRPr="00FA5848">
        <w:t xml:space="preserve">In the one </w:t>
      </w:r>
      <w:r>
        <w:t xml:space="preserve">area </w:t>
      </w:r>
      <w:r w:rsidRPr="00FA5848">
        <w:t>of the NP where outcome indicators were specified, in relation to VET system training outcomes (described in in clauses 30 to 32 and specified in individual implementation plans</w:t>
      </w:r>
      <w:r w:rsidR="001F310E">
        <w:t xml:space="preserve">, and analysed in Chapter </w:t>
      </w:r>
      <w:r w:rsidR="001F310E">
        <w:fldChar w:fldCharType="begin"/>
      </w:r>
      <w:r w:rsidR="001F310E">
        <w:instrText xml:space="preserve"> REF _Ref433797484 \r \h </w:instrText>
      </w:r>
      <w:r w:rsidR="001F310E">
        <w:fldChar w:fldCharType="separate"/>
      </w:r>
      <w:r w:rsidR="008C40B9">
        <w:t>6</w:t>
      </w:r>
      <w:r w:rsidR="001F310E">
        <w:fldChar w:fldCharType="end"/>
      </w:r>
      <w:r w:rsidRPr="00FA5848">
        <w:t xml:space="preserve">), the reliance on cumulative targets and how such targets are set may need to be reconsidered in the future. </w:t>
      </w:r>
    </w:p>
    <w:p w14:paraId="7A402065" w14:textId="73B7B302" w:rsidR="00054D7A" w:rsidRDefault="00054D7A" w:rsidP="000E14F2">
      <w:pPr>
        <w:pStyle w:val="BodyText"/>
      </w:pPr>
      <w:r>
        <w:t>T</w:t>
      </w:r>
      <w:r w:rsidRPr="00FA5848">
        <w:t xml:space="preserve">he cumulative targets </w:t>
      </w:r>
      <w:r>
        <w:t xml:space="preserve">under the current NP </w:t>
      </w:r>
      <w:r w:rsidRPr="00FA5848">
        <w:t xml:space="preserve">look like they will be </w:t>
      </w:r>
      <w:r>
        <w:t xml:space="preserve">(or have already been) </w:t>
      </w:r>
      <w:r w:rsidRPr="00FA5848">
        <w:t>exceeded ahead of schedule, which means that, at least for some jurisdictions, the condition</w:t>
      </w:r>
      <w:r>
        <w:t>s</w:t>
      </w:r>
      <w:r w:rsidRPr="00FA5848">
        <w:t xml:space="preserve"> for receiving training outcomes payments in the NP (accounting for 35 per cent of all payments) have already been met and, as such, may have limited impact on driving further improvements. </w:t>
      </w:r>
    </w:p>
    <w:p w14:paraId="7506052C" w14:textId="52DCCC34" w:rsidR="000E14F2" w:rsidRDefault="00586348" w:rsidP="000E14F2">
      <w:pPr>
        <w:pStyle w:val="BodyText"/>
      </w:pPr>
      <w:r>
        <w:t>While the targets have been met ahead of time</w:t>
      </w:r>
      <w:r w:rsidR="001F310E">
        <w:t xml:space="preserve"> (as set out in Chapter </w:t>
      </w:r>
      <w:r w:rsidR="001F310E">
        <w:fldChar w:fldCharType="begin"/>
      </w:r>
      <w:r w:rsidR="001F310E">
        <w:instrText xml:space="preserve"> REF _Ref433797484 \r \h </w:instrText>
      </w:r>
      <w:r w:rsidR="001F310E">
        <w:fldChar w:fldCharType="separate"/>
      </w:r>
      <w:r w:rsidR="008C40B9">
        <w:t>6</w:t>
      </w:r>
      <w:r w:rsidR="001F310E">
        <w:fldChar w:fldCharType="end"/>
      </w:r>
      <w:r w:rsidR="001F310E">
        <w:t>)</w:t>
      </w:r>
      <w:r>
        <w:t xml:space="preserve">, this is not to say that the targets were </w:t>
      </w:r>
      <w:r w:rsidR="00A30EE9">
        <w:t xml:space="preserve">necessarily </w:t>
      </w:r>
      <w:r>
        <w:t xml:space="preserve">set too low. </w:t>
      </w:r>
      <w:r w:rsidR="00A30EE9">
        <w:t>While it has not been within the scope of the Review to</w:t>
      </w:r>
      <w:r>
        <w:t xml:space="preserve"> examine whether the national or the jurisdictional targets were sufficiently ambitious, </w:t>
      </w:r>
      <w:r w:rsidR="00054D7A">
        <w:t xml:space="preserve">there is a case for reconsidering how these cumulative targets are set in future NPs, so that </w:t>
      </w:r>
      <w:r w:rsidR="006427AC">
        <w:t xml:space="preserve">any </w:t>
      </w:r>
      <w:r w:rsidR="00054D7A">
        <w:t>rapid short-term growth does not dampen incentives for future improvements.</w:t>
      </w:r>
      <w:r w:rsidR="00A30EE9">
        <w:t xml:space="preserve"> </w:t>
      </w:r>
    </w:p>
    <w:p w14:paraId="03016598" w14:textId="77777777" w:rsidR="000E14F2" w:rsidRPr="00922890" w:rsidRDefault="000E14F2" w:rsidP="000E14F2">
      <w:pPr>
        <w:pStyle w:val="Heading4"/>
      </w:pPr>
      <w:r w:rsidRPr="00922890">
        <w:t>Policy and program</w:t>
      </w:r>
      <w:r>
        <w:t>me</w:t>
      </w:r>
      <w:r w:rsidRPr="00922890">
        <w:t xml:space="preserve"> coherence across the </w:t>
      </w:r>
      <w:r w:rsidRPr="007C51C5">
        <w:t>VET sector</w:t>
      </w:r>
    </w:p>
    <w:p w14:paraId="67A32E64" w14:textId="33EED149" w:rsidR="000E14F2" w:rsidRDefault="000E14F2" w:rsidP="000E14F2">
      <w:pPr>
        <w:pStyle w:val="BodyText"/>
      </w:pPr>
      <w:r>
        <w:t>There are a number of VET policy issues outside of the scope of the NP</w:t>
      </w:r>
      <w:r w:rsidR="00C632B9">
        <w:t xml:space="preserve"> itself</w:t>
      </w:r>
      <w:r>
        <w:t xml:space="preserve">, and therefore outside the scope of this Review, which </w:t>
      </w:r>
      <w:r w:rsidR="00C632B9">
        <w:t xml:space="preserve">have had an </w:t>
      </w:r>
      <w:r>
        <w:t xml:space="preserve">influence </w:t>
      </w:r>
      <w:r w:rsidR="00C632B9">
        <w:t xml:space="preserve">on </w:t>
      </w:r>
      <w:r>
        <w:t>the conditions for NP reform. The most significant of which are fee for service VET FEE-HELP, the NWDF and the Industry Skills Fund, and Commonwealth apprenticeship incentives and Trade Support Loans.</w:t>
      </w:r>
    </w:p>
    <w:p w14:paraId="7A3798AE" w14:textId="3574AD0D" w:rsidR="000E14F2" w:rsidRDefault="000E14F2" w:rsidP="000E14F2">
      <w:pPr>
        <w:pStyle w:val="BodyText"/>
      </w:pPr>
      <w:r>
        <w:t xml:space="preserve">As noted in section </w:t>
      </w:r>
      <w:r w:rsidR="001F310E">
        <w:rPr>
          <w:highlight w:val="yellow"/>
        </w:rPr>
        <w:fldChar w:fldCharType="begin"/>
      </w:r>
      <w:r w:rsidR="001F310E">
        <w:instrText xml:space="preserve"> REF _Ref432621449 \r \h </w:instrText>
      </w:r>
      <w:r w:rsidR="001F310E">
        <w:rPr>
          <w:highlight w:val="yellow"/>
        </w:rPr>
      </w:r>
      <w:r w:rsidR="001F310E">
        <w:rPr>
          <w:highlight w:val="yellow"/>
        </w:rPr>
        <w:fldChar w:fldCharType="separate"/>
      </w:r>
      <w:r w:rsidR="008C40B9">
        <w:t>2.2.2</w:t>
      </w:r>
      <w:r w:rsidR="001F310E">
        <w:rPr>
          <w:highlight w:val="yellow"/>
        </w:rPr>
        <w:fldChar w:fldCharType="end"/>
      </w:r>
      <w:r>
        <w:t xml:space="preserve">, the extension of VET FEE-HELP to subsided enrolments is an important part of the NP, but the NP does not address fee for service VET FEE-HELP. Section </w:t>
      </w:r>
      <w:r w:rsidR="001F310E">
        <w:rPr>
          <w:highlight w:val="yellow"/>
        </w:rPr>
        <w:fldChar w:fldCharType="begin"/>
      </w:r>
      <w:r w:rsidR="001F310E">
        <w:instrText xml:space="preserve"> REF _Ref433963738 \r \h </w:instrText>
      </w:r>
      <w:r w:rsidR="001F310E">
        <w:rPr>
          <w:highlight w:val="yellow"/>
        </w:rPr>
      </w:r>
      <w:r w:rsidR="001F310E">
        <w:rPr>
          <w:highlight w:val="yellow"/>
        </w:rPr>
        <w:fldChar w:fldCharType="separate"/>
      </w:r>
      <w:r w:rsidR="008C40B9">
        <w:t>2.3.2</w:t>
      </w:r>
      <w:r w:rsidR="001F310E">
        <w:rPr>
          <w:highlight w:val="yellow"/>
        </w:rPr>
        <w:fldChar w:fldCharType="end"/>
      </w:r>
      <w:r>
        <w:t xml:space="preserve"> discusses the relative sizes of each part of the VET FEE-HELP market—</w:t>
      </w:r>
      <w:r w:rsidRPr="00017EF0">
        <w:t>fee for service VET F</w:t>
      </w:r>
      <w:r>
        <w:t>EE</w:t>
      </w:r>
      <w:r>
        <w:noBreakHyphen/>
      </w:r>
      <w:r w:rsidRPr="00017EF0">
        <w:t>HELP accou</w:t>
      </w:r>
      <w:r>
        <w:t>nted for 86 per cent of VET FEE</w:t>
      </w:r>
      <w:r>
        <w:noBreakHyphen/>
      </w:r>
      <w:r w:rsidRPr="00017EF0">
        <w:t>HELP enrolments and 94 per cent of V</w:t>
      </w:r>
      <w:r>
        <w:t>ET FEE</w:t>
      </w:r>
      <w:r>
        <w:noBreakHyphen/>
        <w:t xml:space="preserve">HELP loan values in 2014. </w:t>
      </w:r>
    </w:p>
    <w:p w14:paraId="41E940B3" w14:textId="692F5028" w:rsidR="000E14F2" w:rsidRDefault="000E14F2" w:rsidP="000E14F2">
      <w:pPr>
        <w:pStyle w:val="BodyText"/>
      </w:pPr>
      <w:r>
        <w:t>In large part due to the considerable growth in the f</w:t>
      </w:r>
      <w:r w:rsidRPr="00017EF0">
        <w:t>ee for service VET F</w:t>
      </w:r>
      <w:r>
        <w:t>EE</w:t>
      </w:r>
      <w:r>
        <w:noBreakHyphen/>
      </w:r>
      <w:r w:rsidRPr="00017EF0">
        <w:t>HELP</w:t>
      </w:r>
      <w:r>
        <w:t xml:space="preserve"> market, the number of fee for service </w:t>
      </w:r>
      <w:r w:rsidRPr="00017EF0">
        <w:t>VET FEE HELP</w:t>
      </w:r>
      <w:r>
        <w:t xml:space="preserve"> enrolments in Diploma and Advanced Diploma courses now exceeds the number of total enrolments in subsidised Diploma and Advanced Diploma courses (</w:t>
      </w:r>
      <w:r w:rsidR="0082156E">
        <w:t xml:space="preserve">subsidised </w:t>
      </w:r>
      <w:r w:rsidR="00D703E8">
        <w:t>VET </w:t>
      </w:r>
      <w:r w:rsidRPr="00017EF0">
        <w:t>F</w:t>
      </w:r>
      <w:r>
        <w:t>EE</w:t>
      </w:r>
      <w:r>
        <w:noBreakHyphen/>
      </w:r>
      <w:r w:rsidRPr="00017EF0">
        <w:t>HELP</w:t>
      </w:r>
      <w:r>
        <w:t xml:space="preserve"> and non</w:t>
      </w:r>
      <w:r>
        <w:noBreakHyphen/>
        <w:t>VET </w:t>
      </w:r>
      <w:r w:rsidRPr="00017EF0">
        <w:t>F</w:t>
      </w:r>
      <w:r>
        <w:t>EE</w:t>
      </w:r>
      <w:r>
        <w:noBreakHyphen/>
      </w:r>
      <w:r w:rsidRPr="00017EF0">
        <w:t>HELP</w:t>
      </w:r>
      <w:r>
        <w:t xml:space="preserve"> combined).</w:t>
      </w:r>
      <w:r>
        <w:rPr>
          <w:rStyle w:val="FootnoteReference"/>
        </w:rPr>
        <w:footnoteReference w:id="15"/>
      </w:r>
    </w:p>
    <w:p w14:paraId="2C63E5AD" w14:textId="7890CBAB" w:rsidR="000E14F2" w:rsidRDefault="006656F4" w:rsidP="006656F4">
      <w:pPr>
        <w:pStyle w:val="BodyText"/>
      </w:pPr>
      <w:r w:rsidRPr="006656F4">
        <w:t xml:space="preserve">As a result of the size of the fee for service VET FEE HELP market and the considerable issues with provider behaviour in this market (Senate Education and Employment </w:t>
      </w:r>
      <w:r w:rsidRPr="001F310E">
        <w:t xml:space="preserve">References Committee 2015), future VET reforms should ensure that the operation of the fee for service VET FEE HELP market aligns with and fully supports state and territory reform efforts. As discussed in section </w:t>
      </w:r>
      <w:r w:rsidR="001F310E" w:rsidRPr="001F310E">
        <w:fldChar w:fldCharType="begin"/>
      </w:r>
      <w:r w:rsidR="001F310E" w:rsidRPr="001F310E">
        <w:instrText xml:space="preserve"> REF _Ref433963738 \r \h </w:instrText>
      </w:r>
      <w:r w:rsidR="001F310E">
        <w:instrText xml:space="preserve"> \* MERGEFORMAT </w:instrText>
      </w:r>
      <w:r w:rsidR="001F310E" w:rsidRPr="001F310E">
        <w:fldChar w:fldCharType="separate"/>
      </w:r>
      <w:r w:rsidR="008C40B9">
        <w:t>2.3.2</w:t>
      </w:r>
      <w:r w:rsidR="001F310E" w:rsidRPr="001F310E">
        <w:fldChar w:fldCharType="end"/>
      </w:r>
      <w:r w:rsidRPr="001F310E">
        <w:t xml:space="preserve"> the impact on student choice of no upfront fees for VET FEE HELP Diploma and Advanced Diploma courses, but fees for some courses below this level, is seen by stakeholders as particularly important.</w:t>
      </w:r>
      <w:r w:rsidR="000E14F2" w:rsidRPr="001F310E">
        <w:t xml:space="preserve"> </w:t>
      </w:r>
      <w:r w:rsidR="001F310E">
        <w:t>(</w:t>
      </w:r>
      <w:r w:rsidR="00D703E8" w:rsidRPr="001F310E">
        <w:t>Recent Commonwealth reforms to VET FEE</w:t>
      </w:r>
      <w:r w:rsidR="00D703E8" w:rsidRPr="001F310E">
        <w:noBreakHyphen/>
        <w:t>HELP</w:t>
      </w:r>
      <w:r w:rsidR="0073242F">
        <w:t xml:space="preserve">, prior to the </w:t>
      </w:r>
      <w:r w:rsidR="0073242F" w:rsidRPr="0073242F">
        <w:t>introduction of a new model in 2017</w:t>
      </w:r>
      <w:r w:rsidR="0073242F">
        <w:t>,</w:t>
      </w:r>
      <w:r w:rsidR="00D703E8" w:rsidRPr="001F310E">
        <w:t xml:space="preserve"> are set out in </w:t>
      </w:r>
      <w:r w:rsidR="00CC7E66" w:rsidRPr="00B72B7B">
        <w:fldChar w:fldCharType="begin"/>
      </w:r>
      <w:r w:rsidR="00CC7E66" w:rsidRPr="001267F2">
        <w:instrText xml:space="preserve"> REF _Ref440383322 \h </w:instrText>
      </w:r>
      <w:r w:rsidR="00CC7E66" w:rsidRPr="00B72B7B">
        <w:instrText xml:space="preserve"> \* MERGEFORMAT </w:instrText>
      </w:r>
      <w:r w:rsidR="00CC7E66" w:rsidRPr="00B72B7B">
        <w:fldChar w:fldCharType="separate"/>
      </w:r>
      <w:r w:rsidR="008C40B9" w:rsidRPr="008C40B9">
        <w:rPr>
          <w:rStyle w:val="CaptionLabel"/>
          <w:b w:val="0"/>
        </w:rPr>
        <w:t xml:space="preserve">Box </w:t>
      </w:r>
      <w:r w:rsidR="008C40B9" w:rsidRPr="008C40B9">
        <w:rPr>
          <w:rStyle w:val="CaptionLabel"/>
          <w:b w:val="0"/>
          <w:noProof/>
        </w:rPr>
        <w:t>2.2</w:t>
      </w:r>
      <w:r w:rsidR="00CC7E66" w:rsidRPr="00B72B7B">
        <w:fldChar w:fldCharType="end"/>
      </w:r>
      <w:r w:rsidR="00CC7E66">
        <w:t xml:space="preserve"> in </w:t>
      </w:r>
      <w:r w:rsidR="00D703E8" w:rsidRPr="001F310E">
        <w:t xml:space="preserve">section </w:t>
      </w:r>
      <w:r w:rsidR="001F310E" w:rsidRPr="001F310E">
        <w:fldChar w:fldCharType="begin"/>
      </w:r>
      <w:r w:rsidR="001F310E" w:rsidRPr="001F310E">
        <w:instrText xml:space="preserve"> REF _Ref433963738 \r \h </w:instrText>
      </w:r>
      <w:r w:rsidR="001F310E">
        <w:instrText xml:space="preserve"> \* MERGEFORMAT </w:instrText>
      </w:r>
      <w:r w:rsidR="001F310E" w:rsidRPr="001F310E">
        <w:fldChar w:fldCharType="separate"/>
      </w:r>
      <w:r w:rsidR="008C40B9">
        <w:t>2.3.2</w:t>
      </w:r>
      <w:r w:rsidR="001F310E" w:rsidRPr="001F310E">
        <w:fldChar w:fldCharType="end"/>
      </w:r>
      <w:r w:rsidR="0073242F">
        <w:t>.</w:t>
      </w:r>
      <w:r w:rsidR="001F310E">
        <w:t>)</w:t>
      </w:r>
    </w:p>
    <w:p w14:paraId="0F6EDEBD" w14:textId="77777777" w:rsidR="000E14F2" w:rsidRDefault="000E14F2" w:rsidP="000E14F2">
      <w:pPr>
        <w:pStyle w:val="BodyText"/>
      </w:pPr>
      <w:r>
        <w:t>During the implementation of the NP, the Commonwealth NWDF provided co-funding for businesses and other organisations to upskill their workforce. The NWDF was closed in March 2014. The Commonwealth Industry Skills Fund, established in January 2015, aims to support 200,000 targeted training places over four years. The Fund provides skills advice and co-contributes with business to fund training for employees. These Commonwealth programmes are well placed to complement NP reforms by assisting the upskilling of employees, while state and territory entitlement models have a greater focus on school</w:t>
      </w:r>
      <w:r>
        <w:noBreakHyphen/>
        <w:t xml:space="preserve">leavers and job seekers (while also funding employee training in many instances), although </w:t>
      </w:r>
      <w:r w:rsidRPr="00FA5848">
        <w:t>there has been reportedly insufficient coordination in design or implementation</w:t>
      </w:r>
      <w:r>
        <w:t xml:space="preserve"> of some aspects of these programmes</w:t>
      </w:r>
      <w:r w:rsidRPr="00FA5848">
        <w:t>.</w:t>
      </w:r>
    </w:p>
    <w:p w14:paraId="2B63B7AD" w14:textId="77777777" w:rsidR="000E14F2" w:rsidRDefault="000E14F2" w:rsidP="000E14F2">
      <w:pPr>
        <w:pStyle w:val="BodyText"/>
      </w:pPr>
      <w:r>
        <w:t>Other relevant Commonwealth programmes include apprenticeship incentives and Trade Support Loans. Commonwealth apprenticeship incentives provide payments to employers of registered apprentices and trainees to assist with the cost of on-the-job training. T</w:t>
      </w:r>
      <w:r w:rsidRPr="00436F7D">
        <w:t xml:space="preserve">rade Support Loans are loans paid in instalments </w:t>
      </w:r>
      <w:r>
        <w:t xml:space="preserve">(up to </w:t>
      </w:r>
      <w:r w:rsidRPr="00436F7D">
        <w:t xml:space="preserve">$20,000 over the life of an </w:t>
      </w:r>
      <w:r>
        <w:t>a</w:t>
      </w:r>
      <w:r w:rsidRPr="00436F7D">
        <w:t>pprenticeship</w:t>
      </w:r>
      <w:r>
        <w:t xml:space="preserve">) to </w:t>
      </w:r>
      <w:r w:rsidRPr="00436F7D">
        <w:t xml:space="preserve">assist apprentices with costs while they </w:t>
      </w:r>
      <w:r>
        <w:t xml:space="preserve">undertake </w:t>
      </w:r>
      <w:r w:rsidRPr="00436F7D">
        <w:t>their apprenticeship.</w:t>
      </w:r>
      <w:r>
        <w:t xml:space="preserve"> Both of these programmes can have an impact on demand for training</w:t>
      </w:r>
      <w:r w:rsidRPr="00B00DC3">
        <w:t xml:space="preserve"> </w:t>
      </w:r>
      <w:r>
        <w:t xml:space="preserve">subsidised by states and territories—for example, changes in the level of employer incentives could lead similar directional changes in demand for apprenticeships, and therefore apprenticeship training (most of which is support by state and territory governments).  </w:t>
      </w:r>
    </w:p>
    <w:p w14:paraId="35FBD92E" w14:textId="765342A4" w:rsidR="006656F4" w:rsidRPr="00FA5848" w:rsidRDefault="00AD254D" w:rsidP="006656F4">
      <w:pPr>
        <w:pStyle w:val="BodyText"/>
      </w:pPr>
      <w:r>
        <w:t>Even though</w:t>
      </w:r>
      <w:r w:rsidR="006656F4">
        <w:t xml:space="preserve"> </w:t>
      </w:r>
      <w:r w:rsidR="006656F4" w:rsidRPr="00BE6643">
        <w:t xml:space="preserve">these </w:t>
      </w:r>
      <w:r w:rsidR="006656F4">
        <w:t xml:space="preserve">broader </w:t>
      </w:r>
      <w:r w:rsidR="006656F4" w:rsidRPr="00BE6643">
        <w:t>issues are outside the scope of this Review</w:t>
      </w:r>
      <w:r w:rsidR="006656F4">
        <w:t xml:space="preserve">, they are important in the Review’s obligation in relation to recommendations informing future VET sector reform. As such, the discussion and recommendations in the next section necessarily touch on </w:t>
      </w:r>
      <w:r>
        <w:t xml:space="preserve">some </w:t>
      </w:r>
      <w:r w:rsidR="006656F4">
        <w:t>issues outside of the NP itself.</w:t>
      </w:r>
    </w:p>
    <w:p w14:paraId="70A53E84" w14:textId="54848711" w:rsidR="000E14F2" w:rsidRPr="00FA5848" w:rsidRDefault="000E14F2" w:rsidP="000E14F2">
      <w:pPr>
        <w:pStyle w:val="Heading2"/>
        <w:spacing w:before="120"/>
      </w:pPr>
      <w:bookmarkStart w:id="603" w:name="_Toc432522213"/>
      <w:bookmarkStart w:id="604" w:name="_Toc432894323"/>
      <w:bookmarkStart w:id="605" w:name="_Toc433727196"/>
      <w:bookmarkStart w:id="606" w:name="_Ref434261318"/>
      <w:bookmarkStart w:id="607" w:name="_Ref434262196"/>
      <w:bookmarkStart w:id="608" w:name="_Ref438318889"/>
      <w:bookmarkStart w:id="609" w:name="_Ref438318893"/>
      <w:bookmarkStart w:id="610" w:name="_Toc440460756"/>
      <w:r w:rsidRPr="00FA5848">
        <w:t>Priorities for future reform in the training system</w:t>
      </w:r>
      <w:bookmarkEnd w:id="603"/>
      <w:bookmarkEnd w:id="604"/>
      <w:bookmarkEnd w:id="605"/>
      <w:bookmarkEnd w:id="606"/>
      <w:bookmarkEnd w:id="607"/>
      <w:bookmarkEnd w:id="608"/>
      <w:bookmarkEnd w:id="609"/>
      <w:bookmarkEnd w:id="610"/>
    </w:p>
    <w:p w14:paraId="0E5C2F83" w14:textId="77777777" w:rsidR="000E14F2" w:rsidRPr="00FA5848" w:rsidRDefault="000E14F2" w:rsidP="000E14F2">
      <w:pPr>
        <w:pStyle w:val="BodyText"/>
        <w:keepNext/>
        <w:keepLines/>
      </w:pPr>
      <w:r w:rsidRPr="00FA5848">
        <w:t>In addition to the NP, there are two key government processes recently initiated and currently underway in relation to reform of Australia’s VET sector.</w:t>
      </w:r>
    </w:p>
    <w:p w14:paraId="01977B40" w14:textId="77777777" w:rsidR="000E14F2" w:rsidRPr="00FA5848" w:rsidRDefault="000E14F2" w:rsidP="000E14F2">
      <w:pPr>
        <w:pStyle w:val="BodyText"/>
        <w:keepNext/>
        <w:keepLines/>
      </w:pPr>
      <w:r w:rsidRPr="00FA5848">
        <w:t xml:space="preserve">First, the </w:t>
      </w:r>
      <w:r w:rsidRPr="00FA5848">
        <w:rPr>
          <w:i/>
        </w:rPr>
        <w:t>VET Reform Agenda</w:t>
      </w:r>
      <w:r w:rsidRPr="00FA5848">
        <w:t xml:space="preserve"> forms one of the four pillars of Australia's Industry, Innovation and Competitiveness Agenda launched by the Prime Minister in 2014. In order to take this agenda forward, the Council of Australian Government’s Industry and Skills Council (CISC) agreed to six objectives for reform of the VET system in April 2014:</w:t>
      </w:r>
    </w:p>
    <w:p w14:paraId="2B6004BE" w14:textId="77777777" w:rsidR="000E14F2" w:rsidRPr="00FA5848" w:rsidRDefault="000E14F2" w:rsidP="00021F56">
      <w:pPr>
        <w:pStyle w:val="ListNumber"/>
        <w:keepNext/>
        <w:keepLines/>
        <w:numPr>
          <w:ilvl w:val="0"/>
          <w:numId w:val="33"/>
        </w:numPr>
      </w:pPr>
      <w:r w:rsidRPr="00FA5848">
        <w:t>A national VET system which is governed effectively with clear roles and responsibilities for industry, the Commonwealth and the states and territories</w:t>
      </w:r>
    </w:p>
    <w:p w14:paraId="1DA2B33C" w14:textId="77777777" w:rsidR="000E14F2" w:rsidRPr="00FA5848" w:rsidRDefault="000E14F2" w:rsidP="00021F56">
      <w:pPr>
        <w:pStyle w:val="ListNumber"/>
        <w:keepNext/>
        <w:keepLines/>
        <w:numPr>
          <w:ilvl w:val="0"/>
          <w:numId w:val="33"/>
        </w:numPr>
      </w:pPr>
      <w:r w:rsidRPr="00FA5848">
        <w:t>A national system of streamlined industry-defined qualifications that is able to respond flexibly to major national and state priorities and emerging areas of skills need</w:t>
      </w:r>
    </w:p>
    <w:p w14:paraId="05C2CB59" w14:textId="77777777" w:rsidR="000E14F2" w:rsidRPr="00FA5848" w:rsidRDefault="000E14F2" w:rsidP="00021F56">
      <w:pPr>
        <w:pStyle w:val="ListNumber"/>
        <w:keepNext/>
        <w:keepLines/>
        <w:numPr>
          <w:ilvl w:val="0"/>
          <w:numId w:val="33"/>
        </w:numPr>
      </w:pPr>
      <w:r w:rsidRPr="00FA5848">
        <w:t>Trade apprenticeships that are appropriately valued and utilised as a career pathway</w:t>
      </w:r>
    </w:p>
    <w:p w14:paraId="1CFFB631" w14:textId="77777777" w:rsidR="000E14F2" w:rsidRPr="00FA5848" w:rsidRDefault="000E14F2" w:rsidP="00021F56">
      <w:pPr>
        <w:pStyle w:val="ListNumber"/>
        <w:keepNext/>
        <w:keepLines/>
        <w:numPr>
          <w:ilvl w:val="0"/>
          <w:numId w:val="33"/>
        </w:numPr>
      </w:pPr>
      <w:r w:rsidRPr="00FA5848">
        <w:t>A modern and responsive national regulatory system that applies a risk-management approach and supports a competitive and well-functioning market</w:t>
      </w:r>
    </w:p>
    <w:p w14:paraId="18FD2F03" w14:textId="77777777" w:rsidR="000E14F2" w:rsidRPr="00FA5848" w:rsidRDefault="000E14F2" w:rsidP="00021F56">
      <w:pPr>
        <w:pStyle w:val="ListNumber"/>
        <w:keepNext/>
        <w:keepLines/>
        <w:numPr>
          <w:ilvl w:val="0"/>
          <w:numId w:val="33"/>
        </w:numPr>
      </w:pPr>
      <w:r w:rsidRPr="00FA5848">
        <w:t>Informed consumers who have access to the information they need to make choices about providers and training that meets their needs</w:t>
      </w:r>
    </w:p>
    <w:p w14:paraId="44014092" w14:textId="77777777" w:rsidR="000E14F2" w:rsidRPr="00FA5848" w:rsidRDefault="000E14F2" w:rsidP="00021F56">
      <w:pPr>
        <w:pStyle w:val="ListNumber"/>
        <w:keepNext/>
        <w:keepLines/>
        <w:numPr>
          <w:ilvl w:val="0"/>
          <w:numId w:val="33"/>
        </w:numPr>
      </w:pPr>
      <w:r w:rsidRPr="00FA5848">
        <w:t>Targeted and efficient government funding that considers inconsistencies between jurisdictions or disruption to the fee for service market.</w:t>
      </w:r>
    </w:p>
    <w:p w14:paraId="7F170541" w14:textId="65E2579B" w:rsidR="000E14F2" w:rsidRPr="00FA5848" w:rsidRDefault="000E14F2" w:rsidP="000E14F2">
      <w:pPr>
        <w:pStyle w:val="BodyText"/>
      </w:pPr>
      <w:r w:rsidRPr="00FA5848">
        <w:t>Following an extended period of consultation, a number of VET reforms have since been announced and implemented by the Commonwealth in order to deliver on these objectives. This process is ongoing.</w:t>
      </w:r>
    </w:p>
    <w:p w14:paraId="31317976" w14:textId="77777777" w:rsidR="000E14F2" w:rsidRDefault="000E14F2" w:rsidP="000E14F2">
      <w:pPr>
        <w:pStyle w:val="BodyText"/>
      </w:pPr>
      <w:r w:rsidRPr="00FA5848">
        <w:t xml:space="preserve">Second, the Commonwealth has committed to work with the states and territories to produce a </w:t>
      </w:r>
      <w:r w:rsidRPr="00FA5848">
        <w:rPr>
          <w:i/>
        </w:rPr>
        <w:t>Reform of the Federation White Paper</w:t>
      </w:r>
      <w:r w:rsidRPr="00FA5848">
        <w:t xml:space="preserve"> by the end of 2015. </w:t>
      </w:r>
      <w:r w:rsidRPr="00F661A0">
        <w:t xml:space="preserve">When the leaders of all Australian jurisdictions met in July 2015 to discuss the Federation White Paper, they agreed that a better trained workforce is essential to grow </w:t>
      </w:r>
      <w:r>
        <w:t>Australia’s</w:t>
      </w:r>
      <w:r w:rsidRPr="00F661A0">
        <w:t xml:space="preserve"> economy and create jobs but there is a misalignment between the jobs </w:t>
      </w:r>
      <w:r>
        <w:t>individuals are trained</w:t>
      </w:r>
      <w:r w:rsidRPr="00F661A0">
        <w:t xml:space="preserve"> for and the jobs business needs doing. </w:t>
      </w:r>
      <w:r>
        <w:t>Leaders</w:t>
      </w:r>
      <w:r w:rsidRPr="00F661A0">
        <w:t xml:space="preserve"> agreed that reform</w:t>
      </w:r>
      <w:r>
        <w:t xml:space="preserve"> of</w:t>
      </w:r>
      <w:r w:rsidRPr="00F661A0">
        <w:t xml:space="preserve"> the </w:t>
      </w:r>
      <w:r>
        <w:t xml:space="preserve">VET </w:t>
      </w:r>
      <w:r w:rsidRPr="00F661A0">
        <w:t xml:space="preserve">sector </w:t>
      </w:r>
      <w:r>
        <w:t xml:space="preserve">is needed </w:t>
      </w:r>
      <w:r w:rsidRPr="00F661A0">
        <w:t xml:space="preserve">so that training helps young people get jobs when they </w:t>
      </w:r>
      <w:r>
        <w:t>complete training</w:t>
      </w:r>
      <w:r w:rsidRPr="00F661A0">
        <w:t xml:space="preserve">, as well as providing real pathways for older workers </w:t>
      </w:r>
      <w:r>
        <w:t>to transition between careers. The l</w:t>
      </w:r>
      <w:r w:rsidRPr="00F661A0">
        <w:t>eaders committed to change that will see a more demand driven system, greater engagement with business about their skills needs to deal with emerging industries and new ways to help support students.</w:t>
      </w:r>
    </w:p>
    <w:p w14:paraId="520D7E9B" w14:textId="77777777" w:rsidR="000E14F2" w:rsidRPr="00FA5848" w:rsidRDefault="000E14F2" w:rsidP="000E14F2">
      <w:pPr>
        <w:pStyle w:val="BodyText"/>
      </w:pPr>
      <w:r w:rsidRPr="00FA5848">
        <w:t>The VET Reform Agenda and the Reform of the Federation White Paper both acknowledge that Australia is part of a global economy and society, and is increasingly facing pressures in the nature of work, firms, technology, the population and its education. This is necessitating significant restructuring of industries and it is a critical time within which to be reviewing the NP and how governments work together to achieve the appropriate skills and workforce development required into the future.</w:t>
      </w:r>
    </w:p>
    <w:p w14:paraId="6ABED8DF" w14:textId="7E9E3140" w:rsidR="000E14F2" w:rsidRDefault="000E14F2" w:rsidP="000E14F2">
      <w:pPr>
        <w:pStyle w:val="BodyText"/>
      </w:pPr>
      <w:r w:rsidRPr="00FA5848">
        <w:t xml:space="preserve">This remainder of this section draws together the findings of the Review to set out </w:t>
      </w:r>
      <w:r>
        <w:t>areas</w:t>
      </w:r>
      <w:r w:rsidRPr="00FA5848">
        <w:t xml:space="preserve"> for future focus in </w:t>
      </w:r>
      <w:r>
        <w:t>any further</w:t>
      </w:r>
      <w:r w:rsidRPr="00FA5848">
        <w:t xml:space="preserve"> reform of the VET sector. </w:t>
      </w:r>
      <w:r>
        <w:t>They</w:t>
      </w:r>
      <w:r w:rsidRPr="00FA5848">
        <w:t xml:space="preserve"> have been developed </w:t>
      </w:r>
      <w:r>
        <w:t xml:space="preserve">and are proposed </w:t>
      </w:r>
      <w:r w:rsidRPr="00FA5848">
        <w:t>with the understanding that the two processes of the VET Reform Agenda and the Reform of the Federation White Paper are well underway, and do not seek to pre-empt the outcomes of those processes</w:t>
      </w:r>
      <w:r>
        <w:t xml:space="preserve">. They will also be impacted by, and need to be considered alongside, other </w:t>
      </w:r>
      <w:r w:rsidRPr="00E13A27">
        <w:t xml:space="preserve">changes </w:t>
      </w:r>
      <w:r>
        <w:t xml:space="preserve">in train </w:t>
      </w:r>
      <w:r w:rsidRPr="00E13A27">
        <w:t>to VET FEE-HELP</w:t>
      </w:r>
      <w:r w:rsidR="006A6E42">
        <w:t xml:space="preserve"> (see</w:t>
      </w:r>
      <w:r w:rsidR="006A6E42" w:rsidRPr="001F310E">
        <w:t xml:space="preserve"> </w:t>
      </w:r>
      <w:r w:rsidR="006A6E42" w:rsidRPr="00B72B7B">
        <w:fldChar w:fldCharType="begin"/>
      </w:r>
      <w:r w:rsidR="006A6E42" w:rsidRPr="001267F2">
        <w:instrText xml:space="preserve"> REF _Ref440383322 \h </w:instrText>
      </w:r>
      <w:r w:rsidR="006A6E42" w:rsidRPr="00B72B7B">
        <w:instrText xml:space="preserve"> \* MERGEFORMAT </w:instrText>
      </w:r>
      <w:r w:rsidR="006A6E42" w:rsidRPr="00B72B7B">
        <w:fldChar w:fldCharType="separate"/>
      </w:r>
      <w:r w:rsidR="008C40B9" w:rsidRPr="008C40B9">
        <w:rPr>
          <w:rStyle w:val="CaptionLabel"/>
          <w:b w:val="0"/>
        </w:rPr>
        <w:t xml:space="preserve">Box </w:t>
      </w:r>
      <w:r w:rsidR="008C40B9" w:rsidRPr="008C40B9">
        <w:rPr>
          <w:rStyle w:val="CaptionLabel"/>
          <w:b w:val="0"/>
          <w:noProof/>
        </w:rPr>
        <w:t>2.2</w:t>
      </w:r>
      <w:r w:rsidR="006A6E42" w:rsidRPr="00B72B7B">
        <w:fldChar w:fldCharType="end"/>
      </w:r>
      <w:r w:rsidR="006A6E42">
        <w:t>)</w:t>
      </w:r>
      <w:r w:rsidRPr="00E13A27">
        <w:t xml:space="preserve">, reforms to the </w:t>
      </w:r>
      <w:r>
        <w:t xml:space="preserve">VET </w:t>
      </w:r>
      <w:r w:rsidRPr="00E13A27">
        <w:t>regulatory framework and ASQA, Training Package reform, and new national industry engagement processes.</w:t>
      </w:r>
    </w:p>
    <w:p w14:paraId="3692D7AD" w14:textId="77777777" w:rsidR="000E14F2" w:rsidRDefault="000E14F2" w:rsidP="00F4536B">
      <w:pPr>
        <w:pStyle w:val="BodyText"/>
      </w:pPr>
      <w:r>
        <w:t xml:space="preserve">The suggested areas are based on a combination of stakeholder views gathered as part of the Review (such as in relation to a well-articulated reform context with policy coherence and clear roles and responsibilities) as well as specific issues identified in examining data in relation to the NP’s outputs and outcomes (such as well linked objectives and activities). </w:t>
      </w:r>
      <w:r w:rsidRPr="00FA5848">
        <w:t xml:space="preserve">They also build on the </w:t>
      </w:r>
      <w:r>
        <w:t xml:space="preserve">good </w:t>
      </w:r>
      <w:r w:rsidRPr="00FA5848">
        <w:t>practic</w:t>
      </w:r>
      <w:r>
        <w:t>e experiences and les</w:t>
      </w:r>
      <w:r w:rsidRPr="00FA5848">
        <w:t>s</w:t>
      </w:r>
      <w:r>
        <w:t xml:space="preserve">ons </w:t>
      </w:r>
      <w:r w:rsidRPr="00FA5848">
        <w:t xml:space="preserve">as outlined </w:t>
      </w:r>
      <w:r>
        <w:t>earlier in this chapter</w:t>
      </w:r>
      <w:r w:rsidRPr="00FA5848">
        <w:t>.</w:t>
      </w:r>
    </w:p>
    <w:p w14:paraId="3A68DA92" w14:textId="548A114D" w:rsidR="000E14F2" w:rsidRDefault="000E14F2" w:rsidP="008A5CD0">
      <w:pPr>
        <w:pStyle w:val="BodyText"/>
      </w:pPr>
      <w:r>
        <w:t>The recommendations are first summarised</w:t>
      </w:r>
      <w:r w:rsidR="008A5CD0" w:rsidRPr="008A5CD0">
        <w:t xml:space="preserve"> </w:t>
      </w:r>
      <w:r w:rsidR="008A5CD0" w:rsidRPr="004173D9">
        <w:t>in</w:t>
      </w:r>
      <w:r w:rsidR="008A5CD0" w:rsidRPr="004173D9">
        <w:rPr>
          <w:b/>
        </w:rPr>
        <w:t xml:space="preserve"> </w:t>
      </w:r>
      <w:r w:rsidR="008A5CD0" w:rsidRPr="004173D9">
        <w:rPr>
          <w:b/>
        </w:rPr>
        <w:fldChar w:fldCharType="begin"/>
      </w:r>
      <w:r w:rsidR="008A5CD0" w:rsidRPr="004173D9">
        <w:rPr>
          <w:b/>
        </w:rPr>
        <w:instrText xml:space="preserve"> REF _Ref434258649 \h   \* MERGEFORMAT </w:instrText>
      </w:r>
      <w:r w:rsidR="008A5CD0" w:rsidRPr="004173D9">
        <w:rPr>
          <w:b/>
        </w:rPr>
      </w:r>
      <w:r w:rsidR="008A5CD0" w:rsidRPr="004173D9">
        <w:rPr>
          <w:b/>
        </w:rPr>
        <w:fldChar w:fldCharType="separate"/>
      </w:r>
      <w:r w:rsidR="008C40B9" w:rsidRPr="008C40B9">
        <w:rPr>
          <w:rStyle w:val="CaptionLabel"/>
          <w:b w:val="0"/>
        </w:rPr>
        <w:t xml:space="preserve">Table </w:t>
      </w:r>
      <w:r w:rsidR="008C40B9" w:rsidRPr="008C40B9">
        <w:rPr>
          <w:rStyle w:val="CaptionLabel"/>
          <w:b w:val="0"/>
          <w:noProof/>
        </w:rPr>
        <w:t>7.1</w:t>
      </w:r>
      <w:r w:rsidR="008A5CD0" w:rsidRPr="004173D9">
        <w:rPr>
          <w:b/>
        </w:rPr>
        <w:fldChar w:fldCharType="end"/>
      </w:r>
      <w:r w:rsidR="008A5CD0">
        <w:rPr>
          <w:b/>
        </w:rPr>
        <w:t xml:space="preserve"> </w:t>
      </w:r>
      <w:r>
        <w:t>below, then discussed more fully in the following sections. Importantly, the</w:t>
      </w:r>
      <w:r w:rsidRPr="00E13A27">
        <w:t xml:space="preserve"> report needs to be considered as a whole when interpreting </w:t>
      </w:r>
      <w:r>
        <w:t xml:space="preserve">its </w:t>
      </w:r>
      <w:r w:rsidRPr="00E13A27">
        <w:t xml:space="preserve">conclusions and </w:t>
      </w:r>
      <w:r>
        <w:t xml:space="preserve">the suggested recommendations. These should not be treated as stand-alone initiatives, but have been developed as a suite of inter-dependent and mutually reinforcing elements that will be important in defining any future agreements and thereby supporting effective implementation of any further reforms. </w:t>
      </w:r>
    </w:p>
    <w:p w14:paraId="6395DAE5" w14:textId="13A7DF75" w:rsidR="000E14F2" w:rsidRPr="004173D9" w:rsidRDefault="000E14F2" w:rsidP="000E14F2">
      <w:pPr>
        <w:pStyle w:val="BodyText"/>
        <w:rPr>
          <w:b/>
        </w:rPr>
      </w:pPr>
      <w:r>
        <w:t xml:space="preserve">As a final prefacing note, while the areas of focus or priority are proposed as recommendations, they are necessarily general for the reasons described above. Therefore, rather than prescribe specific actions, they are intended to provide an input to and help inform consideration of any future VET reform alongside the other related initiatives underway. The specific way in which the recommendation will assist any future arrangements are indicated in italics </w:t>
      </w:r>
      <w:r w:rsidRPr="004173D9">
        <w:t>in</w:t>
      </w:r>
      <w:r w:rsidR="004173D9" w:rsidRPr="004173D9">
        <w:rPr>
          <w:b/>
        </w:rPr>
        <w:t xml:space="preserve"> </w:t>
      </w:r>
      <w:r w:rsidR="004173D9" w:rsidRPr="004173D9">
        <w:rPr>
          <w:b/>
        </w:rPr>
        <w:fldChar w:fldCharType="begin"/>
      </w:r>
      <w:r w:rsidR="004173D9" w:rsidRPr="004173D9">
        <w:rPr>
          <w:b/>
        </w:rPr>
        <w:instrText xml:space="preserve"> REF _Ref434258649 \h   \* MERGEFORMAT </w:instrText>
      </w:r>
      <w:r w:rsidR="004173D9" w:rsidRPr="004173D9">
        <w:rPr>
          <w:b/>
        </w:rPr>
      </w:r>
      <w:r w:rsidR="004173D9" w:rsidRPr="004173D9">
        <w:rPr>
          <w:b/>
        </w:rPr>
        <w:fldChar w:fldCharType="separate"/>
      </w:r>
      <w:r w:rsidR="008C40B9" w:rsidRPr="008C40B9">
        <w:rPr>
          <w:rStyle w:val="CaptionLabel"/>
          <w:b w:val="0"/>
        </w:rPr>
        <w:t xml:space="preserve">Table </w:t>
      </w:r>
      <w:r w:rsidR="008C40B9" w:rsidRPr="008C40B9">
        <w:rPr>
          <w:rStyle w:val="CaptionLabel"/>
          <w:b w:val="0"/>
          <w:noProof/>
        </w:rPr>
        <w:t>7.1</w:t>
      </w:r>
      <w:r w:rsidR="004173D9" w:rsidRPr="004173D9">
        <w:rPr>
          <w:b/>
        </w:rPr>
        <w:fldChar w:fldCharType="end"/>
      </w:r>
      <w:r w:rsidRPr="004173D9">
        <w:t>.</w:t>
      </w:r>
    </w:p>
    <w:p w14:paraId="06FB6474" w14:textId="77777777" w:rsidR="000E14F2" w:rsidRPr="00FA5848" w:rsidRDefault="000E14F2" w:rsidP="000E14F2">
      <w:pPr>
        <w:pStyle w:val="BodyText"/>
      </w:pPr>
    </w:p>
    <w:p w14:paraId="45C38371" w14:textId="5635E7BA" w:rsidR="004173D9" w:rsidRPr="001104AA" w:rsidRDefault="004173D9" w:rsidP="004173D9">
      <w:pPr>
        <w:pStyle w:val="Caption"/>
      </w:pPr>
      <w:bookmarkStart w:id="611" w:name="_Ref434258649"/>
      <w:bookmarkStart w:id="612" w:name="_Toc440460811"/>
      <w:bookmarkStart w:id="613" w:name="_Ref434152284"/>
      <w:bookmarkStart w:id="614" w:name="_Toc432960875"/>
      <w:bookmarkStart w:id="615" w:name="_Ref434152273"/>
      <w:r w:rsidRPr="001104AA">
        <w:rPr>
          <w:rStyle w:val="CaptionLabel"/>
        </w:rPr>
        <w:t xml:space="preserve">Table </w:t>
      </w:r>
      <w:r w:rsidR="0059245C">
        <w:rPr>
          <w:rStyle w:val="CaptionLabel"/>
        </w:rPr>
        <w:fldChar w:fldCharType="begin"/>
      </w:r>
      <w:r w:rsidR="0059245C">
        <w:rPr>
          <w:rStyle w:val="CaptionLabel"/>
        </w:rPr>
        <w:instrText xml:space="preserve"> STYLEREF 1 \s </w:instrText>
      </w:r>
      <w:r w:rsidR="0059245C">
        <w:rPr>
          <w:rStyle w:val="CaptionLabel"/>
        </w:rPr>
        <w:fldChar w:fldCharType="separate"/>
      </w:r>
      <w:r w:rsidR="008C40B9">
        <w:rPr>
          <w:rStyle w:val="CaptionLabel"/>
          <w:noProof/>
        </w:rPr>
        <w:t>7</w:t>
      </w:r>
      <w:r w:rsidR="0059245C">
        <w:rPr>
          <w:rStyle w:val="CaptionLabel"/>
        </w:rPr>
        <w:fldChar w:fldCharType="end"/>
      </w:r>
      <w:r w:rsidR="0059245C">
        <w:rPr>
          <w:rStyle w:val="CaptionLabel"/>
        </w:rPr>
        <w:t>.</w:t>
      </w:r>
      <w:r w:rsidR="0059245C">
        <w:rPr>
          <w:rStyle w:val="CaptionLabel"/>
        </w:rPr>
        <w:fldChar w:fldCharType="begin"/>
      </w:r>
      <w:r w:rsidR="0059245C">
        <w:rPr>
          <w:rStyle w:val="CaptionLabel"/>
        </w:rPr>
        <w:instrText xml:space="preserve"> SEQ Table \* ARABIC \s 1 </w:instrText>
      </w:r>
      <w:r w:rsidR="0059245C">
        <w:rPr>
          <w:rStyle w:val="CaptionLabel"/>
        </w:rPr>
        <w:fldChar w:fldCharType="separate"/>
      </w:r>
      <w:r w:rsidR="008C40B9">
        <w:rPr>
          <w:rStyle w:val="CaptionLabel"/>
          <w:noProof/>
        </w:rPr>
        <w:t>1</w:t>
      </w:r>
      <w:r w:rsidR="0059245C">
        <w:rPr>
          <w:rStyle w:val="CaptionLabel"/>
        </w:rPr>
        <w:fldChar w:fldCharType="end"/>
      </w:r>
      <w:bookmarkEnd w:id="611"/>
      <w:r>
        <w:tab/>
        <w:t>Summary of recommendations</w:t>
      </w:r>
      <w:bookmarkEnd w:id="612"/>
    </w:p>
    <w:tbl>
      <w:tblPr>
        <w:tblW w:w="8623" w:type="dxa"/>
        <w:tblInd w:w="-454" w:type="dxa"/>
        <w:tblLayout w:type="fixed"/>
        <w:tblCellMar>
          <w:left w:w="0" w:type="dxa"/>
          <w:right w:w="0" w:type="dxa"/>
        </w:tblCellMar>
        <w:tblLook w:val="0000" w:firstRow="0" w:lastRow="0" w:firstColumn="0" w:lastColumn="0" w:noHBand="0" w:noVBand="0"/>
        <w:tblDescription w:val="table_Std"/>
      </w:tblPr>
      <w:tblGrid>
        <w:gridCol w:w="454"/>
        <w:gridCol w:w="284"/>
        <w:gridCol w:w="2551"/>
        <w:gridCol w:w="5334"/>
      </w:tblGrid>
      <w:tr w:rsidR="000E14F2" w:rsidRPr="00FA5848" w14:paraId="2F5ED526" w14:textId="77777777" w:rsidTr="00FF6E4E">
        <w:trPr>
          <w:cantSplit/>
          <w:tblHeader/>
        </w:trPr>
        <w:tc>
          <w:tcPr>
            <w:tcW w:w="3289" w:type="dxa"/>
            <w:gridSpan w:val="3"/>
            <w:shd w:val="clear" w:color="auto" w:fill="9D57A6"/>
            <w:tcMar>
              <w:top w:w="0" w:type="dxa"/>
              <w:left w:w="454" w:type="dxa"/>
              <w:bottom w:w="0" w:type="dxa"/>
              <w:right w:w="60" w:type="dxa"/>
            </w:tcMar>
          </w:tcPr>
          <w:bookmarkEnd w:id="613"/>
          <w:bookmarkEnd w:id="614"/>
          <w:bookmarkEnd w:id="615"/>
          <w:p w14:paraId="2DDF50D5" w14:textId="77777777" w:rsidR="000E14F2" w:rsidRPr="00FA5848" w:rsidRDefault="000E14F2" w:rsidP="00FF6E4E">
            <w:pPr>
              <w:pStyle w:val="Tablecolumnheadings"/>
            </w:pPr>
            <w:r w:rsidRPr="00FA5848">
              <w:t>Objective</w:t>
            </w:r>
          </w:p>
        </w:tc>
        <w:tc>
          <w:tcPr>
            <w:tcW w:w="5334" w:type="dxa"/>
            <w:shd w:val="clear" w:color="auto" w:fill="9D57A6"/>
            <w:tcMar>
              <w:top w:w="0" w:type="dxa"/>
              <w:left w:w="0" w:type="dxa"/>
              <w:bottom w:w="0" w:type="dxa"/>
              <w:right w:w="60" w:type="dxa"/>
            </w:tcMar>
          </w:tcPr>
          <w:p w14:paraId="6B2CC3C2" w14:textId="77777777" w:rsidR="000E14F2" w:rsidRPr="00FA5848" w:rsidRDefault="000E14F2" w:rsidP="00FF6E4E">
            <w:pPr>
              <w:pStyle w:val="Tablecolumnheadings"/>
            </w:pPr>
            <w:r w:rsidRPr="00FA5848">
              <w:t>Recommendation</w:t>
            </w:r>
          </w:p>
        </w:tc>
      </w:tr>
      <w:tr w:rsidR="000E14F2" w:rsidRPr="00FA5848" w14:paraId="77474E17" w14:textId="77777777" w:rsidTr="00FF6E4E">
        <w:trPr>
          <w:gridBefore w:val="1"/>
          <w:wBefore w:w="454" w:type="dxa"/>
          <w:cantSplit/>
        </w:trPr>
        <w:tc>
          <w:tcPr>
            <w:tcW w:w="284" w:type="dxa"/>
            <w:tcBorders>
              <w:bottom w:val="single" w:sz="4" w:space="0" w:color="646464"/>
            </w:tcBorders>
            <w:shd w:val="clear" w:color="auto" w:fill="auto"/>
            <w:tcMar>
              <w:top w:w="40" w:type="dxa"/>
              <w:left w:w="0" w:type="dxa"/>
              <w:bottom w:w="40" w:type="dxa"/>
              <w:right w:w="60" w:type="dxa"/>
            </w:tcMar>
          </w:tcPr>
          <w:p w14:paraId="6423ED64" w14:textId="77777777" w:rsidR="000E14F2" w:rsidRPr="00FA5848" w:rsidRDefault="000E14F2" w:rsidP="00FF6E4E">
            <w:pPr>
              <w:pStyle w:val="Tabletext"/>
              <w:keepNext/>
            </w:pPr>
            <w:r w:rsidRPr="00FA5848">
              <w:t>1</w:t>
            </w:r>
          </w:p>
        </w:tc>
        <w:tc>
          <w:tcPr>
            <w:tcW w:w="2551" w:type="dxa"/>
            <w:tcBorders>
              <w:bottom w:val="single" w:sz="4" w:space="0" w:color="646464"/>
            </w:tcBorders>
            <w:shd w:val="clear" w:color="auto" w:fill="auto"/>
            <w:tcMar>
              <w:top w:w="40" w:type="dxa"/>
              <w:left w:w="0" w:type="dxa"/>
              <w:bottom w:w="40" w:type="dxa"/>
              <w:right w:w="60" w:type="dxa"/>
            </w:tcMar>
          </w:tcPr>
          <w:p w14:paraId="51570652" w14:textId="77777777" w:rsidR="000E14F2" w:rsidRPr="00FA5848" w:rsidRDefault="000E14F2" w:rsidP="00FF6E4E">
            <w:pPr>
              <w:pStyle w:val="Tabletext"/>
              <w:keepNext/>
            </w:pPr>
            <w:r w:rsidRPr="00FA5848">
              <w:t>Guided by an overarching roadmap</w:t>
            </w:r>
          </w:p>
        </w:tc>
        <w:tc>
          <w:tcPr>
            <w:tcW w:w="5334" w:type="dxa"/>
            <w:tcBorders>
              <w:bottom w:val="single" w:sz="4" w:space="0" w:color="646464"/>
            </w:tcBorders>
            <w:shd w:val="clear" w:color="auto" w:fill="auto"/>
            <w:tcMar>
              <w:top w:w="40" w:type="dxa"/>
              <w:left w:w="0" w:type="dxa"/>
              <w:bottom w:w="40" w:type="dxa"/>
              <w:right w:w="60" w:type="dxa"/>
            </w:tcMar>
          </w:tcPr>
          <w:p w14:paraId="129A4E56" w14:textId="77777777" w:rsidR="000E14F2" w:rsidRDefault="000E14F2" w:rsidP="00FF6E4E">
            <w:pPr>
              <w:pStyle w:val="Tabletext"/>
              <w:keepNext/>
            </w:pPr>
            <w:r w:rsidRPr="00FA5848">
              <w:t>Any further reform beyond the current NP should be guided by the development of a strategic roadmap that provides a clear articulation of the role and purpose of VET within the broader education and workforce development systems in Australia, and defines staged goals for achieving the transition.</w:t>
            </w:r>
          </w:p>
          <w:p w14:paraId="44BBE4DA" w14:textId="77777777" w:rsidR="000E14F2" w:rsidRPr="0021647D" w:rsidRDefault="000E14F2" w:rsidP="00FF6E4E">
            <w:pPr>
              <w:pStyle w:val="Tabletext"/>
              <w:keepNext/>
              <w:rPr>
                <w:i/>
              </w:rPr>
            </w:pPr>
            <w:r>
              <w:rPr>
                <w:i/>
              </w:rPr>
              <w:t>Will p</w:t>
            </w:r>
            <w:r w:rsidRPr="0021647D">
              <w:rPr>
                <w:i/>
              </w:rPr>
              <w:t xml:space="preserve">rovide </w:t>
            </w:r>
            <w:r>
              <w:rPr>
                <w:i/>
              </w:rPr>
              <w:t xml:space="preserve">any future agreements with </w:t>
            </w:r>
            <w:r w:rsidRPr="0021647D">
              <w:rPr>
                <w:i/>
              </w:rPr>
              <w:t>more detailed linkages between objectives, activities, outputs and outcomes</w:t>
            </w:r>
          </w:p>
        </w:tc>
      </w:tr>
      <w:tr w:rsidR="000E14F2" w:rsidRPr="00FA5848" w14:paraId="3297D5FF" w14:textId="77777777" w:rsidTr="00FF6E4E">
        <w:trPr>
          <w:gridBefore w:val="1"/>
          <w:wBefore w:w="454" w:type="dxa"/>
          <w:cantSplit/>
        </w:trPr>
        <w:tc>
          <w:tcPr>
            <w:tcW w:w="284" w:type="dxa"/>
            <w:tcBorders>
              <w:top w:val="single" w:sz="4" w:space="0" w:color="646464"/>
              <w:bottom w:val="single" w:sz="4" w:space="0" w:color="646464"/>
            </w:tcBorders>
            <w:shd w:val="clear" w:color="auto" w:fill="auto"/>
            <w:tcMar>
              <w:top w:w="40" w:type="dxa"/>
              <w:left w:w="0" w:type="dxa"/>
              <w:bottom w:w="40" w:type="dxa"/>
              <w:right w:w="60" w:type="dxa"/>
            </w:tcMar>
          </w:tcPr>
          <w:p w14:paraId="058BD2D4" w14:textId="77777777" w:rsidR="000E14F2" w:rsidRPr="00FA5848" w:rsidRDefault="000E14F2" w:rsidP="00FF6E4E">
            <w:pPr>
              <w:pStyle w:val="Tabletext"/>
              <w:keepNext/>
            </w:pPr>
            <w:r w:rsidRPr="00FA5848">
              <w:t>2</w:t>
            </w:r>
          </w:p>
        </w:tc>
        <w:tc>
          <w:tcPr>
            <w:tcW w:w="2551" w:type="dxa"/>
            <w:tcBorders>
              <w:top w:val="single" w:sz="4" w:space="0" w:color="646464"/>
              <w:bottom w:val="single" w:sz="4" w:space="0" w:color="646464"/>
            </w:tcBorders>
            <w:shd w:val="clear" w:color="auto" w:fill="auto"/>
            <w:tcMar>
              <w:top w:w="40" w:type="dxa"/>
              <w:left w:w="0" w:type="dxa"/>
              <w:bottom w:w="40" w:type="dxa"/>
              <w:right w:w="60" w:type="dxa"/>
            </w:tcMar>
          </w:tcPr>
          <w:p w14:paraId="6023B5E7" w14:textId="77777777" w:rsidR="000E14F2" w:rsidRPr="00FA5848" w:rsidRDefault="000E14F2" w:rsidP="00FF6E4E">
            <w:pPr>
              <w:pStyle w:val="Tabletext"/>
              <w:keepNext/>
            </w:pPr>
            <w:r w:rsidRPr="00FA5848">
              <w:t>Underpinned by a national training system architecture</w:t>
            </w:r>
          </w:p>
        </w:tc>
        <w:tc>
          <w:tcPr>
            <w:tcW w:w="5334" w:type="dxa"/>
            <w:tcBorders>
              <w:top w:val="single" w:sz="4" w:space="0" w:color="646464"/>
              <w:bottom w:val="single" w:sz="4" w:space="0" w:color="646464"/>
            </w:tcBorders>
            <w:shd w:val="clear" w:color="auto" w:fill="auto"/>
            <w:tcMar>
              <w:top w:w="40" w:type="dxa"/>
              <w:left w:w="0" w:type="dxa"/>
              <w:bottom w:w="40" w:type="dxa"/>
              <w:right w:w="60" w:type="dxa"/>
            </w:tcMar>
          </w:tcPr>
          <w:p w14:paraId="5506432C" w14:textId="39F1A938" w:rsidR="000E14F2" w:rsidRDefault="000E14F2" w:rsidP="00FF6E4E">
            <w:pPr>
              <w:pStyle w:val="Tabletext"/>
              <w:keepNext/>
            </w:pPr>
            <w:r w:rsidRPr="00FA5848">
              <w:t>The architecture of the national training system should be defined and agreed, determining the elements where consistency across jurisdictions is critical to the achievement of outcomes, and those where local flexibility is necessary for the achievement of these outcomes.</w:t>
            </w:r>
          </w:p>
          <w:p w14:paraId="6C4BCA2B" w14:textId="77777777" w:rsidR="000E14F2" w:rsidRPr="0021647D" w:rsidRDefault="000E14F2" w:rsidP="00FF6E4E">
            <w:pPr>
              <w:pStyle w:val="Tabletext"/>
              <w:keepNext/>
              <w:rPr>
                <w:i/>
              </w:rPr>
            </w:pPr>
            <w:r>
              <w:rPr>
                <w:i/>
              </w:rPr>
              <w:t>Will p</w:t>
            </w:r>
            <w:r w:rsidRPr="00EC5D00">
              <w:rPr>
                <w:i/>
              </w:rPr>
              <w:t xml:space="preserve">rovide </w:t>
            </w:r>
            <w:r>
              <w:rPr>
                <w:i/>
              </w:rPr>
              <w:t>any future agreements</w:t>
            </w:r>
            <w:r w:rsidRPr="004573F7">
              <w:rPr>
                <w:i/>
              </w:rPr>
              <w:t xml:space="preserve"> </w:t>
            </w:r>
            <w:r>
              <w:rPr>
                <w:i/>
              </w:rPr>
              <w:t xml:space="preserve">with </w:t>
            </w:r>
            <w:r w:rsidRPr="0021647D">
              <w:rPr>
                <w:i/>
              </w:rPr>
              <w:t>specification of the training system elements and where jurisdictional flexibility is essential for attainment of outcomes.</w:t>
            </w:r>
          </w:p>
        </w:tc>
      </w:tr>
      <w:tr w:rsidR="000E14F2" w:rsidRPr="00FA5848" w14:paraId="737997A1" w14:textId="77777777" w:rsidTr="00FF6E4E">
        <w:trPr>
          <w:gridBefore w:val="1"/>
          <w:wBefore w:w="454" w:type="dxa"/>
          <w:cantSplit/>
        </w:trPr>
        <w:tc>
          <w:tcPr>
            <w:tcW w:w="284" w:type="dxa"/>
            <w:tcBorders>
              <w:top w:val="single" w:sz="4" w:space="0" w:color="646464"/>
              <w:bottom w:val="single" w:sz="4" w:space="0" w:color="646464"/>
            </w:tcBorders>
            <w:shd w:val="clear" w:color="auto" w:fill="auto"/>
            <w:tcMar>
              <w:top w:w="40" w:type="dxa"/>
              <w:left w:w="0" w:type="dxa"/>
              <w:bottom w:w="40" w:type="dxa"/>
              <w:right w:w="60" w:type="dxa"/>
            </w:tcMar>
          </w:tcPr>
          <w:p w14:paraId="05F97394" w14:textId="77777777" w:rsidR="000E14F2" w:rsidRPr="00FA5848" w:rsidRDefault="000E14F2" w:rsidP="00FF6E4E">
            <w:pPr>
              <w:pStyle w:val="Tabletext"/>
              <w:keepNext/>
            </w:pPr>
            <w:r w:rsidRPr="00FA5848">
              <w:t>3</w:t>
            </w:r>
          </w:p>
        </w:tc>
        <w:tc>
          <w:tcPr>
            <w:tcW w:w="2551" w:type="dxa"/>
            <w:tcBorders>
              <w:top w:val="single" w:sz="4" w:space="0" w:color="646464"/>
              <w:bottom w:val="single" w:sz="4" w:space="0" w:color="646464"/>
            </w:tcBorders>
            <w:shd w:val="clear" w:color="auto" w:fill="auto"/>
            <w:tcMar>
              <w:top w:w="40" w:type="dxa"/>
              <w:left w:w="0" w:type="dxa"/>
              <w:bottom w:w="40" w:type="dxa"/>
              <w:right w:w="60" w:type="dxa"/>
            </w:tcMar>
          </w:tcPr>
          <w:p w14:paraId="4DD3A35F" w14:textId="77777777" w:rsidR="000E14F2" w:rsidRPr="00FA5848" w:rsidRDefault="000E14F2" w:rsidP="00FF6E4E">
            <w:pPr>
              <w:pStyle w:val="Tabletext"/>
              <w:keepNext/>
            </w:pPr>
            <w:r w:rsidRPr="00FA5848">
              <w:t>Focussed by measured outcomes targets</w:t>
            </w:r>
          </w:p>
        </w:tc>
        <w:tc>
          <w:tcPr>
            <w:tcW w:w="5334" w:type="dxa"/>
            <w:tcBorders>
              <w:top w:val="single" w:sz="4" w:space="0" w:color="646464"/>
              <w:bottom w:val="single" w:sz="4" w:space="0" w:color="646464"/>
            </w:tcBorders>
            <w:shd w:val="clear" w:color="auto" w:fill="auto"/>
            <w:tcMar>
              <w:top w:w="40" w:type="dxa"/>
              <w:left w:w="0" w:type="dxa"/>
              <w:bottom w:w="40" w:type="dxa"/>
              <w:right w:w="60" w:type="dxa"/>
            </w:tcMar>
          </w:tcPr>
          <w:p w14:paraId="0C954542" w14:textId="0641ACAA" w:rsidR="00A55588" w:rsidRDefault="00A55588" w:rsidP="00FF6E4E">
            <w:pPr>
              <w:pStyle w:val="Tabletext"/>
              <w:keepNext/>
              <w:rPr>
                <w:i/>
              </w:rPr>
            </w:pPr>
            <w:r w:rsidRPr="00FA5848">
              <w:t xml:space="preserve">Investment should be made in </w:t>
            </w:r>
            <w:r>
              <w:t xml:space="preserve">identifying which </w:t>
            </w:r>
            <w:r w:rsidRPr="00FA5848">
              <w:t xml:space="preserve">performance indicators reflect the specific desired outcomes of the VET sector, with careful consideration of the motivations of the student and of the funder, </w:t>
            </w:r>
            <w:r w:rsidR="0012328D">
              <w:t xml:space="preserve">and leveraging of </w:t>
            </w:r>
            <w:r w:rsidRPr="00FA5848">
              <w:t>the current data collections and infrastructure established or progressed through the NP</w:t>
            </w:r>
            <w:r>
              <w:t>.</w:t>
            </w:r>
          </w:p>
          <w:p w14:paraId="709A88A8" w14:textId="77777777" w:rsidR="000E14F2" w:rsidRPr="0021647D" w:rsidRDefault="000E14F2" w:rsidP="00FF6E4E">
            <w:pPr>
              <w:pStyle w:val="Tabletext"/>
              <w:keepNext/>
              <w:rPr>
                <w:i/>
              </w:rPr>
            </w:pPr>
            <w:r>
              <w:rPr>
                <w:i/>
              </w:rPr>
              <w:t>Will p</w:t>
            </w:r>
            <w:r w:rsidRPr="00EC5D00">
              <w:rPr>
                <w:i/>
              </w:rPr>
              <w:t xml:space="preserve">rovide </w:t>
            </w:r>
            <w:r>
              <w:rPr>
                <w:i/>
              </w:rPr>
              <w:t>any future agreements</w:t>
            </w:r>
            <w:r w:rsidRPr="004573F7">
              <w:rPr>
                <w:i/>
              </w:rPr>
              <w:t xml:space="preserve"> </w:t>
            </w:r>
            <w:r w:rsidRPr="0021647D">
              <w:rPr>
                <w:i/>
              </w:rPr>
              <w:t>with indicators and targets that drive the desired activities and outcomes</w:t>
            </w:r>
            <w:r>
              <w:rPr>
                <w:i/>
              </w:rPr>
              <w:t>.</w:t>
            </w:r>
          </w:p>
        </w:tc>
      </w:tr>
      <w:tr w:rsidR="000E14F2" w:rsidRPr="00FA5848" w14:paraId="5000B221" w14:textId="77777777" w:rsidTr="00FF6E4E">
        <w:trPr>
          <w:gridBefore w:val="1"/>
          <w:wBefore w:w="454" w:type="dxa"/>
          <w:cantSplit/>
        </w:trPr>
        <w:tc>
          <w:tcPr>
            <w:tcW w:w="284" w:type="dxa"/>
            <w:tcBorders>
              <w:top w:val="single" w:sz="4" w:space="0" w:color="646464"/>
              <w:bottom w:val="single" w:sz="4" w:space="0" w:color="646464"/>
            </w:tcBorders>
            <w:shd w:val="clear" w:color="auto" w:fill="auto"/>
            <w:tcMar>
              <w:top w:w="40" w:type="dxa"/>
              <w:left w:w="0" w:type="dxa"/>
              <w:bottom w:w="40" w:type="dxa"/>
              <w:right w:w="60" w:type="dxa"/>
            </w:tcMar>
          </w:tcPr>
          <w:p w14:paraId="1ABAEC68" w14:textId="77777777" w:rsidR="000E14F2" w:rsidRPr="00FA5848" w:rsidRDefault="000E14F2" w:rsidP="00FF6E4E">
            <w:pPr>
              <w:pStyle w:val="Tabletext"/>
              <w:keepNext/>
            </w:pPr>
            <w:r w:rsidRPr="00FA5848">
              <w:t>4</w:t>
            </w:r>
          </w:p>
        </w:tc>
        <w:tc>
          <w:tcPr>
            <w:tcW w:w="2551" w:type="dxa"/>
            <w:tcBorders>
              <w:top w:val="single" w:sz="4" w:space="0" w:color="646464"/>
              <w:bottom w:val="single" w:sz="4" w:space="0" w:color="646464"/>
            </w:tcBorders>
            <w:shd w:val="clear" w:color="auto" w:fill="auto"/>
            <w:tcMar>
              <w:top w:w="40" w:type="dxa"/>
              <w:left w:w="0" w:type="dxa"/>
              <w:bottom w:w="40" w:type="dxa"/>
              <w:right w:w="60" w:type="dxa"/>
            </w:tcMar>
          </w:tcPr>
          <w:p w14:paraId="100C216F" w14:textId="77777777" w:rsidR="000E14F2" w:rsidRPr="00FA5848" w:rsidRDefault="000E14F2" w:rsidP="00FF6E4E">
            <w:pPr>
              <w:pStyle w:val="Tabletext"/>
              <w:keepNext/>
            </w:pPr>
            <w:r w:rsidRPr="00FA5848">
              <w:t>Led by industry and student demand</w:t>
            </w:r>
          </w:p>
        </w:tc>
        <w:tc>
          <w:tcPr>
            <w:tcW w:w="5334" w:type="dxa"/>
            <w:tcBorders>
              <w:top w:val="single" w:sz="4" w:space="0" w:color="646464"/>
              <w:bottom w:val="single" w:sz="4" w:space="0" w:color="646464"/>
            </w:tcBorders>
            <w:shd w:val="clear" w:color="auto" w:fill="auto"/>
            <w:tcMar>
              <w:top w:w="40" w:type="dxa"/>
              <w:left w:w="0" w:type="dxa"/>
              <w:bottom w:w="40" w:type="dxa"/>
              <w:right w:w="60" w:type="dxa"/>
            </w:tcMar>
          </w:tcPr>
          <w:p w14:paraId="3C6B5606" w14:textId="77777777" w:rsidR="000E14F2" w:rsidRDefault="000E14F2" w:rsidP="00FF6E4E">
            <w:pPr>
              <w:pStyle w:val="Tabletext"/>
              <w:keepNext/>
            </w:pPr>
            <w:r>
              <w:t>Any f</w:t>
            </w:r>
            <w:r w:rsidRPr="00FA5848">
              <w:t xml:space="preserve">uture reforms should have </w:t>
            </w:r>
            <w:r>
              <w:t>a greater</w:t>
            </w:r>
            <w:r w:rsidRPr="00FA5848">
              <w:t xml:space="preserve"> focus </w:t>
            </w:r>
            <w:r>
              <w:t>of the skill needs of priority industries</w:t>
            </w:r>
            <w:r w:rsidRPr="00FA5848">
              <w:t>, building on the current increased choice and contestability of training options which, while increasing accessibility, in many instances remain supply driven.</w:t>
            </w:r>
            <w:r>
              <w:t xml:space="preserve"> This should include greater information for students, for example in relation to training pricing and quality, and matched to labour market trends and earning potential.</w:t>
            </w:r>
          </w:p>
          <w:p w14:paraId="7CCFEE95" w14:textId="77777777" w:rsidR="000E14F2" w:rsidRPr="0021647D" w:rsidRDefault="000E14F2" w:rsidP="00FF6E4E">
            <w:pPr>
              <w:pStyle w:val="Tabletext"/>
              <w:keepNext/>
              <w:rPr>
                <w:i/>
              </w:rPr>
            </w:pPr>
            <w:r>
              <w:rPr>
                <w:i/>
              </w:rPr>
              <w:t>Will a</w:t>
            </w:r>
            <w:r w:rsidRPr="0021647D">
              <w:rPr>
                <w:i/>
              </w:rPr>
              <w:t xml:space="preserve">llow </w:t>
            </w:r>
            <w:r>
              <w:rPr>
                <w:i/>
              </w:rPr>
              <w:t>any future agreements</w:t>
            </w:r>
            <w:r w:rsidRPr="004573F7">
              <w:rPr>
                <w:i/>
              </w:rPr>
              <w:t xml:space="preserve"> </w:t>
            </w:r>
            <w:r w:rsidRPr="0021647D">
              <w:rPr>
                <w:i/>
              </w:rPr>
              <w:t xml:space="preserve">to specify and fund activities that encourage </w:t>
            </w:r>
            <w:r>
              <w:rPr>
                <w:i/>
              </w:rPr>
              <w:t xml:space="preserve">greater levels of </w:t>
            </w:r>
            <w:r w:rsidRPr="0021647D">
              <w:rPr>
                <w:i/>
              </w:rPr>
              <w:t>industry and student demand.</w:t>
            </w:r>
          </w:p>
        </w:tc>
      </w:tr>
      <w:tr w:rsidR="000E14F2" w:rsidRPr="00FA5848" w14:paraId="446D46EA" w14:textId="77777777" w:rsidTr="00FF6E4E">
        <w:trPr>
          <w:gridBefore w:val="1"/>
          <w:wBefore w:w="454" w:type="dxa"/>
          <w:cantSplit/>
        </w:trPr>
        <w:tc>
          <w:tcPr>
            <w:tcW w:w="284" w:type="dxa"/>
            <w:tcBorders>
              <w:top w:val="single" w:sz="4" w:space="0" w:color="646464"/>
              <w:bottom w:val="single" w:sz="4" w:space="0" w:color="646464"/>
            </w:tcBorders>
            <w:shd w:val="clear" w:color="auto" w:fill="auto"/>
            <w:tcMar>
              <w:top w:w="40" w:type="dxa"/>
              <w:left w:w="0" w:type="dxa"/>
              <w:bottom w:w="40" w:type="dxa"/>
              <w:right w:w="60" w:type="dxa"/>
            </w:tcMar>
          </w:tcPr>
          <w:p w14:paraId="45BE7A53" w14:textId="77777777" w:rsidR="000E14F2" w:rsidRPr="00FA5848" w:rsidRDefault="000E14F2" w:rsidP="00FF6E4E">
            <w:pPr>
              <w:pStyle w:val="Tabletext"/>
              <w:keepNext/>
            </w:pPr>
            <w:r w:rsidRPr="00FA5848">
              <w:t>5</w:t>
            </w:r>
          </w:p>
        </w:tc>
        <w:tc>
          <w:tcPr>
            <w:tcW w:w="2551" w:type="dxa"/>
            <w:tcBorders>
              <w:top w:val="single" w:sz="4" w:space="0" w:color="646464"/>
              <w:bottom w:val="single" w:sz="4" w:space="0" w:color="646464"/>
            </w:tcBorders>
            <w:shd w:val="clear" w:color="auto" w:fill="auto"/>
            <w:tcMar>
              <w:top w:w="40" w:type="dxa"/>
              <w:left w:w="0" w:type="dxa"/>
              <w:bottom w:w="40" w:type="dxa"/>
              <w:right w:w="60" w:type="dxa"/>
            </w:tcMar>
          </w:tcPr>
          <w:p w14:paraId="37678FEE" w14:textId="77777777" w:rsidR="000E14F2" w:rsidRPr="00FA5848" w:rsidRDefault="000E14F2" w:rsidP="00FF6E4E">
            <w:pPr>
              <w:pStyle w:val="Tabletext"/>
              <w:keepNext/>
            </w:pPr>
            <w:r w:rsidRPr="00FA5848">
              <w:t>Protected with quality safeguards</w:t>
            </w:r>
          </w:p>
        </w:tc>
        <w:tc>
          <w:tcPr>
            <w:tcW w:w="5334" w:type="dxa"/>
            <w:tcBorders>
              <w:top w:val="single" w:sz="4" w:space="0" w:color="646464"/>
              <w:bottom w:val="single" w:sz="4" w:space="0" w:color="646464"/>
            </w:tcBorders>
            <w:shd w:val="clear" w:color="auto" w:fill="auto"/>
            <w:tcMar>
              <w:top w:w="40" w:type="dxa"/>
              <w:left w:w="0" w:type="dxa"/>
              <w:bottom w:w="40" w:type="dxa"/>
              <w:right w:w="60" w:type="dxa"/>
            </w:tcMar>
          </w:tcPr>
          <w:p w14:paraId="1B0965C5" w14:textId="77777777" w:rsidR="000E14F2" w:rsidRDefault="000E14F2" w:rsidP="00FF6E4E">
            <w:pPr>
              <w:pStyle w:val="Tabletext"/>
              <w:keepNext/>
            </w:pPr>
            <w:r w:rsidRPr="00FA5848">
              <w:t>Future reforms should prioritise clear specification of regulatory and contractual arrangements to ensure improvements in choice and access are matched by improvements in quality.</w:t>
            </w:r>
          </w:p>
          <w:p w14:paraId="5291F4E8" w14:textId="77777777" w:rsidR="000E14F2" w:rsidRPr="0021647D" w:rsidRDefault="000E14F2" w:rsidP="00FF6E4E">
            <w:pPr>
              <w:pStyle w:val="Tabletext"/>
              <w:keepNext/>
              <w:rPr>
                <w:i/>
              </w:rPr>
            </w:pPr>
            <w:r>
              <w:rPr>
                <w:i/>
              </w:rPr>
              <w:t>Will a</w:t>
            </w:r>
            <w:r w:rsidRPr="0021647D">
              <w:rPr>
                <w:i/>
              </w:rPr>
              <w:t xml:space="preserve">llow </w:t>
            </w:r>
            <w:r>
              <w:rPr>
                <w:i/>
              </w:rPr>
              <w:t>any future agreements</w:t>
            </w:r>
            <w:r w:rsidRPr="004573F7">
              <w:rPr>
                <w:i/>
              </w:rPr>
              <w:t xml:space="preserve"> </w:t>
            </w:r>
            <w:r w:rsidRPr="0021647D">
              <w:rPr>
                <w:i/>
              </w:rPr>
              <w:t xml:space="preserve">to specify quality goals and hurdles as a pre-condition to use of public funds. </w:t>
            </w:r>
          </w:p>
        </w:tc>
      </w:tr>
      <w:tr w:rsidR="000E14F2" w:rsidRPr="00FA5848" w14:paraId="5CB3A9B7" w14:textId="77777777" w:rsidTr="00FF6E4E">
        <w:trPr>
          <w:gridBefore w:val="1"/>
          <w:wBefore w:w="454" w:type="dxa"/>
          <w:cantSplit/>
        </w:trPr>
        <w:tc>
          <w:tcPr>
            <w:tcW w:w="284" w:type="dxa"/>
            <w:tcBorders>
              <w:top w:val="single" w:sz="4" w:space="0" w:color="646464"/>
              <w:bottom w:val="single" w:sz="4" w:space="0" w:color="646464"/>
            </w:tcBorders>
            <w:shd w:val="clear" w:color="auto" w:fill="auto"/>
            <w:tcMar>
              <w:top w:w="40" w:type="dxa"/>
              <w:left w:w="0" w:type="dxa"/>
              <w:bottom w:w="40" w:type="dxa"/>
              <w:right w:w="60" w:type="dxa"/>
            </w:tcMar>
          </w:tcPr>
          <w:p w14:paraId="2F4668A8" w14:textId="77777777" w:rsidR="000E14F2" w:rsidRPr="00FA5848" w:rsidRDefault="000E14F2" w:rsidP="00FF6E4E">
            <w:pPr>
              <w:pStyle w:val="Tabletext"/>
              <w:keepNext/>
            </w:pPr>
            <w:r w:rsidRPr="00FA5848">
              <w:t>6</w:t>
            </w:r>
          </w:p>
        </w:tc>
        <w:tc>
          <w:tcPr>
            <w:tcW w:w="2551" w:type="dxa"/>
            <w:tcBorders>
              <w:top w:val="single" w:sz="4" w:space="0" w:color="646464"/>
              <w:bottom w:val="single" w:sz="4" w:space="0" w:color="646464"/>
            </w:tcBorders>
            <w:shd w:val="clear" w:color="auto" w:fill="auto"/>
            <w:tcMar>
              <w:top w:w="40" w:type="dxa"/>
              <w:left w:w="0" w:type="dxa"/>
              <w:bottom w:w="40" w:type="dxa"/>
              <w:right w:w="60" w:type="dxa"/>
            </w:tcMar>
          </w:tcPr>
          <w:p w14:paraId="3B29D337" w14:textId="77777777" w:rsidR="000E14F2" w:rsidRPr="00FA5848" w:rsidRDefault="000E14F2" w:rsidP="00FF6E4E">
            <w:pPr>
              <w:pStyle w:val="Tabletext"/>
              <w:keepNext/>
            </w:pPr>
            <w:r w:rsidRPr="00FA5848">
              <w:t>Reinforced with defined public provision</w:t>
            </w:r>
          </w:p>
        </w:tc>
        <w:tc>
          <w:tcPr>
            <w:tcW w:w="5334" w:type="dxa"/>
            <w:tcBorders>
              <w:top w:val="single" w:sz="4" w:space="0" w:color="646464"/>
              <w:bottom w:val="single" w:sz="4" w:space="0" w:color="646464"/>
            </w:tcBorders>
            <w:shd w:val="clear" w:color="auto" w:fill="auto"/>
            <w:tcMar>
              <w:top w:w="40" w:type="dxa"/>
              <w:left w:w="0" w:type="dxa"/>
              <w:bottom w:w="40" w:type="dxa"/>
              <w:right w:w="60" w:type="dxa"/>
            </w:tcMar>
          </w:tcPr>
          <w:p w14:paraId="4E98CB2F" w14:textId="77777777" w:rsidR="000E14F2" w:rsidRDefault="000E14F2" w:rsidP="00FF6E4E">
            <w:pPr>
              <w:pStyle w:val="Tabletext"/>
              <w:keepNext/>
            </w:pPr>
            <w:r w:rsidRPr="00FA5848">
              <w:t xml:space="preserve">The role and expected activities of the public provider, both contestable and non-contestable, should be clearly </w:t>
            </w:r>
            <w:r>
              <w:t xml:space="preserve">and transparently </w:t>
            </w:r>
            <w:r w:rsidRPr="00FA5848">
              <w:t>articulated</w:t>
            </w:r>
            <w:r>
              <w:t>, costed,</w:t>
            </w:r>
            <w:r w:rsidRPr="00FA5848">
              <w:t xml:space="preserve"> and funded accordingly.</w:t>
            </w:r>
          </w:p>
          <w:p w14:paraId="56B79A9F" w14:textId="20899814" w:rsidR="000E14F2" w:rsidRPr="0021647D" w:rsidRDefault="000E14F2">
            <w:pPr>
              <w:pStyle w:val="Tabletext"/>
              <w:keepNext/>
              <w:rPr>
                <w:i/>
              </w:rPr>
            </w:pPr>
            <w:r>
              <w:rPr>
                <w:i/>
              </w:rPr>
              <w:t>Will enable</w:t>
            </w:r>
            <w:r w:rsidRPr="0021647D">
              <w:rPr>
                <w:i/>
              </w:rPr>
              <w:t xml:space="preserve"> </w:t>
            </w:r>
            <w:r>
              <w:rPr>
                <w:i/>
              </w:rPr>
              <w:t>any future agreements</w:t>
            </w:r>
            <w:r w:rsidRPr="004573F7">
              <w:rPr>
                <w:i/>
              </w:rPr>
              <w:t xml:space="preserve"> </w:t>
            </w:r>
            <w:r w:rsidRPr="0021647D">
              <w:rPr>
                <w:i/>
              </w:rPr>
              <w:t>to clarify the role of the public provider, particularly in relation to non-contestable service obligations</w:t>
            </w:r>
            <w:r>
              <w:rPr>
                <w:i/>
              </w:rPr>
              <w:t>.</w:t>
            </w:r>
          </w:p>
        </w:tc>
      </w:tr>
      <w:tr w:rsidR="000E14F2" w:rsidRPr="00FA5848" w14:paraId="5B77F6E4" w14:textId="77777777" w:rsidTr="00FF6E4E">
        <w:trPr>
          <w:gridBefore w:val="1"/>
          <w:wBefore w:w="454" w:type="dxa"/>
          <w:cantSplit/>
        </w:trPr>
        <w:tc>
          <w:tcPr>
            <w:tcW w:w="284" w:type="dxa"/>
            <w:tcBorders>
              <w:top w:val="single" w:sz="4" w:space="0" w:color="646464"/>
              <w:bottom w:val="single" w:sz="4" w:space="0" w:color="646464"/>
            </w:tcBorders>
            <w:shd w:val="clear" w:color="auto" w:fill="auto"/>
            <w:tcMar>
              <w:top w:w="40" w:type="dxa"/>
              <w:left w:w="0" w:type="dxa"/>
              <w:bottom w:w="40" w:type="dxa"/>
              <w:right w:w="60" w:type="dxa"/>
            </w:tcMar>
          </w:tcPr>
          <w:p w14:paraId="7382B728" w14:textId="77777777" w:rsidR="000E14F2" w:rsidRPr="00FA5848" w:rsidRDefault="000E14F2" w:rsidP="00FF6E4E">
            <w:pPr>
              <w:pStyle w:val="Tabletext"/>
            </w:pPr>
            <w:r w:rsidRPr="00FA5848">
              <w:t>7</w:t>
            </w:r>
          </w:p>
        </w:tc>
        <w:tc>
          <w:tcPr>
            <w:tcW w:w="2551" w:type="dxa"/>
            <w:tcBorders>
              <w:top w:val="single" w:sz="4" w:space="0" w:color="646464"/>
              <w:bottom w:val="single" w:sz="4" w:space="0" w:color="646464"/>
            </w:tcBorders>
            <w:shd w:val="clear" w:color="auto" w:fill="auto"/>
            <w:tcMar>
              <w:top w:w="40" w:type="dxa"/>
              <w:left w:w="0" w:type="dxa"/>
              <w:bottom w:w="40" w:type="dxa"/>
              <w:right w:w="60" w:type="dxa"/>
            </w:tcMar>
          </w:tcPr>
          <w:p w14:paraId="78B96606" w14:textId="77777777" w:rsidR="000E14F2" w:rsidRPr="00FA5848" w:rsidRDefault="000E14F2" w:rsidP="00FF6E4E">
            <w:pPr>
              <w:pStyle w:val="Tabletext"/>
            </w:pPr>
            <w:r w:rsidRPr="00FA5848">
              <w:t>Resourced with coordinated and stable funding</w:t>
            </w:r>
          </w:p>
        </w:tc>
        <w:tc>
          <w:tcPr>
            <w:tcW w:w="5334" w:type="dxa"/>
            <w:tcBorders>
              <w:top w:val="single" w:sz="4" w:space="0" w:color="646464"/>
              <w:bottom w:val="single" w:sz="4" w:space="0" w:color="646464"/>
            </w:tcBorders>
            <w:shd w:val="clear" w:color="auto" w:fill="auto"/>
            <w:tcMar>
              <w:top w:w="40" w:type="dxa"/>
              <w:left w:w="0" w:type="dxa"/>
              <w:bottom w:w="40" w:type="dxa"/>
              <w:right w:w="60" w:type="dxa"/>
            </w:tcMar>
          </w:tcPr>
          <w:p w14:paraId="7B8BF4FA" w14:textId="77777777" w:rsidR="000E14F2" w:rsidRDefault="000E14F2" w:rsidP="00FF6E4E">
            <w:pPr>
              <w:pStyle w:val="Tabletext"/>
            </w:pPr>
            <w:r>
              <w:t xml:space="preserve">Any future reform of the VET sector should be supported with </w:t>
            </w:r>
            <w:r w:rsidRPr="00FA5848">
              <w:t xml:space="preserve">public funding </w:t>
            </w:r>
            <w:r>
              <w:t>that is</w:t>
            </w:r>
            <w:r w:rsidRPr="00FA5848">
              <w:t xml:space="preserve"> allocated across the </w:t>
            </w:r>
            <w:r>
              <w:t xml:space="preserve">VET </w:t>
            </w:r>
            <w:r w:rsidRPr="00FA5848">
              <w:t xml:space="preserve">system in a way that </w:t>
            </w:r>
            <w:r>
              <w:t>provides market stability, with reasonable long term certainty in the quantum of funding, and t</w:t>
            </w:r>
            <w:r w:rsidRPr="00FA5848">
              <w:t>akes into account all related funding channels</w:t>
            </w:r>
            <w:r>
              <w:t>.</w:t>
            </w:r>
          </w:p>
          <w:p w14:paraId="43422450" w14:textId="77777777" w:rsidR="000E14F2" w:rsidRPr="00FA5848" w:rsidRDefault="000E14F2" w:rsidP="00FF6E4E">
            <w:pPr>
              <w:pStyle w:val="Tabletext"/>
            </w:pPr>
            <w:r>
              <w:rPr>
                <w:i/>
              </w:rPr>
              <w:t>Will ensure</w:t>
            </w:r>
            <w:r w:rsidRPr="00EC5D00">
              <w:rPr>
                <w:i/>
              </w:rPr>
              <w:t xml:space="preserve"> </w:t>
            </w:r>
            <w:r>
              <w:rPr>
                <w:i/>
              </w:rPr>
              <w:t xml:space="preserve">any future agreements are based on a sound understanding of the quantum and timeframe of funds required to achieve the expected outcomes. </w:t>
            </w:r>
          </w:p>
        </w:tc>
      </w:tr>
      <w:tr w:rsidR="000E14F2" w:rsidRPr="00FA5848" w14:paraId="60C3B5C0" w14:textId="77777777" w:rsidTr="00FF6E4E">
        <w:trPr>
          <w:gridBefore w:val="1"/>
          <w:wBefore w:w="454" w:type="dxa"/>
          <w:cantSplit/>
        </w:trPr>
        <w:tc>
          <w:tcPr>
            <w:tcW w:w="8169" w:type="dxa"/>
            <w:gridSpan w:val="3"/>
            <w:tcBorders>
              <w:top w:val="single" w:sz="4" w:space="0" w:color="646464"/>
              <w:bottom w:val="single" w:sz="4" w:space="0" w:color="646464"/>
            </w:tcBorders>
            <w:shd w:val="clear" w:color="auto" w:fill="auto"/>
            <w:tcMar>
              <w:top w:w="40" w:type="dxa"/>
              <w:left w:w="0" w:type="dxa"/>
              <w:bottom w:w="40" w:type="dxa"/>
              <w:right w:w="60" w:type="dxa"/>
            </w:tcMar>
          </w:tcPr>
          <w:p w14:paraId="24475CE6" w14:textId="77777777" w:rsidR="000E14F2" w:rsidRPr="00FA5848" w:rsidRDefault="000E14F2" w:rsidP="00FF6E4E">
            <w:pPr>
              <w:pStyle w:val="Source"/>
              <w:keepNext w:val="0"/>
            </w:pPr>
            <w:r w:rsidRPr="00FA5848">
              <w:t>Source: ACIL Allen 2015</w:t>
            </w:r>
          </w:p>
        </w:tc>
      </w:tr>
    </w:tbl>
    <w:p w14:paraId="388FCF0D" w14:textId="77777777" w:rsidR="000E14F2" w:rsidRPr="00FA5848" w:rsidRDefault="000E14F2" w:rsidP="00937D75">
      <w:pPr>
        <w:pStyle w:val="Heading3nonumber"/>
        <w:keepLines w:val="0"/>
        <w:widowControl w:val="0"/>
        <w:spacing w:before="120"/>
      </w:pPr>
      <w:r w:rsidRPr="00FA5848">
        <w:t>Guided by an overarching roadmap</w:t>
      </w:r>
    </w:p>
    <w:p w14:paraId="0007075C" w14:textId="77777777" w:rsidR="000E14F2" w:rsidRPr="00FA5848" w:rsidRDefault="000E14F2" w:rsidP="000E14F2">
      <w:pPr>
        <w:pStyle w:val="BodyText"/>
        <w:keepNext/>
        <w:keepLines/>
        <w:rPr>
          <w:i/>
        </w:rPr>
      </w:pPr>
      <w:r w:rsidRPr="00FA5848">
        <w:t xml:space="preserve">The VET sector has been the subject of multiple reforms and reviews over the past decades, going as far back as the 1974 </w:t>
      </w:r>
      <w:r w:rsidRPr="00FA5848">
        <w:rPr>
          <w:i/>
        </w:rPr>
        <w:t>TAFE in Australia</w:t>
      </w:r>
      <w:r w:rsidRPr="00FA5848">
        <w:t xml:space="preserve"> report by the Australian Committee on Technical and Further Education (the ‘Kangan Report)’, through to more recently the 2011 Skills Australia report on </w:t>
      </w:r>
      <w:r w:rsidRPr="00FA5848">
        <w:rPr>
          <w:i/>
        </w:rPr>
        <w:t>Skills for Prosperity</w:t>
      </w:r>
      <w:r w:rsidRPr="00FA5848">
        <w:t xml:space="preserve"> </w:t>
      </w:r>
      <w:r w:rsidRPr="00FA5848">
        <w:rPr>
          <w:i/>
        </w:rPr>
        <w:t>– a roadmap for VET</w:t>
      </w:r>
      <w:r w:rsidRPr="00FA5848">
        <w:t>.</w:t>
      </w:r>
    </w:p>
    <w:p w14:paraId="28B1FB89" w14:textId="77777777" w:rsidR="000E14F2" w:rsidRPr="00FA5848" w:rsidRDefault="000E14F2" w:rsidP="000E14F2">
      <w:pPr>
        <w:pStyle w:val="BodyText"/>
      </w:pPr>
      <w:r w:rsidRPr="00FA5848">
        <w:t xml:space="preserve">These reports have variously identified the vision and objectives for the VET sector in Australia, with much commonality with the current NP, though it is important that these be refreshed and contemporised in the face of the economic and social changes taking place in Australia. For example, the 1994 ‘FitzGerald report’ to the former Australian National Training Authority, </w:t>
      </w:r>
      <w:r w:rsidRPr="00FA5848">
        <w:rPr>
          <w:i/>
        </w:rPr>
        <w:t>Successful Reform – Competitive Skills for Australians and Australian Enterprises,</w:t>
      </w:r>
      <w:r w:rsidRPr="00FA5848">
        <w:t xml:space="preserve"> proposed a number of improvements sought in the present reform activities, in particular refocussing national training reforms on the demand side, recognising government regulatory responsibilities to ensure the integrity of the ‘social currency’ of the recognisability and portability of skills, and establishing a network for best workplace practice.</w:t>
      </w:r>
    </w:p>
    <w:p w14:paraId="4F0B8991" w14:textId="599BF215" w:rsidR="000E14F2" w:rsidRPr="00FA5848" w:rsidRDefault="000E14F2" w:rsidP="000E14F2">
      <w:pPr>
        <w:pStyle w:val="BodyText"/>
      </w:pPr>
      <w:r w:rsidRPr="00FA5848">
        <w:t xml:space="preserve">While the NP has had a significant impact in triggering reform, the Review findings indicate that more needs to be done. The NP was necessarily high level in many of its aspirations and is now being asked to provide greater definition in a number of areas. In particular, the VET sector is becoming increasingly complex and diverse, serving a number of skills segments—including technical trades, general business related occupations, para-professional professional licensing, providing foundation skills, achieving access and equity for regional and disadvantaged populations, as well as pathways to employment or further study. As such, the VET sector </w:t>
      </w:r>
      <w:r>
        <w:t xml:space="preserve">is not homogenous but </w:t>
      </w:r>
      <w:r w:rsidRPr="00FA5848">
        <w:t xml:space="preserve">has multiple purposes </w:t>
      </w:r>
      <w:r>
        <w:t xml:space="preserve">or ‘sub-systems’. It </w:t>
      </w:r>
      <w:r w:rsidRPr="00FA5848">
        <w:t xml:space="preserve">will </w:t>
      </w:r>
      <w:r>
        <w:t xml:space="preserve">therefore </w:t>
      </w:r>
      <w:r w:rsidRPr="00FA5848">
        <w:t xml:space="preserve">need to continue to respond, at even greater levels of flexibility, to the skills needs of students and businesses in the face of continued rapid changes in the economy, including in the labour market and in technology. </w:t>
      </w:r>
      <w:r>
        <w:t>Student outcomes are central and this justifies stronger emphasis in the articulation of role and purpose of VET.</w:t>
      </w:r>
    </w:p>
    <w:p w14:paraId="08A95C24" w14:textId="77777777" w:rsidR="000E14F2" w:rsidRPr="00FA5848" w:rsidRDefault="000E14F2" w:rsidP="000E14F2">
      <w:r w:rsidRPr="00FA5848">
        <w:t xml:space="preserve">In facing these reform pressures, the VET sector has not had the benefit of a detailed contemporary national assessment of the full breadth of student and industry needs, in the same way that the 2008 Bradley </w:t>
      </w:r>
      <w:r w:rsidRPr="00FA5848">
        <w:rPr>
          <w:i/>
        </w:rPr>
        <w:t>Review of Higher Education</w:t>
      </w:r>
      <w:r w:rsidRPr="00FA5848">
        <w:t xml:space="preserve"> has provided to that sector. Future Commonwealth-state arrangements should therefore be informed by a detailed roadmap for the VET sector, one that establishes the </w:t>
      </w:r>
      <w:r>
        <w:t>role</w:t>
      </w:r>
      <w:r w:rsidRPr="00FA5848">
        <w:t xml:space="preserve"> and purpose of </w:t>
      </w:r>
      <w:r>
        <w:t>VET, including its sub-systems</w:t>
      </w:r>
      <w:r w:rsidRPr="00FA5848">
        <w:t>, and provides guidance on questions such as:</w:t>
      </w:r>
    </w:p>
    <w:p w14:paraId="64408A19" w14:textId="77777777" w:rsidR="000E14F2" w:rsidRPr="00FA5848" w:rsidRDefault="000E14F2" w:rsidP="000E14F2">
      <w:pPr>
        <w:pStyle w:val="ListBullet"/>
      </w:pPr>
      <w:r w:rsidRPr="00FA5848">
        <w:t>what specific outcomes does and will the Australian economy and community need from the VET sector vis-à-vis the broader education sector</w:t>
      </w:r>
    </w:p>
    <w:p w14:paraId="1AFEC3B1" w14:textId="77777777" w:rsidR="000E14F2" w:rsidRPr="00FA5848" w:rsidRDefault="000E14F2" w:rsidP="000E14F2">
      <w:pPr>
        <w:pStyle w:val="ListBullet"/>
      </w:pPr>
      <w:r w:rsidRPr="00FA5848">
        <w:t>how should the VET sector interface and interrelate within the broader policy and programme environment, including the education and workforce development sectors, and over what timeframes</w:t>
      </w:r>
    </w:p>
    <w:p w14:paraId="3AA61247" w14:textId="77777777" w:rsidR="000E14F2" w:rsidRPr="00FA5848" w:rsidRDefault="000E14F2" w:rsidP="000E14F2">
      <w:pPr>
        <w:pStyle w:val="ListBullet"/>
      </w:pPr>
      <w:r w:rsidRPr="00FA5848">
        <w:t>what specifically is the role of government, in relation to that of industry, providers and students</w:t>
      </w:r>
    </w:p>
    <w:p w14:paraId="1017F162" w14:textId="77777777" w:rsidR="000E14F2" w:rsidRPr="00FA5848" w:rsidRDefault="000E14F2" w:rsidP="000E14F2">
      <w:pPr>
        <w:pStyle w:val="ListBullet"/>
      </w:pPr>
      <w:r w:rsidRPr="00FA5848">
        <w:t>what are the appropriate stages and goals for future reform of the VET sector.</w:t>
      </w:r>
    </w:p>
    <w:p w14:paraId="0193E9F0" w14:textId="77777777" w:rsidR="000E14F2" w:rsidRPr="00FA5848" w:rsidRDefault="000E14F2" w:rsidP="000E14F2">
      <w:pPr>
        <w:pStyle w:val="BodyText"/>
      </w:pPr>
      <w:r w:rsidRPr="00FA5848">
        <w:t>With this as the starting point, it will be possible to specify more definitively the most appropriate future reform actions and outcomes to meet the objectives of the NASWD, and to determine what changes to the national training system architecture and the respective roles of all parties are required. These are the subject of the further and more specific recommendations that follow.</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0E14F2" w:rsidRPr="00FA5848" w14:paraId="7B98E58A" w14:textId="77777777" w:rsidTr="00FF6E4E">
        <w:trPr>
          <w:cantSplit/>
        </w:trPr>
        <w:tc>
          <w:tcPr>
            <w:tcW w:w="8614" w:type="dxa"/>
            <w:shd w:val="clear" w:color="auto" w:fill="auto"/>
            <w:tcMar>
              <w:left w:w="446" w:type="dxa"/>
            </w:tcMar>
          </w:tcPr>
          <w:p w14:paraId="22824B8B" w14:textId="49889C31" w:rsidR="000E14F2" w:rsidRPr="00FA5848" w:rsidRDefault="000E14F2" w:rsidP="00FF6E4E">
            <w:pPr>
              <w:pStyle w:val="Caption"/>
            </w:pPr>
            <w:r w:rsidRPr="00FA5848">
              <w:t xml:space="preserve">Recommendation </w:t>
            </w:r>
            <w:r w:rsidRPr="0009045D">
              <w:fldChar w:fldCharType="begin"/>
            </w:r>
            <w:r w:rsidRPr="00FA5848">
              <w:instrText xml:space="preserve"> SEQ Recommendation \* ARABIC </w:instrText>
            </w:r>
            <w:r w:rsidRPr="0009045D">
              <w:fldChar w:fldCharType="separate"/>
            </w:r>
            <w:r w:rsidR="008C40B9">
              <w:rPr>
                <w:noProof/>
              </w:rPr>
              <w:t>1</w:t>
            </w:r>
            <w:r w:rsidRPr="0009045D">
              <w:fldChar w:fldCharType="end"/>
            </w:r>
            <w:r w:rsidRPr="00FA5848">
              <w:t xml:space="preserve"> – </w:t>
            </w:r>
            <w:r w:rsidR="00D87BF1">
              <w:rPr>
                <w:rStyle w:val="CaptionLabel"/>
              </w:rPr>
              <w:t>An o</w:t>
            </w:r>
            <w:r w:rsidRPr="00FA5848">
              <w:rPr>
                <w:rStyle w:val="CaptionLabel"/>
              </w:rPr>
              <w:t>verarching VET roadmap</w:t>
            </w:r>
          </w:p>
        </w:tc>
      </w:tr>
      <w:tr w:rsidR="000E14F2" w:rsidRPr="00FA5848" w14:paraId="3E679AF4" w14:textId="77777777" w:rsidTr="00FF6E4E">
        <w:trPr>
          <w:cantSplit/>
        </w:trPr>
        <w:tc>
          <w:tcPr>
            <w:tcW w:w="8614" w:type="dxa"/>
            <w:shd w:val="clear" w:color="auto" w:fill="E4E0DD"/>
            <w:tcMar>
              <w:top w:w="276" w:type="dxa"/>
              <w:bottom w:w="184" w:type="dxa"/>
              <w:right w:w="120" w:type="dxa"/>
            </w:tcMar>
          </w:tcPr>
          <w:p w14:paraId="33AAE6DE" w14:textId="77777777" w:rsidR="000E14F2" w:rsidRPr="00FA5848" w:rsidRDefault="000E14F2" w:rsidP="00FF6E4E">
            <w:pPr>
              <w:pStyle w:val="BoxText"/>
            </w:pPr>
            <w:r w:rsidRPr="00FA5848">
              <w:t>Any further reform beyond the current NP should be guided by the development of a strategic roadmap that provides a clear articulation of the role and purpose of VET within the broader education and workforce development systems in Australia, and defines staged goals for achieving the transition.</w:t>
            </w:r>
          </w:p>
        </w:tc>
      </w:tr>
      <w:tr w:rsidR="000E14F2" w:rsidRPr="00FA5848" w14:paraId="3579799B" w14:textId="77777777" w:rsidTr="00FF6E4E">
        <w:trPr>
          <w:cantSplit/>
          <w:trHeight w:hRule="exact" w:val="180"/>
        </w:trPr>
        <w:tc>
          <w:tcPr>
            <w:tcW w:w="8614" w:type="dxa"/>
            <w:shd w:val="clear" w:color="auto" w:fill="auto"/>
            <w:tcMar>
              <w:top w:w="0" w:type="dxa"/>
              <w:left w:w="446" w:type="dxa"/>
              <w:bottom w:w="0" w:type="dxa"/>
            </w:tcMar>
          </w:tcPr>
          <w:p w14:paraId="27B06759" w14:textId="77777777" w:rsidR="000E14F2" w:rsidRPr="00FA5848" w:rsidRDefault="000E14F2" w:rsidP="00FF6E4E">
            <w:pPr>
              <w:pStyle w:val="spacer"/>
            </w:pPr>
            <w:r w:rsidRPr="004240E0">
              <w:rPr>
                <w:noProof/>
                <w:lang w:eastAsia="en-AU"/>
              </w:rPr>
              <mc:AlternateContent>
                <mc:Choice Requires="wps">
                  <w:drawing>
                    <wp:anchor distT="0" distB="0" distL="114300" distR="114300" simplePos="0" relativeHeight="251801600" behindDoc="0" locked="1" layoutInCell="1" allowOverlap="1" wp14:anchorId="1771A74D" wp14:editId="7E2BE9B8">
                      <wp:simplePos x="0" y="0"/>
                      <wp:positionH relativeFrom="rightMargin">
                        <wp:posOffset>-774065</wp:posOffset>
                      </wp:positionH>
                      <wp:positionV relativeFrom="page">
                        <wp:posOffset>-237490</wp:posOffset>
                      </wp:positionV>
                      <wp:extent cx="436880" cy="213360"/>
                      <wp:effectExtent l="0" t="0" r="1270" b="0"/>
                      <wp:wrapNone/>
                      <wp:docPr id="109"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2940D6" id="Freeform 5" o:spid="_x0000_s1026" style="position:absolute;margin-left:-60.95pt;margin-top:-18.7pt;width:34.4pt;height:16.8pt;z-index:2518016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103AF299" w14:textId="77777777" w:rsidR="000E14F2" w:rsidRPr="00FA5848" w:rsidRDefault="000E14F2" w:rsidP="000E14F2">
      <w:pPr>
        <w:pStyle w:val="Heading3nonumber"/>
        <w:spacing w:before="120"/>
      </w:pPr>
      <w:r w:rsidRPr="00FA5848">
        <w:t>Underpinned by a national training system architecture</w:t>
      </w:r>
    </w:p>
    <w:p w14:paraId="40798F67" w14:textId="77777777" w:rsidR="000E14F2" w:rsidRPr="00FA5848" w:rsidRDefault="000E14F2" w:rsidP="000E14F2">
      <w:pPr>
        <w:pStyle w:val="BodyText"/>
      </w:pPr>
      <w:r w:rsidRPr="00FA5848">
        <w:t>Currently, VET is funded by both the Commonwealth and states and territories, and differences exist between states and territories entitlement systems.</w:t>
      </w:r>
      <w:r>
        <w:t xml:space="preserve"> </w:t>
      </w:r>
      <w:r w:rsidRPr="00FA5848">
        <w:t>Under the NP, different jurisdiction-based entitlement schemes have emerged, driven by local needs and different VET system starting points, and due to the differing</w:t>
      </w:r>
      <w:r w:rsidRPr="00FA5848" w:rsidDel="00A53BDC">
        <w:t xml:space="preserve"> </w:t>
      </w:r>
      <w:r w:rsidRPr="00FA5848">
        <w:t xml:space="preserve">pace of reform adopted by jurisdictions and varied fiscal constraints. </w:t>
      </w:r>
    </w:p>
    <w:p w14:paraId="127F48A0" w14:textId="77777777" w:rsidR="000E14F2" w:rsidRPr="00FA5848" w:rsidRDefault="000E14F2" w:rsidP="000E14F2">
      <w:pPr>
        <w:pStyle w:val="BodyText"/>
      </w:pPr>
      <w:r w:rsidRPr="00FA5848">
        <w:t xml:space="preserve">The entitlement reforms have also been implemented within an environment of significant Commonwealth VET activity including the </w:t>
      </w:r>
      <w:r>
        <w:t>NWDF</w:t>
      </w:r>
      <w:r w:rsidRPr="00FA5848">
        <w:t xml:space="preserve"> (</w:t>
      </w:r>
      <w:r>
        <w:t xml:space="preserve">and </w:t>
      </w:r>
      <w:r w:rsidRPr="00FA5848">
        <w:t>now the Industry Skills Fund), new employment services arrangements (Job Active), and changes to the incentives for ‘existing worker’ traineeships. These have in some instances resulted in, to some extent, competing or conflicting policy actions, with unintended consequences in training enrolment decisions.</w:t>
      </w:r>
    </w:p>
    <w:p w14:paraId="3811CC4F" w14:textId="77777777" w:rsidR="000E14F2" w:rsidRPr="00FA5848" w:rsidRDefault="000E14F2" w:rsidP="000E14F2">
      <w:pPr>
        <w:pStyle w:val="BodyText"/>
      </w:pPr>
      <w:r w:rsidRPr="00FA5848">
        <w:t xml:space="preserve">More broadly, there have been accompanying shifts in the higher education and the schools sectors, including greater offerings of degree and sub-degree qualifications in higher education and increasing awareness of the role of foundation level qualifications to bridge between school education and pathways to employment or further education. Each have had implications on, and changed the nature of student and employer choices in relation to, the VET system. </w:t>
      </w:r>
    </w:p>
    <w:p w14:paraId="1DD7D6A8" w14:textId="77777777" w:rsidR="000E14F2" w:rsidRPr="00FA5848" w:rsidRDefault="000E14F2" w:rsidP="000E14F2">
      <w:r w:rsidRPr="00FA5848">
        <w:t>The Review heard widespread support for the retention of a student entitlement approach. At the same time there were strong calls for improvements to the architecture of the reform elements, and for better targeting of government support and investment.</w:t>
      </w:r>
    </w:p>
    <w:p w14:paraId="7C52AA58" w14:textId="7CD38029" w:rsidR="000E14F2" w:rsidRPr="00FA5848" w:rsidRDefault="000E14F2" w:rsidP="000E14F2">
      <w:pPr>
        <w:pStyle w:val="BodyText"/>
      </w:pPr>
      <w:r w:rsidRPr="00FA5848">
        <w:t>Many stakeholders commented on the apparent fragmentation of the national training market and how this is creating a system that is complex and disjointed</w:t>
      </w:r>
      <w:r w:rsidR="00576BF5">
        <w:t xml:space="preserve"> (differences between jurisdictional approaches are discussed in section </w:t>
      </w:r>
      <w:r w:rsidR="00576BF5">
        <w:fldChar w:fldCharType="begin"/>
      </w:r>
      <w:r w:rsidR="00576BF5">
        <w:instrText xml:space="preserve"> REF _Ref434260765 \r \h </w:instrText>
      </w:r>
      <w:r w:rsidR="00576BF5">
        <w:fldChar w:fldCharType="separate"/>
      </w:r>
      <w:r w:rsidR="008C40B9">
        <w:t>2.2.1</w:t>
      </w:r>
      <w:r w:rsidR="00576BF5">
        <w:fldChar w:fldCharType="end"/>
      </w:r>
      <w:r w:rsidR="00576BF5">
        <w:t>)</w:t>
      </w:r>
      <w:r w:rsidRPr="00FA5848">
        <w:t xml:space="preserve">. While the need for jurisdictional flexibility in reforms was acknowledged as essential at the outset of the NP, it has led to three fundamental issues. First, the system is </w:t>
      </w:r>
      <w:r w:rsidRPr="00FA5848">
        <w:rPr>
          <w:i/>
        </w:rPr>
        <w:t>more complex</w:t>
      </w:r>
      <w:r w:rsidRPr="00FA5848">
        <w:t xml:space="preserve"> </w:t>
      </w:r>
      <w:r w:rsidRPr="00FA5848">
        <w:rPr>
          <w:i/>
        </w:rPr>
        <w:t>for those involved in accessing VET across borders</w:t>
      </w:r>
      <w:r w:rsidRPr="00FA5848">
        <w:t>, including those populations that move between jurisdictions over a lifetime, those populations that live close to jurisdictional boundaries, and multi-state or national employers</w:t>
      </w:r>
      <w:r w:rsidR="003A1384">
        <w:t xml:space="preserve"> (see </w:t>
      </w:r>
      <w:r w:rsidR="003A1384" w:rsidRPr="00576BF5">
        <w:t xml:space="preserve">section </w:t>
      </w:r>
      <w:r w:rsidR="003A1384" w:rsidRPr="00576BF5">
        <w:fldChar w:fldCharType="begin"/>
      </w:r>
      <w:r w:rsidR="003A1384" w:rsidRPr="00576BF5">
        <w:instrText xml:space="preserve"> REF _Ref434261468 \r \h </w:instrText>
      </w:r>
      <w:r w:rsidR="003A1384">
        <w:instrText xml:space="preserve"> \* MERGEFORMAT </w:instrText>
      </w:r>
      <w:r w:rsidR="003A1384" w:rsidRPr="00576BF5">
        <w:fldChar w:fldCharType="separate"/>
      </w:r>
      <w:r w:rsidR="008C40B9">
        <w:t>5.3.3</w:t>
      </w:r>
      <w:r w:rsidR="003A1384" w:rsidRPr="00576BF5">
        <w:fldChar w:fldCharType="end"/>
      </w:r>
      <w:r w:rsidR="003A1384">
        <w:t xml:space="preserve"> for analysis of students undertaking training across borders)</w:t>
      </w:r>
      <w:r w:rsidRPr="00FA5848">
        <w:t xml:space="preserve">. Second, the system is </w:t>
      </w:r>
      <w:r w:rsidRPr="00FA5848">
        <w:rPr>
          <w:i/>
        </w:rPr>
        <w:t>more complex for</w:t>
      </w:r>
      <w:r w:rsidR="00D87BF1">
        <w:rPr>
          <w:i/>
        </w:rPr>
        <w:t xml:space="preserve"> the significant minority</w:t>
      </w:r>
      <w:r w:rsidRPr="00FA5848">
        <w:rPr>
          <w:i/>
        </w:rPr>
        <w:t xml:space="preserve"> delivering VET across borders</w:t>
      </w:r>
      <w:r w:rsidRPr="00FA5848">
        <w:t xml:space="preserve"> due to the different requirements and processes for RTOs to become a contracted provider of subsidised training under the distinct student entitlement schemes</w:t>
      </w:r>
      <w:r w:rsidR="00D87BF1">
        <w:t xml:space="preserve"> (see </w:t>
      </w:r>
      <w:r w:rsidR="00D87BF1" w:rsidRPr="00576BF5">
        <w:t xml:space="preserve">section </w:t>
      </w:r>
      <w:r w:rsidR="00576BF5" w:rsidRPr="00576BF5">
        <w:fldChar w:fldCharType="begin"/>
      </w:r>
      <w:r w:rsidR="00576BF5" w:rsidRPr="00576BF5">
        <w:instrText xml:space="preserve"> REF _Ref434261468 \r \h </w:instrText>
      </w:r>
      <w:r w:rsidR="00576BF5">
        <w:instrText xml:space="preserve"> \* MERGEFORMAT </w:instrText>
      </w:r>
      <w:r w:rsidR="00576BF5" w:rsidRPr="00576BF5">
        <w:fldChar w:fldCharType="separate"/>
      </w:r>
      <w:r w:rsidR="008C40B9">
        <w:t>5.3.3</w:t>
      </w:r>
      <w:r w:rsidR="00576BF5" w:rsidRPr="00576BF5">
        <w:fldChar w:fldCharType="end"/>
      </w:r>
      <w:r w:rsidR="00576BF5">
        <w:t xml:space="preserve"> for analysis of </w:t>
      </w:r>
      <w:r w:rsidR="00D87BF1">
        <w:t xml:space="preserve">RTOs delivering </w:t>
      </w:r>
      <w:r w:rsidR="00576BF5">
        <w:t xml:space="preserve">training </w:t>
      </w:r>
      <w:r w:rsidR="00D87BF1">
        <w:t>across borders)</w:t>
      </w:r>
      <w:r w:rsidRPr="00FA5848">
        <w:t xml:space="preserve">. This has the potential to act as a brake on competition as providers are either explicitly prohibited, or discouraged, from competing in multiple markets due jurisdictional specific requirements and differences in funding approaches, and therefore required RTO business models. Third, and perhaps most significant in the longer term, </w:t>
      </w:r>
      <w:r w:rsidRPr="00D2291F">
        <w:t xml:space="preserve">is a </w:t>
      </w:r>
      <w:r w:rsidRPr="00FA5848">
        <w:t xml:space="preserve">diminished understanding of </w:t>
      </w:r>
      <w:r w:rsidRPr="00D2291F">
        <w:t>the</w:t>
      </w:r>
      <w:r w:rsidRPr="00FA5848">
        <w:rPr>
          <w:i/>
        </w:rPr>
        <w:t xml:space="preserve"> ‘identity’</w:t>
      </w:r>
      <w:r w:rsidRPr="00FA5848">
        <w:t xml:space="preserve"> or role of VET due to the lack of national coherence. A key theme emerging from the consultations for this Review was that changes through </w:t>
      </w:r>
      <w:r>
        <w:t>various</w:t>
      </w:r>
      <w:r w:rsidRPr="00FA5848">
        <w:t xml:space="preserve"> reform processes in recent years ha</w:t>
      </w:r>
      <w:r>
        <w:t>ve</w:t>
      </w:r>
      <w:r w:rsidRPr="00FA5848">
        <w:t xml:space="preserve"> undermined </w:t>
      </w:r>
      <w:r>
        <w:t>community awareness and</w:t>
      </w:r>
      <w:r w:rsidRPr="00FA5848">
        <w:t xml:space="preserve"> confidence in the </w:t>
      </w:r>
      <w:r>
        <w:t>VET</w:t>
      </w:r>
      <w:r w:rsidRPr="00FA5848">
        <w:t xml:space="preserve"> system.</w:t>
      </w:r>
    </w:p>
    <w:p w14:paraId="3D14CAD0" w14:textId="77777777" w:rsidR="006656F4" w:rsidRDefault="006656F4" w:rsidP="000E14F2">
      <w:pPr>
        <w:pStyle w:val="BodyText"/>
      </w:pPr>
      <w:r w:rsidRPr="006656F4">
        <w:t xml:space="preserve">On one hand, stakeholders highlighted the importance of maintaining local/regional flexibility in any future Commonwealth-state arrangements, primarily because labour markets, the breadth of RTOs, and student socio-demographics vary at a local/regional level. The experience with harmonisation in other areas of policy have also shown that improved national consistency in the VET sector may not be easy to achieve and may not yield as significant benefits as initially expected. </w:t>
      </w:r>
    </w:p>
    <w:p w14:paraId="4E2C55AB" w14:textId="61B55677" w:rsidR="000E14F2" w:rsidRDefault="000E14F2" w:rsidP="000E14F2">
      <w:pPr>
        <w:pStyle w:val="BodyText"/>
      </w:pPr>
      <w:r w:rsidRPr="00FA5848">
        <w:t>At the same time, many stakeholders accepted that some elements of the VET system should be nationally consistent, in a similar way to how regulation of RTOs is now in large part a national function. Any move towards a greater level of convergence would therefore need to identify aspects that would benefit from being nationally consistent and those that should be regionally specific. For example, some aspects of the contractual requirements for providers to be a publicly funded may not need to be subject to jurisdictional differences, while the prioritisation of some courses or industries over others and the extent of contestability may be highly sensitive to regional differences.</w:t>
      </w:r>
    </w:p>
    <w:p w14:paraId="15DF642E" w14:textId="77777777" w:rsidR="000E14F2" w:rsidRPr="00FA5848" w:rsidRDefault="000E14F2" w:rsidP="000E14F2">
      <w:r w:rsidRPr="00FA5848">
        <w:t xml:space="preserve">It is important to note, however, that there should not be consistency for consistency’s sake. Rather, there is a need to determine where the varying approaches go beyond being a mere inconvenience for a few, and are in fact inhibiting effective achievement of outcomes sought by many—particularly improved student accessibility through contestable provision of training—and to establish which specific elements should be more coherent and at what level. </w:t>
      </w:r>
      <w:r>
        <w:t xml:space="preserve"> </w:t>
      </w:r>
    </w:p>
    <w:p w14:paraId="3612F122" w14:textId="77777777" w:rsidR="000E14F2" w:rsidRPr="00FA5848" w:rsidRDefault="000E14F2" w:rsidP="000E14F2">
      <w:pPr>
        <w:pStyle w:val="BodyText"/>
      </w:pPr>
      <w:r>
        <w:t xml:space="preserve">The very presence of differing views on where consistency is or not required to achieve the NP outcomes is the purpose of proposing additional specification of the national training system architecture. This requires specific and detailed examination, which will be aided through the TVA and USI advances made during the NP, of national training system elements such as training products, provider registration and market design. Importantly, the reference here to a national training system architecture is not intended to imply a ‘one-size-fits-all’ approach, rather specifying where flexibility and consistency are beneficial. </w:t>
      </w:r>
      <w:r w:rsidRPr="00FA5848">
        <w:t>A particular area to be examined should be the impact of differing subsidies across jurisdictional borders, or between similar courses, and the impacts of these on national employers and students wishing to move states either as part of their study or subsequent vocational pathways. Also whether and where the impact of differing regulatory and contractual management hurdles for providers is negatively impacting student choice and competition between providers.</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0E14F2" w:rsidRPr="00FA5848" w14:paraId="5906BB58" w14:textId="77777777" w:rsidTr="00FF6E4E">
        <w:trPr>
          <w:cantSplit/>
        </w:trPr>
        <w:tc>
          <w:tcPr>
            <w:tcW w:w="8614" w:type="dxa"/>
            <w:shd w:val="clear" w:color="auto" w:fill="auto"/>
            <w:tcMar>
              <w:left w:w="446" w:type="dxa"/>
            </w:tcMar>
          </w:tcPr>
          <w:p w14:paraId="0FB97694" w14:textId="5B0A3B81" w:rsidR="000E14F2" w:rsidRPr="00FA5848" w:rsidRDefault="000E14F2" w:rsidP="00FF6E4E">
            <w:pPr>
              <w:pStyle w:val="Caption"/>
            </w:pPr>
            <w:r w:rsidRPr="00FA5848">
              <w:t xml:space="preserve">Recommendation </w:t>
            </w:r>
            <w:r w:rsidRPr="0009045D">
              <w:fldChar w:fldCharType="begin"/>
            </w:r>
            <w:r w:rsidRPr="00FA5848">
              <w:instrText xml:space="preserve"> SEQ Recommendation \* ARABIC </w:instrText>
            </w:r>
            <w:r w:rsidRPr="0009045D">
              <w:fldChar w:fldCharType="separate"/>
            </w:r>
            <w:r w:rsidR="008C40B9">
              <w:rPr>
                <w:noProof/>
              </w:rPr>
              <w:t>2</w:t>
            </w:r>
            <w:r w:rsidRPr="0009045D">
              <w:fldChar w:fldCharType="end"/>
            </w:r>
            <w:r w:rsidRPr="00FA5848">
              <w:t xml:space="preserve"> – </w:t>
            </w:r>
            <w:r w:rsidR="00D87BF1">
              <w:rPr>
                <w:rStyle w:val="CaptionLabel"/>
              </w:rPr>
              <w:t xml:space="preserve">A </w:t>
            </w:r>
            <w:r w:rsidR="005D3BB9">
              <w:rPr>
                <w:rStyle w:val="CaptionLabel"/>
              </w:rPr>
              <w:t>N</w:t>
            </w:r>
            <w:r w:rsidRPr="00FA5848">
              <w:rPr>
                <w:rStyle w:val="CaptionLabel"/>
              </w:rPr>
              <w:t>ational training system ARCHITECTURE</w:t>
            </w:r>
          </w:p>
        </w:tc>
      </w:tr>
      <w:tr w:rsidR="000E14F2" w:rsidRPr="00FA5848" w14:paraId="3645F83D" w14:textId="77777777" w:rsidTr="00FF6E4E">
        <w:trPr>
          <w:cantSplit/>
        </w:trPr>
        <w:tc>
          <w:tcPr>
            <w:tcW w:w="8614" w:type="dxa"/>
            <w:shd w:val="clear" w:color="auto" w:fill="E4E0DD"/>
            <w:tcMar>
              <w:top w:w="276" w:type="dxa"/>
              <w:bottom w:w="184" w:type="dxa"/>
              <w:right w:w="120" w:type="dxa"/>
            </w:tcMar>
          </w:tcPr>
          <w:p w14:paraId="724E05EB" w14:textId="4EA30005" w:rsidR="000E14F2" w:rsidRPr="00FA5848" w:rsidRDefault="000E14F2" w:rsidP="00B3282A">
            <w:pPr>
              <w:pStyle w:val="BoxText"/>
            </w:pPr>
            <w:r w:rsidRPr="00FA5848">
              <w:t>The architecture of the national training system should be defined and agreed, determining the elements where consistency across jurisdictions is critical to the achievement of outcomes, and those where local flexibility is necessary for the achievement of these outcomes.</w:t>
            </w:r>
          </w:p>
        </w:tc>
      </w:tr>
      <w:tr w:rsidR="000E14F2" w:rsidRPr="00FA5848" w14:paraId="03DF8300" w14:textId="77777777" w:rsidTr="00FF6E4E">
        <w:trPr>
          <w:cantSplit/>
          <w:trHeight w:hRule="exact" w:val="180"/>
        </w:trPr>
        <w:tc>
          <w:tcPr>
            <w:tcW w:w="8614" w:type="dxa"/>
            <w:shd w:val="clear" w:color="auto" w:fill="auto"/>
            <w:tcMar>
              <w:top w:w="0" w:type="dxa"/>
              <w:left w:w="446" w:type="dxa"/>
              <w:bottom w:w="0" w:type="dxa"/>
            </w:tcMar>
          </w:tcPr>
          <w:p w14:paraId="35511D58" w14:textId="77777777" w:rsidR="000E14F2" w:rsidRPr="00FA5848" w:rsidRDefault="000E14F2" w:rsidP="00FF6E4E">
            <w:pPr>
              <w:pStyle w:val="spacer"/>
            </w:pPr>
            <w:r w:rsidRPr="004240E0">
              <w:rPr>
                <w:noProof/>
                <w:lang w:eastAsia="en-AU"/>
              </w:rPr>
              <mc:AlternateContent>
                <mc:Choice Requires="wps">
                  <w:drawing>
                    <wp:anchor distT="0" distB="0" distL="114300" distR="114300" simplePos="0" relativeHeight="251795456" behindDoc="0" locked="1" layoutInCell="1" allowOverlap="1" wp14:anchorId="75B2333F" wp14:editId="5064FE62">
                      <wp:simplePos x="0" y="0"/>
                      <wp:positionH relativeFrom="rightMargin">
                        <wp:posOffset>-774065</wp:posOffset>
                      </wp:positionH>
                      <wp:positionV relativeFrom="page">
                        <wp:posOffset>-237490</wp:posOffset>
                      </wp:positionV>
                      <wp:extent cx="436880" cy="213360"/>
                      <wp:effectExtent l="0" t="0" r="1270" b="0"/>
                      <wp:wrapNone/>
                      <wp:docPr id="23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C137C9" id="Freeform 5" o:spid="_x0000_s1026" style="position:absolute;margin-left:-60.95pt;margin-top:-18.7pt;width:34.4pt;height:16.8pt;z-index:251795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30B15C29" w14:textId="77777777" w:rsidR="000E14F2" w:rsidRPr="00FA5848" w:rsidRDefault="000E14F2" w:rsidP="000E14F2">
      <w:pPr>
        <w:pStyle w:val="Heading3nonumber"/>
        <w:spacing w:before="120"/>
      </w:pPr>
      <w:r w:rsidRPr="00FA5848">
        <w:t>Focused by measured outcomes targets</w:t>
      </w:r>
    </w:p>
    <w:p w14:paraId="1F295D79" w14:textId="77777777" w:rsidR="000E14F2" w:rsidRPr="00FA5848" w:rsidRDefault="000E14F2" w:rsidP="000E14F2">
      <w:r w:rsidRPr="00FA5848">
        <w:t xml:space="preserve">While the NP provides high level guidance on the outcomes sought from the structural reforms, there is a strong focus in the NP on output indicators to drive implementation. Building on the progress made under the NP to-date, the next stage of reform and future Commonwealth-state arrangements would benefit from the establishment of more specific outcome indicators, including measures in relation to training participation, population upskilling, and labour market and community service outcomes. </w:t>
      </w:r>
    </w:p>
    <w:p w14:paraId="10F3B6DD" w14:textId="77777777" w:rsidR="000E14F2" w:rsidRPr="00FA5848" w:rsidRDefault="000E14F2" w:rsidP="000E14F2">
      <w:pPr>
        <w:pStyle w:val="BodyText"/>
      </w:pPr>
      <w:r w:rsidRPr="00FA5848">
        <w:t>It is important that the measures and targets set for outcomes be clearly linked to the NP and allow clear identification where there may be contribution from other programmes or funding sources. Moreover, the targets should be set so as to continue to encourage investment in improvement</w:t>
      </w:r>
      <w:r w:rsidRPr="003B444F">
        <w:t>. Sole use of cumulative targets should be critically reviewed, with alternatives sought to foster continual improvement. For example, incentive payments could be made for achievement of cumulative targets, as in the current NP, with additional ongoing incentives paid for achievement of annual incremental improvements.</w:t>
      </w:r>
    </w:p>
    <w:p w14:paraId="70BAEFD5" w14:textId="77777777" w:rsidR="000E14F2" w:rsidRPr="00FA5848" w:rsidRDefault="000E14F2" w:rsidP="000E14F2">
      <w:r w:rsidRPr="00FA5848">
        <w:t>The Review’s findings in relation to unintended provider practices suggest that particular attention should also be given to strengthening measures of training quality, not just in the training delivery itself but its relevance to, and the vocational outcomes for the student. Additionally, monitoring the effectiveness of market design under the reform would be assisted by tracking of factors such as training prices, provider market concentration, as well as trends in student choices of training pathways.</w:t>
      </w:r>
    </w:p>
    <w:p w14:paraId="4E8FBD62" w14:textId="77777777" w:rsidR="000E14F2" w:rsidRPr="00FA5848" w:rsidRDefault="000E14F2" w:rsidP="000E14F2">
      <w:r w:rsidRPr="00FA5848">
        <w:t xml:space="preserve">In particular, the progress of data collection in relation to the TVA and USI under the NP means that more meaningful reporting of longer term outcomes is now possible. While the NP has focused on qualification completions as the primary measure of successful training outcomes, this could be expanded to also consider skill sets (units of competency), as well as the training and employment pathways facilitated. </w:t>
      </w:r>
    </w:p>
    <w:p w14:paraId="7B612DF1" w14:textId="77777777" w:rsidR="000E14F2" w:rsidRPr="00FA5848" w:rsidRDefault="000E14F2" w:rsidP="000E14F2">
      <w:r w:rsidRPr="00FA5848">
        <w:t xml:space="preserve">Assessment of success should also take into consideration students’ motivations for </w:t>
      </w:r>
      <w:r>
        <w:t xml:space="preserve">and outcomes from </w:t>
      </w:r>
      <w:r w:rsidRPr="00FA5848">
        <w:t>training, expected as well as observed training and employment pathways, and the extent to which the strength of outcomes varies across courses and systems. Assessment of outcomes requires a detailed understanding of the reasons students undertake training and the expected value to the student, employers and the public. This would require some careful underpinning analysis of the expected levels of public and private benefits of both qualifications and skill sets.</w:t>
      </w:r>
    </w:p>
    <w:p w14:paraId="5A2C727B" w14:textId="77777777" w:rsidR="000E14F2" w:rsidRPr="00FA5848" w:rsidRDefault="000E14F2" w:rsidP="000E14F2">
      <w:r w:rsidRPr="00FA5848">
        <w:t>Some of these indicators could be set at a national level while others may need be determined, or at least complemented, on a jurisdiction-by-jurisdiction basis.</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0E14F2" w:rsidRPr="00FA5848" w14:paraId="47C17362" w14:textId="77777777" w:rsidTr="00FF6E4E">
        <w:trPr>
          <w:cantSplit/>
        </w:trPr>
        <w:tc>
          <w:tcPr>
            <w:tcW w:w="8614" w:type="dxa"/>
            <w:shd w:val="clear" w:color="auto" w:fill="auto"/>
            <w:tcMar>
              <w:left w:w="446" w:type="dxa"/>
            </w:tcMar>
          </w:tcPr>
          <w:p w14:paraId="7630C34E" w14:textId="77777777" w:rsidR="000E14F2" w:rsidRPr="00FA5848" w:rsidRDefault="000E14F2" w:rsidP="00FF6E4E">
            <w:pPr>
              <w:pStyle w:val="Caption"/>
            </w:pPr>
            <w:r w:rsidRPr="00FA5848">
              <w:t xml:space="preserve">Recommendation </w:t>
            </w:r>
            <w:r w:rsidRPr="0009045D">
              <w:fldChar w:fldCharType="begin"/>
            </w:r>
            <w:r w:rsidRPr="00FA5848">
              <w:instrText xml:space="preserve"> SEQ Recommendation \* ARABIC </w:instrText>
            </w:r>
            <w:r w:rsidRPr="0009045D">
              <w:fldChar w:fldCharType="separate"/>
            </w:r>
            <w:r w:rsidR="008C40B9">
              <w:rPr>
                <w:noProof/>
              </w:rPr>
              <w:t>3</w:t>
            </w:r>
            <w:r w:rsidRPr="0009045D">
              <w:fldChar w:fldCharType="end"/>
            </w:r>
            <w:r w:rsidRPr="00FA5848">
              <w:t xml:space="preserve"> – </w:t>
            </w:r>
            <w:r w:rsidRPr="00FA5848">
              <w:rPr>
                <w:rStyle w:val="CaptionLabel"/>
              </w:rPr>
              <w:t>measured outcomes</w:t>
            </w:r>
          </w:p>
        </w:tc>
      </w:tr>
      <w:tr w:rsidR="000E14F2" w:rsidRPr="00FA5848" w14:paraId="7FD75560" w14:textId="77777777" w:rsidTr="00FF6E4E">
        <w:trPr>
          <w:cantSplit/>
        </w:trPr>
        <w:tc>
          <w:tcPr>
            <w:tcW w:w="8614" w:type="dxa"/>
            <w:shd w:val="clear" w:color="auto" w:fill="E4E0DD"/>
            <w:tcMar>
              <w:top w:w="276" w:type="dxa"/>
              <w:bottom w:w="184" w:type="dxa"/>
              <w:right w:w="120" w:type="dxa"/>
            </w:tcMar>
          </w:tcPr>
          <w:p w14:paraId="63744DBE" w14:textId="51E0FF5E" w:rsidR="000E14F2" w:rsidRPr="00FA5848" w:rsidRDefault="0012328D" w:rsidP="0012328D">
            <w:pPr>
              <w:pStyle w:val="BoxText"/>
              <w:keepLines/>
            </w:pPr>
            <w:r w:rsidRPr="0012328D">
              <w:t>Investment should be made in identifying which performance indicators reflect the specific desired outcomes of the VET sector, with careful consideration of the motivations of the student and of the funder, and leveraging of the current data collections and infrastructure established or progressed through the NP.</w:t>
            </w:r>
            <w:r w:rsidR="00B3282A">
              <w:br/>
            </w:r>
          </w:p>
        </w:tc>
      </w:tr>
      <w:tr w:rsidR="000E14F2" w:rsidRPr="00FA5848" w14:paraId="48B2CE95" w14:textId="77777777" w:rsidTr="00FF6E4E">
        <w:trPr>
          <w:cantSplit/>
          <w:trHeight w:hRule="exact" w:val="180"/>
        </w:trPr>
        <w:tc>
          <w:tcPr>
            <w:tcW w:w="8614" w:type="dxa"/>
            <w:shd w:val="clear" w:color="auto" w:fill="auto"/>
            <w:tcMar>
              <w:top w:w="0" w:type="dxa"/>
              <w:left w:w="446" w:type="dxa"/>
              <w:bottom w:w="0" w:type="dxa"/>
            </w:tcMar>
          </w:tcPr>
          <w:p w14:paraId="02F33E89" w14:textId="77777777" w:rsidR="000E14F2" w:rsidRPr="00FA5848" w:rsidRDefault="000E14F2" w:rsidP="00FF6E4E">
            <w:pPr>
              <w:pStyle w:val="spacer"/>
              <w:keepNext w:val="0"/>
              <w:keepLines w:val="0"/>
            </w:pPr>
            <w:r w:rsidRPr="004240E0">
              <w:rPr>
                <w:noProof/>
                <w:lang w:eastAsia="en-AU"/>
              </w:rPr>
              <mc:AlternateContent>
                <mc:Choice Requires="wps">
                  <w:drawing>
                    <wp:anchor distT="0" distB="0" distL="114300" distR="114300" simplePos="0" relativeHeight="251796480" behindDoc="0" locked="1" layoutInCell="1" allowOverlap="1" wp14:anchorId="4D7FD13D" wp14:editId="3B8AF09F">
                      <wp:simplePos x="0" y="0"/>
                      <wp:positionH relativeFrom="rightMargin">
                        <wp:posOffset>-774065</wp:posOffset>
                      </wp:positionH>
                      <wp:positionV relativeFrom="page">
                        <wp:posOffset>-237490</wp:posOffset>
                      </wp:positionV>
                      <wp:extent cx="436880" cy="213360"/>
                      <wp:effectExtent l="0" t="0" r="1270" b="0"/>
                      <wp:wrapNone/>
                      <wp:docPr id="236"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29EB547" id="Freeform 5" o:spid="_x0000_s1026" style="position:absolute;margin-left:-60.95pt;margin-top:-18.7pt;width:34.4pt;height:16.8pt;z-index:251796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0EAC088B" w14:textId="77777777" w:rsidR="000E14F2" w:rsidRPr="00FA5848" w:rsidRDefault="000E14F2" w:rsidP="000E14F2">
      <w:pPr>
        <w:pStyle w:val="Heading3nonumber"/>
        <w:keepNext w:val="0"/>
        <w:keepLines w:val="0"/>
        <w:spacing w:before="120"/>
      </w:pPr>
      <w:r w:rsidRPr="00FA5848">
        <w:t>Led by industry and student demand</w:t>
      </w:r>
    </w:p>
    <w:p w14:paraId="78D081E0" w14:textId="64CCE66F" w:rsidR="000E14F2" w:rsidRDefault="000E14F2" w:rsidP="006656F4">
      <w:r w:rsidRPr="00FA5848">
        <w:t xml:space="preserve">The Review heard consistently that industry and employer engagement with the VET system is declining. There could be a number of contributing factors, such as the perceived complexity of the system or the lack of appropriate mechanisms or processes for interaction between employers, students and training providers. Indeed, with the ending of the former Industry Advisory Training Boards (ITABs) and Industry Skills Councils (ISCs), the forums for industry engagement can now differ quite markedly across the jurisdictions and industry sectors. </w:t>
      </w:r>
      <w:r w:rsidR="006656F4">
        <w:t>The establishment of the Australian Industry and Skills Committee (AISC)</w:t>
      </w:r>
      <w:r w:rsidR="006656F4" w:rsidDel="009145B4">
        <w:rPr>
          <w:rStyle w:val="CommentReference"/>
        </w:rPr>
        <w:t xml:space="preserve"> </w:t>
      </w:r>
      <w:r w:rsidR="006656F4">
        <w:t>has been introduced as one initiative to streamline and strengthen the effectiveness of governance arrangements and give industry a greater role within the decision making processes for the VET sector.</w:t>
      </w:r>
    </w:p>
    <w:p w14:paraId="72137638" w14:textId="77777777" w:rsidR="000E14F2" w:rsidRPr="00FA5848" w:rsidRDefault="000E14F2" w:rsidP="000E14F2">
      <w:r w:rsidRPr="00FA5848">
        <w:t>The complexity of and variations within the VET sector has meant that training providers are in a strong position of influence. Some stakeholders are concerned that, contrary to the objectives of the NP and NASWD, the increase in enrolments has been largely supply driven, not demand led. In some instances, government funding through the student entitlement and VET FEE-HELP has also created strong supply-side incentives resulting in unintended or perverse outcomes.</w:t>
      </w:r>
    </w:p>
    <w:p w14:paraId="6FAB2852" w14:textId="77777777" w:rsidR="000E14F2" w:rsidRPr="00FA5848" w:rsidRDefault="000E14F2" w:rsidP="000E14F2">
      <w:r w:rsidRPr="00FA5848">
        <w:t>The NP anticipated at least some of this with its emphasis on students and consumers making informed choices. In this regard, online information support services such as My Skills, as well jurisdictional training portals were established, but these require further work. A specific area that requires greater levels of information and transparency for consumers is that regarding provider characteristics (including enrolment and completions profiles) to help students and employers compare and determine provider relevance and quality to their own specific needs.</w:t>
      </w:r>
    </w:p>
    <w:p w14:paraId="1436B3E0" w14:textId="77777777" w:rsidR="000E14F2" w:rsidRPr="00FA5848" w:rsidRDefault="000E14F2" w:rsidP="000E14F2">
      <w:r w:rsidRPr="00FA5848">
        <w:t>Consumers would also benefit from better information on pricing, as governments would on better information on the costs of provision. Better information on labour market demand, trends and earning potential would help students in making training choices, and would help better target public funding at highest labour market need.</w:t>
      </w:r>
    </w:p>
    <w:p w14:paraId="119F4303" w14:textId="77777777" w:rsidR="000E14F2" w:rsidRPr="00FA5848" w:rsidRDefault="000E14F2" w:rsidP="000E14F2">
      <w:pPr>
        <w:pStyle w:val="BodyText"/>
      </w:pPr>
      <w:r w:rsidRPr="00FA5848">
        <w:t xml:space="preserve">A general theme raised throughout the Review was the importance of close involvement and interaction between students and employers. This could be through options such as greater provision of work-based training, or in some cases more instances of employer co-contributions to the cost in addition to those government and student contributions. The experience with User Choice in apprenticeships and traineeships and the </w:t>
      </w:r>
      <w:r>
        <w:t>NWDF</w:t>
      </w:r>
      <w:r w:rsidRPr="00FA5848">
        <w:t xml:space="preserve"> has demonstrated that employer buy-in and sign-off is an important and effective cornerstone of contestability. </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0E14F2" w:rsidRPr="00FA5848" w14:paraId="4C183DF0" w14:textId="77777777" w:rsidTr="00FF6E4E">
        <w:trPr>
          <w:cantSplit/>
        </w:trPr>
        <w:tc>
          <w:tcPr>
            <w:tcW w:w="8614" w:type="dxa"/>
            <w:shd w:val="clear" w:color="auto" w:fill="auto"/>
            <w:tcMar>
              <w:left w:w="446" w:type="dxa"/>
            </w:tcMar>
          </w:tcPr>
          <w:p w14:paraId="25DA8B21" w14:textId="77777777" w:rsidR="000E14F2" w:rsidRPr="00FA5848" w:rsidRDefault="000E14F2" w:rsidP="00FF6E4E">
            <w:pPr>
              <w:pStyle w:val="Caption"/>
            </w:pPr>
            <w:r w:rsidRPr="00FA5848">
              <w:t xml:space="preserve">Recommendation </w:t>
            </w:r>
            <w:r w:rsidRPr="0009045D">
              <w:fldChar w:fldCharType="begin"/>
            </w:r>
            <w:r w:rsidRPr="00FA5848">
              <w:instrText xml:space="preserve"> SEQ Recommendation \* ARABIC </w:instrText>
            </w:r>
            <w:r w:rsidRPr="0009045D">
              <w:fldChar w:fldCharType="separate"/>
            </w:r>
            <w:r w:rsidR="008C40B9">
              <w:rPr>
                <w:noProof/>
              </w:rPr>
              <w:t>4</w:t>
            </w:r>
            <w:r w:rsidRPr="0009045D">
              <w:fldChar w:fldCharType="end"/>
            </w:r>
            <w:r w:rsidRPr="00FA5848">
              <w:t xml:space="preserve"> – </w:t>
            </w:r>
            <w:r w:rsidRPr="00FA5848">
              <w:rPr>
                <w:rStyle w:val="CaptionLabel"/>
              </w:rPr>
              <w:t>industry and student led</w:t>
            </w:r>
          </w:p>
        </w:tc>
      </w:tr>
      <w:tr w:rsidR="000E14F2" w:rsidRPr="00FA5848" w14:paraId="6502AC22" w14:textId="77777777" w:rsidTr="00FF6E4E">
        <w:trPr>
          <w:cantSplit/>
        </w:trPr>
        <w:tc>
          <w:tcPr>
            <w:tcW w:w="8614" w:type="dxa"/>
            <w:shd w:val="clear" w:color="auto" w:fill="E4E0DD"/>
            <w:tcMar>
              <w:top w:w="276" w:type="dxa"/>
              <w:bottom w:w="184" w:type="dxa"/>
              <w:right w:w="120" w:type="dxa"/>
            </w:tcMar>
          </w:tcPr>
          <w:p w14:paraId="590D0EEE" w14:textId="77777777" w:rsidR="000E14F2" w:rsidRPr="00FA5848" w:rsidRDefault="000E14F2" w:rsidP="00FF6E4E">
            <w:pPr>
              <w:pStyle w:val="BoxText"/>
            </w:pPr>
            <w:r>
              <w:t>Any f</w:t>
            </w:r>
            <w:r w:rsidRPr="00FA5848">
              <w:t xml:space="preserve">uture reforms should have </w:t>
            </w:r>
            <w:r>
              <w:t>a greater</w:t>
            </w:r>
            <w:r w:rsidRPr="00FA5848">
              <w:t xml:space="preserve"> focus </w:t>
            </w:r>
            <w:r>
              <w:t>of the skill needs of priority industries</w:t>
            </w:r>
            <w:r w:rsidRPr="00FA5848">
              <w:t>, building on the current increased choice and contestability of training options which, while increasing accessibility, in many instances remain supply driven.</w:t>
            </w:r>
            <w:r>
              <w:t xml:space="preserve"> This should include greater information for students, for example in relation to training pricing and quality, and matched to labour market trends and earning potential.</w:t>
            </w:r>
          </w:p>
        </w:tc>
      </w:tr>
      <w:tr w:rsidR="000E14F2" w:rsidRPr="00FA5848" w14:paraId="36B3FE4F" w14:textId="77777777" w:rsidTr="00FF6E4E">
        <w:trPr>
          <w:cantSplit/>
          <w:trHeight w:hRule="exact" w:val="180"/>
        </w:trPr>
        <w:tc>
          <w:tcPr>
            <w:tcW w:w="8614" w:type="dxa"/>
            <w:shd w:val="clear" w:color="auto" w:fill="auto"/>
            <w:tcMar>
              <w:top w:w="0" w:type="dxa"/>
              <w:left w:w="446" w:type="dxa"/>
              <w:bottom w:w="0" w:type="dxa"/>
            </w:tcMar>
          </w:tcPr>
          <w:p w14:paraId="32926EDE" w14:textId="77777777" w:rsidR="000E14F2" w:rsidRPr="00FA5848" w:rsidRDefault="000E14F2" w:rsidP="00FF6E4E">
            <w:pPr>
              <w:pStyle w:val="spacer"/>
            </w:pPr>
            <w:r w:rsidRPr="004240E0">
              <w:rPr>
                <w:noProof/>
                <w:lang w:eastAsia="en-AU"/>
              </w:rPr>
              <mc:AlternateContent>
                <mc:Choice Requires="wps">
                  <w:drawing>
                    <wp:anchor distT="0" distB="0" distL="114300" distR="114300" simplePos="0" relativeHeight="251797504" behindDoc="0" locked="1" layoutInCell="1" allowOverlap="1" wp14:anchorId="5C3DC6F9" wp14:editId="490715AC">
                      <wp:simplePos x="0" y="0"/>
                      <wp:positionH relativeFrom="rightMargin">
                        <wp:posOffset>-774065</wp:posOffset>
                      </wp:positionH>
                      <wp:positionV relativeFrom="page">
                        <wp:posOffset>-237490</wp:posOffset>
                      </wp:positionV>
                      <wp:extent cx="436880" cy="213360"/>
                      <wp:effectExtent l="0" t="0" r="1270" b="0"/>
                      <wp:wrapNone/>
                      <wp:docPr id="23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06A9303" id="Freeform 5" o:spid="_x0000_s1026" style="position:absolute;margin-left:-60.95pt;margin-top:-18.7pt;width:34.4pt;height:16.8pt;z-index:251797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322FF75D" w14:textId="77777777" w:rsidR="000E14F2" w:rsidRPr="00FA5848" w:rsidRDefault="000E14F2" w:rsidP="000E14F2">
      <w:pPr>
        <w:pStyle w:val="Heading3nonumber"/>
        <w:spacing w:before="120"/>
      </w:pPr>
      <w:r w:rsidRPr="00FA5848">
        <w:t>Protected with quality safeguards</w:t>
      </w:r>
    </w:p>
    <w:p w14:paraId="75317C61" w14:textId="77777777" w:rsidR="000E14F2" w:rsidRPr="00FA5848" w:rsidRDefault="000E14F2" w:rsidP="000E14F2">
      <w:r w:rsidRPr="00FA5848">
        <w:t>A key finding of the Review is that the reforms aimed at increasing the demand-led mature of the VET system through market redesign has had difficulties in maintaining, let alone improving, the quality of training provision. A range of issues and concerns have been identified in relation to the quality of training and in particular, assessment of students (including the practice of using subcontractors to deliver training), potentially unsustainable growth in enrolments, aggressive marketing practices, poor student selection processes (including the enrolment of students that are not suited or sufficiently prepared for higher level qualifications), and enrolments in areas of low labour market demand.</w:t>
      </w:r>
    </w:p>
    <w:p w14:paraId="067D8E07" w14:textId="77777777" w:rsidR="000E14F2" w:rsidRPr="00FA5848" w:rsidRDefault="000E14F2" w:rsidP="000E14F2">
      <w:pPr>
        <w:pStyle w:val="BodyText"/>
      </w:pPr>
      <w:r w:rsidRPr="00FA5848">
        <w:t xml:space="preserve">Some of these issues are transitional, to some extent compounded by speed of the reform and the concurrent regulatory and funding changes; in particular the transfer of regulatory responsibility from the states to the national regulator (ASQA), and the expanded availability of income contingent loans (VET FEE-HELP) at the Diploma and Advanced Diploma level. </w:t>
      </w:r>
    </w:p>
    <w:p w14:paraId="19BE4E87" w14:textId="31277771" w:rsidR="000E14F2" w:rsidRPr="00FA5848" w:rsidRDefault="005D3BB9" w:rsidP="000E14F2">
      <w:pPr>
        <w:pStyle w:val="BodyText"/>
      </w:pPr>
      <w:r>
        <w:t>While the Commonwealth has recently acted to address concerns with VET FEE-HELP (</w:t>
      </w:r>
      <w:r w:rsidR="00C460DC" w:rsidRPr="00B72B7B">
        <w:fldChar w:fldCharType="begin"/>
      </w:r>
      <w:r w:rsidR="00C460DC" w:rsidRPr="001267F2">
        <w:instrText xml:space="preserve"> REF _Ref440383322 \h </w:instrText>
      </w:r>
      <w:r w:rsidR="00C460DC" w:rsidRPr="00B72B7B">
        <w:instrText xml:space="preserve"> \* MERGEFORMAT </w:instrText>
      </w:r>
      <w:r w:rsidR="00C460DC" w:rsidRPr="00B72B7B">
        <w:fldChar w:fldCharType="separate"/>
      </w:r>
      <w:r w:rsidR="008C40B9" w:rsidRPr="008C40B9">
        <w:rPr>
          <w:rStyle w:val="CaptionLabel"/>
          <w:b w:val="0"/>
        </w:rPr>
        <w:t xml:space="preserve">Box </w:t>
      </w:r>
      <w:r w:rsidR="008C40B9" w:rsidRPr="008C40B9">
        <w:rPr>
          <w:rStyle w:val="CaptionLabel"/>
          <w:b w:val="0"/>
          <w:noProof/>
        </w:rPr>
        <w:t>2.2</w:t>
      </w:r>
      <w:r w:rsidR="00C460DC" w:rsidRPr="00B72B7B">
        <w:fldChar w:fldCharType="end"/>
      </w:r>
      <w:r>
        <w:t>), f</w:t>
      </w:r>
      <w:r w:rsidR="000E14F2" w:rsidRPr="00FA5848">
        <w:t xml:space="preserve">urther reform </w:t>
      </w:r>
      <w:r w:rsidR="00CB74F0">
        <w:t xml:space="preserve">across the sector </w:t>
      </w:r>
      <w:r w:rsidR="000E14F2" w:rsidRPr="00FA5848">
        <w:t xml:space="preserve">needs to be supported by clarification of the regulatory, purchasing and provision roles, </w:t>
      </w:r>
      <w:r w:rsidR="000E14F2">
        <w:t xml:space="preserve">and </w:t>
      </w:r>
      <w:r w:rsidR="000E14F2" w:rsidRPr="00FA5848">
        <w:t>strengthening of regulatory powers</w:t>
      </w:r>
      <w:r w:rsidR="000E14F2">
        <w:t xml:space="preserve"> and assessment mechanisms. Subject to the results of the current trials on</w:t>
      </w:r>
      <w:r w:rsidR="000E14F2" w:rsidRPr="00FA5848">
        <w:t xml:space="preserve"> external validation of assessment and qualifications</w:t>
      </w:r>
      <w:r w:rsidR="000E14F2">
        <w:t>, such or similar approaches should be strongly featured in improving VET quality</w:t>
      </w:r>
      <w:r w:rsidR="000E14F2" w:rsidRPr="00FA5848">
        <w:t xml:space="preserve">. There should also be consideration given to greater consistency in these roles across jurisdictions, to ensure that students and employers can have confidence in a quality standard that applies nationally. </w:t>
      </w:r>
    </w:p>
    <w:p w14:paraId="34D75C6C" w14:textId="77777777" w:rsidR="000E14F2" w:rsidRPr="00FA5848" w:rsidRDefault="000E14F2" w:rsidP="000E14F2">
      <w:pPr>
        <w:pStyle w:val="BodyText"/>
      </w:pPr>
      <w:r w:rsidRPr="00FA5848">
        <w:t>Specific attention is needed to address the lag between ‘on-paper’ registration of new providers and the time for any issues with training delivery practices to become evident. For long standing providers with a track record of demonstrable quality, this is less of an issue, though this is not always the case.</w:t>
      </w:r>
    </w:p>
    <w:p w14:paraId="0285B757" w14:textId="1CDEFCCE" w:rsidR="000E14F2" w:rsidRPr="00FA5848" w:rsidRDefault="000E14F2" w:rsidP="00C12673">
      <w:r w:rsidRPr="00FA5848">
        <w:t>Issues with provider practice in relation to VET FEE-HELP, though far more prevalent in the private provider market, also require particular attention. This includes the introduction of a more comprehensive quality framework hurdle as originally flagged in the NP.</w:t>
      </w:r>
      <w:r>
        <w:t xml:space="preserve"> </w:t>
      </w:r>
      <w:r w:rsidR="007314CC">
        <w:t xml:space="preserve">As set out in </w:t>
      </w:r>
      <w:r w:rsidR="007314CC" w:rsidRPr="00B72B7B">
        <w:fldChar w:fldCharType="begin"/>
      </w:r>
      <w:r w:rsidR="007314CC" w:rsidRPr="001267F2">
        <w:instrText xml:space="preserve"> REF _Ref440383322 \h </w:instrText>
      </w:r>
      <w:r w:rsidR="007314CC" w:rsidRPr="00B72B7B">
        <w:instrText xml:space="preserve"> \* MERGEFORMAT </w:instrText>
      </w:r>
      <w:r w:rsidR="007314CC" w:rsidRPr="00B72B7B">
        <w:fldChar w:fldCharType="separate"/>
      </w:r>
      <w:r w:rsidR="008C40B9" w:rsidRPr="008C40B9">
        <w:rPr>
          <w:rStyle w:val="CaptionLabel"/>
          <w:b w:val="0"/>
        </w:rPr>
        <w:t xml:space="preserve">Box </w:t>
      </w:r>
      <w:r w:rsidR="008C40B9" w:rsidRPr="008C40B9">
        <w:rPr>
          <w:rStyle w:val="CaptionLabel"/>
          <w:b w:val="0"/>
          <w:noProof/>
        </w:rPr>
        <w:t>2.2</w:t>
      </w:r>
      <w:r w:rsidR="007314CC" w:rsidRPr="00B72B7B">
        <w:fldChar w:fldCharType="end"/>
      </w:r>
      <w:r w:rsidR="007314CC">
        <w:t xml:space="preserve"> in </w:t>
      </w:r>
      <w:r w:rsidR="007314CC" w:rsidRPr="001F310E">
        <w:t xml:space="preserve">section </w:t>
      </w:r>
      <w:r w:rsidR="007314CC" w:rsidRPr="001F310E">
        <w:fldChar w:fldCharType="begin"/>
      </w:r>
      <w:r w:rsidR="007314CC" w:rsidRPr="001F310E">
        <w:instrText xml:space="preserve"> REF _Ref433963738 \r \h </w:instrText>
      </w:r>
      <w:r w:rsidR="007314CC">
        <w:instrText xml:space="preserve"> \* MERGEFORMAT </w:instrText>
      </w:r>
      <w:r w:rsidR="007314CC" w:rsidRPr="001F310E">
        <w:fldChar w:fldCharType="separate"/>
      </w:r>
      <w:r w:rsidR="008C40B9">
        <w:t>2.3.2</w:t>
      </w:r>
      <w:r w:rsidR="007314CC" w:rsidRPr="001F310E">
        <w:fldChar w:fldCharType="end"/>
      </w:r>
      <w:r w:rsidR="007314CC">
        <w:t>, t</w:t>
      </w:r>
      <w:r>
        <w:t xml:space="preserve">he Commonwealth has already </w:t>
      </w:r>
      <w:r w:rsidR="00C81F81">
        <w:t xml:space="preserve">introduced </w:t>
      </w:r>
      <w:r>
        <w:t>measures to address concerns with VET</w:t>
      </w:r>
      <w:r w:rsidR="00C963A5">
        <w:t> </w:t>
      </w:r>
      <w:r>
        <w:t>FEE</w:t>
      </w:r>
      <w:r w:rsidR="00C963A5">
        <w:noBreakHyphen/>
      </w:r>
      <w:r>
        <w:t>HELP</w:t>
      </w:r>
      <w:r w:rsidR="0073242F">
        <w:t xml:space="preserve">, prior to the </w:t>
      </w:r>
      <w:r w:rsidR="0073242F" w:rsidRPr="0073242F">
        <w:t>introduction of a new model in 2017</w:t>
      </w:r>
      <w:r>
        <w:t>.</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0E14F2" w:rsidRPr="00FA5848" w14:paraId="03D9B4ED" w14:textId="77777777" w:rsidTr="00FF6E4E">
        <w:trPr>
          <w:cantSplit/>
        </w:trPr>
        <w:tc>
          <w:tcPr>
            <w:tcW w:w="8614" w:type="dxa"/>
            <w:shd w:val="clear" w:color="auto" w:fill="auto"/>
            <w:tcMar>
              <w:left w:w="446" w:type="dxa"/>
            </w:tcMar>
          </w:tcPr>
          <w:p w14:paraId="5ED7475D" w14:textId="77777777" w:rsidR="000E14F2" w:rsidRPr="00FA5848" w:rsidRDefault="000E14F2" w:rsidP="00FF6E4E">
            <w:pPr>
              <w:pStyle w:val="Caption"/>
            </w:pPr>
            <w:r w:rsidRPr="00FA5848">
              <w:t xml:space="preserve">Recommendation </w:t>
            </w:r>
            <w:r w:rsidRPr="0009045D">
              <w:fldChar w:fldCharType="begin"/>
            </w:r>
            <w:r w:rsidRPr="00FA5848">
              <w:instrText xml:space="preserve"> SEQ Recommendation \* ARABIC </w:instrText>
            </w:r>
            <w:r w:rsidRPr="0009045D">
              <w:fldChar w:fldCharType="separate"/>
            </w:r>
            <w:r w:rsidR="008C40B9">
              <w:rPr>
                <w:noProof/>
              </w:rPr>
              <w:t>5</w:t>
            </w:r>
            <w:r w:rsidRPr="0009045D">
              <w:fldChar w:fldCharType="end"/>
            </w:r>
            <w:r w:rsidRPr="00FA5848">
              <w:t xml:space="preserve"> – </w:t>
            </w:r>
            <w:r w:rsidRPr="00FA5848">
              <w:rPr>
                <w:rStyle w:val="CaptionLabel"/>
              </w:rPr>
              <w:t>Quality safeguards</w:t>
            </w:r>
          </w:p>
        </w:tc>
      </w:tr>
      <w:tr w:rsidR="000E14F2" w:rsidRPr="00FA5848" w14:paraId="2DC31DAC" w14:textId="77777777" w:rsidTr="00FF6E4E">
        <w:trPr>
          <w:cantSplit/>
        </w:trPr>
        <w:tc>
          <w:tcPr>
            <w:tcW w:w="8614" w:type="dxa"/>
            <w:shd w:val="clear" w:color="auto" w:fill="E4E0DD"/>
            <w:tcMar>
              <w:top w:w="276" w:type="dxa"/>
              <w:bottom w:w="184" w:type="dxa"/>
              <w:right w:w="120" w:type="dxa"/>
            </w:tcMar>
          </w:tcPr>
          <w:p w14:paraId="51FE8F0F" w14:textId="77777777" w:rsidR="000E14F2" w:rsidRPr="00FA5848" w:rsidRDefault="000E14F2" w:rsidP="00FF6E4E">
            <w:pPr>
              <w:pStyle w:val="BoxText"/>
            </w:pPr>
            <w:r w:rsidRPr="00FA5848">
              <w:t>Future reforms should prioritise clear specification of regulatory and contractual arrangements to ensure improvements in choice and access are matched by improvements in quality.</w:t>
            </w:r>
          </w:p>
        </w:tc>
      </w:tr>
      <w:tr w:rsidR="000E14F2" w:rsidRPr="00FA5848" w14:paraId="5111CB9C" w14:textId="77777777" w:rsidTr="00FF6E4E">
        <w:trPr>
          <w:cantSplit/>
          <w:trHeight w:hRule="exact" w:val="180"/>
        </w:trPr>
        <w:tc>
          <w:tcPr>
            <w:tcW w:w="8614" w:type="dxa"/>
            <w:shd w:val="clear" w:color="auto" w:fill="auto"/>
            <w:tcMar>
              <w:top w:w="0" w:type="dxa"/>
              <w:left w:w="446" w:type="dxa"/>
              <w:bottom w:w="0" w:type="dxa"/>
            </w:tcMar>
          </w:tcPr>
          <w:p w14:paraId="3156268D" w14:textId="77777777" w:rsidR="000E14F2" w:rsidRPr="00FA5848" w:rsidRDefault="000E14F2" w:rsidP="00FF6E4E">
            <w:pPr>
              <w:pStyle w:val="spacer"/>
            </w:pPr>
            <w:r w:rsidRPr="004240E0">
              <w:rPr>
                <w:noProof/>
                <w:lang w:eastAsia="en-AU"/>
              </w:rPr>
              <mc:AlternateContent>
                <mc:Choice Requires="wps">
                  <w:drawing>
                    <wp:anchor distT="0" distB="0" distL="114300" distR="114300" simplePos="0" relativeHeight="251798528" behindDoc="0" locked="1" layoutInCell="1" allowOverlap="1" wp14:anchorId="2FD751CF" wp14:editId="726A425F">
                      <wp:simplePos x="0" y="0"/>
                      <wp:positionH relativeFrom="rightMargin">
                        <wp:posOffset>-774065</wp:posOffset>
                      </wp:positionH>
                      <wp:positionV relativeFrom="page">
                        <wp:posOffset>-237490</wp:posOffset>
                      </wp:positionV>
                      <wp:extent cx="436880" cy="213360"/>
                      <wp:effectExtent l="0" t="0" r="1270" b="0"/>
                      <wp:wrapNone/>
                      <wp:docPr id="23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A3EB99" id="Freeform 5" o:spid="_x0000_s1026" style="position:absolute;margin-left:-60.95pt;margin-top:-18.7pt;width:34.4pt;height:16.8pt;z-index:2517985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32BCF817" w14:textId="77777777" w:rsidR="000E14F2" w:rsidRPr="00FA5848" w:rsidRDefault="000E14F2" w:rsidP="000E14F2">
      <w:pPr>
        <w:pStyle w:val="Heading3nonumber"/>
        <w:spacing w:before="120"/>
      </w:pPr>
      <w:r w:rsidRPr="00FA5848">
        <w:t>Reinforced with defined public provision</w:t>
      </w:r>
    </w:p>
    <w:p w14:paraId="16864AB9" w14:textId="58ECE935" w:rsidR="000E14F2" w:rsidRPr="00FA5848" w:rsidRDefault="000E14F2" w:rsidP="000E14F2">
      <w:r w:rsidRPr="00FA5848">
        <w:t>There have been significant steps taken by state and territory governments in relation to public provision</w:t>
      </w:r>
      <w:r w:rsidR="003A1384">
        <w:t xml:space="preserve"> (see section </w:t>
      </w:r>
      <w:r w:rsidR="003A1384">
        <w:fldChar w:fldCharType="begin"/>
      </w:r>
      <w:r w:rsidR="003A1384">
        <w:instrText xml:space="preserve"> REF _Ref432957679 \r \h </w:instrText>
      </w:r>
      <w:r w:rsidR="003A1384">
        <w:fldChar w:fldCharType="separate"/>
      </w:r>
      <w:r w:rsidR="008C40B9">
        <w:t>5.3.2</w:t>
      </w:r>
      <w:r w:rsidR="003A1384">
        <w:fldChar w:fldCharType="end"/>
      </w:r>
      <w:r w:rsidR="003A1384">
        <w:t>)</w:t>
      </w:r>
      <w:r w:rsidRPr="00FA5848">
        <w:t xml:space="preserve">. </w:t>
      </w:r>
      <w:r>
        <w:t>High-level commitments were provided in the NAS</w:t>
      </w:r>
      <w:r w:rsidR="00F80817">
        <w:t>W</w:t>
      </w:r>
      <w:r>
        <w:t>D and NP, and a</w:t>
      </w:r>
      <w:r w:rsidRPr="00FA5848">
        <w:t xml:space="preserve"> range of </w:t>
      </w:r>
      <w:r>
        <w:t xml:space="preserve">more detailed </w:t>
      </w:r>
      <w:r w:rsidRPr="00FA5848">
        <w:t>pricing and governance changes have been implemented by jurisdictions, for example through the transition of TAFEs to become statutory entities with commercial boards, some even moving to a completely equal treatment of public provider in the market for publicly subsidised training. Most jurisdictions have instituted a clearer articulation of the expectations of their respective public providers, with some jurisdictions having made a significant investment in the restructuring and repositioning of the public provider in relation to the more contestable VET market.</w:t>
      </w:r>
    </w:p>
    <w:p w14:paraId="38ED4FCF" w14:textId="258441E7" w:rsidR="000E14F2" w:rsidRPr="00FA5848" w:rsidRDefault="000E14F2" w:rsidP="000E14F2">
      <w:r w:rsidRPr="00FA5848">
        <w:t xml:space="preserve">While it was acknowledged widely </w:t>
      </w:r>
      <w:r w:rsidR="003A1384">
        <w:t xml:space="preserve">in consultations for this Review </w:t>
      </w:r>
      <w:r w:rsidRPr="00FA5848">
        <w:t>that public providers have generally improved their efficiency and responsiveness, there was also recognition that more remains to be done, both in defining the expectations on and obligations of the public provider, as well as in the public provider clearly defining the commercial realities of providing a suite of contestable and non-contestable services.</w:t>
      </w:r>
    </w:p>
    <w:p w14:paraId="031B7F4F" w14:textId="77777777" w:rsidR="000E14F2" w:rsidRPr="00FA5848" w:rsidRDefault="000E14F2" w:rsidP="000E14F2">
      <w:pPr>
        <w:pStyle w:val="BodyText"/>
      </w:pPr>
      <w:r w:rsidRPr="00FA5848">
        <w:t>Public provision in VET like schooling and higher education, is a merit good, and as such cannot be treated purely on the basis of ability or willingness to pay. While this tension between the labour market focus of the student entitlement and the broader role of the public provider is acknowledged explicitly in the NP, a number of stakeholders suggested that these different objectives are not always held in balance. Indeed, important community service and educational roles of the public provider were in some instances being eroded in pursuit of the efficiency and responsiveness measures within the NP. Transformation of the public provider role requires a steady, evolutionary process, otherwise there are strong risks of losing the value invested in the development of the current capacity and capability of public provision.</w:t>
      </w:r>
    </w:p>
    <w:p w14:paraId="50EFBBA3" w14:textId="77777777" w:rsidR="000E14F2" w:rsidRPr="00FA5848" w:rsidRDefault="000E14F2" w:rsidP="000E14F2">
      <w:r w:rsidRPr="00FA5848">
        <w:t>Areas where there can be an important role for the public provider, both nationally and regionally, include:</w:t>
      </w:r>
    </w:p>
    <w:p w14:paraId="17FE3011" w14:textId="77777777" w:rsidR="000E14F2" w:rsidRPr="00FA5848" w:rsidRDefault="000E14F2" w:rsidP="000E14F2">
      <w:pPr>
        <w:pStyle w:val="ListBullet"/>
      </w:pPr>
      <w:r w:rsidRPr="00FA5848">
        <w:t>being the first responders to high investment-low return training needs</w:t>
      </w:r>
    </w:p>
    <w:p w14:paraId="0D86AA1C" w14:textId="77777777" w:rsidR="000E14F2" w:rsidRPr="00FA5848" w:rsidRDefault="000E14F2" w:rsidP="000E14F2">
      <w:pPr>
        <w:pStyle w:val="ListBullet"/>
      </w:pPr>
      <w:r w:rsidRPr="00FA5848">
        <w:t>being the providers of last resort in marginal/non-commercial areas of training delivery</w:t>
      </w:r>
    </w:p>
    <w:p w14:paraId="0238B4EA" w14:textId="77777777" w:rsidR="000E14F2" w:rsidRPr="00FA5848" w:rsidRDefault="000E14F2" w:rsidP="000E14F2">
      <w:pPr>
        <w:pStyle w:val="ListBullet"/>
      </w:pPr>
      <w:r w:rsidRPr="00FA5848">
        <w:t>delivering on the social and equity objectives of government</w:t>
      </w:r>
    </w:p>
    <w:p w14:paraId="54812616" w14:textId="77777777" w:rsidR="000E14F2" w:rsidRPr="00FA5848" w:rsidRDefault="000E14F2" w:rsidP="000E14F2">
      <w:pPr>
        <w:pStyle w:val="ListBullet"/>
      </w:pPr>
      <w:r w:rsidRPr="00FA5848">
        <w:t>as civic institutions and providers of community infrastructure</w:t>
      </w:r>
    </w:p>
    <w:p w14:paraId="799EF2DB" w14:textId="77777777" w:rsidR="000E14F2" w:rsidRPr="00FA5848" w:rsidRDefault="000E14F2" w:rsidP="000E14F2">
      <w:pPr>
        <w:pStyle w:val="ListBullet"/>
      </w:pPr>
      <w:r w:rsidRPr="00FA5848">
        <w:t>providing a quality yardstick, particularly for long-established courses.</w:t>
      </w:r>
    </w:p>
    <w:p w14:paraId="61D7BCBC" w14:textId="77777777" w:rsidR="000E14F2" w:rsidRPr="00FA5848" w:rsidRDefault="000E14F2" w:rsidP="000E14F2">
      <w:pPr>
        <w:pStyle w:val="BodyText"/>
      </w:pPr>
      <w:r w:rsidRPr="00FA5848">
        <w:t>Future reform in this area requires government expectations for non-market services to be clearly identified and the cost disadvantages of providing these accurately priced and funded. This includes addressing competitive non-neutralities, including workforce and IR policies, maintaining public assets, governance and reporting obligations.</w:t>
      </w:r>
      <w:r>
        <w:t xml:space="preserve"> As per the earlier discussion on national consistency under the national training system architecture, this is an area where clear specification of which aspects of public provision require jurisdictional flexibility (such as regionally specific ‘thin’ markets), and where there are benefits from adopting consistent approaches to public provision. </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0E14F2" w:rsidRPr="00FA5848" w14:paraId="6CE6508E" w14:textId="77777777" w:rsidTr="00FF6E4E">
        <w:trPr>
          <w:cantSplit/>
        </w:trPr>
        <w:tc>
          <w:tcPr>
            <w:tcW w:w="8614" w:type="dxa"/>
            <w:shd w:val="clear" w:color="auto" w:fill="auto"/>
            <w:tcMar>
              <w:left w:w="446" w:type="dxa"/>
            </w:tcMar>
          </w:tcPr>
          <w:p w14:paraId="2C7057D5" w14:textId="77777777" w:rsidR="000E14F2" w:rsidRPr="00FA5848" w:rsidRDefault="000E14F2" w:rsidP="00FF6E4E">
            <w:pPr>
              <w:pStyle w:val="Caption"/>
            </w:pPr>
            <w:r w:rsidRPr="00FA5848">
              <w:t xml:space="preserve">Recommendation </w:t>
            </w:r>
            <w:r w:rsidRPr="0009045D">
              <w:fldChar w:fldCharType="begin"/>
            </w:r>
            <w:r w:rsidRPr="00FA5848">
              <w:instrText xml:space="preserve"> SEQ Recommendation \* ARABIC </w:instrText>
            </w:r>
            <w:r w:rsidRPr="0009045D">
              <w:fldChar w:fldCharType="separate"/>
            </w:r>
            <w:r w:rsidR="008C40B9">
              <w:rPr>
                <w:noProof/>
              </w:rPr>
              <w:t>6</w:t>
            </w:r>
            <w:r w:rsidRPr="0009045D">
              <w:fldChar w:fldCharType="end"/>
            </w:r>
            <w:r w:rsidRPr="00FA5848">
              <w:t xml:space="preserve"> – </w:t>
            </w:r>
            <w:r w:rsidRPr="00FA5848">
              <w:rPr>
                <w:rStyle w:val="CaptionLabel"/>
              </w:rPr>
              <w:t>defined public provision</w:t>
            </w:r>
          </w:p>
        </w:tc>
      </w:tr>
      <w:tr w:rsidR="000E14F2" w:rsidRPr="00FA5848" w14:paraId="460AFDC5" w14:textId="77777777" w:rsidTr="00FF6E4E">
        <w:trPr>
          <w:cantSplit/>
        </w:trPr>
        <w:tc>
          <w:tcPr>
            <w:tcW w:w="8614" w:type="dxa"/>
            <w:shd w:val="clear" w:color="auto" w:fill="E4E0DD"/>
            <w:tcMar>
              <w:top w:w="276" w:type="dxa"/>
              <w:bottom w:w="184" w:type="dxa"/>
              <w:right w:w="120" w:type="dxa"/>
            </w:tcMar>
          </w:tcPr>
          <w:p w14:paraId="5AAD510B" w14:textId="77777777" w:rsidR="000E14F2" w:rsidRPr="00FA5848" w:rsidRDefault="000E14F2" w:rsidP="00FF6E4E">
            <w:pPr>
              <w:pStyle w:val="BoxText"/>
            </w:pPr>
            <w:r w:rsidRPr="00FA5848">
              <w:t xml:space="preserve">The role and expected activities of the public provider, both contestable and non-contestable, should be clearly </w:t>
            </w:r>
            <w:r>
              <w:t xml:space="preserve">and transparently </w:t>
            </w:r>
            <w:r w:rsidRPr="00FA5848">
              <w:t>articulated</w:t>
            </w:r>
            <w:r>
              <w:t>, costed,</w:t>
            </w:r>
            <w:r w:rsidRPr="00FA5848">
              <w:t xml:space="preserve"> and funded accordingly.</w:t>
            </w:r>
          </w:p>
        </w:tc>
      </w:tr>
      <w:tr w:rsidR="000E14F2" w:rsidRPr="00FA5848" w14:paraId="2115FA30" w14:textId="77777777" w:rsidTr="00FF6E4E">
        <w:trPr>
          <w:cantSplit/>
          <w:trHeight w:hRule="exact" w:val="180"/>
        </w:trPr>
        <w:tc>
          <w:tcPr>
            <w:tcW w:w="8614" w:type="dxa"/>
            <w:shd w:val="clear" w:color="auto" w:fill="auto"/>
            <w:tcMar>
              <w:top w:w="0" w:type="dxa"/>
              <w:left w:w="446" w:type="dxa"/>
              <w:bottom w:w="0" w:type="dxa"/>
            </w:tcMar>
          </w:tcPr>
          <w:p w14:paraId="2EB64230" w14:textId="77777777" w:rsidR="000E14F2" w:rsidRPr="00FA5848" w:rsidRDefault="000E14F2" w:rsidP="00FF6E4E">
            <w:pPr>
              <w:pStyle w:val="spacer"/>
            </w:pPr>
            <w:r w:rsidRPr="004240E0">
              <w:rPr>
                <w:noProof/>
                <w:lang w:eastAsia="en-AU"/>
              </w:rPr>
              <mc:AlternateContent>
                <mc:Choice Requires="wps">
                  <w:drawing>
                    <wp:anchor distT="0" distB="0" distL="114300" distR="114300" simplePos="0" relativeHeight="251799552" behindDoc="0" locked="1" layoutInCell="1" allowOverlap="1" wp14:anchorId="71811DFC" wp14:editId="016846E9">
                      <wp:simplePos x="0" y="0"/>
                      <wp:positionH relativeFrom="rightMargin">
                        <wp:posOffset>-774065</wp:posOffset>
                      </wp:positionH>
                      <wp:positionV relativeFrom="page">
                        <wp:posOffset>-237490</wp:posOffset>
                      </wp:positionV>
                      <wp:extent cx="436880" cy="213360"/>
                      <wp:effectExtent l="0" t="0" r="1270" b="0"/>
                      <wp:wrapNone/>
                      <wp:docPr id="239"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2E90F20" id="Freeform 5" o:spid="_x0000_s1026" style="position:absolute;margin-left:-60.95pt;margin-top:-18.7pt;width:34.4pt;height:16.8pt;z-index:251799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632BD99A" w14:textId="77777777" w:rsidR="000E14F2" w:rsidRPr="00FA5848" w:rsidRDefault="000E14F2" w:rsidP="000E14F2">
      <w:pPr>
        <w:pStyle w:val="Heading3nonumber"/>
        <w:spacing w:before="120"/>
      </w:pPr>
      <w:r w:rsidRPr="00FA5848">
        <w:t>Resourced with coordinated and stable funding</w:t>
      </w:r>
    </w:p>
    <w:p w14:paraId="2447E4CE" w14:textId="5DE0F9DB" w:rsidR="000E14F2" w:rsidRPr="00FA5848" w:rsidRDefault="000E14F2" w:rsidP="000E14F2">
      <w:pPr>
        <w:pStyle w:val="BodyText"/>
      </w:pPr>
      <w:r w:rsidRPr="00FA5848">
        <w:t xml:space="preserve">Nationally, the level of public </w:t>
      </w:r>
      <w:r w:rsidR="003A1384">
        <w:t xml:space="preserve">VET </w:t>
      </w:r>
      <w:r w:rsidRPr="00FA5848">
        <w:t>investment per student/per hour of training has decreased (</w:t>
      </w:r>
      <w:r>
        <w:t>Noonan 2015</w:t>
      </w:r>
      <w:r w:rsidRPr="00FA5848">
        <w:t>). For some jurisdictions, however, the introduction of the demand driven student entitlements has seen large increases in student training activity that have exceeded budget projections. This has created funding sustainability issues and has influenced key aspects of their initial policy design and implementation. The consequence has been a level of market instability and uncertainty, with some reputational loss to the overall reform agenda.</w:t>
      </w:r>
    </w:p>
    <w:p w14:paraId="75216FF9" w14:textId="77777777" w:rsidR="000E14F2" w:rsidRPr="00FA5848" w:rsidRDefault="000E14F2" w:rsidP="000E14F2">
      <w:pPr>
        <w:pStyle w:val="BodyText"/>
      </w:pPr>
      <w:r w:rsidRPr="00FA5848">
        <w:t>More generally, training subsidy rates have been used to not just to address the positive externalities of VET, but also to encourage or discourage supply, and to achieve fiscal sustainability. This dual and at times multiple objective use of training subsidies has led to some frequent and often significant change to market design in some jurisdictions, resulting in an environment of instability and uncertainty for students, providers and employers/industry.</w:t>
      </w:r>
    </w:p>
    <w:p w14:paraId="1ED1AC0E" w14:textId="77777777" w:rsidR="000E14F2" w:rsidRPr="00FA5848" w:rsidRDefault="000E14F2" w:rsidP="000E14F2">
      <w:pPr>
        <w:pStyle w:val="BodyText"/>
      </w:pPr>
      <w:r w:rsidRPr="00FA5848">
        <w:t>The NP funding has provided significant stimulus to accelerate the desired structural reforms and achievement of outcomes. At the same time, student entitlements have been impacted by fiscal sustainability issues, particularly where there has been large and largely unanticipated growth in training volumes. Corrective future financial planning is hindered by a limited understanding of the true cost of training delivery, or an efficient subsidy, particularly with the emergence of many new training providers.</w:t>
      </w:r>
    </w:p>
    <w:p w14:paraId="6CC24DA8" w14:textId="77777777" w:rsidR="000E14F2" w:rsidRPr="00FA5848" w:rsidRDefault="000E14F2" w:rsidP="000E14F2">
      <w:r w:rsidRPr="00FA5848">
        <w:t>Government funding needs to be allocated in a strategic way to address the different segments of the sector over time. A broad based contestable market may be a key feature of funding design, and the NP has delivered aspects of this, but it may not need to be the only universal funding model.</w:t>
      </w:r>
    </w:p>
    <w:p w14:paraId="752A0530" w14:textId="77777777" w:rsidR="000E14F2" w:rsidRPr="00FA5848" w:rsidRDefault="000E14F2" w:rsidP="000E14F2">
      <w:pPr>
        <w:pStyle w:val="BodyText"/>
      </w:pPr>
      <w:r w:rsidRPr="00FA5848">
        <w:t xml:space="preserve">VET reform should allow for staged periods of transformation with consolidation, and should provide for stability of funding, with reasonable longer term certainty in the quantum of funding and how the quantum is used, including provision for the costs of reform as well for training funding. To this end, the fiscal experience under the NP indicates that future reform requires the support of detailed modelling to determine the reforms’ long term funding implications. Such modelling should </w:t>
      </w:r>
      <w:r>
        <w:t xml:space="preserve">take into consideration jurisdictional differences and </w:t>
      </w:r>
      <w:r w:rsidRPr="00FA5848">
        <w:t xml:space="preserve">inform stable entitlement arrangements that factor in government, student, and in certain cases employer contributions. Future funding should also take into account the ultimate removal of the differential that remains in a number of jurisdictions for the provision of those services by public providers that are genuinely contestable. </w:t>
      </w:r>
    </w:p>
    <w:p w14:paraId="6815F6A6" w14:textId="77777777" w:rsidR="000E14F2" w:rsidRPr="00FA5848" w:rsidRDefault="000E14F2" w:rsidP="000E14F2">
      <w:pPr>
        <w:pStyle w:val="BodyText"/>
      </w:pPr>
      <w:r w:rsidRPr="00FA5848">
        <w:t xml:space="preserve">Future entitlement funding arrangements should be determined in concert with initiatives or funding available through other related or complementary programmes, whether in the education or employment services sectors. As examples, workforce development funds that build employer capability while promoting employer relevant training for the existing workforce have been widely acknowledged </w:t>
      </w:r>
      <w:r>
        <w:t xml:space="preserve">in stakeholder consultations for this Review </w:t>
      </w:r>
      <w:r w:rsidRPr="00FA5848">
        <w:t>as a relatively effective model</w:t>
      </w:r>
      <w:r>
        <w:t xml:space="preserve">. </w:t>
      </w:r>
      <w:r w:rsidRPr="00FA5848">
        <w:t>Equally, tendered regional provision for vulnerable groups may be appropriate for some large programmes as has been the case in Skills for Education and Employment (SEE) Programme. Programmes with the primary purpose of providing pathways to higher education should be consistent with funding in the higher education sector.</w:t>
      </w:r>
    </w:p>
    <w:p w14:paraId="2DA43405" w14:textId="3FB19BE7" w:rsidR="000E14F2" w:rsidRPr="00FA5848" w:rsidRDefault="000E14F2" w:rsidP="000E14F2">
      <w:pPr>
        <w:pStyle w:val="BodyText"/>
      </w:pPr>
      <w:r w:rsidRPr="00FA5848">
        <w:t xml:space="preserve">Income contingent loans also require careful treatment. They need to take into account both private and public returns to training and may be appropriate at other levels of VET in addition to Diplomas and Graduate Diplomas, but this will require greater controls on quality and relevance. It will also require an accurate methodology for allocating </w:t>
      </w:r>
      <w:r w:rsidR="0082156E" w:rsidRPr="00FA5848">
        <w:t>subsidised VET FEE-HELP debt costs</w:t>
      </w:r>
      <w:r w:rsidR="0082156E">
        <w:t xml:space="preserve"> between governments</w:t>
      </w:r>
      <w:r w:rsidRPr="00FA5848">
        <w:t xml:space="preserve">. </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hBox-Std"/>
      </w:tblPr>
      <w:tblGrid>
        <w:gridCol w:w="8614"/>
      </w:tblGrid>
      <w:tr w:rsidR="000E14F2" w:rsidRPr="00FA5848" w14:paraId="4C6BB240" w14:textId="77777777" w:rsidTr="00FF6E4E">
        <w:trPr>
          <w:cantSplit/>
        </w:trPr>
        <w:tc>
          <w:tcPr>
            <w:tcW w:w="8614" w:type="dxa"/>
            <w:shd w:val="clear" w:color="auto" w:fill="auto"/>
            <w:tcMar>
              <w:left w:w="446" w:type="dxa"/>
            </w:tcMar>
          </w:tcPr>
          <w:p w14:paraId="0F6C6502" w14:textId="77777777" w:rsidR="000E14F2" w:rsidRPr="00FA5848" w:rsidRDefault="000E14F2" w:rsidP="00FF6E4E">
            <w:pPr>
              <w:pStyle w:val="Caption"/>
            </w:pPr>
            <w:r w:rsidRPr="00FA5848">
              <w:t xml:space="preserve">Recommendation </w:t>
            </w:r>
            <w:r w:rsidRPr="0009045D">
              <w:fldChar w:fldCharType="begin"/>
            </w:r>
            <w:r w:rsidRPr="00FA5848">
              <w:instrText xml:space="preserve"> SEQ Recommendation \* ARABIC </w:instrText>
            </w:r>
            <w:r w:rsidRPr="0009045D">
              <w:fldChar w:fldCharType="separate"/>
            </w:r>
            <w:r w:rsidR="008C40B9">
              <w:rPr>
                <w:noProof/>
              </w:rPr>
              <w:t>7</w:t>
            </w:r>
            <w:r w:rsidRPr="0009045D">
              <w:fldChar w:fldCharType="end"/>
            </w:r>
            <w:r w:rsidRPr="00FA5848">
              <w:t xml:space="preserve"> – </w:t>
            </w:r>
            <w:r w:rsidRPr="00FA5848">
              <w:rPr>
                <w:rStyle w:val="CaptionLabel"/>
              </w:rPr>
              <w:t>coordinated funding</w:t>
            </w:r>
          </w:p>
        </w:tc>
      </w:tr>
      <w:tr w:rsidR="000E14F2" w:rsidRPr="00FA5848" w14:paraId="19DBDD2D" w14:textId="77777777" w:rsidTr="00FF6E4E">
        <w:trPr>
          <w:cantSplit/>
        </w:trPr>
        <w:tc>
          <w:tcPr>
            <w:tcW w:w="8614" w:type="dxa"/>
            <w:shd w:val="clear" w:color="auto" w:fill="E4E0DD"/>
            <w:tcMar>
              <w:top w:w="276" w:type="dxa"/>
              <w:bottom w:w="184" w:type="dxa"/>
              <w:right w:w="120" w:type="dxa"/>
            </w:tcMar>
          </w:tcPr>
          <w:p w14:paraId="5AA227C0" w14:textId="77777777" w:rsidR="000E14F2" w:rsidRPr="00FA5848" w:rsidRDefault="000E14F2" w:rsidP="00FF6E4E">
            <w:pPr>
              <w:pStyle w:val="BoxText"/>
            </w:pPr>
            <w:r>
              <w:t xml:space="preserve">Any future reform of the VET sector should be supported with </w:t>
            </w:r>
            <w:r w:rsidRPr="00FA5848">
              <w:t xml:space="preserve">public funding </w:t>
            </w:r>
            <w:r>
              <w:t>that is</w:t>
            </w:r>
            <w:r w:rsidRPr="00FA5848">
              <w:t xml:space="preserve"> allocated across the </w:t>
            </w:r>
            <w:r>
              <w:t xml:space="preserve">VET </w:t>
            </w:r>
            <w:r w:rsidRPr="00FA5848">
              <w:t xml:space="preserve">system in a way that </w:t>
            </w:r>
            <w:r>
              <w:t>provides market stability, with reasonable long term certainty in the quantum of funding, and t</w:t>
            </w:r>
            <w:r w:rsidRPr="00FA5848">
              <w:t>akes into account all related funding channels</w:t>
            </w:r>
            <w:r>
              <w:t>.</w:t>
            </w:r>
          </w:p>
        </w:tc>
      </w:tr>
      <w:tr w:rsidR="000E14F2" w:rsidRPr="00FA5848" w14:paraId="55D7AD51" w14:textId="77777777" w:rsidTr="00FF6E4E">
        <w:trPr>
          <w:cantSplit/>
          <w:trHeight w:hRule="exact" w:val="180"/>
        </w:trPr>
        <w:tc>
          <w:tcPr>
            <w:tcW w:w="8614" w:type="dxa"/>
            <w:shd w:val="clear" w:color="auto" w:fill="auto"/>
            <w:tcMar>
              <w:top w:w="0" w:type="dxa"/>
              <w:left w:w="446" w:type="dxa"/>
              <w:bottom w:w="0" w:type="dxa"/>
            </w:tcMar>
          </w:tcPr>
          <w:p w14:paraId="22C0B475" w14:textId="77777777" w:rsidR="000E14F2" w:rsidRPr="00FA5848" w:rsidRDefault="000E14F2" w:rsidP="00FF6E4E">
            <w:pPr>
              <w:pStyle w:val="BodyText"/>
            </w:pPr>
            <w:r w:rsidRPr="004240E0">
              <w:rPr>
                <w:noProof/>
                <w:lang w:eastAsia="en-AU"/>
              </w:rPr>
              <mc:AlternateContent>
                <mc:Choice Requires="wps">
                  <w:drawing>
                    <wp:anchor distT="0" distB="0" distL="114300" distR="114300" simplePos="0" relativeHeight="251800576" behindDoc="0" locked="1" layoutInCell="1" allowOverlap="1" wp14:anchorId="1874FD96" wp14:editId="5B312C06">
                      <wp:simplePos x="0" y="0"/>
                      <wp:positionH relativeFrom="rightMargin">
                        <wp:posOffset>-774065</wp:posOffset>
                      </wp:positionH>
                      <wp:positionV relativeFrom="page">
                        <wp:posOffset>-237490</wp:posOffset>
                      </wp:positionV>
                      <wp:extent cx="436880" cy="213360"/>
                      <wp:effectExtent l="0" t="0" r="1270" b="0"/>
                      <wp:wrapNone/>
                      <wp:docPr id="29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64C549" id="Freeform 5" o:spid="_x0000_s1026" style="position:absolute;margin-left:-60.95pt;margin-top:-18.7pt;width:34.4pt;height:16.8pt;z-index:2518005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tbl>
      <w:tblPr>
        <w:tblW w:w="8623" w:type="dxa"/>
        <w:tblInd w:w="-454" w:type="dxa"/>
        <w:tblLayout w:type="fixed"/>
        <w:tblCellMar>
          <w:left w:w="0" w:type="dxa"/>
          <w:right w:w="0" w:type="dxa"/>
        </w:tblCellMar>
        <w:tblLook w:val="0000" w:firstRow="0" w:lastRow="0" w:firstColumn="0" w:lastColumn="0" w:noHBand="0" w:noVBand="0"/>
        <w:tblDescription w:val="tbl_prt_hBox-Std"/>
      </w:tblPr>
      <w:tblGrid>
        <w:gridCol w:w="8623"/>
      </w:tblGrid>
      <w:tr w:rsidR="000E14F2" w:rsidRPr="00FA5848" w14:paraId="5D78187C" w14:textId="77777777" w:rsidTr="00FF6E4E">
        <w:trPr>
          <w:cantSplit/>
          <w:trHeight w:hRule="exact" w:val="120"/>
        </w:trPr>
        <w:tc>
          <w:tcPr>
            <w:tcW w:w="8169" w:type="dxa"/>
            <w:tcBorders>
              <w:top w:val="single" w:sz="4" w:space="0" w:color="646464"/>
            </w:tcBorders>
            <w:shd w:val="clear" w:color="auto" w:fill="auto"/>
            <w:tcMar>
              <w:top w:w="40" w:type="dxa"/>
              <w:left w:w="0" w:type="dxa"/>
              <w:bottom w:w="40" w:type="dxa"/>
              <w:right w:w="60" w:type="dxa"/>
            </w:tcMar>
          </w:tcPr>
          <w:p w14:paraId="4E20DAD6" w14:textId="77777777" w:rsidR="000E14F2" w:rsidRPr="00FA5848" w:rsidRDefault="000E14F2" w:rsidP="00FF6E4E">
            <w:pPr>
              <w:spacing w:after="160" w:line="259" w:lineRule="auto"/>
            </w:pPr>
            <w:bookmarkStart w:id="616" w:name="_Toc432748156"/>
          </w:p>
        </w:tc>
      </w:tr>
      <w:bookmarkEnd w:id="616"/>
    </w:tbl>
    <w:p w14:paraId="63503798" w14:textId="77777777" w:rsidR="000E14F2" w:rsidRPr="00FA5848" w:rsidRDefault="000E14F2" w:rsidP="000E14F2">
      <w:pPr>
        <w:pStyle w:val="BodyText"/>
      </w:pPr>
    </w:p>
    <w:p w14:paraId="7DE2BA87" w14:textId="77777777" w:rsidR="00B40747" w:rsidRDefault="00B40747" w:rsidP="00806A05">
      <w:pPr>
        <w:pStyle w:val="BodyText"/>
      </w:pPr>
    </w:p>
    <w:p w14:paraId="7E1AB591" w14:textId="77777777" w:rsidR="00B40747" w:rsidRDefault="00B40747" w:rsidP="00806A05">
      <w:pPr>
        <w:pStyle w:val="BodyText"/>
      </w:pPr>
    </w:p>
    <w:p w14:paraId="61B46480" w14:textId="77777777" w:rsidR="00B40747" w:rsidRDefault="00B40747" w:rsidP="00806A05">
      <w:pPr>
        <w:pStyle w:val="BodyText"/>
      </w:pPr>
    </w:p>
    <w:p w14:paraId="608060D5" w14:textId="77777777" w:rsidR="00B40747" w:rsidRDefault="00B40747" w:rsidP="00806A05">
      <w:pPr>
        <w:pStyle w:val="BodyText"/>
        <w:sectPr w:rsidR="00B40747" w:rsidSect="00B40747">
          <w:headerReference w:type="even" r:id="rId95"/>
          <w:headerReference w:type="default" r:id="rId96"/>
          <w:footerReference w:type="even" r:id="rId97"/>
          <w:footerReference w:type="default" r:id="rId98"/>
          <w:headerReference w:type="first" r:id="rId99"/>
          <w:footerReference w:type="first" r:id="rId100"/>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
      </w:tblPr>
      <w:tblGrid>
        <w:gridCol w:w="4738"/>
        <w:gridCol w:w="3430"/>
      </w:tblGrid>
      <w:tr w:rsidR="00D911DB" w14:paraId="766ACD76" w14:textId="77777777" w:rsidTr="00806A05">
        <w:trPr>
          <w:trHeight w:hRule="exact" w:val="382"/>
        </w:trPr>
        <w:tc>
          <w:tcPr>
            <w:tcW w:w="4738" w:type="dxa"/>
            <w:shd w:val="clear" w:color="auto" w:fill="9D57A6"/>
          </w:tcPr>
          <w:p w14:paraId="380FBF85" w14:textId="77777777" w:rsidR="00D911DB" w:rsidRDefault="00D911DB" w:rsidP="00806A05">
            <w:pPr>
              <w:pStyle w:val="tagchapterBanner"/>
            </w:pPr>
            <w:r>
              <w:rPr>
                <w:noProof/>
                <w:lang w:eastAsia="en-AU"/>
              </w:rPr>
              <mc:AlternateContent>
                <mc:Choice Requires="wps">
                  <w:drawing>
                    <wp:anchor distT="0" distB="0" distL="114300" distR="114300" simplePos="0" relativeHeight="251744256" behindDoc="0" locked="1" layoutInCell="1" allowOverlap="1" wp14:anchorId="722776C9" wp14:editId="6F04F8E0">
                      <wp:simplePos x="0" y="0"/>
                      <wp:positionH relativeFrom="page">
                        <wp:posOffset>158750</wp:posOffset>
                      </wp:positionH>
                      <wp:positionV relativeFrom="page">
                        <wp:posOffset>6350</wp:posOffset>
                      </wp:positionV>
                      <wp:extent cx="439560" cy="215280"/>
                      <wp:effectExtent l="0" t="0" r="0" b="0"/>
                      <wp:wrapNone/>
                      <wp:docPr id="12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15E506" id="Freeform 5" o:spid="_x0000_s1026" style="position:absolute;margin-left:12.5pt;margin-top:.5pt;width:34.6pt;height:16.9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3430" w:type="dxa"/>
            <w:shd w:val="clear" w:color="auto" w:fill="9D57A6"/>
          </w:tcPr>
          <w:p w14:paraId="4F33199F" w14:textId="77777777" w:rsidR="00D911DB" w:rsidRDefault="00D911DB" w:rsidP="00806A05">
            <w:pPr>
              <w:pStyle w:val="spacer"/>
            </w:pPr>
          </w:p>
        </w:tc>
      </w:tr>
      <w:tr w:rsidR="00D911DB" w:rsidRPr="003D3CD2" w14:paraId="0975A5F5" w14:textId="77777777" w:rsidTr="00806A05">
        <w:trPr>
          <w:trHeight w:hRule="exact" w:val="3665"/>
        </w:trPr>
        <w:tc>
          <w:tcPr>
            <w:tcW w:w="4738" w:type="dxa"/>
            <w:shd w:val="clear" w:color="auto" w:fill="9757A6" w:themeFill="accent1"/>
            <w:tcMar>
              <w:left w:w="0" w:type="dxa"/>
              <w:bottom w:w="0" w:type="dxa"/>
            </w:tcMar>
            <w:vAlign w:val="bottom"/>
          </w:tcPr>
          <w:p w14:paraId="7A592CDD" w14:textId="77777777" w:rsidR="00D911DB" w:rsidRPr="0014019A" w:rsidRDefault="00D911DB" w:rsidP="00806A05">
            <w:pPr>
              <w:pStyle w:val="Headingbibliography"/>
            </w:pPr>
            <w:bookmarkStart w:id="617" w:name="_Toc415744800"/>
            <w:bookmarkStart w:id="618" w:name="_Toc440460757"/>
            <w:r>
              <w:t>References</w:t>
            </w:r>
            <w:bookmarkEnd w:id="617"/>
            <w:bookmarkEnd w:id="618"/>
          </w:p>
        </w:tc>
        <w:tc>
          <w:tcPr>
            <w:tcW w:w="3430" w:type="dxa"/>
            <w:shd w:val="clear" w:color="auto" w:fill="9757A6" w:themeFill="accent1"/>
            <w:tcMar>
              <w:right w:w="344" w:type="dxa"/>
            </w:tcMar>
          </w:tcPr>
          <w:p w14:paraId="4A1B0402" w14:textId="77777777" w:rsidR="00D911DB" w:rsidRPr="00F5723F" w:rsidRDefault="00D911DB" w:rsidP="00806A05">
            <w:pPr>
              <w:pStyle w:val="Normal-nospace"/>
            </w:pPr>
          </w:p>
        </w:tc>
      </w:tr>
      <w:tr w:rsidR="00D911DB" w14:paraId="0D0D2742" w14:textId="77777777" w:rsidTr="00806A05">
        <w:trPr>
          <w:trHeight w:hRule="exact" w:val="232"/>
        </w:trPr>
        <w:tc>
          <w:tcPr>
            <w:tcW w:w="4738" w:type="dxa"/>
            <w:shd w:val="clear" w:color="auto" w:fill="9757A6" w:themeFill="accent1"/>
          </w:tcPr>
          <w:p w14:paraId="016C6AB2" w14:textId="77777777" w:rsidR="00D911DB" w:rsidRDefault="00D911DB" w:rsidP="00806A05">
            <w:pPr>
              <w:pStyle w:val="Chpt-Context"/>
            </w:pPr>
          </w:p>
        </w:tc>
        <w:tc>
          <w:tcPr>
            <w:tcW w:w="3430" w:type="dxa"/>
            <w:shd w:val="clear" w:color="auto" w:fill="9757A6" w:themeFill="accent1"/>
          </w:tcPr>
          <w:p w14:paraId="3745D51A" w14:textId="77777777" w:rsidR="00D911DB" w:rsidRPr="008A4E3C" w:rsidRDefault="00D911DB" w:rsidP="00806A05">
            <w:pPr>
              <w:pStyle w:val="spacer"/>
            </w:pPr>
          </w:p>
        </w:tc>
      </w:tr>
      <w:tr w:rsidR="00D911DB" w14:paraId="7BA15127" w14:textId="77777777" w:rsidTr="00806A05">
        <w:trPr>
          <w:trHeight w:hRule="exact" w:val="668"/>
        </w:trPr>
        <w:tc>
          <w:tcPr>
            <w:tcW w:w="4738" w:type="dxa"/>
            <w:tcBorders>
              <w:top w:val="single" w:sz="4" w:space="0" w:color="9D57A6"/>
            </w:tcBorders>
            <w:shd w:val="clear" w:color="auto" w:fill="auto"/>
          </w:tcPr>
          <w:p w14:paraId="4CA7C1A1" w14:textId="77777777" w:rsidR="00D911DB" w:rsidRDefault="00D911DB" w:rsidP="00806A05">
            <w:pPr>
              <w:pStyle w:val="spacer"/>
            </w:pPr>
          </w:p>
        </w:tc>
        <w:tc>
          <w:tcPr>
            <w:tcW w:w="3430" w:type="dxa"/>
            <w:tcBorders>
              <w:top w:val="single" w:sz="4" w:space="0" w:color="9D57A6"/>
            </w:tcBorders>
            <w:shd w:val="clear" w:color="auto" w:fill="auto"/>
          </w:tcPr>
          <w:p w14:paraId="5ABC0F3C" w14:textId="77777777" w:rsidR="00D911DB" w:rsidRDefault="00D911DB" w:rsidP="00806A05">
            <w:pPr>
              <w:pStyle w:val="spacer"/>
            </w:pPr>
          </w:p>
        </w:tc>
      </w:tr>
    </w:tbl>
    <w:p w14:paraId="76B335A2" w14:textId="77777777" w:rsidR="00D911DB" w:rsidRDefault="00D911DB" w:rsidP="00D911DB">
      <w:pPr>
        <w:pStyle w:val="BodyText"/>
      </w:pPr>
      <w:r>
        <w:t>Aroney, N 2015, Federalism and subsidiarity: principles and processes in the reform of the Australian Federation, Australian Attorney-General’s Department Constitutional Law Symposium, 1 May 2015: Canberra.</w:t>
      </w:r>
    </w:p>
    <w:p w14:paraId="541D7A6B" w14:textId="77777777" w:rsidR="00D911DB" w:rsidRDefault="00D911DB" w:rsidP="00D911DB">
      <w:pPr>
        <w:pStyle w:val="BodyText"/>
      </w:pPr>
      <w:r>
        <w:t>Birmingham, S 2015, ‘Government’s stronger training laws pass Parliament’, Media Release, 17 March</w:t>
      </w:r>
      <w:r w:rsidR="004F1382">
        <w:t>, Canberra</w:t>
      </w:r>
      <w:r>
        <w:t>.</w:t>
      </w:r>
    </w:p>
    <w:p w14:paraId="09EE2A60" w14:textId="77777777" w:rsidR="00D911DB" w:rsidRDefault="00D911DB" w:rsidP="00D911DB">
      <w:pPr>
        <w:pStyle w:val="BodyText"/>
      </w:pPr>
      <w:r>
        <w:t>Bita, N 2015, Debt up as private courses cost four times TAFE, The Australian, March 16, accessed: http://www.theaustralian.com.au/national-affairs/education/debt-up-as-private-courses-cost-four-times-tafe/story-fn59nlz9-1227263836611</w:t>
      </w:r>
    </w:p>
    <w:p w14:paraId="10DC4DA4" w14:textId="77777777" w:rsidR="00D911DB" w:rsidRDefault="00D911DB" w:rsidP="00D911DB">
      <w:pPr>
        <w:pStyle w:val="BodyText"/>
      </w:pPr>
      <w:r>
        <w:t>Correy, S 2015, ‘Training colleges in the spotlight’, Radio National: Rear Vision, accessed: http://www.abc.net.au/radionational/programs/rearvision/training-colleges-in-the-spotlight/6359810</w:t>
      </w:r>
    </w:p>
    <w:p w14:paraId="0D55F028" w14:textId="287CD9E9" w:rsidR="007F61BE" w:rsidRDefault="007F61BE" w:rsidP="00D911DB">
      <w:pPr>
        <w:pStyle w:val="BodyText"/>
      </w:pPr>
      <w:r w:rsidRPr="007F61BE">
        <w:t>Essential Services Commission 2011, VET fee and funding review: blueprint for change, Vol. 1, September 2011, Melbourne.</w:t>
      </w:r>
    </w:p>
    <w:p w14:paraId="6E9B38DC" w14:textId="77777777" w:rsidR="00D911DB" w:rsidRDefault="00D911DB" w:rsidP="00D911DB">
      <w:pPr>
        <w:pStyle w:val="BodyText"/>
      </w:pPr>
      <w:r>
        <w:t xml:space="preserve">FitzGerald et al 1994, ‘Successful Reform Competitive Skills for Australians and Australian Enterprises’, Allen Consulting Group report to ANTA, Melbourne. </w:t>
      </w:r>
    </w:p>
    <w:p w14:paraId="53E1372C" w14:textId="77777777" w:rsidR="00D911DB" w:rsidRDefault="00D911DB" w:rsidP="00D911DB">
      <w:pPr>
        <w:pStyle w:val="BodyText"/>
      </w:pPr>
      <w:r>
        <w:t>FitzGerald, V &amp; Noonan, P 2014, ‘Case study of reform in the Federation: Vocational Education and Training’ in CEDA, ‘A Federation for the 21st Century’, CEDA, Melbourne.</w:t>
      </w:r>
    </w:p>
    <w:p w14:paraId="020E7884" w14:textId="77777777" w:rsidR="00D911DB" w:rsidRDefault="00D911DB" w:rsidP="00D911DB">
      <w:pPr>
        <w:pStyle w:val="BodyText"/>
      </w:pPr>
      <w:r w:rsidRPr="00FA5848">
        <w:t>Grosvenor Management Consulting 2011</w:t>
      </w:r>
      <w:r>
        <w:t xml:space="preserve">, ‘Post Implementation Review of the VET FEE-HELP Assistance Scheme’, report to Department of Education Employment and Workplace Relations, Canberra. </w:t>
      </w:r>
    </w:p>
    <w:p w14:paraId="00321827" w14:textId="77777777" w:rsidR="004F1382" w:rsidRDefault="004F1382" w:rsidP="00D911DB">
      <w:pPr>
        <w:pStyle w:val="BodyText"/>
      </w:pPr>
      <w:r>
        <w:t>Hartsuyker, L 2015, ‘VET FEE-HELP Bill to push dodgy providers out of the market’, Media Release, 15 October 2015, Canberra.</w:t>
      </w:r>
    </w:p>
    <w:p w14:paraId="1CD54C7D" w14:textId="77777777" w:rsidR="00D911DB" w:rsidRDefault="00D911DB" w:rsidP="00D911DB">
      <w:pPr>
        <w:pStyle w:val="BodyText"/>
      </w:pPr>
      <w:r>
        <w:t>Higgins, T and Chapman, B, 2015, Feasibility and design of a tertiary education entitlement in Australia: modelling and costing a universal income contingent loan, commissioned report to the Mitchell Institute for Health and Education Policy, Melbourne.</w:t>
      </w:r>
    </w:p>
    <w:p w14:paraId="3DE42A5A" w14:textId="77777777" w:rsidR="00D911DB" w:rsidRDefault="00D911DB" w:rsidP="00D911DB">
      <w:pPr>
        <w:pStyle w:val="BodyText"/>
      </w:pPr>
      <w:r>
        <w:t>Karmel T 2014, The contribution of education to economic growth in Australia, 1997-2009, Occasional Paper, NCVER: Adelaide.</w:t>
      </w:r>
    </w:p>
    <w:p w14:paraId="75398B32" w14:textId="77777777" w:rsidR="00D911DB" w:rsidRDefault="00D911DB" w:rsidP="00D911DB">
      <w:pPr>
        <w:pStyle w:val="BodyText"/>
      </w:pPr>
      <w:r>
        <w:t>Lindquist, E, Vincent S and Wanna J (eds.) 2011, Delivering policy reform: anchoring significant reforms in turbulent times, ANU Press and ANZSOG: Canberra.</w:t>
      </w:r>
    </w:p>
    <w:p w14:paraId="495C6B77" w14:textId="3C791CE2" w:rsidR="007F61BE" w:rsidRDefault="007F61BE" w:rsidP="00D911DB">
      <w:pPr>
        <w:pStyle w:val="BodyText"/>
      </w:pPr>
      <w:r w:rsidRPr="007F61BE">
        <w:t>NSW Auditor General 2015, VET Reform: performance audit – Department of Education and Communities, NSW Audit Office, Sydney.</w:t>
      </w:r>
    </w:p>
    <w:p w14:paraId="3B9DE876" w14:textId="77777777" w:rsidR="00D911DB" w:rsidRDefault="00D911DB" w:rsidP="00D911DB">
      <w:pPr>
        <w:pStyle w:val="BodyText"/>
      </w:pPr>
      <w:r>
        <w:t>Noonan, P 2015, VET funding in Australia and the role of TAFE, presentation to the TAFE Directors Australia conference, 2 September 2014, Sydney.</w:t>
      </w:r>
    </w:p>
    <w:p w14:paraId="33EBD4E7" w14:textId="77777777" w:rsidR="00D911DB" w:rsidRDefault="00D911DB" w:rsidP="00D911DB">
      <w:pPr>
        <w:pStyle w:val="BodyText"/>
      </w:pPr>
      <w:r>
        <w:t>Norton A 2015, Submission 11, Submission to the Inquiry into the operation, regulation and funding of private vocational education and training (VET) providers in Australia, Education and Employment References Committee, October 2015, The Senate: Canberra.</w:t>
      </w:r>
    </w:p>
    <w:p w14:paraId="79537A2E" w14:textId="77777777" w:rsidR="00D911DB" w:rsidRDefault="00D911DB" w:rsidP="00D911DB">
      <w:pPr>
        <w:pStyle w:val="BodyText"/>
      </w:pPr>
      <w:r>
        <w:t>Peake, K 2012, ‘Next Steps for Refocusing Vocational Training in Victoria – Supporting a Modern Workforce’, Presentation to VISTA Association of VET Professionals, 9 April 2013.</w:t>
      </w:r>
    </w:p>
    <w:p w14:paraId="111AAFF7" w14:textId="021DB95A" w:rsidR="007F61BE" w:rsidRDefault="007F61BE" w:rsidP="00D911DB">
      <w:pPr>
        <w:pStyle w:val="BodyText"/>
      </w:pPr>
      <w:r w:rsidRPr="007F61BE">
        <w:t>Senate Education and Employment References Committee 2015, Inquiry into the operation, regulation and funding of private vocational education and training (VET) providers in Australia, October 2015, The Senate: Canberra.</w:t>
      </w:r>
    </w:p>
    <w:p w14:paraId="128335DE" w14:textId="77777777" w:rsidR="00D911DB" w:rsidRDefault="00D911DB" w:rsidP="00D911DB">
      <w:pPr>
        <w:pStyle w:val="BodyText"/>
      </w:pPr>
      <w:r>
        <w:t>Tomazin, F 2015, ‘Tertiary shake-up as student satisfaction hits “rock bottom”’, April 5, accessed: http://www.theage.com.au/victoria/tertiary-shakeup-as-student-satisfaction-hits-rock-bottom-20150403-1meb75.html</w:t>
      </w:r>
    </w:p>
    <w:p w14:paraId="4EB64291" w14:textId="77777777" w:rsidR="00D911DB" w:rsidRDefault="00D911DB" w:rsidP="00D911DB">
      <w:pPr>
        <w:pStyle w:val="BodyText"/>
      </w:pPr>
      <w:r>
        <w:t>Victorian Department of Education and Training 2015, ‘Review of Quality Assurance in Victoria’s VET System: Government response’, Victorian Department of Education and Training, Melbourne</w:t>
      </w:r>
    </w:p>
    <w:p w14:paraId="41248201" w14:textId="77777777" w:rsidR="00D911DB" w:rsidRDefault="00D911DB" w:rsidP="00806A05">
      <w:pPr>
        <w:pStyle w:val="BodyText"/>
      </w:pPr>
    </w:p>
    <w:p w14:paraId="309C2539" w14:textId="77777777" w:rsidR="00D911DB" w:rsidRDefault="00D911DB" w:rsidP="00806A05">
      <w:pPr>
        <w:pStyle w:val="BodyText"/>
      </w:pPr>
    </w:p>
    <w:p w14:paraId="714CD2C5" w14:textId="77777777" w:rsidR="00D911DB" w:rsidRDefault="00D911DB" w:rsidP="00806A05">
      <w:pPr>
        <w:pStyle w:val="BodyText"/>
      </w:pPr>
    </w:p>
    <w:p w14:paraId="2B3ED251" w14:textId="77777777" w:rsidR="00D911DB" w:rsidRDefault="00D911DB" w:rsidP="00806A05">
      <w:pPr>
        <w:pStyle w:val="BodyText"/>
      </w:pPr>
    </w:p>
    <w:p w14:paraId="241745EB" w14:textId="77777777" w:rsidR="00D911DB" w:rsidRDefault="00D911DB" w:rsidP="00806A05">
      <w:pPr>
        <w:pStyle w:val="BodyText"/>
      </w:pPr>
    </w:p>
    <w:p w14:paraId="2BE20FB4" w14:textId="77777777" w:rsidR="00D911DB" w:rsidRDefault="00D911DB" w:rsidP="00806A05">
      <w:pPr>
        <w:pStyle w:val="BodyText"/>
      </w:pPr>
    </w:p>
    <w:p w14:paraId="1A81433C" w14:textId="77777777" w:rsidR="00D911DB" w:rsidRDefault="00D911DB" w:rsidP="00806A05">
      <w:pPr>
        <w:pStyle w:val="BodyText"/>
        <w:sectPr w:rsidR="00D911DB" w:rsidSect="00806A05">
          <w:headerReference w:type="even" r:id="rId101"/>
          <w:headerReference w:type="default" r:id="rId102"/>
          <w:footerReference w:type="even" r:id="rId103"/>
          <w:footerReference w:type="default" r:id="rId104"/>
          <w:headerReference w:type="first" r:id="rId105"/>
          <w:footerReference w:type="first" r:id="rId106"/>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PartAppendices"/>
      </w:tblPr>
      <w:tblGrid>
        <w:gridCol w:w="4728"/>
        <w:gridCol w:w="3430"/>
      </w:tblGrid>
      <w:tr w:rsidR="00364D91" w14:paraId="7C462AB7" w14:textId="77777777" w:rsidTr="00806A05">
        <w:trPr>
          <w:trHeight w:hRule="exact" w:val="382"/>
        </w:trPr>
        <w:tc>
          <w:tcPr>
            <w:tcW w:w="4728" w:type="dxa"/>
            <w:shd w:val="clear" w:color="auto" w:fill="9D57A6"/>
          </w:tcPr>
          <w:p w14:paraId="6BFD1C47" w14:textId="77777777" w:rsidR="00364D91" w:rsidRDefault="00364D91" w:rsidP="00806A05">
            <w:pPr>
              <w:pStyle w:val="tagappendixPart"/>
              <w:keepNext/>
            </w:pPr>
            <w:r>
              <w:rPr>
                <w:noProof/>
                <w:lang w:eastAsia="en-AU"/>
              </w:rPr>
              <mc:AlternateContent>
                <mc:Choice Requires="wps">
                  <w:drawing>
                    <wp:anchor distT="0" distB="0" distL="114300" distR="114300" simplePos="0" relativeHeight="251748352" behindDoc="0" locked="1" layoutInCell="1" allowOverlap="1" wp14:anchorId="2CCC8CF5" wp14:editId="3E4855EA">
                      <wp:simplePos x="0" y="0"/>
                      <wp:positionH relativeFrom="page">
                        <wp:posOffset>158750</wp:posOffset>
                      </wp:positionH>
                      <wp:positionV relativeFrom="page">
                        <wp:posOffset>6350</wp:posOffset>
                      </wp:positionV>
                      <wp:extent cx="439560" cy="215280"/>
                      <wp:effectExtent l="0" t="0" r="0" b="0"/>
                      <wp:wrapNone/>
                      <wp:docPr id="9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F377246" id="Freeform 5" o:spid="_x0000_s1026" style="position:absolute;margin-left:12.5pt;margin-top:.5pt;width:34.6pt;height:16.9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3430" w:type="dxa"/>
            <w:shd w:val="clear" w:color="auto" w:fill="9D57A6"/>
          </w:tcPr>
          <w:p w14:paraId="6832B492" w14:textId="77777777" w:rsidR="00364D91" w:rsidRDefault="00364D91" w:rsidP="00806A05">
            <w:pPr>
              <w:pStyle w:val="spacer"/>
            </w:pPr>
          </w:p>
        </w:tc>
      </w:tr>
      <w:tr w:rsidR="00364D91" w14:paraId="14381E09" w14:textId="77777777" w:rsidTr="00806A05">
        <w:trPr>
          <w:trHeight w:hRule="exact" w:val="3665"/>
        </w:trPr>
        <w:tc>
          <w:tcPr>
            <w:tcW w:w="4728" w:type="dxa"/>
            <w:shd w:val="clear" w:color="auto" w:fill="9D57A6"/>
            <w:tcMar>
              <w:left w:w="0" w:type="dxa"/>
            </w:tcMar>
            <w:vAlign w:val="bottom"/>
          </w:tcPr>
          <w:p w14:paraId="2AE19AFA" w14:textId="77777777" w:rsidR="00364D91" w:rsidRPr="0064666E" w:rsidRDefault="00364D91" w:rsidP="000B3352">
            <w:pPr>
              <w:pStyle w:val="App-DividerHeading"/>
            </w:pPr>
            <w:bookmarkStart w:id="619" w:name="_Toc408913092"/>
            <w:bookmarkStart w:id="620" w:name="_Toc415731359"/>
            <w:bookmarkStart w:id="621" w:name="_Toc415731388"/>
            <w:bookmarkStart w:id="622" w:name="_Toc415731423"/>
            <w:bookmarkStart w:id="623" w:name="_Toc415733045"/>
            <w:bookmarkStart w:id="624" w:name="_Toc415735538"/>
            <w:bookmarkStart w:id="625" w:name="_Toc415735640"/>
            <w:bookmarkStart w:id="626" w:name="_Toc415735841"/>
            <w:bookmarkStart w:id="627" w:name="_Toc415736202"/>
            <w:bookmarkStart w:id="628" w:name="_Toc415736448"/>
            <w:bookmarkStart w:id="629" w:name="_Toc415736506"/>
            <w:bookmarkStart w:id="630" w:name="_Toc415736808"/>
            <w:bookmarkStart w:id="631" w:name="_Toc415736898"/>
            <w:bookmarkStart w:id="632" w:name="_Toc415736970"/>
            <w:bookmarkStart w:id="633" w:name="_Toc415737014"/>
            <w:bookmarkStart w:id="634" w:name="_Toc415737058"/>
            <w:bookmarkStart w:id="635" w:name="_Toc415737238"/>
            <w:bookmarkStart w:id="636" w:name="_Toc415738187"/>
            <w:bookmarkStart w:id="637" w:name="_Toc415738272"/>
            <w:bookmarkStart w:id="638" w:name="_Toc415738313"/>
            <w:bookmarkStart w:id="639" w:name="_Toc415738381"/>
            <w:bookmarkStart w:id="640" w:name="_Toc415738527"/>
            <w:bookmarkStart w:id="641" w:name="_Toc415738569"/>
            <w:bookmarkStart w:id="642" w:name="_Toc415739289"/>
            <w:bookmarkStart w:id="643" w:name="_Toc415739332"/>
            <w:bookmarkStart w:id="644" w:name="_Toc415740148"/>
            <w:bookmarkStart w:id="645" w:name="_Toc415743564"/>
            <w:bookmarkStart w:id="646" w:name="_Toc415743613"/>
            <w:bookmarkStart w:id="647" w:name="_Toc415743661"/>
            <w:bookmarkStart w:id="648" w:name="_Toc415743710"/>
            <w:bookmarkStart w:id="649" w:name="_Toc415743758"/>
            <w:bookmarkStart w:id="650" w:name="_Toc415743807"/>
            <w:bookmarkStart w:id="651" w:name="_Toc415744676"/>
            <w:bookmarkStart w:id="652" w:name="_Toc415744725"/>
            <w:bookmarkStart w:id="653" w:name="_Toc415744773"/>
            <w:bookmarkStart w:id="654" w:name="_Toc415744822"/>
            <w:bookmarkStart w:id="655" w:name="_Toc415744870"/>
            <w:bookmarkStart w:id="656" w:name="_Toc415744919"/>
            <w:bookmarkStart w:id="657" w:name="_Toc415744967"/>
            <w:bookmarkStart w:id="658" w:name="_Toc415745016"/>
            <w:bookmarkStart w:id="659" w:name="_Toc415745064"/>
            <w:bookmarkStart w:id="660" w:name="_Toc415745113"/>
            <w:bookmarkStart w:id="661" w:name="_Toc415745161"/>
            <w:bookmarkStart w:id="662" w:name="_Toc415745210"/>
            <w:bookmarkStart w:id="663" w:name="_Toc415745260"/>
            <w:bookmarkStart w:id="664" w:name="_Toc415745314"/>
            <w:bookmarkStart w:id="665" w:name="_Toc415745369"/>
            <w:bookmarkStart w:id="666" w:name="_Toc415745425"/>
            <w:bookmarkStart w:id="667" w:name="_Toc415745482"/>
            <w:bookmarkStart w:id="668" w:name="_Toc415745540"/>
            <w:bookmarkStart w:id="669" w:name="_Toc415745599"/>
            <w:bookmarkStart w:id="670" w:name="_Toc415745659"/>
            <w:bookmarkStart w:id="671" w:name="_Toc415745720"/>
            <w:bookmarkStart w:id="672" w:name="_Toc415745782"/>
            <w:bookmarkStart w:id="673" w:name="_Toc415745845"/>
            <w:bookmarkStart w:id="674" w:name="_Toc415745909"/>
            <w:bookmarkStart w:id="675" w:name="_Toc415745974"/>
            <w:bookmarkStart w:id="676" w:name="_Toc415746040"/>
            <w:bookmarkStart w:id="677" w:name="_Toc415746107"/>
            <w:bookmarkStart w:id="678" w:name="_Toc433793489"/>
            <w:bookmarkStart w:id="679" w:name="_Toc433793543"/>
            <w:bookmarkStart w:id="680" w:name="_Toc433793595"/>
            <w:bookmarkStart w:id="681" w:name="_Toc433797605"/>
            <w:bookmarkStart w:id="682" w:name="_Toc433797666"/>
            <w:bookmarkStart w:id="683" w:name="_Toc433797771"/>
            <w:bookmarkStart w:id="684" w:name="_Toc433797876"/>
            <w:bookmarkStart w:id="685" w:name="_Toc433797937"/>
            <w:bookmarkStart w:id="686" w:name="_Toc433797998"/>
            <w:bookmarkStart w:id="687" w:name="_Toc433798059"/>
            <w:bookmarkStart w:id="688" w:name="_Toc433798164"/>
            <w:bookmarkStart w:id="689" w:name="_Toc433798269"/>
            <w:bookmarkStart w:id="690" w:name="_Toc433798328"/>
            <w:bookmarkStart w:id="691" w:name="_Toc433811589"/>
            <w:bookmarkStart w:id="692" w:name="_Toc434253211"/>
            <w:bookmarkStart w:id="693" w:name="_Toc434258540"/>
            <w:bookmarkStart w:id="694" w:name="_Toc440385270"/>
            <w:bookmarkStart w:id="695" w:name="_Toc440460758"/>
            <w:r w:rsidRPr="003450CF">
              <w:t>Appendices</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tc>
        <w:tc>
          <w:tcPr>
            <w:tcW w:w="3430" w:type="dxa"/>
            <w:shd w:val="clear" w:color="auto" w:fill="9D57A6"/>
            <w:tcMar>
              <w:right w:w="344" w:type="dxa"/>
            </w:tcMar>
          </w:tcPr>
          <w:p w14:paraId="2C034343" w14:textId="77777777" w:rsidR="00364D91" w:rsidRPr="003450CF" w:rsidRDefault="00364D91" w:rsidP="00806A05">
            <w:pPr>
              <w:pStyle w:val="Normal-nospace"/>
              <w:keepNext/>
              <w:rPr>
                <w:noProof/>
              </w:rPr>
            </w:pPr>
          </w:p>
        </w:tc>
      </w:tr>
      <w:tr w:rsidR="00364D91" w14:paraId="157674A0" w14:textId="77777777" w:rsidTr="00806A05">
        <w:trPr>
          <w:trHeight w:hRule="exact" w:val="232"/>
        </w:trPr>
        <w:tc>
          <w:tcPr>
            <w:tcW w:w="4728" w:type="dxa"/>
            <w:shd w:val="clear" w:color="auto" w:fill="9D57A6"/>
            <w:tcMar>
              <w:left w:w="0" w:type="dxa"/>
            </w:tcMar>
          </w:tcPr>
          <w:p w14:paraId="47E4F7B1" w14:textId="77777777" w:rsidR="00364D91" w:rsidRDefault="00364D91" w:rsidP="00806A05">
            <w:pPr>
              <w:pStyle w:val="spacer"/>
            </w:pPr>
          </w:p>
        </w:tc>
        <w:tc>
          <w:tcPr>
            <w:tcW w:w="3430" w:type="dxa"/>
            <w:shd w:val="clear" w:color="auto" w:fill="9D57A6"/>
            <w:tcMar>
              <w:right w:w="344" w:type="dxa"/>
            </w:tcMar>
          </w:tcPr>
          <w:p w14:paraId="35FF1286" w14:textId="77777777" w:rsidR="00364D91" w:rsidRDefault="00364D91" w:rsidP="00806A05">
            <w:pPr>
              <w:pStyle w:val="spacer"/>
              <w:rPr>
                <w:noProof/>
              </w:rPr>
            </w:pPr>
          </w:p>
        </w:tc>
      </w:tr>
      <w:tr w:rsidR="00364D91" w14:paraId="35C433BB" w14:textId="77777777" w:rsidTr="00806A05">
        <w:trPr>
          <w:trHeight w:hRule="exact" w:val="228"/>
        </w:trPr>
        <w:tc>
          <w:tcPr>
            <w:tcW w:w="4728" w:type="dxa"/>
            <w:tcBorders>
              <w:top w:val="single" w:sz="4" w:space="0" w:color="9D57A6"/>
            </w:tcBorders>
            <w:shd w:val="clear" w:color="auto" w:fill="auto"/>
          </w:tcPr>
          <w:p w14:paraId="7C64DEB6" w14:textId="77777777" w:rsidR="00364D91" w:rsidRDefault="00364D91" w:rsidP="00806A05">
            <w:pPr>
              <w:pStyle w:val="spacer"/>
            </w:pPr>
          </w:p>
        </w:tc>
        <w:tc>
          <w:tcPr>
            <w:tcW w:w="3430" w:type="dxa"/>
            <w:tcBorders>
              <w:top w:val="single" w:sz="4" w:space="0" w:color="9D57A6"/>
            </w:tcBorders>
            <w:shd w:val="clear" w:color="auto" w:fill="auto"/>
          </w:tcPr>
          <w:p w14:paraId="44C0DBFC" w14:textId="77777777" w:rsidR="00364D91" w:rsidRDefault="00364D91" w:rsidP="00806A05">
            <w:pPr>
              <w:pStyle w:val="spacer"/>
            </w:pPr>
          </w:p>
        </w:tc>
      </w:tr>
    </w:tbl>
    <w:p w14:paraId="430156F6" w14:textId="77777777" w:rsidR="00364D91" w:rsidRDefault="00364D91" w:rsidP="00806A05">
      <w:pPr>
        <w:pStyle w:val="BodyText"/>
      </w:pPr>
    </w:p>
    <w:p w14:paraId="257206E4" w14:textId="77777777" w:rsidR="00364D91" w:rsidRDefault="00364D91" w:rsidP="00806A05">
      <w:pPr>
        <w:pStyle w:val="BodyText"/>
      </w:pPr>
    </w:p>
    <w:p w14:paraId="227F2568" w14:textId="77777777" w:rsidR="00364D91" w:rsidRDefault="00364D91" w:rsidP="00806A05">
      <w:pPr>
        <w:pStyle w:val="BodyText"/>
      </w:pPr>
    </w:p>
    <w:p w14:paraId="02CAD2B0" w14:textId="77777777" w:rsidR="00364D91" w:rsidRDefault="00364D91" w:rsidP="00806A05">
      <w:pPr>
        <w:pStyle w:val="BodyText"/>
      </w:pPr>
    </w:p>
    <w:p w14:paraId="3A015D7D" w14:textId="77777777" w:rsidR="00364D91" w:rsidRDefault="00364D91" w:rsidP="00806A05">
      <w:pPr>
        <w:pStyle w:val="BodyText"/>
      </w:pPr>
    </w:p>
    <w:p w14:paraId="616C5D0D" w14:textId="77777777" w:rsidR="00364D91" w:rsidRDefault="00364D91" w:rsidP="00806A05">
      <w:pPr>
        <w:pStyle w:val="BodyText"/>
      </w:pPr>
    </w:p>
    <w:p w14:paraId="153AA7FF" w14:textId="77777777" w:rsidR="00364D91" w:rsidRDefault="00364D91" w:rsidP="00806A05">
      <w:pPr>
        <w:pStyle w:val="BodyText"/>
      </w:pPr>
    </w:p>
    <w:p w14:paraId="064BA72D" w14:textId="77777777" w:rsidR="00364D91" w:rsidRDefault="00364D91" w:rsidP="00806A05">
      <w:pPr>
        <w:pStyle w:val="BodyText"/>
      </w:pPr>
    </w:p>
    <w:p w14:paraId="1F590C0B" w14:textId="77777777" w:rsidR="00364D91" w:rsidRDefault="00364D91" w:rsidP="00806A05">
      <w:pPr>
        <w:pStyle w:val="BodyText"/>
      </w:pPr>
    </w:p>
    <w:p w14:paraId="362FB94B" w14:textId="77777777" w:rsidR="00364D91" w:rsidRDefault="00364D91" w:rsidP="00806A05">
      <w:pPr>
        <w:pStyle w:val="BodyText"/>
      </w:pPr>
    </w:p>
    <w:p w14:paraId="5FE44E08" w14:textId="77777777" w:rsidR="00364D91" w:rsidRDefault="00364D91" w:rsidP="00806A05">
      <w:pPr>
        <w:pStyle w:val="BodyText"/>
      </w:pPr>
    </w:p>
    <w:p w14:paraId="5492764D" w14:textId="77777777" w:rsidR="00364D91" w:rsidRDefault="00364D91" w:rsidP="00806A05">
      <w:pPr>
        <w:pStyle w:val="BodyText"/>
      </w:pPr>
    </w:p>
    <w:p w14:paraId="11D1494F" w14:textId="77777777" w:rsidR="00364D91" w:rsidRDefault="00364D91" w:rsidP="00806A05">
      <w:pPr>
        <w:pStyle w:val="BodyText"/>
      </w:pPr>
    </w:p>
    <w:p w14:paraId="24F60D4E" w14:textId="77777777" w:rsidR="00364D91" w:rsidRDefault="00364D91" w:rsidP="00806A05">
      <w:pPr>
        <w:pStyle w:val="BodyText"/>
      </w:pPr>
    </w:p>
    <w:p w14:paraId="0E692642" w14:textId="77777777" w:rsidR="00364D91" w:rsidRDefault="00364D91" w:rsidP="00806A05">
      <w:pPr>
        <w:pStyle w:val="BodyText"/>
      </w:pPr>
    </w:p>
    <w:p w14:paraId="72ED58F0" w14:textId="77777777" w:rsidR="00364D91" w:rsidRDefault="00364D91" w:rsidP="00806A05">
      <w:pPr>
        <w:pStyle w:val="BodyText"/>
      </w:pPr>
    </w:p>
    <w:p w14:paraId="1679DA6A" w14:textId="77777777" w:rsidR="00364D91" w:rsidRDefault="00364D91" w:rsidP="00806A05">
      <w:pPr>
        <w:pStyle w:val="BodyText"/>
      </w:pPr>
    </w:p>
    <w:p w14:paraId="5BBCC549" w14:textId="77777777" w:rsidR="00364D91" w:rsidRDefault="00364D91" w:rsidP="00806A05">
      <w:pPr>
        <w:pStyle w:val="BodyText"/>
      </w:pPr>
    </w:p>
    <w:p w14:paraId="73E964DF" w14:textId="77777777" w:rsidR="00364D91" w:rsidRDefault="00364D91" w:rsidP="00806A05">
      <w:pPr>
        <w:pStyle w:val="BodyText"/>
      </w:pPr>
    </w:p>
    <w:p w14:paraId="5BCFB9AB" w14:textId="77777777" w:rsidR="00364D91" w:rsidRDefault="00364D91" w:rsidP="00806A05">
      <w:pPr>
        <w:pStyle w:val="BodyText"/>
      </w:pPr>
    </w:p>
    <w:p w14:paraId="4B12BC4C" w14:textId="77777777" w:rsidR="00364D91" w:rsidRDefault="00364D91" w:rsidP="00806A05">
      <w:pPr>
        <w:pStyle w:val="BodyText"/>
      </w:pPr>
    </w:p>
    <w:p w14:paraId="28CE8E05" w14:textId="77777777" w:rsidR="00364D91" w:rsidRDefault="00364D91" w:rsidP="00806A05">
      <w:pPr>
        <w:pStyle w:val="BodyText"/>
        <w:sectPr w:rsidR="00364D91" w:rsidSect="00806A05">
          <w:headerReference w:type="even" r:id="rId107"/>
          <w:headerReference w:type="default" r:id="rId108"/>
          <w:footerReference w:type="even" r:id="rId109"/>
          <w:footerReference w:type="default" r:id="rId110"/>
          <w:headerReference w:type="first" r:id="rId111"/>
          <w:footerReference w:type="first" r:id="rId112"/>
          <w:pgSz w:w="11907" w:h="16839" w:code="9"/>
          <w:pgMar w:top="1100" w:right="443" w:bottom="1320" w:left="3296" w:header="456" w:footer="262" w:gutter="0"/>
          <w:cols w:space="708"/>
          <w:docGrid w:linePitch="360"/>
        </w:sectPr>
      </w:pPr>
    </w:p>
    <w:tbl>
      <w:tblPr>
        <w:tblStyle w:val="TableGrid"/>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_Appendix"/>
      </w:tblPr>
      <w:tblGrid>
        <w:gridCol w:w="5529"/>
        <w:gridCol w:w="2551"/>
      </w:tblGrid>
      <w:tr w:rsidR="00364D91" w14:paraId="748FDF36" w14:textId="77777777" w:rsidTr="00140469">
        <w:trPr>
          <w:trHeight w:hRule="exact" w:val="382"/>
        </w:trPr>
        <w:tc>
          <w:tcPr>
            <w:tcW w:w="5529" w:type="dxa"/>
            <w:shd w:val="clear" w:color="auto" w:fill="9D57A6"/>
          </w:tcPr>
          <w:p w14:paraId="172B2A90" w14:textId="77777777" w:rsidR="00364D91" w:rsidRDefault="00364D91" w:rsidP="00364D91">
            <w:pPr>
              <w:pStyle w:val="tagappendixChapter"/>
              <w:keepNext/>
            </w:pPr>
            <w:r>
              <w:rPr>
                <w:noProof/>
                <w:lang w:eastAsia="en-AU"/>
              </w:rPr>
              <mc:AlternateContent>
                <mc:Choice Requires="wps">
                  <w:drawing>
                    <wp:anchor distT="0" distB="0" distL="114300" distR="114300" simplePos="0" relativeHeight="251750400" behindDoc="0" locked="1" layoutInCell="1" allowOverlap="1" wp14:anchorId="7814D3B6" wp14:editId="520AE7ED">
                      <wp:simplePos x="0" y="0"/>
                      <wp:positionH relativeFrom="page">
                        <wp:posOffset>158750</wp:posOffset>
                      </wp:positionH>
                      <wp:positionV relativeFrom="page">
                        <wp:posOffset>6350</wp:posOffset>
                      </wp:positionV>
                      <wp:extent cx="439560" cy="215280"/>
                      <wp:effectExtent l="0" t="0" r="0" b="0"/>
                      <wp:wrapNone/>
                      <wp:docPr id="11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4E66D2D" id="Freeform 5" o:spid="_x0000_s1026" style="position:absolute;margin-left:12.5pt;margin-top:.5pt;width:34.6pt;height:16.9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2551" w:type="dxa"/>
            <w:shd w:val="clear" w:color="auto" w:fill="9D57A6"/>
          </w:tcPr>
          <w:p w14:paraId="6E0C9A7F" w14:textId="77777777" w:rsidR="00364D91" w:rsidRDefault="00364D91" w:rsidP="00806A05">
            <w:pPr>
              <w:pStyle w:val="spacer"/>
            </w:pPr>
          </w:p>
        </w:tc>
      </w:tr>
      <w:tr w:rsidR="00364D91" w14:paraId="46A5F7A9" w14:textId="77777777" w:rsidTr="00140469">
        <w:trPr>
          <w:trHeight w:hRule="exact" w:val="3665"/>
        </w:trPr>
        <w:tc>
          <w:tcPr>
            <w:tcW w:w="5529" w:type="dxa"/>
            <w:shd w:val="clear" w:color="auto" w:fill="9D57A6"/>
            <w:tcMar>
              <w:left w:w="0" w:type="dxa"/>
            </w:tcMar>
            <w:vAlign w:val="bottom"/>
          </w:tcPr>
          <w:p w14:paraId="4E731C2B" w14:textId="77777777" w:rsidR="00364D91" w:rsidRPr="00037F29" w:rsidRDefault="00140469" w:rsidP="00140469">
            <w:pPr>
              <w:pStyle w:val="Heading7"/>
              <w:outlineLvl w:val="6"/>
            </w:pPr>
            <w:bookmarkStart w:id="696" w:name="_Ref432782885"/>
            <w:r w:rsidRPr="00FA5848">
              <w:t>National Partnership Agreement on Skills Reform VET training</w:t>
            </w:r>
            <w:r>
              <w:t xml:space="preserve"> ou</w:t>
            </w:r>
            <w:r w:rsidRPr="00FA5848">
              <w:t xml:space="preserve">tcomes </w:t>
            </w:r>
            <w:bookmarkEnd w:id="696"/>
            <w:r w:rsidRPr="00FA5848">
              <w:t>(detailed)</w:t>
            </w:r>
            <w:r w:rsidR="00364D91" w:rsidRPr="005409BA">
              <w:t xml:space="preserve"> </w:t>
            </w:r>
          </w:p>
        </w:tc>
        <w:tc>
          <w:tcPr>
            <w:tcW w:w="2551" w:type="dxa"/>
            <w:shd w:val="clear" w:color="auto" w:fill="9D57A6"/>
            <w:tcMar>
              <w:right w:w="344" w:type="dxa"/>
            </w:tcMar>
          </w:tcPr>
          <w:p w14:paraId="310C79B6" w14:textId="77777777" w:rsidR="00364D91" w:rsidRDefault="008C40B9" w:rsidP="00806A05">
            <w:pPr>
              <w:pStyle w:val="HeadingAppendix"/>
            </w:pPr>
            <w:r>
              <w:fldChar w:fldCharType="begin"/>
            </w:r>
            <w:r>
              <w:instrText xml:space="preserve"> SEQ AppNum \* ALPHABETIC \* MERGEFORMAT </w:instrText>
            </w:r>
            <w:r>
              <w:fldChar w:fldCharType="separate"/>
            </w:r>
            <w:bookmarkStart w:id="697" w:name="_Toc440385271"/>
            <w:bookmarkStart w:id="698" w:name="_Toc434258541"/>
            <w:bookmarkStart w:id="699" w:name="_Toc433798329"/>
            <w:bookmarkStart w:id="700" w:name="_Toc433798270"/>
            <w:bookmarkStart w:id="701" w:name="_Toc433798165"/>
            <w:bookmarkStart w:id="702" w:name="_Toc433798060"/>
            <w:bookmarkStart w:id="703" w:name="_Toc433797999"/>
            <w:bookmarkStart w:id="704" w:name="_Toc433797938"/>
            <w:bookmarkStart w:id="705" w:name="_Toc433797877"/>
            <w:bookmarkStart w:id="706" w:name="_Toc433797772"/>
            <w:bookmarkStart w:id="707" w:name="_Toc433797667"/>
            <w:bookmarkStart w:id="708" w:name="_Toc433797606"/>
            <w:bookmarkStart w:id="709" w:name="_Toc433793596"/>
            <w:bookmarkStart w:id="710" w:name="_Toc433793544"/>
            <w:bookmarkStart w:id="711" w:name="_Toc433793490"/>
            <w:bookmarkStart w:id="712" w:name="_Toc433793402"/>
            <w:bookmarkStart w:id="713" w:name="_Toc433793347"/>
            <w:bookmarkStart w:id="714" w:name="_Toc433792388"/>
            <w:bookmarkStart w:id="715" w:name="_Toc433792332"/>
            <w:bookmarkStart w:id="716" w:name="_Toc433792276"/>
            <w:bookmarkStart w:id="717" w:name="_Toc433792241"/>
            <w:bookmarkStart w:id="718" w:name="_Toc414280610"/>
            <w:bookmarkStart w:id="719" w:name="_Toc408913093"/>
            <w:bookmarkStart w:id="720" w:name="_Toc412810406"/>
            <w:bookmarkStart w:id="721" w:name="_Toc413163231"/>
            <w:bookmarkStart w:id="722" w:name="_Toc433791878"/>
            <w:bookmarkStart w:id="723" w:name="_Toc433791903"/>
            <w:bookmarkStart w:id="724" w:name="_Toc433791929"/>
            <w:bookmarkStart w:id="725" w:name="_Toc433793252"/>
            <w:bookmarkStart w:id="726" w:name="_Toc433811590"/>
            <w:bookmarkStart w:id="727" w:name="_Toc434253212"/>
            <w:bookmarkStart w:id="728" w:name="_Toc440460759"/>
            <w:r>
              <w:t>A</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r>
              <w:fldChar w:fldCharType="end"/>
            </w:r>
          </w:p>
        </w:tc>
      </w:tr>
      <w:tr w:rsidR="00364D91" w14:paraId="302B8D1B" w14:textId="77777777" w:rsidTr="00140469">
        <w:trPr>
          <w:trHeight w:hRule="exact" w:val="232"/>
        </w:trPr>
        <w:tc>
          <w:tcPr>
            <w:tcW w:w="5529" w:type="dxa"/>
            <w:shd w:val="clear" w:color="auto" w:fill="9D57A6"/>
            <w:tcMar>
              <w:left w:w="0" w:type="dxa"/>
            </w:tcMar>
          </w:tcPr>
          <w:p w14:paraId="681ADF3D" w14:textId="77777777" w:rsidR="00364D91" w:rsidRDefault="00364D91" w:rsidP="00806A05">
            <w:pPr>
              <w:pStyle w:val="spacer"/>
            </w:pPr>
          </w:p>
        </w:tc>
        <w:tc>
          <w:tcPr>
            <w:tcW w:w="2551" w:type="dxa"/>
            <w:shd w:val="clear" w:color="auto" w:fill="9D57A6"/>
            <w:tcMar>
              <w:right w:w="344" w:type="dxa"/>
            </w:tcMar>
          </w:tcPr>
          <w:p w14:paraId="69F326FC" w14:textId="77777777" w:rsidR="00364D91" w:rsidRDefault="008C40B9" w:rsidP="00806A05">
            <w:pPr>
              <w:pStyle w:val="App-Context"/>
              <w:keepNext/>
            </w:pPr>
            <w:r>
              <w:fldChar w:fldCharType="begin"/>
            </w:r>
            <w:r>
              <w:instrText xml:space="preserve"> STYLEREF  "Heading 7" \l  \* MERGEFORMAT </w:instrText>
            </w:r>
            <w:r>
              <w:fldChar w:fldCharType="separate"/>
            </w:r>
            <w:bookmarkStart w:id="729" w:name="_Toc414280611"/>
            <w:bookmarkStart w:id="730" w:name="_Toc408913094"/>
            <w:bookmarkStart w:id="731" w:name="_Toc412810407"/>
            <w:bookmarkStart w:id="732" w:name="_Toc413163232"/>
            <w:bookmarkStart w:id="733" w:name="_Toc440460760"/>
            <w:r>
              <w:rPr>
                <w:noProof/>
              </w:rPr>
              <w:t>National Partnership Agreement on Skills Reform VET training outcomes (detailed)</w:t>
            </w:r>
            <w:bookmarkEnd w:id="729"/>
            <w:bookmarkEnd w:id="730"/>
            <w:bookmarkEnd w:id="731"/>
            <w:bookmarkEnd w:id="732"/>
            <w:bookmarkEnd w:id="733"/>
            <w:r>
              <w:rPr>
                <w:noProof/>
              </w:rPr>
              <w:fldChar w:fldCharType="end"/>
            </w:r>
          </w:p>
        </w:tc>
      </w:tr>
      <w:tr w:rsidR="00364D91" w14:paraId="25A9A7C8" w14:textId="77777777" w:rsidTr="00140469">
        <w:trPr>
          <w:trHeight w:hRule="exact" w:val="228"/>
        </w:trPr>
        <w:tc>
          <w:tcPr>
            <w:tcW w:w="5529" w:type="dxa"/>
            <w:tcBorders>
              <w:top w:val="single" w:sz="4" w:space="0" w:color="9D57A6"/>
            </w:tcBorders>
            <w:shd w:val="clear" w:color="auto" w:fill="auto"/>
          </w:tcPr>
          <w:p w14:paraId="11D10C71" w14:textId="77777777" w:rsidR="00364D91" w:rsidRDefault="00364D91" w:rsidP="00806A05">
            <w:pPr>
              <w:pStyle w:val="spacer"/>
            </w:pPr>
          </w:p>
        </w:tc>
        <w:tc>
          <w:tcPr>
            <w:tcW w:w="2551" w:type="dxa"/>
            <w:tcBorders>
              <w:top w:val="single" w:sz="4" w:space="0" w:color="9D57A6"/>
            </w:tcBorders>
            <w:shd w:val="clear" w:color="auto" w:fill="auto"/>
          </w:tcPr>
          <w:p w14:paraId="1BD71768" w14:textId="77777777" w:rsidR="00364D91" w:rsidRDefault="00364D91" w:rsidP="00806A05">
            <w:pPr>
              <w:pStyle w:val="spacer"/>
            </w:pPr>
          </w:p>
        </w:tc>
      </w:tr>
    </w:tbl>
    <w:p w14:paraId="78966391" w14:textId="77777777" w:rsidR="00140469" w:rsidRPr="00FA5848" w:rsidRDefault="00140469" w:rsidP="00140469">
      <w:pPr>
        <w:pStyle w:val="Heading8"/>
        <w:spacing w:before="120"/>
      </w:pPr>
      <w:bookmarkStart w:id="734" w:name="_Toc432894329"/>
      <w:bookmarkStart w:id="735" w:name="_Toc432960930"/>
      <w:bookmarkStart w:id="736" w:name="_Toc433728381"/>
      <w:bookmarkStart w:id="737" w:name="_Toc440460761"/>
      <w:r w:rsidRPr="00FA5848">
        <w:t>Jurisdictions progress on training outcomes</w:t>
      </w:r>
      <w:bookmarkEnd w:id="734"/>
      <w:bookmarkEnd w:id="735"/>
      <w:bookmarkEnd w:id="736"/>
      <w:bookmarkEnd w:id="737"/>
    </w:p>
    <w:p w14:paraId="3C76AF8E" w14:textId="77777777" w:rsidR="00140469" w:rsidRPr="00FA5848" w:rsidRDefault="00140469" w:rsidP="00140469">
      <w:pPr>
        <w:spacing w:before="60"/>
      </w:pPr>
      <w:r w:rsidRPr="00FA5848">
        <w:t xml:space="preserve">This appendix details progress on the NP training outcomes set out in each jurisdiction’s IP. </w:t>
      </w:r>
    </w:p>
    <w:p w14:paraId="3039BA6C" w14:textId="77777777" w:rsidR="00140469" w:rsidRPr="00FA5848" w:rsidRDefault="00140469" w:rsidP="00021F56">
      <w:pPr>
        <w:keepNext/>
        <w:keepLines/>
        <w:numPr>
          <w:ilvl w:val="2"/>
          <w:numId w:val="21"/>
        </w:numPr>
        <w:pBdr>
          <w:bottom w:val="single" w:sz="4" w:space="1" w:color="auto"/>
        </w:pBdr>
        <w:spacing w:before="120" w:after="48"/>
        <w:ind w:left="720" w:hanging="720"/>
        <w:outlineLvl w:val="8"/>
        <w:rPr>
          <w:rFonts w:eastAsiaTheme="majorEastAsia" w:cstheme="majorBidi"/>
          <w:b/>
          <w:iCs/>
          <w:color w:val="272727" w:themeColor="text1" w:themeTint="D8"/>
          <w:spacing w:val="3"/>
          <w:szCs w:val="21"/>
        </w:rPr>
      </w:pPr>
      <w:r w:rsidRPr="00FA5848">
        <w:rPr>
          <w:rFonts w:eastAsiaTheme="majorEastAsia" w:cstheme="majorBidi"/>
          <w:b/>
          <w:iCs/>
          <w:color w:val="272727" w:themeColor="text1" w:themeTint="D8"/>
          <w:spacing w:val="3"/>
          <w:szCs w:val="21"/>
        </w:rPr>
        <w:t>New South Wales</w:t>
      </w:r>
    </w:p>
    <w:p w14:paraId="31B180ED" w14:textId="319522CF" w:rsidR="00140469" w:rsidRPr="00FA5848" w:rsidRDefault="00B04F85" w:rsidP="00140469">
      <w:pPr>
        <w:spacing w:before="60"/>
      </w:pPr>
      <w:r w:rsidRPr="002760EC">
        <w:fldChar w:fldCharType="begin"/>
      </w:r>
      <w:r w:rsidRPr="002760EC">
        <w:instrText xml:space="preserve"> REF _Ref434259624 \h  </w:instrText>
      </w:r>
      <w:r w:rsidR="002760EC" w:rsidRPr="00F4536B">
        <w:instrText>\* MERGEFORMAT</w:instrText>
      </w:r>
      <w:r w:rsidR="002760EC" w:rsidRPr="002760EC">
        <w:instrText xml:space="preserve"> </w:instrText>
      </w:r>
      <w:r w:rsidRPr="002760EC">
        <w:fldChar w:fldCharType="separate"/>
      </w:r>
      <w:r w:rsidR="008C40B9" w:rsidRPr="008C40B9">
        <w:rPr>
          <w:iCs/>
          <w:color w:val="000100"/>
          <w:szCs w:val="18"/>
        </w:rPr>
        <w:t>Figure A.1</w:t>
      </w:r>
      <w:r w:rsidRPr="002760EC">
        <w:fldChar w:fldCharType="end"/>
      </w:r>
      <w:r>
        <w:t xml:space="preserve"> </w:t>
      </w:r>
      <w:r w:rsidR="00140469" w:rsidRPr="00FA5848">
        <w:t>details the progress NSW has made towards their agreed training outcomes since 2012. NSW training outcomes include:</w:t>
      </w:r>
    </w:p>
    <w:p w14:paraId="01ABC6B7" w14:textId="77777777" w:rsidR="00140469" w:rsidRPr="00FA5848" w:rsidRDefault="00140469" w:rsidP="00021F56">
      <w:pPr>
        <w:numPr>
          <w:ilvl w:val="0"/>
          <w:numId w:val="28"/>
        </w:numPr>
        <w:spacing w:before="60" w:after="60"/>
      </w:pPr>
      <w:r w:rsidRPr="00FA5848">
        <w:t>Training Outcome 1: Aggregate qualification completion</w:t>
      </w:r>
    </w:p>
    <w:p w14:paraId="35F2F9F4" w14:textId="77777777" w:rsidR="00140469" w:rsidRPr="00FA5848" w:rsidRDefault="00140469" w:rsidP="00021F56">
      <w:pPr>
        <w:numPr>
          <w:ilvl w:val="0"/>
          <w:numId w:val="28"/>
        </w:numPr>
        <w:spacing w:before="60" w:after="60"/>
      </w:pPr>
      <w:r w:rsidRPr="00FA5848">
        <w:t>Training Outcome 2: Government funded and fee for service commencements in higher qualifications</w:t>
      </w:r>
    </w:p>
    <w:p w14:paraId="456BC435" w14:textId="77777777" w:rsidR="00140469" w:rsidRPr="00FA5848" w:rsidRDefault="00140469" w:rsidP="00021F56">
      <w:pPr>
        <w:numPr>
          <w:ilvl w:val="0"/>
          <w:numId w:val="28"/>
        </w:numPr>
        <w:spacing w:before="60" w:after="60"/>
      </w:pPr>
      <w:r w:rsidRPr="00FA5848">
        <w:t>Training Outcome 3: AQF completions by Indigenous students</w:t>
      </w:r>
    </w:p>
    <w:p w14:paraId="5253096F" w14:textId="77777777" w:rsidR="00140469" w:rsidRPr="00FA5848" w:rsidRDefault="00140469" w:rsidP="00021F56">
      <w:pPr>
        <w:numPr>
          <w:ilvl w:val="0"/>
          <w:numId w:val="28"/>
        </w:numPr>
        <w:spacing w:before="60" w:after="60"/>
      </w:pPr>
      <w:r w:rsidRPr="00FA5848">
        <w:t>Training Outcome 4: Government funded and fee for service AQF commencements by regional and remote students</w:t>
      </w:r>
    </w:p>
    <w:p w14:paraId="569DBB8B" w14:textId="77777777" w:rsidR="00140469" w:rsidRPr="00FA5848" w:rsidRDefault="00140469" w:rsidP="00021F56">
      <w:pPr>
        <w:numPr>
          <w:ilvl w:val="0"/>
          <w:numId w:val="28"/>
        </w:numPr>
        <w:spacing w:before="60" w:after="60"/>
      </w:pPr>
      <w:r w:rsidRPr="00FA5848">
        <w:t>Training Outcome 5: Government funded and domestic fee for service AQF commencements in value-add services</w:t>
      </w:r>
    </w:p>
    <w:p w14:paraId="7C30A3A0" w14:textId="77777777" w:rsidR="00140469" w:rsidRPr="00FA5848" w:rsidRDefault="00140469" w:rsidP="00140469">
      <w:pPr>
        <w:spacing w:before="60"/>
      </w:pPr>
      <w:r w:rsidRPr="00FA5848">
        <w:t xml:space="preserve">NSW is on track to meet four of the five training outcome targets and has already exceeded training outcome targets 2, 3, and 5. NSW is tracking below to the annual targets for training outcome 4 and noticeably above the annual target for training outcome 1. </w:t>
      </w:r>
    </w:p>
    <w:p w14:paraId="7102330C" w14:textId="77777777" w:rsidR="00140469" w:rsidRPr="00FA5848" w:rsidRDefault="00140469" w:rsidP="00140469">
      <w:pPr>
        <w:spacing w:before="60"/>
      </w:pPr>
      <w:r w:rsidRPr="00FA5848">
        <w:t xml:space="preserve">It should be noted that, assessment of NSW training outcome 4 and WA training outcome 5 involves a series break, due to the use by NCVER of ARIA 2011 to assess remoteness from 2011 onwards, where previously remoteness had been assessed using ARIA 2006. Because remoteness has generally decreased over time, a smaller proportion of the population, and therefore fewer students, that would have been classified as remote as of the 2006 Census are classified as remote as of the 2011 Census. </w:t>
      </w:r>
    </w:p>
    <w:p w14:paraId="7C6D525C" w14:textId="77777777" w:rsidR="00140469" w:rsidRDefault="00140469" w:rsidP="00140469">
      <w:pPr>
        <w:spacing w:before="60"/>
      </w:pPr>
      <w:r w:rsidRPr="00FA5848">
        <w:t>In order to fairly assess NSW progress against training outcome 4 and WA against training outcome 5, it may be appropriate for NCVER to either prepare data using ARIA 2006 remoteness classifications, or for baselines to be revised or targets renegotiated to reflect the series break.</w:t>
      </w:r>
    </w:p>
    <w:p w14:paraId="678E604D" w14:textId="77777777" w:rsidR="00B04F85" w:rsidRDefault="00B04F85" w:rsidP="00140469">
      <w:pPr>
        <w:spacing w:before="60"/>
      </w:pPr>
    </w:p>
    <w:p w14:paraId="4C8C9C73" w14:textId="77777777" w:rsidR="00B04F85" w:rsidRDefault="00B04F85" w:rsidP="00B04F85">
      <w:pPr>
        <w:pStyle w:val="BodyText"/>
      </w:pPr>
    </w:p>
    <w:p w14:paraId="297AF5DF" w14:textId="77777777" w:rsidR="00B04F85" w:rsidRDefault="00B04F85" w:rsidP="00140469">
      <w:pPr>
        <w:spacing w:before="60"/>
      </w:pPr>
    </w:p>
    <w:p w14:paraId="6BE3CB15" w14:textId="77777777" w:rsidR="00395D0E" w:rsidRPr="00AA4DEE" w:rsidRDefault="00395D0E" w:rsidP="00B04F85">
      <w:pPr>
        <w:pStyle w:val="BodyText"/>
      </w:pPr>
    </w:p>
    <w:p w14:paraId="24D684BB" w14:textId="77777777" w:rsidR="00395D0E" w:rsidRPr="00FA5848" w:rsidRDefault="00395D0E" w:rsidP="00140469">
      <w:pPr>
        <w:spacing w:before="60"/>
      </w:pPr>
    </w:p>
    <w:tbl>
      <w:tblPr>
        <w:tblStyle w:val="TableGrid20"/>
        <w:tblW w:w="10994" w:type="dxa"/>
        <w:tblInd w:w="-2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5497"/>
        <w:gridCol w:w="5497"/>
      </w:tblGrid>
      <w:tr w:rsidR="00140469" w:rsidRPr="00FA5848" w14:paraId="0268BAA3" w14:textId="77777777" w:rsidTr="00806A05">
        <w:trPr>
          <w:cantSplit/>
        </w:trPr>
        <w:tc>
          <w:tcPr>
            <w:tcW w:w="10994" w:type="dxa"/>
            <w:gridSpan w:val="2"/>
            <w:tcBorders>
              <w:top w:val="single" w:sz="4" w:space="0" w:color="auto"/>
            </w:tcBorders>
            <w:shd w:val="clear" w:color="auto" w:fill="auto"/>
            <w:tcMar>
              <w:left w:w="0" w:type="dxa"/>
            </w:tcMar>
          </w:tcPr>
          <w:p w14:paraId="08FD8F22" w14:textId="4F981F54" w:rsidR="00140469" w:rsidRPr="00FA5848" w:rsidRDefault="00B04F85" w:rsidP="00395D0E">
            <w:pPr>
              <w:keepNext/>
              <w:keepLines/>
              <w:spacing w:after="0" w:line="240" w:lineRule="auto"/>
              <w:rPr>
                <w:iCs/>
                <w:caps/>
                <w:color w:val="000100"/>
                <w:szCs w:val="18"/>
              </w:rPr>
            </w:pPr>
            <w:bookmarkStart w:id="738" w:name="_Ref434259624"/>
            <w:bookmarkStart w:id="739" w:name="_Toc432757862"/>
            <w:bookmarkStart w:id="740" w:name="_Toc432894116"/>
            <w:bookmarkStart w:id="741" w:name="_Toc432960863"/>
            <w:bookmarkStart w:id="742" w:name="_Toc433728416"/>
            <w:bookmarkStart w:id="743" w:name="_Toc440460799"/>
            <w:r w:rsidRPr="00B04F85">
              <w:rPr>
                <w:b/>
                <w:iCs/>
                <w:caps/>
                <w:color w:val="000100"/>
                <w:szCs w:val="18"/>
              </w:rPr>
              <w:t xml:space="preserve">Figure </w:t>
            </w:r>
            <w:r w:rsidR="00C12673">
              <w:rPr>
                <w:b/>
                <w:iCs/>
                <w:caps/>
                <w:color w:val="000100"/>
                <w:szCs w:val="18"/>
              </w:rPr>
              <w:fldChar w:fldCharType="begin"/>
            </w:r>
            <w:r w:rsidR="00C12673">
              <w:rPr>
                <w:b/>
                <w:iCs/>
                <w:caps/>
                <w:color w:val="000100"/>
                <w:szCs w:val="18"/>
              </w:rPr>
              <w:instrText xml:space="preserve"> STYLEREF 7 \s </w:instrText>
            </w:r>
            <w:r w:rsidR="00C12673">
              <w:rPr>
                <w:b/>
                <w:iCs/>
                <w:caps/>
                <w:color w:val="000100"/>
                <w:szCs w:val="18"/>
              </w:rPr>
              <w:fldChar w:fldCharType="separate"/>
            </w:r>
            <w:r w:rsidR="008C40B9">
              <w:rPr>
                <w:b/>
                <w:iCs/>
                <w:caps/>
                <w:noProof/>
                <w:color w:val="000100"/>
                <w:szCs w:val="18"/>
              </w:rPr>
              <w:t>A</w:t>
            </w:r>
            <w:r w:rsidR="00C12673">
              <w:rPr>
                <w:b/>
                <w:iCs/>
                <w:caps/>
                <w:color w:val="000100"/>
                <w:szCs w:val="18"/>
              </w:rPr>
              <w:fldChar w:fldCharType="end"/>
            </w:r>
            <w:r w:rsidR="00C12673">
              <w:rPr>
                <w:b/>
                <w:iCs/>
                <w:caps/>
                <w:color w:val="000100"/>
                <w:szCs w:val="18"/>
              </w:rPr>
              <w:t>.</w:t>
            </w:r>
            <w:r w:rsidR="00C12673">
              <w:rPr>
                <w:b/>
                <w:iCs/>
                <w:caps/>
                <w:color w:val="000100"/>
                <w:szCs w:val="18"/>
              </w:rPr>
              <w:fldChar w:fldCharType="begin"/>
            </w:r>
            <w:r w:rsidR="00C12673">
              <w:rPr>
                <w:b/>
                <w:iCs/>
                <w:caps/>
                <w:color w:val="000100"/>
                <w:szCs w:val="18"/>
              </w:rPr>
              <w:instrText xml:space="preserve"> SEQ Figure_AP \* ARABIC \s 7 </w:instrText>
            </w:r>
            <w:r w:rsidR="00C12673">
              <w:rPr>
                <w:b/>
                <w:iCs/>
                <w:caps/>
                <w:color w:val="000100"/>
                <w:szCs w:val="18"/>
              </w:rPr>
              <w:fldChar w:fldCharType="separate"/>
            </w:r>
            <w:r w:rsidR="008C40B9">
              <w:rPr>
                <w:b/>
                <w:iCs/>
                <w:caps/>
                <w:noProof/>
                <w:color w:val="000100"/>
                <w:szCs w:val="18"/>
              </w:rPr>
              <w:t>1</w:t>
            </w:r>
            <w:r w:rsidR="00C12673">
              <w:rPr>
                <w:b/>
                <w:iCs/>
                <w:caps/>
                <w:color w:val="000100"/>
                <w:szCs w:val="18"/>
              </w:rPr>
              <w:fldChar w:fldCharType="end"/>
            </w:r>
            <w:bookmarkEnd w:id="738"/>
            <w:r w:rsidR="00395D0E" w:rsidRPr="00395D0E">
              <w:rPr>
                <w:iCs/>
                <w:caps/>
                <w:color w:val="000100"/>
                <w:szCs w:val="18"/>
              </w:rPr>
              <w:tab/>
            </w:r>
            <w:r w:rsidR="00395D0E">
              <w:rPr>
                <w:iCs/>
                <w:caps/>
                <w:color w:val="000100"/>
                <w:szCs w:val="18"/>
              </w:rPr>
              <w:t>Progress against NP Implementation plan training outcomes – New South Wales</w:t>
            </w:r>
            <w:bookmarkEnd w:id="739"/>
            <w:bookmarkEnd w:id="740"/>
            <w:bookmarkEnd w:id="741"/>
            <w:bookmarkEnd w:id="742"/>
            <w:bookmarkEnd w:id="743"/>
          </w:p>
        </w:tc>
      </w:tr>
      <w:tr w:rsidR="00140469" w:rsidRPr="00FA5848" w14:paraId="73B9BB73" w14:textId="77777777" w:rsidTr="00806A05">
        <w:trPr>
          <w:cantSplit/>
          <w:trHeight w:hRule="exact" w:val="380"/>
        </w:trPr>
        <w:tc>
          <w:tcPr>
            <w:tcW w:w="10994" w:type="dxa"/>
            <w:gridSpan w:val="2"/>
            <w:tcBorders>
              <w:bottom w:val="single" w:sz="4" w:space="0" w:color="auto"/>
            </w:tcBorders>
            <w:shd w:val="clear" w:color="auto" w:fill="auto"/>
          </w:tcPr>
          <w:p w14:paraId="06CCA3EF" w14:textId="77777777" w:rsidR="00140469" w:rsidRPr="00FA5848" w:rsidRDefault="00140469" w:rsidP="00806A05">
            <w:pPr>
              <w:keepNext/>
              <w:keepLines/>
              <w:spacing w:after="0" w:line="240" w:lineRule="auto"/>
              <w:rPr>
                <w:rFonts w:cs="Arial"/>
                <w:sz w:val="4"/>
              </w:rPr>
            </w:pPr>
            <w:r w:rsidRPr="004240E0">
              <w:rPr>
                <w:rFonts w:cs="Arial"/>
                <w:noProof/>
                <w:sz w:val="4"/>
                <w:lang w:eastAsia="en-AU"/>
              </w:rPr>
              <mc:AlternateContent>
                <mc:Choice Requires="wps">
                  <w:drawing>
                    <wp:anchor distT="0" distB="0" distL="114300" distR="114300" simplePos="0" relativeHeight="251753472" behindDoc="0" locked="1" layoutInCell="1" allowOverlap="1" wp14:anchorId="07703DDA" wp14:editId="780183FF">
                      <wp:simplePos x="0" y="0"/>
                      <wp:positionH relativeFrom="rightMargin">
                        <wp:posOffset>-772795</wp:posOffset>
                      </wp:positionH>
                      <wp:positionV relativeFrom="page">
                        <wp:posOffset>0</wp:posOffset>
                      </wp:positionV>
                      <wp:extent cx="436880" cy="213360"/>
                      <wp:effectExtent l="0" t="0" r="1270" b="0"/>
                      <wp:wrapNone/>
                      <wp:docPr id="163"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6536D05" id="Freeform 5" o:spid="_x0000_s1026" style="position:absolute;margin-left:-60.85pt;margin-top:0;width:34.4pt;height:16.8pt;z-index:2517534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140469" w:rsidRPr="00FA5848" w14:paraId="58F10943" w14:textId="77777777" w:rsidTr="00806A05">
        <w:trPr>
          <w:cantSplit/>
        </w:trPr>
        <w:tc>
          <w:tcPr>
            <w:tcW w:w="5497" w:type="dxa"/>
            <w:tcBorders>
              <w:top w:val="single" w:sz="4" w:space="0" w:color="auto"/>
            </w:tcBorders>
            <w:shd w:val="clear" w:color="auto" w:fill="auto"/>
            <w:tcMar>
              <w:top w:w="10" w:type="dxa"/>
              <w:bottom w:w="10" w:type="dxa"/>
              <w:right w:w="0" w:type="dxa"/>
            </w:tcMar>
          </w:tcPr>
          <w:p w14:paraId="37592161" w14:textId="77777777" w:rsidR="00140469" w:rsidRPr="00FA5848" w:rsidRDefault="00140469" w:rsidP="00806A05">
            <w:pPr>
              <w:keepNext/>
              <w:spacing w:after="0" w:line="240" w:lineRule="auto"/>
              <w:jc w:val="center"/>
              <w:rPr>
                <w:b/>
              </w:rPr>
            </w:pPr>
            <w:r w:rsidRPr="00FA5848">
              <w:rPr>
                <w:b/>
              </w:rPr>
              <w:t>Training Outcome 1: Aggregate qualification completion</w:t>
            </w:r>
          </w:p>
          <w:p w14:paraId="71626578" w14:textId="77777777" w:rsidR="00140469" w:rsidRPr="00FA5848" w:rsidRDefault="00140469" w:rsidP="00806A05">
            <w:pPr>
              <w:keepNext/>
              <w:spacing w:after="0" w:line="240" w:lineRule="auto"/>
              <w:jc w:val="center"/>
              <w:rPr>
                <w:sz w:val="16"/>
              </w:rPr>
            </w:pPr>
          </w:p>
          <w:p w14:paraId="66DBA7A0" w14:textId="3980ECC7" w:rsidR="00140469" w:rsidRPr="00FA5848" w:rsidRDefault="001B57E8" w:rsidP="00806A05">
            <w:pPr>
              <w:keepNext/>
              <w:spacing w:after="0" w:line="240" w:lineRule="auto"/>
              <w:jc w:val="center"/>
              <w:rPr>
                <w:sz w:val="16"/>
              </w:rPr>
            </w:pPr>
            <w:r>
              <w:rPr>
                <w:noProof/>
                <w:sz w:val="16"/>
                <w:lang w:eastAsia="en-AU"/>
              </w:rPr>
              <w:drawing>
                <wp:inline distT="0" distB="0" distL="0" distR="0" wp14:anchorId="39CD46E9" wp14:editId="42F5CBD3">
                  <wp:extent cx="3420110" cy="237744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420110" cy="2377440"/>
                          </a:xfrm>
                          <a:prstGeom prst="rect">
                            <a:avLst/>
                          </a:prstGeom>
                          <a:noFill/>
                        </pic:spPr>
                      </pic:pic>
                    </a:graphicData>
                  </a:graphic>
                </wp:inline>
              </w:drawing>
            </w:r>
          </w:p>
        </w:tc>
        <w:tc>
          <w:tcPr>
            <w:tcW w:w="5497" w:type="dxa"/>
            <w:tcBorders>
              <w:top w:val="single" w:sz="4" w:space="0" w:color="auto"/>
            </w:tcBorders>
            <w:shd w:val="clear" w:color="auto" w:fill="auto"/>
          </w:tcPr>
          <w:p w14:paraId="13BA88DC" w14:textId="77777777" w:rsidR="00140469" w:rsidRPr="00FA5848" w:rsidRDefault="00140469" w:rsidP="00806A05">
            <w:pPr>
              <w:keepNext/>
              <w:spacing w:after="0" w:line="240" w:lineRule="auto"/>
              <w:jc w:val="center"/>
              <w:rPr>
                <w:b/>
              </w:rPr>
            </w:pPr>
            <w:r w:rsidRPr="00FA5848">
              <w:rPr>
                <w:b/>
              </w:rPr>
              <w:t xml:space="preserve">Training Outcome 2: Government funded and fee for service </w:t>
            </w:r>
          </w:p>
          <w:p w14:paraId="76210A54" w14:textId="77777777" w:rsidR="00140469" w:rsidRPr="00FA5848" w:rsidRDefault="00140469" w:rsidP="00806A05">
            <w:pPr>
              <w:keepNext/>
              <w:spacing w:after="0" w:line="240" w:lineRule="auto"/>
              <w:jc w:val="center"/>
              <w:rPr>
                <w:b/>
              </w:rPr>
            </w:pPr>
            <w:r w:rsidRPr="00FA5848">
              <w:rPr>
                <w:b/>
              </w:rPr>
              <w:t xml:space="preserve">commencements in higher qualifications                                                                                                                                 </w:t>
            </w:r>
          </w:p>
          <w:p w14:paraId="6C96315F" w14:textId="62D99D61" w:rsidR="00140469" w:rsidRPr="00FA5848" w:rsidRDefault="001B57E8" w:rsidP="00806A05">
            <w:pPr>
              <w:keepNext/>
              <w:spacing w:after="0" w:line="240" w:lineRule="auto"/>
              <w:jc w:val="center"/>
              <w:rPr>
                <w:sz w:val="16"/>
              </w:rPr>
            </w:pPr>
            <w:r>
              <w:rPr>
                <w:noProof/>
                <w:sz w:val="16"/>
                <w:lang w:eastAsia="en-AU"/>
              </w:rPr>
              <w:drawing>
                <wp:inline distT="0" distB="0" distL="0" distR="0" wp14:anchorId="4A9CB7C3" wp14:editId="63BBA354">
                  <wp:extent cx="3420110" cy="237744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420110" cy="2377440"/>
                          </a:xfrm>
                          <a:prstGeom prst="rect">
                            <a:avLst/>
                          </a:prstGeom>
                          <a:noFill/>
                        </pic:spPr>
                      </pic:pic>
                    </a:graphicData>
                  </a:graphic>
                </wp:inline>
              </w:drawing>
            </w:r>
          </w:p>
        </w:tc>
      </w:tr>
      <w:tr w:rsidR="00140469" w:rsidRPr="00FA5848" w14:paraId="793E6D18" w14:textId="77777777" w:rsidTr="00806A05">
        <w:trPr>
          <w:cantSplit/>
        </w:trPr>
        <w:tc>
          <w:tcPr>
            <w:tcW w:w="5497" w:type="dxa"/>
            <w:shd w:val="clear" w:color="auto" w:fill="auto"/>
            <w:tcMar>
              <w:top w:w="10" w:type="dxa"/>
              <w:bottom w:w="10" w:type="dxa"/>
              <w:right w:w="0" w:type="dxa"/>
            </w:tcMar>
          </w:tcPr>
          <w:p w14:paraId="31FD4401" w14:textId="77777777" w:rsidR="00140469" w:rsidRPr="00FA5848" w:rsidRDefault="00140469" w:rsidP="00806A05">
            <w:pPr>
              <w:keepNext/>
              <w:spacing w:after="0" w:line="240" w:lineRule="auto"/>
              <w:jc w:val="center"/>
              <w:rPr>
                <w:b/>
              </w:rPr>
            </w:pPr>
            <w:r w:rsidRPr="00FA5848">
              <w:rPr>
                <w:b/>
              </w:rPr>
              <w:t>Training Outcome 3: AQF completions by Indigenous students</w:t>
            </w:r>
          </w:p>
          <w:p w14:paraId="5C26AD15" w14:textId="77777777" w:rsidR="00140469" w:rsidRPr="00FA5848" w:rsidRDefault="00140469" w:rsidP="00806A05">
            <w:pPr>
              <w:keepNext/>
              <w:spacing w:after="0" w:line="240" w:lineRule="auto"/>
              <w:jc w:val="center"/>
              <w:rPr>
                <w:sz w:val="16"/>
              </w:rPr>
            </w:pPr>
          </w:p>
          <w:p w14:paraId="52CAECD9" w14:textId="1E1655D4" w:rsidR="00140469" w:rsidRPr="00FA5848" w:rsidRDefault="001B57E8" w:rsidP="00806A05">
            <w:pPr>
              <w:keepNext/>
              <w:spacing w:after="0" w:line="240" w:lineRule="auto"/>
              <w:jc w:val="center"/>
              <w:rPr>
                <w:sz w:val="16"/>
              </w:rPr>
            </w:pPr>
            <w:r>
              <w:rPr>
                <w:noProof/>
                <w:sz w:val="16"/>
                <w:lang w:eastAsia="en-AU"/>
              </w:rPr>
              <w:drawing>
                <wp:inline distT="0" distB="0" distL="0" distR="0" wp14:anchorId="79559E93" wp14:editId="1877BB08">
                  <wp:extent cx="3420110" cy="237744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420110" cy="2377440"/>
                          </a:xfrm>
                          <a:prstGeom prst="rect">
                            <a:avLst/>
                          </a:prstGeom>
                          <a:noFill/>
                        </pic:spPr>
                      </pic:pic>
                    </a:graphicData>
                  </a:graphic>
                </wp:inline>
              </w:drawing>
            </w:r>
          </w:p>
        </w:tc>
        <w:tc>
          <w:tcPr>
            <w:tcW w:w="5497" w:type="dxa"/>
            <w:shd w:val="clear" w:color="auto" w:fill="auto"/>
          </w:tcPr>
          <w:p w14:paraId="4DED2217" w14:textId="77777777" w:rsidR="00140469" w:rsidRPr="00FA5848" w:rsidRDefault="00140469" w:rsidP="00806A05">
            <w:pPr>
              <w:keepNext/>
              <w:spacing w:after="0" w:line="240" w:lineRule="auto"/>
              <w:jc w:val="center"/>
              <w:rPr>
                <w:b/>
              </w:rPr>
            </w:pPr>
            <w:r w:rsidRPr="00FA5848">
              <w:rPr>
                <w:b/>
              </w:rPr>
              <w:t>Training Outcome 4: Government funded and fee for service AQF                                                                                                                                                               commencements by regional and remote students</w:t>
            </w:r>
          </w:p>
          <w:p w14:paraId="1D419D5B" w14:textId="643E7752" w:rsidR="00140469" w:rsidRPr="00FA5848" w:rsidRDefault="001B57E8" w:rsidP="00806A05">
            <w:pPr>
              <w:keepNext/>
              <w:spacing w:after="0" w:line="240" w:lineRule="auto"/>
              <w:jc w:val="center"/>
              <w:rPr>
                <w:sz w:val="16"/>
              </w:rPr>
            </w:pPr>
            <w:r>
              <w:rPr>
                <w:noProof/>
                <w:sz w:val="16"/>
                <w:lang w:eastAsia="en-AU"/>
              </w:rPr>
              <w:drawing>
                <wp:inline distT="0" distB="0" distL="0" distR="0" wp14:anchorId="6CEB195E" wp14:editId="59128FEE">
                  <wp:extent cx="3420110" cy="237744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420110" cy="2377440"/>
                          </a:xfrm>
                          <a:prstGeom prst="rect">
                            <a:avLst/>
                          </a:prstGeom>
                          <a:noFill/>
                        </pic:spPr>
                      </pic:pic>
                    </a:graphicData>
                  </a:graphic>
                </wp:inline>
              </w:drawing>
            </w:r>
          </w:p>
        </w:tc>
      </w:tr>
      <w:tr w:rsidR="00140469" w:rsidRPr="00FA5848" w14:paraId="6051FC18" w14:textId="77777777" w:rsidTr="00806A05">
        <w:trPr>
          <w:cantSplit/>
        </w:trPr>
        <w:tc>
          <w:tcPr>
            <w:tcW w:w="10994" w:type="dxa"/>
            <w:gridSpan w:val="2"/>
            <w:tcBorders>
              <w:bottom w:val="single" w:sz="4" w:space="0" w:color="auto"/>
            </w:tcBorders>
            <w:shd w:val="clear" w:color="auto" w:fill="auto"/>
            <w:tcMar>
              <w:top w:w="10" w:type="dxa"/>
              <w:bottom w:w="10" w:type="dxa"/>
              <w:right w:w="0" w:type="dxa"/>
            </w:tcMar>
          </w:tcPr>
          <w:p w14:paraId="6AEC2508" w14:textId="77777777" w:rsidR="00140469" w:rsidRPr="00FA5848" w:rsidRDefault="00140469" w:rsidP="00806A05">
            <w:pPr>
              <w:keepNext/>
              <w:spacing w:after="0" w:line="240" w:lineRule="auto"/>
              <w:jc w:val="center"/>
              <w:rPr>
                <w:b/>
              </w:rPr>
            </w:pPr>
            <w:r w:rsidRPr="00FA5848">
              <w:rPr>
                <w:b/>
              </w:rPr>
              <w:t xml:space="preserve">Training Outcome 5: Government funded and domestic fee for </w:t>
            </w:r>
          </w:p>
          <w:p w14:paraId="005592BB" w14:textId="77777777" w:rsidR="00140469" w:rsidRPr="00FA5848" w:rsidRDefault="00140469" w:rsidP="00806A05">
            <w:pPr>
              <w:keepNext/>
              <w:spacing w:after="0" w:line="240" w:lineRule="auto"/>
              <w:jc w:val="center"/>
              <w:rPr>
                <w:b/>
              </w:rPr>
            </w:pPr>
            <w:r w:rsidRPr="00FA5848">
              <w:rPr>
                <w:b/>
              </w:rPr>
              <w:t>service AQF commencements in value-add services</w:t>
            </w:r>
          </w:p>
          <w:p w14:paraId="6DEAB5EB" w14:textId="634C5060" w:rsidR="00140469" w:rsidRPr="00FA5848" w:rsidRDefault="001B57E8" w:rsidP="00806A05">
            <w:pPr>
              <w:keepNext/>
              <w:spacing w:after="0" w:line="240" w:lineRule="auto"/>
              <w:jc w:val="center"/>
              <w:rPr>
                <w:sz w:val="16"/>
              </w:rPr>
            </w:pPr>
            <w:r>
              <w:rPr>
                <w:noProof/>
                <w:sz w:val="16"/>
                <w:lang w:eastAsia="en-AU"/>
              </w:rPr>
              <w:drawing>
                <wp:inline distT="0" distB="0" distL="0" distR="0" wp14:anchorId="007FFDD3" wp14:editId="03A06764">
                  <wp:extent cx="3420110" cy="237744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420110" cy="2377440"/>
                          </a:xfrm>
                          <a:prstGeom prst="rect">
                            <a:avLst/>
                          </a:prstGeom>
                          <a:noFill/>
                        </pic:spPr>
                      </pic:pic>
                    </a:graphicData>
                  </a:graphic>
                </wp:inline>
              </w:drawing>
            </w:r>
          </w:p>
        </w:tc>
      </w:tr>
      <w:tr w:rsidR="00140469" w:rsidRPr="00FA5848" w14:paraId="56F51302" w14:textId="77777777" w:rsidTr="00806A05">
        <w:trPr>
          <w:cantSplit/>
        </w:trPr>
        <w:tc>
          <w:tcPr>
            <w:tcW w:w="10994" w:type="dxa"/>
            <w:gridSpan w:val="2"/>
            <w:tcBorders>
              <w:top w:val="single" w:sz="4" w:space="0" w:color="auto"/>
              <w:bottom w:val="single" w:sz="4" w:space="0" w:color="auto"/>
            </w:tcBorders>
            <w:shd w:val="clear" w:color="auto" w:fill="auto"/>
            <w:tcMar>
              <w:top w:w="12" w:type="dxa"/>
              <w:left w:w="0" w:type="dxa"/>
              <w:bottom w:w="113" w:type="dxa"/>
            </w:tcMar>
          </w:tcPr>
          <w:p w14:paraId="44411962" w14:textId="77777777" w:rsidR="00140469" w:rsidRPr="00FA5848" w:rsidRDefault="00140469" w:rsidP="00806A05">
            <w:pPr>
              <w:keepNext/>
              <w:keepLines/>
              <w:spacing w:before="40" w:after="0" w:line="180" w:lineRule="exact"/>
              <w:rPr>
                <w:rFonts w:eastAsia="Times New Roman" w:cs="Times New Roman"/>
                <w:sz w:val="14"/>
                <w:szCs w:val="24"/>
              </w:rPr>
            </w:pPr>
            <w:r w:rsidRPr="00FA5848">
              <w:rPr>
                <w:rFonts w:eastAsia="Times New Roman" w:cs="Times New Roman"/>
                <w:sz w:val="14"/>
                <w:szCs w:val="24"/>
              </w:rPr>
              <w:t>Note: The purple squares represent the training outcome targets. Training Outcomes 4’s baseline is adjusted to reflect the change from ARIA+2006 values to ARIA+2011, the adjusted baseline assumes ARIA+2011.</w:t>
            </w:r>
          </w:p>
          <w:p w14:paraId="10779753" w14:textId="1503C511" w:rsidR="00140469" w:rsidRPr="00FA5848" w:rsidRDefault="00140469" w:rsidP="00806A05">
            <w:pPr>
              <w:spacing w:before="52" w:after="0" w:line="240" w:lineRule="auto"/>
              <w:rPr>
                <w:i/>
                <w:caps/>
                <w:spacing w:val="-3"/>
                <w:sz w:val="14"/>
              </w:rPr>
            </w:pPr>
            <w:r w:rsidRPr="00FA5848">
              <w:rPr>
                <w:i/>
                <w:caps/>
                <w:spacing w:val="-3"/>
                <w:sz w:val="14"/>
              </w:rPr>
              <w:t xml:space="preserve">Source: </w:t>
            </w:r>
            <w:r w:rsidR="00840BA5" w:rsidRPr="00840BA5">
              <w:rPr>
                <w:i/>
                <w:caps/>
                <w:spacing w:val="-3"/>
                <w:sz w:val="14"/>
              </w:rPr>
              <w:t>NCVER GOVERNMENT-FUNDED STUDENTS AND COURSES (AS OF THE PRE-2014 SCOPE, INCLUDING ACE FEE FOR SERVICE – SEE SECTION 1.4)</w:t>
            </w:r>
          </w:p>
        </w:tc>
      </w:tr>
      <w:tr w:rsidR="00140469" w:rsidRPr="00FA5848" w14:paraId="461CD88B" w14:textId="77777777" w:rsidTr="00806A05">
        <w:trPr>
          <w:cantSplit/>
          <w:trHeight w:hRule="exact" w:val="160"/>
        </w:trPr>
        <w:tc>
          <w:tcPr>
            <w:tcW w:w="10994" w:type="dxa"/>
            <w:gridSpan w:val="2"/>
            <w:tcBorders>
              <w:top w:val="single" w:sz="4" w:space="0" w:color="auto"/>
            </w:tcBorders>
            <w:shd w:val="clear" w:color="auto" w:fill="auto"/>
            <w:tcMar>
              <w:top w:w="0" w:type="dxa"/>
              <w:left w:w="0" w:type="dxa"/>
              <w:bottom w:w="0" w:type="dxa"/>
            </w:tcMar>
          </w:tcPr>
          <w:p w14:paraId="12E714FD" w14:textId="77777777" w:rsidR="00140469" w:rsidRPr="00FA5848" w:rsidRDefault="00140469" w:rsidP="00806A05">
            <w:pPr>
              <w:keepNext/>
              <w:keepLines/>
              <w:spacing w:after="0" w:line="240" w:lineRule="auto"/>
              <w:rPr>
                <w:rFonts w:cs="Arial"/>
                <w:sz w:val="4"/>
              </w:rPr>
            </w:pPr>
          </w:p>
        </w:tc>
      </w:tr>
    </w:tbl>
    <w:p w14:paraId="5BAC33E5" w14:textId="77777777" w:rsidR="00140469" w:rsidRPr="00FA5848" w:rsidRDefault="00140469" w:rsidP="00140469">
      <w:pPr>
        <w:spacing w:before="60"/>
      </w:pPr>
    </w:p>
    <w:p w14:paraId="784FCB81" w14:textId="77777777" w:rsidR="00140469" w:rsidRPr="00FA5848" w:rsidRDefault="00140469" w:rsidP="00021F56">
      <w:pPr>
        <w:keepNext/>
        <w:keepLines/>
        <w:numPr>
          <w:ilvl w:val="2"/>
          <w:numId w:val="21"/>
        </w:numPr>
        <w:pBdr>
          <w:bottom w:val="single" w:sz="4" w:space="1" w:color="auto"/>
        </w:pBdr>
        <w:spacing w:before="120" w:after="48"/>
        <w:ind w:left="720" w:hanging="720"/>
        <w:outlineLvl w:val="8"/>
        <w:rPr>
          <w:rFonts w:eastAsiaTheme="majorEastAsia" w:cstheme="majorBidi"/>
          <w:b/>
          <w:iCs/>
          <w:color w:val="272727" w:themeColor="text1" w:themeTint="D8"/>
          <w:spacing w:val="3"/>
          <w:szCs w:val="21"/>
        </w:rPr>
      </w:pPr>
      <w:r w:rsidRPr="00FA5848">
        <w:rPr>
          <w:rFonts w:eastAsiaTheme="majorEastAsia" w:cstheme="majorBidi"/>
          <w:b/>
          <w:iCs/>
          <w:color w:val="272727" w:themeColor="text1" w:themeTint="D8"/>
          <w:spacing w:val="3"/>
          <w:szCs w:val="21"/>
        </w:rPr>
        <w:t>Victoria</w:t>
      </w:r>
    </w:p>
    <w:p w14:paraId="283F029C" w14:textId="4401AD68" w:rsidR="00140469" w:rsidRPr="00FA5848" w:rsidRDefault="00B04F85" w:rsidP="00140469">
      <w:pPr>
        <w:spacing w:before="60"/>
      </w:pPr>
      <w:r w:rsidRPr="002760EC">
        <w:fldChar w:fldCharType="begin"/>
      </w:r>
      <w:r w:rsidRPr="002760EC">
        <w:instrText xml:space="preserve"> REF _Ref434259646 \h</w:instrText>
      </w:r>
      <w:r w:rsidR="002760EC" w:rsidRPr="002760EC">
        <w:instrText xml:space="preserve"> </w:instrText>
      </w:r>
      <w:r w:rsidR="002760EC" w:rsidRPr="00F4536B">
        <w:instrText>\* MERGEFORMAT</w:instrText>
      </w:r>
      <w:r w:rsidRPr="002760EC">
        <w:instrText xml:space="preserve"> </w:instrText>
      </w:r>
      <w:r w:rsidRPr="002760EC">
        <w:fldChar w:fldCharType="separate"/>
      </w:r>
      <w:r w:rsidR="008C40B9" w:rsidRPr="008C40B9">
        <w:rPr>
          <w:iCs/>
          <w:color w:val="000100"/>
          <w:szCs w:val="18"/>
        </w:rPr>
        <w:t>Figure A.</w:t>
      </w:r>
      <w:r w:rsidR="008C40B9" w:rsidRPr="008C40B9">
        <w:rPr>
          <w:iCs/>
          <w:caps/>
          <w:noProof/>
          <w:color w:val="000100"/>
          <w:szCs w:val="18"/>
        </w:rPr>
        <w:t>2</w:t>
      </w:r>
      <w:r w:rsidRPr="002760EC">
        <w:fldChar w:fldCharType="end"/>
      </w:r>
      <w:r>
        <w:t xml:space="preserve"> </w:t>
      </w:r>
      <w:r w:rsidR="00140469" w:rsidRPr="00FA5848">
        <w:t>details the progress Victoria has made towards their agreed training outcomes since 2012. Victoria’s training outcomes include:</w:t>
      </w:r>
    </w:p>
    <w:p w14:paraId="1453E022" w14:textId="77777777" w:rsidR="00140469" w:rsidRPr="00FA5848" w:rsidRDefault="00140469" w:rsidP="00021F56">
      <w:pPr>
        <w:numPr>
          <w:ilvl w:val="0"/>
          <w:numId w:val="28"/>
        </w:numPr>
        <w:spacing w:before="60" w:after="60"/>
      </w:pPr>
      <w:r w:rsidRPr="00FA5848">
        <w:t>Training Outcome 1: Aggregate qualification completions</w:t>
      </w:r>
    </w:p>
    <w:p w14:paraId="70CA3A70" w14:textId="77777777" w:rsidR="00140469" w:rsidRPr="00FA5848" w:rsidRDefault="00140469" w:rsidP="00021F56">
      <w:pPr>
        <w:numPr>
          <w:ilvl w:val="0"/>
          <w:numId w:val="28"/>
        </w:numPr>
        <w:spacing w:before="60" w:after="60"/>
      </w:pPr>
      <w:r w:rsidRPr="00FA5848">
        <w:t>Training Outcome 2: Completions of higher qualifications (Certificate III and above)</w:t>
      </w:r>
    </w:p>
    <w:p w14:paraId="1930BC79" w14:textId="77777777" w:rsidR="00140469" w:rsidRPr="00FA5848" w:rsidRDefault="00140469" w:rsidP="00021F56">
      <w:pPr>
        <w:numPr>
          <w:ilvl w:val="0"/>
          <w:numId w:val="28"/>
        </w:numPr>
        <w:spacing w:before="60" w:after="60"/>
      </w:pPr>
      <w:r w:rsidRPr="00FA5848">
        <w:t>Training Outcome 3: Commencements of higher qualifications by Indigenous Australians (Certificate III and above)</w:t>
      </w:r>
    </w:p>
    <w:p w14:paraId="7DBB2314" w14:textId="77777777" w:rsidR="00140469" w:rsidRPr="00FA5848" w:rsidRDefault="00140469" w:rsidP="00021F56">
      <w:pPr>
        <w:numPr>
          <w:ilvl w:val="0"/>
          <w:numId w:val="28"/>
        </w:numPr>
        <w:spacing w:before="60" w:after="60"/>
      </w:pPr>
      <w:r w:rsidRPr="00FA5848">
        <w:t>Training Outcome 4: Commencements by students with a disability</w:t>
      </w:r>
    </w:p>
    <w:p w14:paraId="0F3DAE27" w14:textId="77777777" w:rsidR="00140469" w:rsidRPr="00FA5848" w:rsidRDefault="00140469" w:rsidP="00021F56">
      <w:pPr>
        <w:numPr>
          <w:ilvl w:val="0"/>
          <w:numId w:val="28"/>
        </w:numPr>
        <w:spacing w:before="60" w:after="60"/>
      </w:pPr>
      <w:r w:rsidRPr="00FA5848">
        <w:t>Training Outcome 5: Commencements by individuals who are unemployed at the time of enrolment</w:t>
      </w:r>
    </w:p>
    <w:p w14:paraId="4C4ED99F" w14:textId="77777777" w:rsidR="00140469" w:rsidRPr="00FA5848" w:rsidRDefault="00140469" w:rsidP="00140469">
      <w:pPr>
        <w:spacing w:before="60"/>
      </w:pPr>
      <w:r w:rsidRPr="00FA5848">
        <w:t xml:space="preserve">Victoria has already exceeded each of their five training outcome targets by a significant margin. </w:t>
      </w:r>
    </w:p>
    <w:tbl>
      <w:tblPr>
        <w:tblStyle w:val="TableGrid20"/>
        <w:tblW w:w="10994" w:type="dxa"/>
        <w:tblInd w:w="-2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5497"/>
        <w:gridCol w:w="5497"/>
      </w:tblGrid>
      <w:tr w:rsidR="00140469" w:rsidRPr="00FA5848" w14:paraId="6FC0C56F" w14:textId="77777777" w:rsidTr="00806A05">
        <w:trPr>
          <w:cantSplit/>
        </w:trPr>
        <w:tc>
          <w:tcPr>
            <w:tcW w:w="10994" w:type="dxa"/>
            <w:gridSpan w:val="2"/>
            <w:tcBorders>
              <w:top w:val="single" w:sz="4" w:space="0" w:color="auto"/>
            </w:tcBorders>
            <w:shd w:val="clear" w:color="auto" w:fill="auto"/>
            <w:tcMar>
              <w:left w:w="0" w:type="dxa"/>
            </w:tcMar>
          </w:tcPr>
          <w:p w14:paraId="07FF7F3C" w14:textId="14E8C754" w:rsidR="00140469" w:rsidRPr="00FA5848" w:rsidRDefault="00B04F85" w:rsidP="00395D0E">
            <w:pPr>
              <w:keepNext/>
              <w:keepLines/>
              <w:spacing w:after="0" w:line="240" w:lineRule="auto"/>
              <w:rPr>
                <w:iCs/>
                <w:caps/>
                <w:color w:val="000100"/>
                <w:szCs w:val="18"/>
              </w:rPr>
            </w:pPr>
            <w:bookmarkStart w:id="744" w:name="_Ref434259646"/>
            <w:bookmarkStart w:id="745" w:name="_Toc432757863"/>
            <w:bookmarkStart w:id="746" w:name="_Toc432894117"/>
            <w:bookmarkStart w:id="747" w:name="_Toc432960864"/>
            <w:bookmarkStart w:id="748" w:name="_Toc433728417"/>
            <w:bookmarkStart w:id="749" w:name="_Toc440460800"/>
            <w:r w:rsidRPr="00B04F85">
              <w:rPr>
                <w:b/>
                <w:iCs/>
                <w:caps/>
                <w:color w:val="000100"/>
                <w:szCs w:val="18"/>
              </w:rPr>
              <w:t xml:space="preserve">Figure </w:t>
            </w:r>
            <w:r w:rsidR="00C12673">
              <w:rPr>
                <w:b/>
                <w:iCs/>
                <w:caps/>
                <w:color w:val="000100"/>
                <w:szCs w:val="18"/>
              </w:rPr>
              <w:fldChar w:fldCharType="begin"/>
            </w:r>
            <w:r w:rsidR="00C12673">
              <w:rPr>
                <w:b/>
                <w:iCs/>
                <w:caps/>
                <w:color w:val="000100"/>
                <w:szCs w:val="18"/>
              </w:rPr>
              <w:instrText xml:space="preserve"> STYLEREF 7 \s </w:instrText>
            </w:r>
            <w:r w:rsidR="00C12673">
              <w:rPr>
                <w:b/>
                <w:iCs/>
                <w:caps/>
                <w:color w:val="000100"/>
                <w:szCs w:val="18"/>
              </w:rPr>
              <w:fldChar w:fldCharType="separate"/>
            </w:r>
            <w:r w:rsidR="008C40B9">
              <w:rPr>
                <w:b/>
                <w:iCs/>
                <w:caps/>
                <w:noProof/>
                <w:color w:val="000100"/>
                <w:szCs w:val="18"/>
              </w:rPr>
              <w:t>A</w:t>
            </w:r>
            <w:r w:rsidR="00C12673">
              <w:rPr>
                <w:b/>
                <w:iCs/>
                <w:caps/>
                <w:color w:val="000100"/>
                <w:szCs w:val="18"/>
              </w:rPr>
              <w:fldChar w:fldCharType="end"/>
            </w:r>
            <w:r w:rsidR="00C12673">
              <w:rPr>
                <w:b/>
                <w:iCs/>
                <w:caps/>
                <w:color w:val="000100"/>
                <w:szCs w:val="18"/>
              </w:rPr>
              <w:t>.</w:t>
            </w:r>
            <w:r w:rsidR="00C12673">
              <w:rPr>
                <w:b/>
                <w:iCs/>
                <w:caps/>
                <w:color w:val="000100"/>
                <w:szCs w:val="18"/>
              </w:rPr>
              <w:fldChar w:fldCharType="begin"/>
            </w:r>
            <w:r w:rsidR="00C12673">
              <w:rPr>
                <w:b/>
                <w:iCs/>
                <w:caps/>
                <w:color w:val="000100"/>
                <w:szCs w:val="18"/>
              </w:rPr>
              <w:instrText xml:space="preserve"> SEQ Figure_AP \* ARABIC \s 7 </w:instrText>
            </w:r>
            <w:r w:rsidR="00C12673">
              <w:rPr>
                <w:b/>
                <w:iCs/>
                <w:caps/>
                <w:color w:val="000100"/>
                <w:szCs w:val="18"/>
              </w:rPr>
              <w:fldChar w:fldCharType="separate"/>
            </w:r>
            <w:r w:rsidR="008C40B9">
              <w:rPr>
                <w:b/>
                <w:iCs/>
                <w:caps/>
                <w:noProof/>
                <w:color w:val="000100"/>
                <w:szCs w:val="18"/>
              </w:rPr>
              <w:t>2</w:t>
            </w:r>
            <w:r w:rsidR="00C12673">
              <w:rPr>
                <w:b/>
                <w:iCs/>
                <w:caps/>
                <w:color w:val="000100"/>
                <w:szCs w:val="18"/>
              </w:rPr>
              <w:fldChar w:fldCharType="end"/>
            </w:r>
            <w:bookmarkEnd w:id="744"/>
            <w:r w:rsidR="00395D0E" w:rsidRPr="00395D0E">
              <w:rPr>
                <w:iCs/>
                <w:caps/>
                <w:color w:val="000100"/>
                <w:szCs w:val="18"/>
              </w:rPr>
              <w:tab/>
            </w:r>
            <w:r w:rsidR="00395D0E">
              <w:rPr>
                <w:iCs/>
                <w:caps/>
                <w:color w:val="000100"/>
                <w:szCs w:val="18"/>
              </w:rPr>
              <w:t xml:space="preserve">Progress against NP </w:t>
            </w:r>
            <w:r w:rsidR="00F80817">
              <w:rPr>
                <w:iCs/>
                <w:caps/>
                <w:color w:val="000100"/>
                <w:szCs w:val="18"/>
              </w:rPr>
              <w:t>IMPLEMENTATION</w:t>
            </w:r>
            <w:r w:rsidR="00395D0E">
              <w:rPr>
                <w:iCs/>
                <w:caps/>
                <w:color w:val="000100"/>
                <w:szCs w:val="18"/>
              </w:rPr>
              <w:t xml:space="preserve"> Plan training outcomes – Victoria</w:t>
            </w:r>
            <w:bookmarkEnd w:id="745"/>
            <w:bookmarkEnd w:id="746"/>
            <w:bookmarkEnd w:id="747"/>
            <w:bookmarkEnd w:id="748"/>
            <w:bookmarkEnd w:id="749"/>
          </w:p>
        </w:tc>
      </w:tr>
      <w:tr w:rsidR="00140469" w:rsidRPr="00FA5848" w14:paraId="64B6FF7B" w14:textId="77777777" w:rsidTr="00806A05">
        <w:trPr>
          <w:cantSplit/>
          <w:trHeight w:hRule="exact" w:val="380"/>
        </w:trPr>
        <w:tc>
          <w:tcPr>
            <w:tcW w:w="10994" w:type="dxa"/>
            <w:gridSpan w:val="2"/>
            <w:tcBorders>
              <w:bottom w:val="single" w:sz="4" w:space="0" w:color="auto"/>
            </w:tcBorders>
            <w:shd w:val="clear" w:color="auto" w:fill="auto"/>
          </w:tcPr>
          <w:p w14:paraId="51632CB5" w14:textId="77777777" w:rsidR="00140469" w:rsidRPr="00FA5848" w:rsidRDefault="00140469" w:rsidP="00806A05">
            <w:pPr>
              <w:keepNext/>
              <w:keepLines/>
              <w:spacing w:after="0" w:line="240" w:lineRule="auto"/>
              <w:rPr>
                <w:rFonts w:cs="Arial"/>
                <w:sz w:val="4"/>
              </w:rPr>
            </w:pPr>
            <w:r w:rsidRPr="004240E0">
              <w:rPr>
                <w:rFonts w:cs="Arial"/>
                <w:noProof/>
                <w:sz w:val="4"/>
                <w:lang w:eastAsia="en-AU"/>
              </w:rPr>
              <mc:AlternateContent>
                <mc:Choice Requires="wps">
                  <w:drawing>
                    <wp:anchor distT="0" distB="0" distL="114300" distR="114300" simplePos="0" relativeHeight="251754496" behindDoc="0" locked="1" layoutInCell="1" allowOverlap="1" wp14:anchorId="2FB25517" wp14:editId="67771152">
                      <wp:simplePos x="0" y="0"/>
                      <wp:positionH relativeFrom="rightMargin">
                        <wp:posOffset>-772795</wp:posOffset>
                      </wp:positionH>
                      <wp:positionV relativeFrom="page">
                        <wp:posOffset>0</wp:posOffset>
                      </wp:positionV>
                      <wp:extent cx="436880" cy="213360"/>
                      <wp:effectExtent l="0" t="0" r="1270" b="0"/>
                      <wp:wrapNone/>
                      <wp:docPr id="16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E16B422" id="Freeform 5" o:spid="_x0000_s1026" style="position:absolute;margin-left:-60.85pt;margin-top:0;width:34.4pt;height:16.8pt;z-index:2517544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VUhRH4DAADC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140469" w:rsidRPr="00FA5848" w14:paraId="5917CE9D" w14:textId="77777777" w:rsidTr="00806A05">
        <w:tblPrEx>
          <w:tblCellMar>
            <w:left w:w="108" w:type="dxa"/>
            <w:right w:w="108" w:type="dxa"/>
          </w:tblCellMar>
        </w:tblPrEx>
        <w:trPr>
          <w:cantSplit/>
        </w:trPr>
        <w:tc>
          <w:tcPr>
            <w:tcW w:w="5497" w:type="dxa"/>
            <w:tcBorders>
              <w:top w:val="single" w:sz="4" w:space="0" w:color="auto"/>
            </w:tcBorders>
            <w:shd w:val="clear" w:color="auto" w:fill="auto"/>
          </w:tcPr>
          <w:p w14:paraId="5B7408D1" w14:textId="77777777" w:rsidR="00140469" w:rsidRPr="00FA5848" w:rsidRDefault="00140469" w:rsidP="00806A05">
            <w:pPr>
              <w:keepNext/>
              <w:spacing w:after="0" w:line="240" w:lineRule="auto"/>
              <w:jc w:val="center"/>
              <w:rPr>
                <w:b/>
              </w:rPr>
            </w:pPr>
            <w:r w:rsidRPr="00FA5848">
              <w:rPr>
                <w:b/>
              </w:rPr>
              <w:t>Training Outcome 1: Aggregate qualification completions</w:t>
            </w:r>
          </w:p>
          <w:p w14:paraId="0D8332CA" w14:textId="77777777" w:rsidR="00140469" w:rsidRPr="00FA5848" w:rsidRDefault="00140469" w:rsidP="00806A05">
            <w:pPr>
              <w:keepNext/>
              <w:spacing w:after="0" w:line="240" w:lineRule="auto"/>
              <w:jc w:val="center"/>
              <w:rPr>
                <w:b/>
              </w:rPr>
            </w:pPr>
          </w:p>
          <w:p w14:paraId="7D402255" w14:textId="6EE9B8CC" w:rsidR="00140469" w:rsidRPr="00FA5848" w:rsidRDefault="007A032F" w:rsidP="00806A05">
            <w:pPr>
              <w:keepNext/>
              <w:spacing w:after="0" w:line="240" w:lineRule="auto"/>
              <w:jc w:val="center"/>
              <w:rPr>
                <w:sz w:val="16"/>
              </w:rPr>
            </w:pPr>
            <w:r>
              <w:rPr>
                <w:noProof/>
                <w:sz w:val="16"/>
                <w:lang w:eastAsia="en-AU"/>
              </w:rPr>
              <w:drawing>
                <wp:inline distT="0" distB="0" distL="0" distR="0" wp14:anchorId="3829DA02" wp14:editId="2A05BF33">
                  <wp:extent cx="3481070" cy="233489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481070" cy="2334895"/>
                          </a:xfrm>
                          <a:prstGeom prst="rect">
                            <a:avLst/>
                          </a:prstGeom>
                          <a:noFill/>
                        </pic:spPr>
                      </pic:pic>
                    </a:graphicData>
                  </a:graphic>
                </wp:inline>
              </w:drawing>
            </w:r>
          </w:p>
        </w:tc>
        <w:tc>
          <w:tcPr>
            <w:tcW w:w="5497" w:type="dxa"/>
            <w:tcBorders>
              <w:top w:val="single" w:sz="4" w:space="0" w:color="auto"/>
            </w:tcBorders>
            <w:shd w:val="clear" w:color="auto" w:fill="auto"/>
          </w:tcPr>
          <w:p w14:paraId="20720480" w14:textId="77777777" w:rsidR="00140469" w:rsidRPr="00FA5848" w:rsidRDefault="00140469" w:rsidP="00806A05">
            <w:pPr>
              <w:keepNext/>
              <w:spacing w:after="0" w:line="240" w:lineRule="auto"/>
              <w:jc w:val="center"/>
              <w:rPr>
                <w:b/>
              </w:rPr>
            </w:pPr>
            <w:r w:rsidRPr="00FA5848">
              <w:rPr>
                <w:b/>
              </w:rPr>
              <w:t xml:space="preserve">Training Outcome 2: Completions of higher qualifications </w:t>
            </w:r>
          </w:p>
          <w:p w14:paraId="51237273" w14:textId="77777777" w:rsidR="00140469" w:rsidRPr="00FA5848" w:rsidRDefault="00140469" w:rsidP="00806A05">
            <w:pPr>
              <w:keepNext/>
              <w:spacing w:after="0" w:line="240" w:lineRule="auto"/>
              <w:jc w:val="center"/>
              <w:rPr>
                <w:b/>
              </w:rPr>
            </w:pPr>
            <w:r w:rsidRPr="00FA5848">
              <w:rPr>
                <w:b/>
              </w:rPr>
              <w:t>(Certificate III and above)</w:t>
            </w:r>
          </w:p>
          <w:p w14:paraId="57EA7859" w14:textId="74923F01" w:rsidR="00140469" w:rsidRPr="00FA5848" w:rsidRDefault="007A032F" w:rsidP="00806A05">
            <w:pPr>
              <w:keepNext/>
              <w:spacing w:after="0" w:line="240" w:lineRule="auto"/>
              <w:jc w:val="center"/>
              <w:rPr>
                <w:sz w:val="16"/>
              </w:rPr>
            </w:pPr>
            <w:r>
              <w:rPr>
                <w:noProof/>
                <w:sz w:val="16"/>
                <w:lang w:eastAsia="en-AU"/>
              </w:rPr>
              <w:drawing>
                <wp:inline distT="0" distB="0" distL="0" distR="0" wp14:anchorId="394D226E" wp14:editId="6E085773">
                  <wp:extent cx="3481070" cy="233489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481070" cy="2334895"/>
                          </a:xfrm>
                          <a:prstGeom prst="rect">
                            <a:avLst/>
                          </a:prstGeom>
                          <a:noFill/>
                        </pic:spPr>
                      </pic:pic>
                    </a:graphicData>
                  </a:graphic>
                </wp:inline>
              </w:drawing>
            </w:r>
          </w:p>
        </w:tc>
      </w:tr>
      <w:tr w:rsidR="00140469" w:rsidRPr="00FA5848" w14:paraId="4A529079" w14:textId="77777777" w:rsidTr="00806A05">
        <w:trPr>
          <w:cantSplit/>
        </w:trPr>
        <w:tc>
          <w:tcPr>
            <w:tcW w:w="5497" w:type="dxa"/>
            <w:shd w:val="clear" w:color="auto" w:fill="auto"/>
            <w:tcMar>
              <w:top w:w="10" w:type="dxa"/>
              <w:bottom w:w="10" w:type="dxa"/>
              <w:right w:w="0" w:type="dxa"/>
            </w:tcMar>
          </w:tcPr>
          <w:p w14:paraId="015E468A" w14:textId="77777777" w:rsidR="00140469" w:rsidRPr="00FA5848" w:rsidRDefault="00140469" w:rsidP="00806A05">
            <w:pPr>
              <w:keepNext/>
              <w:spacing w:after="0" w:line="240" w:lineRule="auto"/>
              <w:jc w:val="center"/>
              <w:rPr>
                <w:b/>
              </w:rPr>
            </w:pPr>
            <w:r w:rsidRPr="00FA5848">
              <w:rPr>
                <w:b/>
              </w:rPr>
              <w:t xml:space="preserve">Training Outcome 3: Commencements of higher qualifications by </w:t>
            </w:r>
          </w:p>
          <w:p w14:paraId="18C4C605" w14:textId="77777777" w:rsidR="00140469" w:rsidRPr="00FA5848" w:rsidRDefault="00140469" w:rsidP="00806A05">
            <w:pPr>
              <w:keepNext/>
              <w:spacing w:after="0" w:line="240" w:lineRule="auto"/>
              <w:jc w:val="center"/>
              <w:rPr>
                <w:b/>
              </w:rPr>
            </w:pPr>
            <w:r w:rsidRPr="00FA5848">
              <w:rPr>
                <w:b/>
              </w:rPr>
              <w:t>Indigenous Australians (Certificate III and above)</w:t>
            </w:r>
          </w:p>
          <w:p w14:paraId="4FED75E6" w14:textId="566D42B3" w:rsidR="00140469" w:rsidRPr="00FA5848" w:rsidRDefault="007A032F" w:rsidP="00806A05">
            <w:pPr>
              <w:keepNext/>
              <w:spacing w:after="0" w:line="240" w:lineRule="auto"/>
              <w:jc w:val="center"/>
              <w:rPr>
                <w:sz w:val="16"/>
              </w:rPr>
            </w:pPr>
            <w:r>
              <w:rPr>
                <w:noProof/>
                <w:sz w:val="16"/>
                <w:lang w:eastAsia="en-AU"/>
              </w:rPr>
              <w:drawing>
                <wp:inline distT="0" distB="0" distL="0" distR="0" wp14:anchorId="38B18C54" wp14:editId="17004436">
                  <wp:extent cx="3481070" cy="234124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81070" cy="2341245"/>
                          </a:xfrm>
                          <a:prstGeom prst="rect">
                            <a:avLst/>
                          </a:prstGeom>
                          <a:noFill/>
                        </pic:spPr>
                      </pic:pic>
                    </a:graphicData>
                  </a:graphic>
                </wp:inline>
              </w:drawing>
            </w:r>
          </w:p>
        </w:tc>
        <w:tc>
          <w:tcPr>
            <w:tcW w:w="5497" w:type="dxa"/>
            <w:shd w:val="clear" w:color="auto" w:fill="auto"/>
          </w:tcPr>
          <w:p w14:paraId="63D0D3DA" w14:textId="77777777" w:rsidR="00140469" w:rsidRPr="00FA5848" w:rsidRDefault="00140469" w:rsidP="00806A05">
            <w:pPr>
              <w:keepNext/>
              <w:spacing w:after="0" w:line="240" w:lineRule="auto"/>
              <w:jc w:val="center"/>
              <w:rPr>
                <w:b/>
              </w:rPr>
            </w:pPr>
            <w:r w:rsidRPr="00FA5848">
              <w:rPr>
                <w:b/>
              </w:rPr>
              <w:t>Training Outcome 4: Commencements by students with a disability</w:t>
            </w:r>
          </w:p>
          <w:p w14:paraId="5D5C4BE1" w14:textId="77777777" w:rsidR="00140469" w:rsidRPr="00FA5848" w:rsidRDefault="00140469" w:rsidP="00806A05">
            <w:pPr>
              <w:keepNext/>
              <w:spacing w:after="0" w:line="240" w:lineRule="auto"/>
              <w:jc w:val="center"/>
              <w:rPr>
                <w:b/>
              </w:rPr>
            </w:pPr>
          </w:p>
          <w:p w14:paraId="38D7CFFB" w14:textId="158FE629" w:rsidR="00140469" w:rsidRPr="00FA5848" w:rsidRDefault="007A032F" w:rsidP="00806A05">
            <w:pPr>
              <w:keepNext/>
              <w:spacing w:after="0" w:line="240" w:lineRule="auto"/>
              <w:jc w:val="center"/>
              <w:rPr>
                <w:sz w:val="16"/>
              </w:rPr>
            </w:pPr>
            <w:r>
              <w:rPr>
                <w:noProof/>
                <w:sz w:val="16"/>
                <w:lang w:eastAsia="en-AU"/>
              </w:rPr>
              <w:drawing>
                <wp:inline distT="0" distB="0" distL="0" distR="0" wp14:anchorId="090BF1E1" wp14:editId="1DE012C4">
                  <wp:extent cx="3481070" cy="234124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81070" cy="2341245"/>
                          </a:xfrm>
                          <a:prstGeom prst="rect">
                            <a:avLst/>
                          </a:prstGeom>
                          <a:noFill/>
                        </pic:spPr>
                      </pic:pic>
                    </a:graphicData>
                  </a:graphic>
                </wp:inline>
              </w:drawing>
            </w:r>
          </w:p>
        </w:tc>
      </w:tr>
      <w:tr w:rsidR="00140469" w:rsidRPr="00FA5848" w14:paraId="0FBAA6C6" w14:textId="77777777" w:rsidTr="00806A05">
        <w:trPr>
          <w:cantSplit/>
        </w:trPr>
        <w:tc>
          <w:tcPr>
            <w:tcW w:w="10994" w:type="dxa"/>
            <w:gridSpan w:val="2"/>
            <w:tcBorders>
              <w:bottom w:val="single" w:sz="4" w:space="0" w:color="auto"/>
            </w:tcBorders>
            <w:shd w:val="clear" w:color="auto" w:fill="auto"/>
            <w:tcMar>
              <w:top w:w="10" w:type="dxa"/>
              <w:bottom w:w="10" w:type="dxa"/>
              <w:right w:w="0" w:type="dxa"/>
            </w:tcMar>
          </w:tcPr>
          <w:p w14:paraId="5C7D45F3" w14:textId="77777777" w:rsidR="00140469" w:rsidRPr="00FA5848" w:rsidRDefault="00140469" w:rsidP="00806A05">
            <w:pPr>
              <w:keepNext/>
              <w:spacing w:after="0" w:line="240" w:lineRule="auto"/>
              <w:jc w:val="center"/>
              <w:rPr>
                <w:b/>
              </w:rPr>
            </w:pPr>
            <w:r w:rsidRPr="00FA5848">
              <w:rPr>
                <w:b/>
              </w:rPr>
              <w:t xml:space="preserve">Training Outcome 5: Commencements by individuals who </w:t>
            </w:r>
          </w:p>
          <w:p w14:paraId="4CF16CDE" w14:textId="77777777" w:rsidR="00140469" w:rsidRPr="00FA5848" w:rsidRDefault="00140469" w:rsidP="00806A05">
            <w:pPr>
              <w:keepNext/>
              <w:spacing w:after="0" w:line="240" w:lineRule="auto"/>
              <w:jc w:val="center"/>
              <w:rPr>
                <w:b/>
              </w:rPr>
            </w:pPr>
            <w:r w:rsidRPr="00FA5848">
              <w:rPr>
                <w:b/>
              </w:rPr>
              <w:t>are unemployed at the time of enrolment</w:t>
            </w:r>
          </w:p>
          <w:p w14:paraId="64EA6892" w14:textId="11CD24FA" w:rsidR="00140469" w:rsidRPr="00FA5848" w:rsidRDefault="007A032F" w:rsidP="00806A05">
            <w:pPr>
              <w:keepNext/>
              <w:spacing w:after="0" w:line="240" w:lineRule="auto"/>
              <w:jc w:val="center"/>
              <w:rPr>
                <w:sz w:val="16"/>
              </w:rPr>
            </w:pPr>
            <w:r>
              <w:rPr>
                <w:noProof/>
                <w:sz w:val="16"/>
                <w:lang w:eastAsia="en-AU"/>
              </w:rPr>
              <w:drawing>
                <wp:inline distT="0" distB="0" distL="0" distR="0" wp14:anchorId="288FC297" wp14:editId="2F7CD2FF">
                  <wp:extent cx="3481070" cy="234124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81070" cy="2341245"/>
                          </a:xfrm>
                          <a:prstGeom prst="rect">
                            <a:avLst/>
                          </a:prstGeom>
                          <a:noFill/>
                        </pic:spPr>
                      </pic:pic>
                    </a:graphicData>
                  </a:graphic>
                </wp:inline>
              </w:drawing>
            </w:r>
          </w:p>
        </w:tc>
      </w:tr>
      <w:tr w:rsidR="00140469" w:rsidRPr="00FA5848" w14:paraId="724EA31E" w14:textId="77777777" w:rsidTr="00806A05">
        <w:trPr>
          <w:cantSplit/>
        </w:trPr>
        <w:tc>
          <w:tcPr>
            <w:tcW w:w="10994" w:type="dxa"/>
            <w:gridSpan w:val="2"/>
            <w:tcBorders>
              <w:top w:val="single" w:sz="4" w:space="0" w:color="auto"/>
              <w:bottom w:val="single" w:sz="4" w:space="0" w:color="auto"/>
            </w:tcBorders>
            <w:shd w:val="clear" w:color="auto" w:fill="auto"/>
            <w:tcMar>
              <w:top w:w="12" w:type="dxa"/>
              <w:left w:w="0" w:type="dxa"/>
              <w:bottom w:w="113" w:type="dxa"/>
            </w:tcMar>
          </w:tcPr>
          <w:p w14:paraId="069CA578" w14:textId="77777777" w:rsidR="00140469" w:rsidRPr="00FA5848" w:rsidRDefault="00140469" w:rsidP="00806A05">
            <w:pPr>
              <w:spacing w:before="52" w:after="0" w:line="240" w:lineRule="auto"/>
              <w:rPr>
                <w:i/>
                <w:caps/>
                <w:spacing w:val="-3"/>
                <w:sz w:val="14"/>
              </w:rPr>
            </w:pPr>
            <w:r w:rsidRPr="00FA5848">
              <w:rPr>
                <w:i/>
                <w:spacing w:val="-3"/>
                <w:sz w:val="14"/>
              </w:rPr>
              <w:t>Note: the purple squares represent the training outcome targets.</w:t>
            </w:r>
          </w:p>
          <w:p w14:paraId="42848E29" w14:textId="2E2B193B" w:rsidR="00140469" w:rsidRPr="00FA5848" w:rsidRDefault="00140469" w:rsidP="00806A05">
            <w:pPr>
              <w:spacing w:before="52" w:after="0" w:line="240" w:lineRule="auto"/>
              <w:rPr>
                <w:i/>
                <w:caps/>
                <w:spacing w:val="-3"/>
                <w:sz w:val="14"/>
              </w:rPr>
            </w:pPr>
            <w:r w:rsidRPr="00FA5848">
              <w:rPr>
                <w:i/>
                <w:caps/>
                <w:spacing w:val="-3"/>
                <w:sz w:val="14"/>
              </w:rPr>
              <w:t xml:space="preserve">Source: </w:t>
            </w:r>
            <w:r w:rsidR="00840BA5" w:rsidRPr="00840BA5">
              <w:rPr>
                <w:i/>
                <w:caps/>
                <w:spacing w:val="-3"/>
                <w:sz w:val="14"/>
              </w:rPr>
              <w:t>NCVER Government-funded Students and courses (As of the pre-2014 scope, including ACE fee for service – see section 1.4)</w:t>
            </w:r>
          </w:p>
        </w:tc>
      </w:tr>
      <w:tr w:rsidR="00140469" w:rsidRPr="00FA5848" w14:paraId="72698BA3" w14:textId="77777777" w:rsidTr="00806A05">
        <w:trPr>
          <w:cantSplit/>
          <w:trHeight w:hRule="exact" w:val="160"/>
        </w:trPr>
        <w:tc>
          <w:tcPr>
            <w:tcW w:w="10994" w:type="dxa"/>
            <w:gridSpan w:val="2"/>
            <w:tcBorders>
              <w:top w:val="single" w:sz="4" w:space="0" w:color="auto"/>
            </w:tcBorders>
            <w:shd w:val="clear" w:color="auto" w:fill="auto"/>
            <w:tcMar>
              <w:top w:w="0" w:type="dxa"/>
              <w:left w:w="0" w:type="dxa"/>
              <w:bottom w:w="0" w:type="dxa"/>
            </w:tcMar>
          </w:tcPr>
          <w:p w14:paraId="4DD4A923" w14:textId="77777777" w:rsidR="00140469" w:rsidRPr="00FA5848" w:rsidRDefault="00140469" w:rsidP="00806A05">
            <w:pPr>
              <w:keepNext/>
              <w:keepLines/>
              <w:spacing w:after="0" w:line="240" w:lineRule="auto"/>
              <w:rPr>
                <w:rFonts w:cs="Arial"/>
                <w:sz w:val="4"/>
              </w:rPr>
            </w:pPr>
          </w:p>
        </w:tc>
      </w:tr>
    </w:tbl>
    <w:p w14:paraId="561EE9F2" w14:textId="77777777" w:rsidR="00140469" w:rsidRPr="00FA5848" w:rsidRDefault="00140469" w:rsidP="00140469">
      <w:pPr>
        <w:spacing w:before="60"/>
      </w:pPr>
    </w:p>
    <w:p w14:paraId="7B01BAF5" w14:textId="77777777" w:rsidR="00140469" w:rsidRPr="00FA5848" w:rsidRDefault="00140469" w:rsidP="00021F56">
      <w:pPr>
        <w:keepNext/>
        <w:keepLines/>
        <w:numPr>
          <w:ilvl w:val="2"/>
          <w:numId w:val="21"/>
        </w:numPr>
        <w:pBdr>
          <w:bottom w:val="single" w:sz="4" w:space="1" w:color="auto"/>
        </w:pBdr>
        <w:spacing w:before="120" w:after="48"/>
        <w:ind w:left="720" w:hanging="720"/>
        <w:outlineLvl w:val="8"/>
        <w:rPr>
          <w:rFonts w:eastAsiaTheme="majorEastAsia" w:cstheme="majorBidi"/>
          <w:b/>
          <w:iCs/>
          <w:color w:val="272727" w:themeColor="text1" w:themeTint="D8"/>
          <w:spacing w:val="3"/>
          <w:szCs w:val="21"/>
        </w:rPr>
      </w:pPr>
      <w:r w:rsidRPr="00FA5848">
        <w:rPr>
          <w:rFonts w:eastAsiaTheme="majorEastAsia" w:cstheme="majorBidi"/>
          <w:b/>
          <w:iCs/>
          <w:color w:val="272727" w:themeColor="text1" w:themeTint="D8"/>
          <w:spacing w:val="3"/>
          <w:szCs w:val="21"/>
        </w:rPr>
        <w:t>Queensland</w:t>
      </w:r>
    </w:p>
    <w:p w14:paraId="0C6E453D" w14:textId="1C5C511C" w:rsidR="00140469" w:rsidRPr="00FA5848" w:rsidRDefault="00B04F85" w:rsidP="00140469">
      <w:pPr>
        <w:spacing w:before="60"/>
      </w:pPr>
      <w:r w:rsidRPr="002760EC">
        <w:fldChar w:fldCharType="begin"/>
      </w:r>
      <w:r w:rsidRPr="002760EC">
        <w:instrText xml:space="preserve"> REF _Ref434259663 \h </w:instrText>
      </w:r>
      <w:r w:rsidR="002760EC" w:rsidRPr="002760EC">
        <w:instrText xml:space="preserve"> \* MERGEFORMAT </w:instrText>
      </w:r>
      <w:r w:rsidRPr="002760EC">
        <w:fldChar w:fldCharType="separate"/>
      </w:r>
      <w:r w:rsidR="008C40B9" w:rsidRPr="008C40B9">
        <w:rPr>
          <w:iCs/>
          <w:color w:val="000100"/>
          <w:szCs w:val="18"/>
        </w:rPr>
        <w:t>Figure A.3</w:t>
      </w:r>
      <w:r w:rsidRPr="002760EC">
        <w:fldChar w:fldCharType="end"/>
      </w:r>
      <w:r>
        <w:t xml:space="preserve"> </w:t>
      </w:r>
      <w:r w:rsidR="00140469" w:rsidRPr="00FA5848">
        <w:t>details the progress Queensland has made towards their agreed training outcomes since 2012. Queensland’s training outcomes include:</w:t>
      </w:r>
    </w:p>
    <w:p w14:paraId="7D62EEED" w14:textId="77777777" w:rsidR="00140469" w:rsidRPr="00FA5848" w:rsidRDefault="00140469" w:rsidP="00021F56">
      <w:pPr>
        <w:numPr>
          <w:ilvl w:val="0"/>
          <w:numId w:val="28"/>
        </w:numPr>
        <w:spacing w:before="60" w:after="60"/>
      </w:pPr>
      <w:r w:rsidRPr="00FA5848">
        <w:t>Training Outcome 1: Aggregate qualification completions</w:t>
      </w:r>
    </w:p>
    <w:p w14:paraId="5774FC06" w14:textId="77777777" w:rsidR="00140469" w:rsidRPr="00FA5848" w:rsidRDefault="00140469" w:rsidP="00021F56">
      <w:pPr>
        <w:numPr>
          <w:ilvl w:val="0"/>
          <w:numId w:val="28"/>
        </w:numPr>
        <w:spacing w:before="60" w:after="60"/>
      </w:pPr>
      <w:r w:rsidRPr="00FA5848">
        <w:t>Training Outcome 2: Completions of higher qualifications (Certificate III and above)</w:t>
      </w:r>
    </w:p>
    <w:p w14:paraId="3DF54AD2" w14:textId="77777777" w:rsidR="00140469" w:rsidRPr="00FA5848" w:rsidRDefault="00140469" w:rsidP="00021F56">
      <w:pPr>
        <w:numPr>
          <w:ilvl w:val="0"/>
          <w:numId w:val="28"/>
        </w:numPr>
        <w:spacing w:before="60" w:after="60"/>
      </w:pPr>
      <w:r w:rsidRPr="00FA5848">
        <w:t>Training Outcome 3: Completions of qualifications by Indigenous Australians (Certificate I and above)</w:t>
      </w:r>
    </w:p>
    <w:p w14:paraId="06442F90" w14:textId="77777777" w:rsidR="00140469" w:rsidRPr="00FA5848" w:rsidRDefault="00140469" w:rsidP="00021F56">
      <w:pPr>
        <w:numPr>
          <w:ilvl w:val="0"/>
          <w:numId w:val="28"/>
        </w:numPr>
        <w:spacing w:before="60" w:after="60"/>
      </w:pPr>
      <w:r w:rsidRPr="00FA5848">
        <w:t>Training Outcome 4: Completions of qualifications by students with a disability (Certificate I and above)</w:t>
      </w:r>
    </w:p>
    <w:p w14:paraId="00E14F8E" w14:textId="77777777" w:rsidR="00140469" w:rsidRPr="00FA5848" w:rsidRDefault="00140469" w:rsidP="00021F56">
      <w:pPr>
        <w:numPr>
          <w:ilvl w:val="0"/>
          <w:numId w:val="28"/>
        </w:numPr>
        <w:spacing w:before="60" w:after="60"/>
      </w:pPr>
      <w:r w:rsidRPr="00FA5848">
        <w:t>Training Outcome 5: Number of apprentice new commencements</w:t>
      </w:r>
    </w:p>
    <w:p w14:paraId="5EB59C74" w14:textId="77777777" w:rsidR="00140469" w:rsidRPr="00FA5848" w:rsidRDefault="00140469" w:rsidP="00140469">
      <w:pPr>
        <w:spacing w:before="60"/>
      </w:pPr>
      <w:r w:rsidRPr="00FA5848">
        <w:t>Queensland is on track to meet all training outcome targets and has already exceeded training outcome targets 2, 3, and 4. Queensland is tracking very close to the annual target for training outcome 5 and is tracking noticeably above the annual target for training outcome 1.</w:t>
      </w:r>
    </w:p>
    <w:tbl>
      <w:tblPr>
        <w:tblStyle w:val="TableGrid20"/>
        <w:tblW w:w="10994" w:type="dxa"/>
        <w:tblInd w:w="-2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5497"/>
        <w:gridCol w:w="5497"/>
      </w:tblGrid>
      <w:tr w:rsidR="00140469" w:rsidRPr="00FA5848" w14:paraId="4748DE98" w14:textId="77777777" w:rsidTr="00806A05">
        <w:trPr>
          <w:cantSplit/>
        </w:trPr>
        <w:tc>
          <w:tcPr>
            <w:tcW w:w="10994" w:type="dxa"/>
            <w:gridSpan w:val="2"/>
            <w:tcBorders>
              <w:top w:val="single" w:sz="4" w:space="0" w:color="auto"/>
            </w:tcBorders>
            <w:shd w:val="clear" w:color="auto" w:fill="auto"/>
            <w:tcMar>
              <w:left w:w="0" w:type="dxa"/>
            </w:tcMar>
          </w:tcPr>
          <w:p w14:paraId="783FEBE0" w14:textId="10A719FA" w:rsidR="00140469" w:rsidRPr="00FA5848" w:rsidRDefault="00B04F85" w:rsidP="00395D0E">
            <w:pPr>
              <w:keepNext/>
              <w:keepLines/>
              <w:spacing w:after="0" w:line="240" w:lineRule="auto"/>
              <w:rPr>
                <w:iCs/>
                <w:caps/>
                <w:color w:val="000100"/>
                <w:szCs w:val="18"/>
              </w:rPr>
            </w:pPr>
            <w:bookmarkStart w:id="750" w:name="_Ref434259663"/>
            <w:bookmarkStart w:id="751" w:name="_Toc432757864"/>
            <w:bookmarkStart w:id="752" w:name="_Toc432894118"/>
            <w:bookmarkStart w:id="753" w:name="_Toc432960865"/>
            <w:bookmarkStart w:id="754" w:name="_Toc433728418"/>
            <w:bookmarkStart w:id="755" w:name="_Toc440460801"/>
            <w:r w:rsidRPr="00B04F85">
              <w:rPr>
                <w:b/>
                <w:iCs/>
                <w:caps/>
                <w:color w:val="000100"/>
                <w:szCs w:val="18"/>
              </w:rPr>
              <w:t xml:space="preserve">Figure </w:t>
            </w:r>
            <w:r w:rsidR="00C12673">
              <w:rPr>
                <w:b/>
                <w:iCs/>
                <w:caps/>
                <w:color w:val="000100"/>
                <w:szCs w:val="18"/>
              </w:rPr>
              <w:fldChar w:fldCharType="begin"/>
            </w:r>
            <w:r w:rsidR="00C12673">
              <w:rPr>
                <w:b/>
                <w:iCs/>
                <w:caps/>
                <w:color w:val="000100"/>
                <w:szCs w:val="18"/>
              </w:rPr>
              <w:instrText xml:space="preserve"> STYLEREF 7 \s </w:instrText>
            </w:r>
            <w:r w:rsidR="00C12673">
              <w:rPr>
                <w:b/>
                <w:iCs/>
                <w:caps/>
                <w:color w:val="000100"/>
                <w:szCs w:val="18"/>
              </w:rPr>
              <w:fldChar w:fldCharType="separate"/>
            </w:r>
            <w:r w:rsidR="008C40B9">
              <w:rPr>
                <w:b/>
                <w:iCs/>
                <w:caps/>
                <w:noProof/>
                <w:color w:val="000100"/>
                <w:szCs w:val="18"/>
              </w:rPr>
              <w:t>A</w:t>
            </w:r>
            <w:r w:rsidR="00C12673">
              <w:rPr>
                <w:b/>
                <w:iCs/>
                <w:caps/>
                <w:color w:val="000100"/>
                <w:szCs w:val="18"/>
              </w:rPr>
              <w:fldChar w:fldCharType="end"/>
            </w:r>
            <w:r w:rsidR="00C12673">
              <w:rPr>
                <w:b/>
                <w:iCs/>
                <w:caps/>
                <w:color w:val="000100"/>
                <w:szCs w:val="18"/>
              </w:rPr>
              <w:t>.</w:t>
            </w:r>
            <w:r w:rsidR="00C12673">
              <w:rPr>
                <w:b/>
                <w:iCs/>
                <w:caps/>
                <w:color w:val="000100"/>
                <w:szCs w:val="18"/>
              </w:rPr>
              <w:fldChar w:fldCharType="begin"/>
            </w:r>
            <w:r w:rsidR="00C12673">
              <w:rPr>
                <w:b/>
                <w:iCs/>
                <w:caps/>
                <w:color w:val="000100"/>
                <w:szCs w:val="18"/>
              </w:rPr>
              <w:instrText xml:space="preserve"> SEQ Figure_AP \* ARABIC \s 7 </w:instrText>
            </w:r>
            <w:r w:rsidR="00C12673">
              <w:rPr>
                <w:b/>
                <w:iCs/>
                <w:caps/>
                <w:color w:val="000100"/>
                <w:szCs w:val="18"/>
              </w:rPr>
              <w:fldChar w:fldCharType="separate"/>
            </w:r>
            <w:r w:rsidR="008C40B9">
              <w:rPr>
                <w:b/>
                <w:iCs/>
                <w:caps/>
                <w:noProof/>
                <w:color w:val="000100"/>
                <w:szCs w:val="18"/>
              </w:rPr>
              <w:t>3</w:t>
            </w:r>
            <w:r w:rsidR="00C12673">
              <w:rPr>
                <w:b/>
                <w:iCs/>
                <w:caps/>
                <w:color w:val="000100"/>
                <w:szCs w:val="18"/>
              </w:rPr>
              <w:fldChar w:fldCharType="end"/>
            </w:r>
            <w:bookmarkEnd w:id="750"/>
            <w:r w:rsidR="00395D0E" w:rsidRPr="00395D0E">
              <w:rPr>
                <w:iCs/>
                <w:caps/>
                <w:color w:val="000100"/>
                <w:szCs w:val="18"/>
              </w:rPr>
              <w:tab/>
            </w:r>
            <w:r w:rsidR="00395D0E">
              <w:rPr>
                <w:iCs/>
                <w:caps/>
                <w:color w:val="000100"/>
                <w:szCs w:val="18"/>
              </w:rPr>
              <w:t>Progress against NP Implementation Plan Training outcomes – Queensland</w:t>
            </w:r>
            <w:bookmarkEnd w:id="751"/>
            <w:bookmarkEnd w:id="752"/>
            <w:bookmarkEnd w:id="753"/>
            <w:bookmarkEnd w:id="754"/>
            <w:bookmarkEnd w:id="755"/>
          </w:p>
        </w:tc>
      </w:tr>
      <w:tr w:rsidR="00140469" w:rsidRPr="00FA5848" w14:paraId="28224F31" w14:textId="77777777" w:rsidTr="00806A05">
        <w:trPr>
          <w:cantSplit/>
          <w:trHeight w:hRule="exact" w:val="380"/>
        </w:trPr>
        <w:tc>
          <w:tcPr>
            <w:tcW w:w="10994" w:type="dxa"/>
            <w:gridSpan w:val="2"/>
            <w:tcBorders>
              <w:bottom w:val="single" w:sz="4" w:space="0" w:color="auto"/>
            </w:tcBorders>
            <w:shd w:val="clear" w:color="auto" w:fill="auto"/>
          </w:tcPr>
          <w:p w14:paraId="51904E8D" w14:textId="77777777" w:rsidR="00140469" w:rsidRPr="00FA5848" w:rsidRDefault="00140469" w:rsidP="00806A05">
            <w:pPr>
              <w:keepNext/>
              <w:keepLines/>
              <w:spacing w:after="0" w:line="240" w:lineRule="auto"/>
              <w:rPr>
                <w:rFonts w:cs="Arial"/>
                <w:sz w:val="4"/>
              </w:rPr>
            </w:pPr>
            <w:r w:rsidRPr="004240E0">
              <w:rPr>
                <w:rFonts w:cs="Arial"/>
                <w:noProof/>
                <w:sz w:val="4"/>
                <w:lang w:eastAsia="en-AU"/>
              </w:rPr>
              <mc:AlternateContent>
                <mc:Choice Requires="wps">
                  <w:drawing>
                    <wp:anchor distT="0" distB="0" distL="114300" distR="114300" simplePos="0" relativeHeight="251755520" behindDoc="0" locked="1" layoutInCell="1" allowOverlap="1" wp14:anchorId="59EB36F8" wp14:editId="2FA8BF3B">
                      <wp:simplePos x="0" y="0"/>
                      <wp:positionH relativeFrom="rightMargin">
                        <wp:posOffset>-772795</wp:posOffset>
                      </wp:positionH>
                      <wp:positionV relativeFrom="page">
                        <wp:posOffset>0</wp:posOffset>
                      </wp:positionV>
                      <wp:extent cx="436880" cy="213360"/>
                      <wp:effectExtent l="0" t="0" r="1270" b="0"/>
                      <wp:wrapNone/>
                      <wp:docPr id="16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08FFB09" id="Freeform 5" o:spid="_x0000_s1026" style="position:absolute;margin-left:-60.85pt;margin-top:0;width:34.4pt;height:16.8pt;z-index:2517555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Bl2w8D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140469" w:rsidRPr="00FA5848" w14:paraId="7F3CE0A3" w14:textId="77777777" w:rsidTr="00806A05">
        <w:tblPrEx>
          <w:tblCellMar>
            <w:left w:w="108" w:type="dxa"/>
            <w:right w:w="108" w:type="dxa"/>
          </w:tblCellMar>
        </w:tblPrEx>
        <w:trPr>
          <w:cantSplit/>
        </w:trPr>
        <w:tc>
          <w:tcPr>
            <w:tcW w:w="5497" w:type="dxa"/>
            <w:tcBorders>
              <w:top w:val="single" w:sz="4" w:space="0" w:color="auto"/>
            </w:tcBorders>
            <w:shd w:val="clear" w:color="auto" w:fill="auto"/>
          </w:tcPr>
          <w:p w14:paraId="4744C7B8" w14:textId="77777777" w:rsidR="00140469" w:rsidRPr="00FA5848" w:rsidRDefault="00140469" w:rsidP="00806A05">
            <w:pPr>
              <w:keepNext/>
              <w:spacing w:after="0" w:line="240" w:lineRule="auto"/>
              <w:jc w:val="center"/>
              <w:rPr>
                <w:b/>
              </w:rPr>
            </w:pPr>
            <w:r w:rsidRPr="00FA5848">
              <w:rPr>
                <w:b/>
              </w:rPr>
              <w:t>Training Outcome 1: Aggregate qualification completions</w:t>
            </w:r>
          </w:p>
          <w:p w14:paraId="34AEAB2C" w14:textId="77777777" w:rsidR="00140469" w:rsidRPr="00FA5848" w:rsidRDefault="00140469" w:rsidP="00806A05">
            <w:pPr>
              <w:keepNext/>
              <w:spacing w:after="0" w:line="240" w:lineRule="auto"/>
              <w:jc w:val="center"/>
              <w:rPr>
                <w:b/>
              </w:rPr>
            </w:pPr>
          </w:p>
          <w:p w14:paraId="2BE97BD8" w14:textId="64636BDD" w:rsidR="00140469" w:rsidRPr="00FA5848" w:rsidRDefault="007A032F" w:rsidP="00806A05">
            <w:pPr>
              <w:keepNext/>
              <w:spacing w:after="0" w:line="240" w:lineRule="auto"/>
              <w:jc w:val="center"/>
              <w:rPr>
                <w:sz w:val="16"/>
              </w:rPr>
            </w:pPr>
            <w:r>
              <w:rPr>
                <w:noProof/>
                <w:sz w:val="16"/>
                <w:lang w:eastAsia="en-AU"/>
              </w:rPr>
              <w:drawing>
                <wp:inline distT="0" distB="0" distL="0" distR="0" wp14:anchorId="7F478DD7" wp14:editId="2795C18C">
                  <wp:extent cx="3493135" cy="235331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493135" cy="2353310"/>
                          </a:xfrm>
                          <a:prstGeom prst="rect">
                            <a:avLst/>
                          </a:prstGeom>
                          <a:noFill/>
                        </pic:spPr>
                      </pic:pic>
                    </a:graphicData>
                  </a:graphic>
                </wp:inline>
              </w:drawing>
            </w:r>
          </w:p>
        </w:tc>
        <w:tc>
          <w:tcPr>
            <w:tcW w:w="5497" w:type="dxa"/>
            <w:tcBorders>
              <w:top w:val="single" w:sz="4" w:space="0" w:color="auto"/>
            </w:tcBorders>
            <w:shd w:val="clear" w:color="auto" w:fill="auto"/>
          </w:tcPr>
          <w:p w14:paraId="3740E489" w14:textId="77777777" w:rsidR="00140469" w:rsidRPr="00FA5848" w:rsidRDefault="00140469" w:rsidP="00806A05">
            <w:pPr>
              <w:keepNext/>
              <w:spacing w:after="0" w:line="240" w:lineRule="auto"/>
              <w:jc w:val="center"/>
              <w:rPr>
                <w:b/>
              </w:rPr>
            </w:pPr>
            <w:r w:rsidRPr="00FA5848">
              <w:rPr>
                <w:b/>
              </w:rPr>
              <w:t xml:space="preserve">Training Outcome 2: Completions of higher qualifications </w:t>
            </w:r>
          </w:p>
          <w:p w14:paraId="4F8C3828" w14:textId="77777777" w:rsidR="00140469" w:rsidRPr="00FA5848" w:rsidRDefault="00140469" w:rsidP="00806A05">
            <w:pPr>
              <w:keepNext/>
              <w:spacing w:after="0" w:line="240" w:lineRule="auto"/>
              <w:jc w:val="center"/>
              <w:rPr>
                <w:b/>
              </w:rPr>
            </w:pPr>
            <w:r w:rsidRPr="00FA5848">
              <w:rPr>
                <w:b/>
              </w:rPr>
              <w:t>(Certificate III and above)</w:t>
            </w:r>
          </w:p>
          <w:p w14:paraId="51532EF2" w14:textId="04399557" w:rsidR="00140469" w:rsidRPr="00FA5848" w:rsidRDefault="007A032F" w:rsidP="00806A05">
            <w:pPr>
              <w:keepNext/>
              <w:spacing w:after="0" w:line="240" w:lineRule="auto"/>
              <w:rPr>
                <w:sz w:val="16"/>
              </w:rPr>
            </w:pPr>
            <w:r>
              <w:rPr>
                <w:noProof/>
                <w:sz w:val="16"/>
                <w:lang w:eastAsia="en-AU"/>
              </w:rPr>
              <w:drawing>
                <wp:inline distT="0" distB="0" distL="0" distR="0" wp14:anchorId="101AE7A6" wp14:editId="766F1382">
                  <wp:extent cx="3493135" cy="235331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93135" cy="2353310"/>
                          </a:xfrm>
                          <a:prstGeom prst="rect">
                            <a:avLst/>
                          </a:prstGeom>
                          <a:noFill/>
                        </pic:spPr>
                      </pic:pic>
                    </a:graphicData>
                  </a:graphic>
                </wp:inline>
              </w:drawing>
            </w:r>
          </w:p>
        </w:tc>
      </w:tr>
      <w:tr w:rsidR="00140469" w:rsidRPr="00FA5848" w14:paraId="6FD5232D" w14:textId="77777777" w:rsidTr="00806A05">
        <w:trPr>
          <w:cantSplit/>
        </w:trPr>
        <w:tc>
          <w:tcPr>
            <w:tcW w:w="5497" w:type="dxa"/>
            <w:shd w:val="clear" w:color="auto" w:fill="auto"/>
            <w:tcMar>
              <w:top w:w="10" w:type="dxa"/>
              <w:bottom w:w="10" w:type="dxa"/>
              <w:right w:w="0" w:type="dxa"/>
            </w:tcMar>
          </w:tcPr>
          <w:p w14:paraId="5D82CE8A" w14:textId="77777777" w:rsidR="00140469" w:rsidRPr="00FA5848" w:rsidRDefault="00140469" w:rsidP="00806A05">
            <w:pPr>
              <w:keepNext/>
              <w:spacing w:after="0" w:line="240" w:lineRule="auto"/>
              <w:jc w:val="center"/>
              <w:rPr>
                <w:b/>
              </w:rPr>
            </w:pPr>
            <w:r w:rsidRPr="00FA5848">
              <w:rPr>
                <w:b/>
              </w:rPr>
              <w:t xml:space="preserve">Training Outcome 3: Completions of qualifications by </w:t>
            </w:r>
          </w:p>
          <w:p w14:paraId="7E3A71C0" w14:textId="77777777" w:rsidR="00140469" w:rsidRPr="00FA5848" w:rsidRDefault="00140469" w:rsidP="00806A05">
            <w:pPr>
              <w:keepNext/>
              <w:spacing w:after="0" w:line="240" w:lineRule="auto"/>
              <w:jc w:val="center"/>
              <w:rPr>
                <w:b/>
              </w:rPr>
            </w:pPr>
            <w:r w:rsidRPr="00FA5848">
              <w:rPr>
                <w:b/>
              </w:rPr>
              <w:t>Indigenous Australians (Certificate I and above)</w:t>
            </w:r>
          </w:p>
          <w:p w14:paraId="232AC8FD" w14:textId="78B4497E" w:rsidR="00140469" w:rsidRPr="00FA5848" w:rsidRDefault="007A032F" w:rsidP="00806A05">
            <w:pPr>
              <w:keepNext/>
              <w:spacing w:after="0" w:line="240" w:lineRule="auto"/>
              <w:jc w:val="center"/>
              <w:rPr>
                <w:sz w:val="16"/>
              </w:rPr>
            </w:pPr>
            <w:r>
              <w:rPr>
                <w:noProof/>
                <w:sz w:val="16"/>
                <w:lang w:eastAsia="en-AU"/>
              </w:rPr>
              <w:drawing>
                <wp:inline distT="0" distB="0" distL="0" distR="0" wp14:anchorId="6A74071E" wp14:editId="59239A06">
                  <wp:extent cx="3493135" cy="235331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493135" cy="2353310"/>
                          </a:xfrm>
                          <a:prstGeom prst="rect">
                            <a:avLst/>
                          </a:prstGeom>
                          <a:noFill/>
                        </pic:spPr>
                      </pic:pic>
                    </a:graphicData>
                  </a:graphic>
                </wp:inline>
              </w:drawing>
            </w:r>
          </w:p>
        </w:tc>
        <w:tc>
          <w:tcPr>
            <w:tcW w:w="5497" w:type="dxa"/>
            <w:shd w:val="clear" w:color="auto" w:fill="auto"/>
          </w:tcPr>
          <w:p w14:paraId="3B6D5DAA" w14:textId="77777777" w:rsidR="00140469" w:rsidRPr="00FA5848" w:rsidRDefault="00140469" w:rsidP="00806A05">
            <w:pPr>
              <w:keepNext/>
              <w:spacing w:after="0" w:line="240" w:lineRule="auto"/>
              <w:jc w:val="center"/>
              <w:rPr>
                <w:b/>
              </w:rPr>
            </w:pPr>
            <w:r w:rsidRPr="00FA5848">
              <w:rPr>
                <w:b/>
              </w:rPr>
              <w:t>Training Outcome 4: Completions of qualifications by students with a disability (Certificate I and above)</w:t>
            </w:r>
          </w:p>
          <w:p w14:paraId="6DAF0EBC" w14:textId="58E271FF" w:rsidR="00140469" w:rsidRPr="00FA5848" w:rsidRDefault="007A032F" w:rsidP="00806A05">
            <w:pPr>
              <w:keepNext/>
              <w:spacing w:after="0" w:line="240" w:lineRule="auto"/>
              <w:jc w:val="center"/>
              <w:rPr>
                <w:b/>
              </w:rPr>
            </w:pPr>
            <w:r>
              <w:rPr>
                <w:b/>
                <w:noProof/>
                <w:lang w:eastAsia="en-AU"/>
              </w:rPr>
              <w:drawing>
                <wp:inline distT="0" distB="0" distL="0" distR="0" wp14:anchorId="3FD456C4" wp14:editId="1691938C">
                  <wp:extent cx="3493135" cy="235331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493135" cy="2353310"/>
                          </a:xfrm>
                          <a:prstGeom prst="rect">
                            <a:avLst/>
                          </a:prstGeom>
                          <a:noFill/>
                        </pic:spPr>
                      </pic:pic>
                    </a:graphicData>
                  </a:graphic>
                </wp:inline>
              </w:drawing>
            </w:r>
          </w:p>
        </w:tc>
      </w:tr>
      <w:tr w:rsidR="00140469" w:rsidRPr="00FA5848" w14:paraId="7C79DD1A" w14:textId="77777777" w:rsidTr="00806A05">
        <w:trPr>
          <w:cantSplit/>
        </w:trPr>
        <w:tc>
          <w:tcPr>
            <w:tcW w:w="10994" w:type="dxa"/>
            <w:gridSpan w:val="2"/>
            <w:shd w:val="clear" w:color="auto" w:fill="auto"/>
            <w:tcMar>
              <w:top w:w="10" w:type="dxa"/>
              <w:bottom w:w="10" w:type="dxa"/>
              <w:right w:w="0" w:type="dxa"/>
            </w:tcMar>
          </w:tcPr>
          <w:p w14:paraId="5EB3704E" w14:textId="77777777" w:rsidR="00140469" w:rsidRPr="00FA5848" w:rsidRDefault="00140469" w:rsidP="00806A05">
            <w:pPr>
              <w:keepNext/>
              <w:spacing w:after="0" w:line="240" w:lineRule="auto"/>
              <w:jc w:val="center"/>
              <w:rPr>
                <w:b/>
              </w:rPr>
            </w:pPr>
            <w:r w:rsidRPr="00FA5848">
              <w:rPr>
                <w:b/>
              </w:rPr>
              <w:t>Training Outcome 5: Number of apprentice new commencements</w:t>
            </w:r>
          </w:p>
          <w:p w14:paraId="24E83D06" w14:textId="2D49C87F" w:rsidR="00140469" w:rsidRPr="00FA5848" w:rsidRDefault="007A032F" w:rsidP="00806A05">
            <w:pPr>
              <w:keepNext/>
              <w:spacing w:after="0" w:line="240" w:lineRule="auto"/>
              <w:jc w:val="center"/>
              <w:rPr>
                <w:b/>
              </w:rPr>
            </w:pPr>
            <w:r>
              <w:rPr>
                <w:b/>
                <w:noProof/>
                <w:lang w:eastAsia="en-AU"/>
              </w:rPr>
              <w:drawing>
                <wp:inline distT="0" distB="0" distL="0" distR="0" wp14:anchorId="074FAD27" wp14:editId="0A0F6888">
                  <wp:extent cx="3493135" cy="235331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493135" cy="2353310"/>
                          </a:xfrm>
                          <a:prstGeom prst="rect">
                            <a:avLst/>
                          </a:prstGeom>
                          <a:noFill/>
                        </pic:spPr>
                      </pic:pic>
                    </a:graphicData>
                  </a:graphic>
                </wp:inline>
              </w:drawing>
            </w:r>
          </w:p>
        </w:tc>
      </w:tr>
      <w:tr w:rsidR="00140469" w:rsidRPr="00FA5848" w14:paraId="4156C054" w14:textId="77777777" w:rsidTr="00806A05">
        <w:trPr>
          <w:cantSplit/>
        </w:trPr>
        <w:tc>
          <w:tcPr>
            <w:tcW w:w="10994" w:type="dxa"/>
            <w:gridSpan w:val="2"/>
            <w:tcBorders>
              <w:top w:val="single" w:sz="4" w:space="0" w:color="auto"/>
              <w:bottom w:val="single" w:sz="4" w:space="0" w:color="auto"/>
            </w:tcBorders>
            <w:shd w:val="clear" w:color="auto" w:fill="auto"/>
            <w:tcMar>
              <w:top w:w="12" w:type="dxa"/>
              <w:left w:w="0" w:type="dxa"/>
              <w:bottom w:w="113" w:type="dxa"/>
            </w:tcMar>
          </w:tcPr>
          <w:p w14:paraId="6A242B0C" w14:textId="77777777" w:rsidR="00140469" w:rsidRPr="00FA5848" w:rsidRDefault="00140469" w:rsidP="00806A05">
            <w:pPr>
              <w:keepNext/>
              <w:keepLines/>
              <w:spacing w:before="40" w:after="0" w:line="180" w:lineRule="exact"/>
              <w:rPr>
                <w:rFonts w:eastAsia="Times New Roman" w:cs="Times New Roman"/>
                <w:sz w:val="14"/>
                <w:szCs w:val="24"/>
              </w:rPr>
            </w:pPr>
            <w:r w:rsidRPr="00FA5848">
              <w:rPr>
                <w:rFonts w:eastAsia="Times New Roman" w:cs="Times New Roman"/>
                <w:sz w:val="14"/>
                <w:szCs w:val="24"/>
              </w:rPr>
              <w:t>Note: The purple squares represent the training outcome targets. A linear approximation has been used due to data limitations for Training Outcome 5 ‘cumulative observations above baseline’ which is represented by the dashed yellow line.</w:t>
            </w:r>
          </w:p>
          <w:p w14:paraId="08946E43" w14:textId="6F307061" w:rsidR="00140469" w:rsidRPr="00FA5848" w:rsidRDefault="00840BA5" w:rsidP="00806A05">
            <w:pPr>
              <w:spacing w:before="52" w:after="0" w:line="240" w:lineRule="auto"/>
              <w:rPr>
                <w:i/>
                <w:caps/>
                <w:spacing w:val="-3"/>
                <w:sz w:val="14"/>
              </w:rPr>
            </w:pPr>
            <w:r w:rsidRPr="00FA5848">
              <w:rPr>
                <w:i/>
                <w:caps/>
                <w:spacing w:val="-3"/>
                <w:sz w:val="14"/>
              </w:rPr>
              <w:t xml:space="preserve">Source: </w:t>
            </w:r>
            <w:r w:rsidRPr="00840BA5">
              <w:rPr>
                <w:i/>
                <w:caps/>
                <w:spacing w:val="-3"/>
                <w:sz w:val="14"/>
              </w:rPr>
              <w:t>NCVER Government-funded Students and courses (As of the pre-2014 scope, including ACE fee for service – see section 1.4)</w:t>
            </w:r>
          </w:p>
        </w:tc>
      </w:tr>
      <w:tr w:rsidR="00140469" w:rsidRPr="00FA5848" w14:paraId="53871CB6" w14:textId="77777777" w:rsidTr="00806A05">
        <w:trPr>
          <w:cantSplit/>
          <w:trHeight w:hRule="exact" w:val="160"/>
        </w:trPr>
        <w:tc>
          <w:tcPr>
            <w:tcW w:w="10994" w:type="dxa"/>
            <w:gridSpan w:val="2"/>
            <w:tcBorders>
              <w:top w:val="single" w:sz="4" w:space="0" w:color="auto"/>
            </w:tcBorders>
            <w:shd w:val="clear" w:color="auto" w:fill="auto"/>
            <w:tcMar>
              <w:top w:w="0" w:type="dxa"/>
              <w:left w:w="0" w:type="dxa"/>
              <w:bottom w:w="0" w:type="dxa"/>
            </w:tcMar>
          </w:tcPr>
          <w:p w14:paraId="381D3500" w14:textId="77777777" w:rsidR="00140469" w:rsidRPr="00FA5848" w:rsidRDefault="00140469" w:rsidP="00806A05">
            <w:pPr>
              <w:keepNext/>
              <w:keepLines/>
              <w:spacing w:after="0" w:line="240" w:lineRule="auto"/>
              <w:rPr>
                <w:rFonts w:cs="Arial"/>
                <w:sz w:val="4"/>
              </w:rPr>
            </w:pPr>
          </w:p>
        </w:tc>
      </w:tr>
    </w:tbl>
    <w:p w14:paraId="0165588C" w14:textId="77777777" w:rsidR="00140469" w:rsidRPr="00FA5848" w:rsidRDefault="00140469" w:rsidP="00140469">
      <w:pPr>
        <w:spacing w:before="60"/>
      </w:pPr>
    </w:p>
    <w:p w14:paraId="2802B1F3" w14:textId="77777777" w:rsidR="00140469" w:rsidRPr="00FA5848" w:rsidRDefault="00140469" w:rsidP="00140469">
      <w:pPr>
        <w:spacing w:before="60"/>
      </w:pPr>
    </w:p>
    <w:p w14:paraId="0A718EE0" w14:textId="77777777" w:rsidR="00140469" w:rsidRPr="00FA5848" w:rsidRDefault="00140469" w:rsidP="00021F56">
      <w:pPr>
        <w:keepNext/>
        <w:keepLines/>
        <w:numPr>
          <w:ilvl w:val="2"/>
          <w:numId w:val="21"/>
        </w:numPr>
        <w:pBdr>
          <w:bottom w:val="single" w:sz="4" w:space="1" w:color="auto"/>
        </w:pBdr>
        <w:spacing w:before="120" w:after="48"/>
        <w:ind w:left="720" w:hanging="720"/>
        <w:outlineLvl w:val="8"/>
        <w:rPr>
          <w:rFonts w:eastAsiaTheme="majorEastAsia" w:cstheme="majorBidi"/>
          <w:b/>
          <w:iCs/>
          <w:color w:val="272727" w:themeColor="text1" w:themeTint="D8"/>
          <w:spacing w:val="3"/>
          <w:szCs w:val="21"/>
        </w:rPr>
      </w:pPr>
      <w:r w:rsidRPr="00FA5848">
        <w:rPr>
          <w:rFonts w:eastAsiaTheme="majorEastAsia" w:cstheme="majorBidi"/>
          <w:b/>
          <w:iCs/>
          <w:color w:val="272727" w:themeColor="text1" w:themeTint="D8"/>
          <w:spacing w:val="3"/>
          <w:szCs w:val="21"/>
        </w:rPr>
        <w:t>South Australia</w:t>
      </w:r>
    </w:p>
    <w:p w14:paraId="4182CCF4" w14:textId="7F456872" w:rsidR="00140469" w:rsidRPr="00FA5848" w:rsidRDefault="00B04F85" w:rsidP="00140469">
      <w:pPr>
        <w:spacing w:before="60"/>
      </w:pPr>
      <w:r w:rsidRPr="002760EC">
        <w:fldChar w:fldCharType="begin"/>
      </w:r>
      <w:r w:rsidRPr="002760EC">
        <w:instrText xml:space="preserve"> REF _Ref434259674 \h</w:instrText>
      </w:r>
      <w:r w:rsidR="002760EC" w:rsidRPr="002760EC">
        <w:instrText xml:space="preserve"> </w:instrText>
      </w:r>
      <w:r w:rsidR="002760EC" w:rsidRPr="00F4536B">
        <w:instrText>\* MERGEFORMAT</w:instrText>
      </w:r>
      <w:r w:rsidRPr="002760EC">
        <w:instrText xml:space="preserve"> </w:instrText>
      </w:r>
      <w:r w:rsidRPr="002760EC">
        <w:fldChar w:fldCharType="separate"/>
      </w:r>
      <w:r w:rsidR="008C40B9" w:rsidRPr="008C40B9">
        <w:rPr>
          <w:iCs/>
          <w:color w:val="000100"/>
          <w:szCs w:val="18"/>
        </w:rPr>
        <w:t>Figure A.4</w:t>
      </w:r>
      <w:r w:rsidRPr="002760EC">
        <w:fldChar w:fldCharType="end"/>
      </w:r>
      <w:r>
        <w:t xml:space="preserve"> </w:t>
      </w:r>
      <w:r w:rsidR="00140469" w:rsidRPr="00FA5848">
        <w:t>details the progress SA has made towards their agreed training outcomes since 2012. SA training outcomes include:</w:t>
      </w:r>
    </w:p>
    <w:p w14:paraId="51FD76DB" w14:textId="77777777" w:rsidR="00140469" w:rsidRPr="00FA5848" w:rsidRDefault="00140469" w:rsidP="00021F56">
      <w:pPr>
        <w:numPr>
          <w:ilvl w:val="0"/>
          <w:numId w:val="28"/>
        </w:numPr>
        <w:spacing w:before="60" w:after="60"/>
      </w:pPr>
      <w:r w:rsidRPr="00FA5848">
        <w:t>Training Outcome 1: Aggregate qualification completions</w:t>
      </w:r>
    </w:p>
    <w:p w14:paraId="03C5995D" w14:textId="77777777" w:rsidR="00140469" w:rsidRPr="00FA5848" w:rsidRDefault="00140469" w:rsidP="00021F56">
      <w:pPr>
        <w:numPr>
          <w:ilvl w:val="0"/>
          <w:numId w:val="28"/>
        </w:numPr>
        <w:spacing w:before="60" w:after="60"/>
      </w:pPr>
      <w:r w:rsidRPr="00FA5848">
        <w:t>Training Outcome 2: Completions of higher qualifications (Certificate III and IV, Diploma and Advanced Diploma)</w:t>
      </w:r>
    </w:p>
    <w:p w14:paraId="4E99242E" w14:textId="77777777" w:rsidR="00140469" w:rsidRPr="00FA5848" w:rsidRDefault="00140469" w:rsidP="00021F56">
      <w:pPr>
        <w:numPr>
          <w:ilvl w:val="0"/>
          <w:numId w:val="28"/>
        </w:numPr>
        <w:spacing w:before="60" w:after="60"/>
      </w:pPr>
      <w:r w:rsidRPr="00FA5848">
        <w:t>Training Outcome 3: Completions by Indigenous Australians</w:t>
      </w:r>
    </w:p>
    <w:p w14:paraId="640DD6AB" w14:textId="77777777" w:rsidR="00140469" w:rsidRPr="00FA5848" w:rsidRDefault="00140469" w:rsidP="00021F56">
      <w:pPr>
        <w:numPr>
          <w:ilvl w:val="0"/>
          <w:numId w:val="28"/>
        </w:numPr>
        <w:spacing w:before="60" w:after="60"/>
      </w:pPr>
      <w:r w:rsidRPr="00FA5848">
        <w:t>Training Outcome 4: Completions by Australians with a disability</w:t>
      </w:r>
    </w:p>
    <w:p w14:paraId="01F155C9" w14:textId="77777777" w:rsidR="00140469" w:rsidRPr="00FA5848" w:rsidRDefault="00140469" w:rsidP="00021F56">
      <w:pPr>
        <w:numPr>
          <w:ilvl w:val="0"/>
          <w:numId w:val="28"/>
        </w:numPr>
        <w:spacing w:before="60" w:after="60"/>
      </w:pPr>
      <w:r w:rsidRPr="00FA5848">
        <w:t>Training Outcome 5: Completions by mature-aged (45-64) employed Australians</w:t>
      </w:r>
    </w:p>
    <w:p w14:paraId="2274B692" w14:textId="77777777" w:rsidR="00140469" w:rsidRPr="00FA5848" w:rsidRDefault="00140469" w:rsidP="00140469">
      <w:pPr>
        <w:spacing w:before="60"/>
      </w:pPr>
      <w:r w:rsidRPr="00FA5848">
        <w:t>SA has already exceeded each of their five training outcome targets by a significant margin.</w:t>
      </w:r>
    </w:p>
    <w:tbl>
      <w:tblPr>
        <w:tblStyle w:val="TableGrid20"/>
        <w:tblW w:w="10994" w:type="dxa"/>
        <w:tblInd w:w="-2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5497"/>
        <w:gridCol w:w="5497"/>
      </w:tblGrid>
      <w:tr w:rsidR="00140469" w:rsidRPr="00FA5848" w14:paraId="1C024B1D" w14:textId="77777777" w:rsidTr="00806A05">
        <w:trPr>
          <w:cantSplit/>
        </w:trPr>
        <w:tc>
          <w:tcPr>
            <w:tcW w:w="10994" w:type="dxa"/>
            <w:gridSpan w:val="2"/>
            <w:tcBorders>
              <w:top w:val="single" w:sz="4" w:space="0" w:color="auto"/>
            </w:tcBorders>
            <w:shd w:val="clear" w:color="auto" w:fill="auto"/>
            <w:tcMar>
              <w:left w:w="0" w:type="dxa"/>
            </w:tcMar>
          </w:tcPr>
          <w:p w14:paraId="728CBB81" w14:textId="6BB1F349" w:rsidR="00140469" w:rsidRPr="00FA5848" w:rsidRDefault="00B04F85" w:rsidP="00395D0E">
            <w:pPr>
              <w:keepNext/>
              <w:keepLines/>
              <w:spacing w:after="0" w:line="240" w:lineRule="auto"/>
              <w:rPr>
                <w:iCs/>
                <w:caps/>
                <w:color w:val="000100"/>
                <w:szCs w:val="18"/>
              </w:rPr>
            </w:pPr>
            <w:bookmarkStart w:id="756" w:name="_Ref434259674"/>
            <w:bookmarkStart w:id="757" w:name="_Toc432757865"/>
            <w:bookmarkStart w:id="758" w:name="_Toc432894119"/>
            <w:bookmarkStart w:id="759" w:name="_Toc432960866"/>
            <w:bookmarkStart w:id="760" w:name="_Toc433728419"/>
            <w:bookmarkStart w:id="761" w:name="_Toc440460802"/>
            <w:r w:rsidRPr="00B04F85">
              <w:rPr>
                <w:b/>
                <w:iCs/>
                <w:caps/>
                <w:color w:val="000100"/>
                <w:szCs w:val="18"/>
              </w:rPr>
              <w:t xml:space="preserve">Figure </w:t>
            </w:r>
            <w:r w:rsidR="00C12673">
              <w:rPr>
                <w:b/>
                <w:iCs/>
                <w:caps/>
                <w:color w:val="000100"/>
                <w:szCs w:val="18"/>
              </w:rPr>
              <w:fldChar w:fldCharType="begin"/>
            </w:r>
            <w:r w:rsidR="00C12673">
              <w:rPr>
                <w:b/>
                <w:iCs/>
                <w:caps/>
                <w:color w:val="000100"/>
                <w:szCs w:val="18"/>
              </w:rPr>
              <w:instrText xml:space="preserve"> STYLEREF 7 \s </w:instrText>
            </w:r>
            <w:r w:rsidR="00C12673">
              <w:rPr>
                <w:b/>
                <w:iCs/>
                <w:caps/>
                <w:color w:val="000100"/>
                <w:szCs w:val="18"/>
              </w:rPr>
              <w:fldChar w:fldCharType="separate"/>
            </w:r>
            <w:r w:rsidR="008C40B9">
              <w:rPr>
                <w:b/>
                <w:iCs/>
                <w:caps/>
                <w:noProof/>
                <w:color w:val="000100"/>
                <w:szCs w:val="18"/>
              </w:rPr>
              <w:t>A</w:t>
            </w:r>
            <w:r w:rsidR="00C12673">
              <w:rPr>
                <w:b/>
                <w:iCs/>
                <w:caps/>
                <w:color w:val="000100"/>
                <w:szCs w:val="18"/>
              </w:rPr>
              <w:fldChar w:fldCharType="end"/>
            </w:r>
            <w:r w:rsidR="00C12673">
              <w:rPr>
                <w:b/>
                <w:iCs/>
                <w:caps/>
                <w:color w:val="000100"/>
                <w:szCs w:val="18"/>
              </w:rPr>
              <w:t>.</w:t>
            </w:r>
            <w:r w:rsidR="00C12673">
              <w:rPr>
                <w:b/>
                <w:iCs/>
                <w:caps/>
                <w:color w:val="000100"/>
                <w:szCs w:val="18"/>
              </w:rPr>
              <w:fldChar w:fldCharType="begin"/>
            </w:r>
            <w:r w:rsidR="00C12673">
              <w:rPr>
                <w:b/>
                <w:iCs/>
                <w:caps/>
                <w:color w:val="000100"/>
                <w:szCs w:val="18"/>
              </w:rPr>
              <w:instrText xml:space="preserve"> SEQ Figure_AP \* ARABIC \s 7 </w:instrText>
            </w:r>
            <w:r w:rsidR="00C12673">
              <w:rPr>
                <w:b/>
                <w:iCs/>
                <w:caps/>
                <w:color w:val="000100"/>
                <w:szCs w:val="18"/>
              </w:rPr>
              <w:fldChar w:fldCharType="separate"/>
            </w:r>
            <w:r w:rsidR="008C40B9">
              <w:rPr>
                <w:b/>
                <w:iCs/>
                <w:caps/>
                <w:noProof/>
                <w:color w:val="000100"/>
                <w:szCs w:val="18"/>
              </w:rPr>
              <w:t>4</w:t>
            </w:r>
            <w:r w:rsidR="00C12673">
              <w:rPr>
                <w:b/>
                <w:iCs/>
                <w:caps/>
                <w:color w:val="000100"/>
                <w:szCs w:val="18"/>
              </w:rPr>
              <w:fldChar w:fldCharType="end"/>
            </w:r>
            <w:bookmarkEnd w:id="756"/>
            <w:r w:rsidR="00395D0E" w:rsidRPr="00395D0E">
              <w:rPr>
                <w:iCs/>
                <w:caps/>
                <w:color w:val="000100"/>
                <w:szCs w:val="18"/>
              </w:rPr>
              <w:tab/>
            </w:r>
            <w:r w:rsidR="00395D0E">
              <w:rPr>
                <w:iCs/>
                <w:caps/>
                <w:color w:val="000100"/>
                <w:szCs w:val="18"/>
              </w:rPr>
              <w:t>Progress against NP Implementation plan training outcomes – South Australia</w:t>
            </w:r>
            <w:bookmarkEnd w:id="757"/>
            <w:bookmarkEnd w:id="758"/>
            <w:bookmarkEnd w:id="759"/>
            <w:bookmarkEnd w:id="760"/>
            <w:bookmarkEnd w:id="761"/>
          </w:p>
        </w:tc>
      </w:tr>
      <w:tr w:rsidR="00140469" w:rsidRPr="00FA5848" w14:paraId="1B694CD1" w14:textId="77777777" w:rsidTr="00806A05">
        <w:trPr>
          <w:cantSplit/>
          <w:trHeight w:hRule="exact" w:val="380"/>
        </w:trPr>
        <w:tc>
          <w:tcPr>
            <w:tcW w:w="10994" w:type="dxa"/>
            <w:gridSpan w:val="2"/>
            <w:tcBorders>
              <w:bottom w:val="single" w:sz="4" w:space="0" w:color="auto"/>
            </w:tcBorders>
            <w:shd w:val="clear" w:color="auto" w:fill="auto"/>
          </w:tcPr>
          <w:p w14:paraId="1F0845C5" w14:textId="77777777" w:rsidR="00140469" w:rsidRPr="00FA5848" w:rsidRDefault="00140469" w:rsidP="00806A05">
            <w:pPr>
              <w:keepNext/>
              <w:keepLines/>
              <w:spacing w:after="0" w:line="240" w:lineRule="auto"/>
              <w:rPr>
                <w:rFonts w:cs="Arial"/>
                <w:sz w:val="4"/>
              </w:rPr>
            </w:pPr>
            <w:r w:rsidRPr="004240E0">
              <w:rPr>
                <w:rFonts w:cs="Arial"/>
                <w:noProof/>
                <w:sz w:val="4"/>
                <w:lang w:eastAsia="en-AU"/>
              </w:rPr>
              <mc:AlternateContent>
                <mc:Choice Requires="wps">
                  <w:drawing>
                    <wp:anchor distT="0" distB="0" distL="114300" distR="114300" simplePos="0" relativeHeight="251756544" behindDoc="0" locked="1" layoutInCell="1" allowOverlap="1" wp14:anchorId="0556FAF3" wp14:editId="74E5F25F">
                      <wp:simplePos x="0" y="0"/>
                      <wp:positionH relativeFrom="rightMargin">
                        <wp:posOffset>-772795</wp:posOffset>
                      </wp:positionH>
                      <wp:positionV relativeFrom="page">
                        <wp:posOffset>0</wp:posOffset>
                      </wp:positionV>
                      <wp:extent cx="436880" cy="213360"/>
                      <wp:effectExtent l="0" t="0" r="1270" b="0"/>
                      <wp:wrapNone/>
                      <wp:docPr id="16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503255A" id="Freeform 5" o:spid="_x0000_s1026" style="position:absolute;margin-left:-60.85pt;margin-top:0;width:34.4pt;height:16.8pt;z-index:2517565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140469" w:rsidRPr="00FA5848" w14:paraId="3C7CF3AB" w14:textId="77777777" w:rsidTr="00806A05">
        <w:tblPrEx>
          <w:tblCellMar>
            <w:left w:w="108" w:type="dxa"/>
            <w:right w:w="108" w:type="dxa"/>
          </w:tblCellMar>
        </w:tblPrEx>
        <w:trPr>
          <w:cantSplit/>
        </w:trPr>
        <w:tc>
          <w:tcPr>
            <w:tcW w:w="5497" w:type="dxa"/>
            <w:tcBorders>
              <w:top w:val="single" w:sz="4" w:space="0" w:color="auto"/>
            </w:tcBorders>
            <w:shd w:val="clear" w:color="auto" w:fill="auto"/>
          </w:tcPr>
          <w:p w14:paraId="31B4B4E2" w14:textId="77777777" w:rsidR="00140469" w:rsidRPr="00FA5848" w:rsidRDefault="00140469" w:rsidP="00806A05">
            <w:pPr>
              <w:keepNext/>
              <w:spacing w:after="0" w:line="240" w:lineRule="auto"/>
              <w:jc w:val="center"/>
              <w:rPr>
                <w:b/>
              </w:rPr>
            </w:pPr>
            <w:r w:rsidRPr="00FA5848">
              <w:rPr>
                <w:b/>
              </w:rPr>
              <w:t>Training Outcome 1: Aggregate qualification completions</w:t>
            </w:r>
          </w:p>
          <w:p w14:paraId="7C8C1C76" w14:textId="77777777" w:rsidR="00140469" w:rsidRPr="00FA5848" w:rsidRDefault="00140469" w:rsidP="00806A05">
            <w:pPr>
              <w:keepNext/>
              <w:spacing w:after="0" w:line="240" w:lineRule="auto"/>
              <w:jc w:val="center"/>
              <w:rPr>
                <w:b/>
              </w:rPr>
            </w:pPr>
          </w:p>
          <w:p w14:paraId="262CDD52" w14:textId="3798E5AC" w:rsidR="00140469" w:rsidRPr="00FA5848" w:rsidRDefault="007A032F" w:rsidP="00806A05">
            <w:pPr>
              <w:keepNext/>
              <w:spacing w:after="0" w:line="240" w:lineRule="auto"/>
              <w:jc w:val="center"/>
              <w:rPr>
                <w:sz w:val="16"/>
              </w:rPr>
            </w:pPr>
            <w:r>
              <w:rPr>
                <w:noProof/>
                <w:sz w:val="16"/>
                <w:lang w:eastAsia="en-AU"/>
              </w:rPr>
              <w:drawing>
                <wp:inline distT="0" distB="0" distL="0" distR="0" wp14:anchorId="5754EA1A" wp14:editId="0F3105B5">
                  <wp:extent cx="3499485" cy="235331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499485" cy="2353310"/>
                          </a:xfrm>
                          <a:prstGeom prst="rect">
                            <a:avLst/>
                          </a:prstGeom>
                          <a:noFill/>
                        </pic:spPr>
                      </pic:pic>
                    </a:graphicData>
                  </a:graphic>
                </wp:inline>
              </w:drawing>
            </w:r>
          </w:p>
        </w:tc>
        <w:tc>
          <w:tcPr>
            <w:tcW w:w="5497" w:type="dxa"/>
            <w:tcBorders>
              <w:top w:val="single" w:sz="4" w:space="0" w:color="auto"/>
            </w:tcBorders>
            <w:shd w:val="clear" w:color="auto" w:fill="auto"/>
          </w:tcPr>
          <w:p w14:paraId="22334F68" w14:textId="77777777" w:rsidR="00140469" w:rsidRPr="00FA5848" w:rsidRDefault="00140469" w:rsidP="00806A05">
            <w:pPr>
              <w:keepNext/>
              <w:spacing w:after="0" w:line="240" w:lineRule="auto"/>
              <w:jc w:val="center"/>
              <w:rPr>
                <w:b/>
              </w:rPr>
            </w:pPr>
            <w:r w:rsidRPr="00FA5848">
              <w:rPr>
                <w:b/>
              </w:rPr>
              <w:t xml:space="preserve">Training Outcome 2: Completions of higher qualifications </w:t>
            </w:r>
          </w:p>
          <w:p w14:paraId="257A2099" w14:textId="77777777" w:rsidR="00140469" w:rsidRPr="00FA5848" w:rsidRDefault="00140469" w:rsidP="00806A05">
            <w:pPr>
              <w:keepNext/>
              <w:spacing w:after="0" w:line="240" w:lineRule="auto"/>
              <w:jc w:val="center"/>
              <w:rPr>
                <w:b/>
              </w:rPr>
            </w:pPr>
            <w:r w:rsidRPr="00FA5848">
              <w:rPr>
                <w:b/>
              </w:rPr>
              <w:t>(Certificate III and IV, Diploma and Advanced Diploma)</w:t>
            </w:r>
          </w:p>
          <w:p w14:paraId="594162ED" w14:textId="6424921E" w:rsidR="00140469" w:rsidRPr="00FA5848" w:rsidRDefault="007A032F" w:rsidP="00806A05">
            <w:pPr>
              <w:keepNext/>
              <w:spacing w:after="0" w:line="240" w:lineRule="auto"/>
              <w:jc w:val="center"/>
              <w:rPr>
                <w:sz w:val="16"/>
              </w:rPr>
            </w:pPr>
            <w:r>
              <w:rPr>
                <w:noProof/>
                <w:sz w:val="16"/>
                <w:lang w:eastAsia="en-AU"/>
              </w:rPr>
              <w:drawing>
                <wp:inline distT="0" distB="0" distL="0" distR="0" wp14:anchorId="78672419" wp14:editId="2322FC27">
                  <wp:extent cx="3499485" cy="235331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499485" cy="2353310"/>
                          </a:xfrm>
                          <a:prstGeom prst="rect">
                            <a:avLst/>
                          </a:prstGeom>
                          <a:noFill/>
                        </pic:spPr>
                      </pic:pic>
                    </a:graphicData>
                  </a:graphic>
                </wp:inline>
              </w:drawing>
            </w:r>
          </w:p>
        </w:tc>
      </w:tr>
      <w:tr w:rsidR="00140469" w:rsidRPr="00FA5848" w14:paraId="797CD886" w14:textId="77777777" w:rsidTr="00806A05">
        <w:trPr>
          <w:cantSplit/>
        </w:trPr>
        <w:tc>
          <w:tcPr>
            <w:tcW w:w="5497" w:type="dxa"/>
            <w:shd w:val="clear" w:color="auto" w:fill="auto"/>
            <w:tcMar>
              <w:top w:w="10" w:type="dxa"/>
              <w:bottom w:w="10" w:type="dxa"/>
              <w:right w:w="0" w:type="dxa"/>
            </w:tcMar>
          </w:tcPr>
          <w:p w14:paraId="209CAB3C" w14:textId="77777777" w:rsidR="00140469" w:rsidRPr="00FA5848" w:rsidRDefault="00140469" w:rsidP="00806A05">
            <w:pPr>
              <w:keepNext/>
              <w:spacing w:after="0" w:line="240" w:lineRule="auto"/>
              <w:jc w:val="center"/>
              <w:rPr>
                <w:b/>
              </w:rPr>
            </w:pPr>
            <w:r w:rsidRPr="00FA5848">
              <w:rPr>
                <w:b/>
              </w:rPr>
              <w:t>Training Outcome 3: Completions by Indigenous Australians</w:t>
            </w:r>
          </w:p>
          <w:p w14:paraId="3561D48B" w14:textId="670AD39D" w:rsidR="00140469" w:rsidRPr="00FA5848" w:rsidRDefault="007A032F" w:rsidP="00806A05">
            <w:pPr>
              <w:keepNext/>
              <w:spacing w:after="0" w:line="240" w:lineRule="auto"/>
              <w:jc w:val="center"/>
              <w:rPr>
                <w:sz w:val="16"/>
              </w:rPr>
            </w:pPr>
            <w:r>
              <w:rPr>
                <w:noProof/>
                <w:sz w:val="16"/>
                <w:lang w:eastAsia="en-AU"/>
              </w:rPr>
              <w:drawing>
                <wp:inline distT="0" distB="0" distL="0" distR="0" wp14:anchorId="1DE34135" wp14:editId="0E6B79D2">
                  <wp:extent cx="3499485" cy="235331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499485" cy="2353310"/>
                          </a:xfrm>
                          <a:prstGeom prst="rect">
                            <a:avLst/>
                          </a:prstGeom>
                          <a:noFill/>
                        </pic:spPr>
                      </pic:pic>
                    </a:graphicData>
                  </a:graphic>
                </wp:inline>
              </w:drawing>
            </w:r>
          </w:p>
        </w:tc>
        <w:tc>
          <w:tcPr>
            <w:tcW w:w="5497" w:type="dxa"/>
            <w:shd w:val="clear" w:color="auto" w:fill="auto"/>
          </w:tcPr>
          <w:p w14:paraId="0523B7BC" w14:textId="77777777" w:rsidR="00140469" w:rsidRPr="00FA5848" w:rsidRDefault="00140469" w:rsidP="00806A05">
            <w:pPr>
              <w:keepNext/>
              <w:spacing w:after="0" w:line="240" w:lineRule="auto"/>
              <w:jc w:val="center"/>
              <w:rPr>
                <w:b/>
              </w:rPr>
            </w:pPr>
            <w:r w:rsidRPr="00FA5848">
              <w:rPr>
                <w:b/>
              </w:rPr>
              <w:t>Training Outcome 4: Completions by Australians with a disability</w:t>
            </w:r>
          </w:p>
          <w:p w14:paraId="464C559A" w14:textId="6CB43A7A" w:rsidR="00140469" w:rsidRPr="00FA5848" w:rsidRDefault="007A032F" w:rsidP="00806A05">
            <w:pPr>
              <w:keepNext/>
              <w:spacing w:after="0" w:line="240" w:lineRule="auto"/>
              <w:jc w:val="center"/>
              <w:rPr>
                <w:sz w:val="16"/>
              </w:rPr>
            </w:pPr>
            <w:r>
              <w:rPr>
                <w:noProof/>
                <w:sz w:val="16"/>
                <w:lang w:eastAsia="en-AU"/>
              </w:rPr>
              <w:drawing>
                <wp:inline distT="0" distB="0" distL="0" distR="0" wp14:anchorId="4ABC23D4" wp14:editId="05C52671">
                  <wp:extent cx="3499485" cy="235331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99485" cy="2353310"/>
                          </a:xfrm>
                          <a:prstGeom prst="rect">
                            <a:avLst/>
                          </a:prstGeom>
                          <a:noFill/>
                        </pic:spPr>
                      </pic:pic>
                    </a:graphicData>
                  </a:graphic>
                </wp:inline>
              </w:drawing>
            </w:r>
          </w:p>
        </w:tc>
      </w:tr>
      <w:tr w:rsidR="00140469" w:rsidRPr="00FA5848" w14:paraId="79B95DC3" w14:textId="77777777" w:rsidTr="00806A05">
        <w:trPr>
          <w:cantSplit/>
        </w:trPr>
        <w:tc>
          <w:tcPr>
            <w:tcW w:w="10994" w:type="dxa"/>
            <w:gridSpan w:val="2"/>
            <w:tcBorders>
              <w:bottom w:val="single" w:sz="4" w:space="0" w:color="auto"/>
            </w:tcBorders>
            <w:shd w:val="clear" w:color="auto" w:fill="auto"/>
            <w:tcMar>
              <w:top w:w="10" w:type="dxa"/>
              <w:bottom w:w="10" w:type="dxa"/>
              <w:right w:w="0" w:type="dxa"/>
            </w:tcMar>
          </w:tcPr>
          <w:p w14:paraId="458B75E1" w14:textId="77777777" w:rsidR="00140469" w:rsidRPr="00FA5848" w:rsidRDefault="00140469" w:rsidP="00806A05">
            <w:pPr>
              <w:keepNext/>
              <w:spacing w:after="0" w:line="240" w:lineRule="auto"/>
              <w:jc w:val="center"/>
              <w:rPr>
                <w:b/>
              </w:rPr>
            </w:pPr>
            <w:r w:rsidRPr="00FA5848">
              <w:rPr>
                <w:b/>
              </w:rPr>
              <w:t xml:space="preserve">Training Outcome 5: Completions by mature-aged (45-64) </w:t>
            </w:r>
          </w:p>
          <w:p w14:paraId="1236137B" w14:textId="77777777" w:rsidR="00140469" w:rsidRPr="00FA5848" w:rsidRDefault="00140469" w:rsidP="00806A05">
            <w:pPr>
              <w:keepNext/>
              <w:spacing w:after="0" w:line="240" w:lineRule="auto"/>
              <w:jc w:val="center"/>
              <w:rPr>
                <w:b/>
              </w:rPr>
            </w:pPr>
            <w:r w:rsidRPr="00FA5848">
              <w:rPr>
                <w:b/>
              </w:rPr>
              <w:t>employed Australians</w:t>
            </w:r>
          </w:p>
          <w:p w14:paraId="3F9607E3" w14:textId="2A571246" w:rsidR="00140469" w:rsidRPr="00FA5848" w:rsidRDefault="007A032F" w:rsidP="00806A05">
            <w:pPr>
              <w:keepNext/>
              <w:spacing w:after="0" w:line="240" w:lineRule="auto"/>
              <w:jc w:val="center"/>
              <w:rPr>
                <w:sz w:val="16"/>
              </w:rPr>
            </w:pPr>
            <w:r>
              <w:rPr>
                <w:noProof/>
                <w:sz w:val="16"/>
                <w:lang w:eastAsia="en-AU"/>
              </w:rPr>
              <w:drawing>
                <wp:inline distT="0" distB="0" distL="0" distR="0" wp14:anchorId="70A76939" wp14:editId="0CCAC885">
                  <wp:extent cx="3499485" cy="235331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499485" cy="2353310"/>
                          </a:xfrm>
                          <a:prstGeom prst="rect">
                            <a:avLst/>
                          </a:prstGeom>
                          <a:noFill/>
                        </pic:spPr>
                      </pic:pic>
                    </a:graphicData>
                  </a:graphic>
                </wp:inline>
              </w:drawing>
            </w:r>
          </w:p>
        </w:tc>
      </w:tr>
      <w:tr w:rsidR="00140469" w:rsidRPr="00FA5848" w14:paraId="0872FAE7" w14:textId="77777777" w:rsidTr="00806A05">
        <w:trPr>
          <w:cantSplit/>
        </w:trPr>
        <w:tc>
          <w:tcPr>
            <w:tcW w:w="10994" w:type="dxa"/>
            <w:gridSpan w:val="2"/>
            <w:tcBorders>
              <w:top w:val="single" w:sz="4" w:space="0" w:color="auto"/>
              <w:bottom w:val="single" w:sz="4" w:space="0" w:color="auto"/>
            </w:tcBorders>
            <w:shd w:val="clear" w:color="auto" w:fill="auto"/>
            <w:tcMar>
              <w:top w:w="12" w:type="dxa"/>
              <w:left w:w="0" w:type="dxa"/>
              <w:bottom w:w="113" w:type="dxa"/>
            </w:tcMar>
          </w:tcPr>
          <w:p w14:paraId="574EFAEC" w14:textId="77777777" w:rsidR="00140469" w:rsidRPr="00FA5848" w:rsidRDefault="00140469" w:rsidP="00806A05">
            <w:pPr>
              <w:spacing w:before="52" w:after="0" w:line="240" w:lineRule="auto"/>
              <w:rPr>
                <w:i/>
                <w:caps/>
                <w:spacing w:val="-3"/>
                <w:sz w:val="14"/>
              </w:rPr>
            </w:pPr>
            <w:r w:rsidRPr="00FA5848">
              <w:rPr>
                <w:i/>
                <w:spacing w:val="-3"/>
                <w:sz w:val="14"/>
              </w:rPr>
              <w:t>Note: the purple squares represent the training outcome targets.</w:t>
            </w:r>
          </w:p>
          <w:p w14:paraId="0BFD1DF5" w14:textId="71E8F3C6" w:rsidR="00140469" w:rsidRPr="00FA5848" w:rsidRDefault="00840BA5" w:rsidP="00806A05">
            <w:pPr>
              <w:spacing w:before="52" w:after="0" w:line="240" w:lineRule="auto"/>
              <w:rPr>
                <w:i/>
                <w:caps/>
                <w:spacing w:val="-3"/>
                <w:sz w:val="14"/>
              </w:rPr>
            </w:pPr>
            <w:r w:rsidRPr="00FA5848">
              <w:rPr>
                <w:i/>
                <w:caps/>
                <w:spacing w:val="-3"/>
                <w:sz w:val="14"/>
              </w:rPr>
              <w:t xml:space="preserve">Source: </w:t>
            </w:r>
            <w:r w:rsidRPr="00840BA5">
              <w:rPr>
                <w:i/>
                <w:caps/>
                <w:spacing w:val="-3"/>
                <w:sz w:val="14"/>
              </w:rPr>
              <w:t>NCVER Government-funded Students and courses (As of the pre-2014 scope, including ACE fee for service – see section 1.4)</w:t>
            </w:r>
          </w:p>
        </w:tc>
      </w:tr>
      <w:tr w:rsidR="00140469" w:rsidRPr="00FA5848" w14:paraId="0AD77AA1" w14:textId="77777777" w:rsidTr="00806A05">
        <w:trPr>
          <w:cantSplit/>
          <w:trHeight w:hRule="exact" w:val="160"/>
        </w:trPr>
        <w:tc>
          <w:tcPr>
            <w:tcW w:w="10994" w:type="dxa"/>
            <w:gridSpan w:val="2"/>
            <w:tcBorders>
              <w:top w:val="single" w:sz="4" w:space="0" w:color="auto"/>
            </w:tcBorders>
            <w:shd w:val="clear" w:color="auto" w:fill="auto"/>
            <w:tcMar>
              <w:top w:w="0" w:type="dxa"/>
              <w:left w:w="0" w:type="dxa"/>
              <w:bottom w:w="0" w:type="dxa"/>
            </w:tcMar>
          </w:tcPr>
          <w:p w14:paraId="3E101A8D" w14:textId="77777777" w:rsidR="00140469" w:rsidRPr="00FA5848" w:rsidRDefault="00140469" w:rsidP="00806A05">
            <w:pPr>
              <w:keepNext/>
              <w:keepLines/>
              <w:spacing w:after="0" w:line="240" w:lineRule="auto"/>
              <w:rPr>
                <w:rFonts w:ascii="Arial" w:hAnsi="Arial" w:cs="Arial"/>
                <w:b/>
                <w:sz w:val="4"/>
                <w:vertAlign w:val="superscript"/>
              </w:rPr>
            </w:pPr>
          </w:p>
        </w:tc>
      </w:tr>
    </w:tbl>
    <w:p w14:paraId="07881915" w14:textId="77777777" w:rsidR="00140469" w:rsidRPr="00FA5848" w:rsidRDefault="00140469" w:rsidP="00140469">
      <w:pPr>
        <w:spacing w:before="60"/>
      </w:pPr>
    </w:p>
    <w:p w14:paraId="0B36DCA6" w14:textId="77777777" w:rsidR="00140469" w:rsidRPr="00FA5848" w:rsidRDefault="00140469" w:rsidP="00021F56">
      <w:pPr>
        <w:keepNext/>
        <w:keepLines/>
        <w:numPr>
          <w:ilvl w:val="2"/>
          <w:numId w:val="21"/>
        </w:numPr>
        <w:pBdr>
          <w:bottom w:val="single" w:sz="4" w:space="1" w:color="auto"/>
        </w:pBdr>
        <w:spacing w:before="120" w:after="48"/>
        <w:ind w:left="720" w:hanging="720"/>
        <w:outlineLvl w:val="8"/>
        <w:rPr>
          <w:rFonts w:eastAsiaTheme="majorEastAsia" w:cstheme="majorBidi"/>
          <w:b/>
          <w:iCs/>
          <w:color w:val="272727" w:themeColor="text1" w:themeTint="D8"/>
          <w:spacing w:val="3"/>
          <w:szCs w:val="21"/>
        </w:rPr>
      </w:pPr>
      <w:r w:rsidRPr="00FA5848">
        <w:rPr>
          <w:rFonts w:eastAsiaTheme="majorEastAsia" w:cstheme="majorBidi"/>
          <w:b/>
          <w:iCs/>
          <w:color w:val="272727" w:themeColor="text1" w:themeTint="D8"/>
          <w:spacing w:val="3"/>
          <w:szCs w:val="21"/>
        </w:rPr>
        <w:t>Western Australia</w:t>
      </w:r>
    </w:p>
    <w:p w14:paraId="52BB919D" w14:textId="6549E97A" w:rsidR="00140469" w:rsidRPr="00FA5848" w:rsidRDefault="00B04F85" w:rsidP="00140469">
      <w:pPr>
        <w:spacing w:before="60"/>
      </w:pPr>
      <w:r w:rsidRPr="002760EC">
        <w:fldChar w:fldCharType="begin"/>
      </w:r>
      <w:r w:rsidRPr="002760EC">
        <w:instrText xml:space="preserve"> REF _Ref434259694 \h</w:instrText>
      </w:r>
      <w:r w:rsidR="002760EC" w:rsidRPr="002760EC">
        <w:instrText xml:space="preserve"> </w:instrText>
      </w:r>
      <w:r w:rsidR="002760EC" w:rsidRPr="00F4536B">
        <w:instrText>\* MERGEFORMAT</w:instrText>
      </w:r>
      <w:r w:rsidRPr="002760EC">
        <w:instrText xml:space="preserve"> </w:instrText>
      </w:r>
      <w:r w:rsidRPr="002760EC">
        <w:fldChar w:fldCharType="separate"/>
      </w:r>
      <w:r w:rsidR="008C40B9" w:rsidRPr="008C40B9">
        <w:rPr>
          <w:iCs/>
          <w:color w:val="000100"/>
          <w:szCs w:val="18"/>
        </w:rPr>
        <w:t>Figure A.5</w:t>
      </w:r>
      <w:r w:rsidRPr="002760EC">
        <w:fldChar w:fldCharType="end"/>
      </w:r>
      <w:r>
        <w:t xml:space="preserve"> </w:t>
      </w:r>
      <w:r w:rsidR="00140469" w:rsidRPr="00FA5848">
        <w:t>details the progress WA has made towards their agreed training outcomes since 2012. WA training outcomes include:</w:t>
      </w:r>
    </w:p>
    <w:p w14:paraId="00CE0E8D" w14:textId="77777777" w:rsidR="00140469" w:rsidRPr="00FA5848" w:rsidRDefault="00140469" w:rsidP="00021F56">
      <w:pPr>
        <w:numPr>
          <w:ilvl w:val="0"/>
          <w:numId w:val="28"/>
        </w:numPr>
        <w:spacing w:before="60" w:after="60"/>
      </w:pPr>
      <w:r w:rsidRPr="00FA5848">
        <w:t>Training Outcome 1: Aggregate qualification completions</w:t>
      </w:r>
    </w:p>
    <w:p w14:paraId="7C10FAE1" w14:textId="77777777" w:rsidR="00140469" w:rsidRPr="00FA5848" w:rsidRDefault="00140469" w:rsidP="00021F56">
      <w:pPr>
        <w:numPr>
          <w:ilvl w:val="0"/>
          <w:numId w:val="28"/>
        </w:numPr>
        <w:spacing w:before="60" w:after="60"/>
      </w:pPr>
      <w:r w:rsidRPr="00FA5848">
        <w:t>Training Outcome 2: Completions of higher qualifications (Certificate III and above)</w:t>
      </w:r>
    </w:p>
    <w:p w14:paraId="32758AC4" w14:textId="77777777" w:rsidR="00140469" w:rsidRPr="00FA5848" w:rsidRDefault="00140469" w:rsidP="00021F56">
      <w:pPr>
        <w:numPr>
          <w:ilvl w:val="0"/>
          <w:numId w:val="28"/>
        </w:numPr>
        <w:spacing w:before="60" w:after="60"/>
      </w:pPr>
      <w:r w:rsidRPr="00FA5848">
        <w:t>Training Outcome 3: Completions by Indigenous Australians (Certificate II and above)</w:t>
      </w:r>
    </w:p>
    <w:p w14:paraId="62595E56" w14:textId="77777777" w:rsidR="00140469" w:rsidRPr="00FA5848" w:rsidRDefault="00140469" w:rsidP="00021F56">
      <w:pPr>
        <w:numPr>
          <w:ilvl w:val="0"/>
          <w:numId w:val="28"/>
        </w:numPr>
        <w:spacing w:before="60" w:after="60"/>
      </w:pPr>
      <w:r w:rsidRPr="00FA5848">
        <w:t>Training Outcome 4: Commencements by students with a disability (Certificate II and above)</w:t>
      </w:r>
    </w:p>
    <w:p w14:paraId="198500FB" w14:textId="77777777" w:rsidR="00140469" w:rsidRPr="00FA5848" w:rsidRDefault="00140469" w:rsidP="00021F56">
      <w:pPr>
        <w:numPr>
          <w:ilvl w:val="0"/>
          <w:numId w:val="28"/>
        </w:numPr>
        <w:spacing w:before="60" w:after="60"/>
      </w:pPr>
      <w:r w:rsidRPr="00FA5848">
        <w:t>Training Outcome 5: Regional and remote area qualification completions (Certificate III and above)</w:t>
      </w:r>
    </w:p>
    <w:p w14:paraId="1E835AB4" w14:textId="77777777" w:rsidR="00140469" w:rsidRPr="00FA5848" w:rsidRDefault="00140469" w:rsidP="00140469">
      <w:pPr>
        <w:spacing w:before="60"/>
      </w:pPr>
      <w:r w:rsidRPr="00FA5848">
        <w:t>WA has already exceeded each of their five training outcome targets.</w:t>
      </w:r>
    </w:p>
    <w:tbl>
      <w:tblPr>
        <w:tblStyle w:val="TableGrid20"/>
        <w:tblW w:w="10994"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5497"/>
        <w:gridCol w:w="5497"/>
      </w:tblGrid>
      <w:tr w:rsidR="00140469" w:rsidRPr="00FA5848" w14:paraId="716E13E9" w14:textId="77777777" w:rsidTr="00451786">
        <w:trPr>
          <w:cantSplit/>
        </w:trPr>
        <w:tc>
          <w:tcPr>
            <w:tcW w:w="10994" w:type="dxa"/>
            <w:gridSpan w:val="2"/>
            <w:tcBorders>
              <w:top w:val="single" w:sz="4" w:space="0" w:color="auto"/>
            </w:tcBorders>
            <w:shd w:val="clear" w:color="auto" w:fill="auto"/>
            <w:tcMar>
              <w:left w:w="0" w:type="dxa"/>
            </w:tcMar>
          </w:tcPr>
          <w:p w14:paraId="303B63BD" w14:textId="2E5CF932" w:rsidR="00140469" w:rsidRPr="00FA5848" w:rsidRDefault="00B04F85" w:rsidP="00395D0E">
            <w:pPr>
              <w:keepNext/>
              <w:keepLines/>
              <w:spacing w:after="0" w:line="240" w:lineRule="auto"/>
              <w:rPr>
                <w:iCs/>
                <w:caps/>
                <w:color w:val="000100"/>
                <w:szCs w:val="18"/>
              </w:rPr>
            </w:pPr>
            <w:bookmarkStart w:id="762" w:name="_Ref434259694"/>
            <w:bookmarkStart w:id="763" w:name="_Toc432757866"/>
            <w:bookmarkStart w:id="764" w:name="_Toc432894120"/>
            <w:bookmarkStart w:id="765" w:name="_Toc432960867"/>
            <w:bookmarkStart w:id="766" w:name="_Toc433728420"/>
            <w:bookmarkStart w:id="767" w:name="_Toc440460803"/>
            <w:r w:rsidRPr="00B04F85">
              <w:rPr>
                <w:b/>
                <w:iCs/>
                <w:caps/>
                <w:color w:val="000100"/>
                <w:szCs w:val="18"/>
              </w:rPr>
              <w:t xml:space="preserve">Figure </w:t>
            </w:r>
            <w:r w:rsidR="00C12673">
              <w:rPr>
                <w:b/>
                <w:iCs/>
                <w:caps/>
                <w:color w:val="000100"/>
                <w:szCs w:val="18"/>
              </w:rPr>
              <w:fldChar w:fldCharType="begin"/>
            </w:r>
            <w:r w:rsidR="00C12673">
              <w:rPr>
                <w:b/>
                <w:iCs/>
                <w:caps/>
                <w:color w:val="000100"/>
                <w:szCs w:val="18"/>
              </w:rPr>
              <w:instrText xml:space="preserve"> STYLEREF 7 \s </w:instrText>
            </w:r>
            <w:r w:rsidR="00C12673">
              <w:rPr>
                <w:b/>
                <w:iCs/>
                <w:caps/>
                <w:color w:val="000100"/>
                <w:szCs w:val="18"/>
              </w:rPr>
              <w:fldChar w:fldCharType="separate"/>
            </w:r>
            <w:r w:rsidR="008C40B9">
              <w:rPr>
                <w:b/>
                <w:iCs/>
                <w:caps/>
                <w:noProof/>
                <w:color w:val="000100"/>
                <w:szCs w:val="18"/>
              </w:rPr>
              <w:t>A</w:t>
            </w:r>
            <w:r w:rsidR="00C12673">
              <w:rPr>
                <w:b/>
                <w:iCs/>
                <w:caps/>
                <w:color w:val="000100"/>
                <w:szCs w:val="18"/>
              </w:rPr>
              <w:fldChar w:fldCharType="end"/>
            </w:r>
            <w:r w:rsidR="00C12673">
              <w:rPr>
                <w:b/>
                <w:iCs/>
                <w:caps/>
                <w:color w:val="000100"/>
                <w:szCs w:val="18"/>
              </w:rPr>
              <w:t>.</w:t>
            </w:r>
            <w:r w:rsidR="00C12673">
              <w:rPr>
                <w:b/>
                <w:iCs/>
                <w:caps/>
                <w:color w:val="000100"/>
                <w:szCs w:val="18"/>
              </w:rPr>
              <w:fldChar w:fldCharType="begin"/>
            </w:r>
            <w:r w:rsidR="00C12673">
              <w:rPr>
                <w:b/>
                <w:iCs/>
                <w:caps/>
                <w:color w:val="000100"/>
                <w:szCs w:val="18"/>
              </w:rPr>
              <w:instrText xml:space="preserve"> SEQ Figure_AP \* ARABIC \s 7 </w:instrText>
            </w:r>
            <w:r w:rsidR="00C12673">
              <w:rPr>
                <w:b/>
                <w:iCs/>
                <w:caps/>
                <w:color w:val="000100"/>
                <w:szCs w:val="18"/>
              </w:rPr>
              <w:fldChar w:fldCharType="separate"/>
            </w:r>
            <w:r w:rsidR="008C40B9">
              <w:rPr>
                <w:b/>
                <w:iCs/>
                <w:caps/>
                <w:noProof/>
                <w:color w:val="000100"/>
                <w:szCs w:val="18"/>
              </w:rPr>
              <w:t>5</w:t>
            </w:r>
            <w:r w:rsidR="00C12673">
              <w:rPr>
                <w:b/>
                <w:iCs/>
                <w:caps/>
                <w:color w:val="000100"/>
                <w:szCs w:val="18"/>
              </w:rPr>
              <w:fldChar w:fldCharType="end"/>
            </w:r>
            <w:bookmarkEnd w:id="762"/>
            <w:r w:rsidR="00395D0E" w:rsidRPr="00395D0E">
              <w:rPr>
                <w:iCs/>
                <w:caps/>
                <w:color w:val="000100"/>
                <w:szCs w:val="18"/>
              </w:rPr>
              <w:tab/>
            </w:r>
            <w:r w:rsidR="00395D0E">
              <w:rPr>
                <w:iCs/>
                <w:caps/>
                <w:color w:val="000100"/>
                <w:szCs w:val="18"/>
              </w:rPr>
              <w:t>Progress against NP Implementation plan training outcomes – Western Australia</w:t>
            </w:r>
            <w:bookmarkEnd w:id="763"/>
            <w:bookmarkEnd w:id="764"/>
            <w:bookmarkEnd w:id="765"/>
            <w:bookmarkEnd w:id="766"/>
            <w:bookmarkEnd w:id="767"/>
          </w:p>
        </w:tc>
      </w:tr>
      <w:tr w:rsidR="00140469" w:rsidRPr="00FA5848" w14:paraId="18CDE345" w14:textId="77777777" w:rsidTr="00DE75B5">
        <w:trPr>
          <w:cantSplit/>
          <w:trHeight w:hRule="exact" w:val="380"/>
        </w:trPr>
        <w:tc>
          <w:tcPr>
            <w:tcW w:w="10994" w:type="dxa"/>
            <w:gridSpan w:val="2"/>
            <w:tcBorders>
              <w:bottom w:val="single" w:sz="4" w:space="0" w:color="auto"/>
            </w:tcBorders>
            <w:shd w:val="clear" w:color="auto" w:fill="auto"/>
          </w:tcPr>
          <w:p w14:paraId="26FED213" w14:textId="77777777" w:rsidR="00140469" w:rsidRPr="00FA5848" w:rsidRDefault="00140469" w:rsidP="00806A05">
            <w:pPr>
              <w:keepNext/>
              <w:keepLines/>
              <w:spacing w:after="0" w:line="240" w:lineRule="auto"/>
              <w:rPr>
                <w:rFonts w:cs="Arial"/>
                <w:sz w:val="4"/>
              </w:rPr>
            </w:pPr>
            <w:r w:rsidRPr="004240E0">
              <w:rPr>
                <w:rFonts w:cs="Arial"/>
                <w:noProof/>
                <w:sz w:val="4"/>
                <w:lang w:eastAsia="en-AU"/>
              </w:rPr>
              <mc:AlternateContent>
                <mc:Choice Requires="wps">
                  <w:drawing>
                    <wp:anchor distT="0" distB="0" distL="114300" distR="114300" simplePos="0" relativeHeight="251757568" behindDoc="0" locked="1" layoutInCell="1" allowOverlap="1" wp14:anchorId="06E42792" wp14:editId="79CEBF10">
                      <wp:simplePos x="0" y="0"/>
                      <wp:positionH relativeFrom="rightMargin">
                        <wp:posOffset>-772795</wp:posOffset>
                      </wp:positionH>
                      <wp:positionV relativeFrom="page">
                        <wp:posOffset>0</wp:posOffset>
                      </wp:positionV>
                      <wp:extent cx="436880" cy="213360"/>
                      <wp:effectExtent l="0" t="0" r="1270" b="0"/>
                      <wp:wrapNone/>
                      <wp:docPr id="169"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1B72D8" id="Freeform 5" o:spid="_x0000_s1026" style="position:absolute;margin-left:-60.85pt;margin-top:0;width:34.4pt;height:16.8pt;z-index:2517575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vBPwvn4DAADC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140469" w:rsidRPr="00FA5848" w14:paraId="1002E137" w14:textId="77777777" w:rsidTr="00DE75B5">
        <w:tblPrEx>
          <w:tblCellMar>
            <w:left w:w="108" w:type="dxa"/>
            <w:right w:w="108" w:type="dxa"/>
          </w:tblCellMar>
        </w:tblPrEx>
        <w:trPr>
          <w:cantSplit/>
        </w:trPr>
        <w:tc>
          <w:tcPr>
            <w:tcW w:w="5497" w:type="dxa"/>
            <w:tcBorders>
              <w:top w:val="single" w:sz="4" w:space="0" w:color="auto"/>
            </w:tcBorders>
            <w:shd w:val="clear" w:color="auto" w:fill="auto"/>
          </w:tcPr>
          <w:p w14:paraId="2D9482AB" w14:textId="77777777" w:rsidR="00140469" w:rsidRPr="00FA5848" w:rsidRDefault="00140469" w:rsidP="00806A05">
            <w:pPr>
              <w:keepNext/>
              <w:spacing w:after="0" w:line="240" w:lineRule="auto"/>
              <w:jc w:val="center"/>
              <w:rPr>
                <w:b/>
              </w:rPr>
            </w:pPr>
            <w:r w:rsidRPr="00FA5848">
              <w:rPr>
                <w:b/>
              </w:rPr>
              <w:t>Training Outcome 1: Aggregate qualification completions</w:t>
            </w:r>
          </w:p>
          <w:p w14:paraId="3565A13B" w14:textId="77777777" w:rsidR="00140469" w:rsidRPr="00FA5848" w:rsidRDefault="00140469" w:rsidP="00806A05">
            <w:pPr>
              <w:keepNext/>
              <w:spacing w:after="0" w:line="240" w:lineRule="auto"/>
              <w:jc w:val="center"/>
              <w:rPr>
                <w:sz w:val="16"/>
              </w:rPr>
            </w:pPr>
          </w:p>
          <w:p w14:paraId="16E71660" w14:textId="40307E8E" w:rsidR="00140469" w:rsidRPr="00FA5848" w:rsidRDefault="007A032F" w:rsidP="00806A05">
            <w:pPr>
              <w:keepNext/>
              <w:spacing w:after="0" w:line="240" w:lineRule="auto"/>
              <w:jc w:val="center"/>
              <w:rPr>
                <w:sz w:val="16"/>
              </w:rPr>
            </w:pPr>
            <w:r>
              <w:rPr>
                <w:noProof/>
                <w:sz w:val="16"/>
                <w:lang w:eastAsia="en-AU"/>
              </w:rPr>
              <w:drawing>
                <wp:inline distT="0" distB="0" distL="0" distR="0" wp14:anchorId="6A614AA1" wp14:editId="36CFB14D">
                  <wp:extent cx="3566160" cy="233489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566160" cy="2334895"/>
                          </a:xfrm>
                          <a:prstGeom prst="rect">
                            <a:avLst/>
                          </a:prstGeom>
                          <a:noFill/>
                        </pic:spPr>
                      </pic:pic>
                    </a:graphicData>
                  </a:graphic>
                </wp:inline>
              </w:drawing>
            </w:r>
          </w:p>
        </w:tc>
        <w:tc>
          <w:tcPr>
            <w:tcW w:w="5497" w:type="dxa"/>
            <w:tcBorders>
              <w:top w:val="single" w:sz="4" w:space="0" w:color="auto"/>
            </w:tcBorders>
            <w:shd w:val="clear" w:color="auto" w:fill="auto"/>
          </w:tcPr>
          <w:p w14:paraId="3A520E5B" w14:textId="77777777" w:rsidR="00140469" w:rsidRPr="00FA5848" w:rsidRDefault="00140469" w:rsidP="00806A05">
            <w:pPr>
              <w:keepNext/>
              <w:spacing w:after="0" w:line="240" w:lineRule="auto"/>
              <w:jc w:val="center"/>
              <w:rPr>
                <w:b/>
              </w:rPr>
            </w:pPr>
            <w:r w:rsidRPr="00FA5848">
              <w:rPr>
                <w:b/>
              </w:rPr>
              <w:t xml:space="preserve">Training Outcome 2: Completions of higher qualifications </w:t>
            </w:r>
          </w:p>
          <w:p w14:paraId="78FD9CB6" w14:textId="77777777" w:rsidR="00140469" w:rsidRPr="00FA5848" w:rsidRDefault="00140469" w:rsidP="00806A05">
            <w:pPr>
              <w:keepNext/>
              <w:spacing w:after="0" w:line="240" w:lineRule="auto"/>
              <w:jc w:val="center"/>
              <w:rPr>
                <w:b/>
              </w:rPr>
            </w:pPr>
            <w:r w:rsidRPr="00FA5848">
              <w:rPr>
                <w:b/>
              </w:rPr>
              <w:t>(Certificate III and above)</w:t>
            </w:r>
          </w:p>
          <w:p w14:paraId="3471E249" w14:textId="1F73D78B" w:rsidR="00140469" w:rsidRPr="00FA5848" w:rsidRDefault="007A032F" w:rsidP="00806A05">
            <w:pPr>
              <w:keepNext/>
              <w:spacing w:after="0" w:line="240" w:lineRule="auto"/>
              <w:jc w:val="center"/>
              <w:rPr>
                <w:sz w:val="16"/>
              </w:rPr>
            </w:pPr>
            <w:r>
              <w:rPr>
                <w:noProof/>
                <w:sz w:val="16"/>
                <w:lang w:eastAsia="en-AU"/>
              </w:rPr>
              <w:drawing>
                <wp:inline distT="0" distB="0" distL="0" distR="0" wp14:anchorId="1BFB9CDA" wp14:editId="4DBE1ED7">
                  <wp:extent cx="3566160" cy="233489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66160" cy="2334895"/>
                          </a:xfrm>
                          <a:prstGeom prst="rect">
                            <a:avLst/>
                          </a:prstGeom>
                          <a:noFill/>
                        </pic:spPr>
                      </pic:pic>
                    </a:graphicData>
                  </a:graphic>
                </wp:inline>
              </w:drawing>
            </w:r>
          </w:p>
        </w:tc>
      </w:tr>
      <w:tr w:rsidR="00140469" w:rsidRPr="00FA5848" w14:paraId="2812EE2F" w14:textId="77777777" w:rsidTr="00DE75B5">
        <w:trPr>
          <w:cantSplit/>
        </w:trPr>
        <w:tc>
          <w:tcPr>
            <w:tcW w:w="5497" w:type="dxa"/>
            <w:shd w:val="clear" w:color="auto" w:fill="auto"/>
            <w:tcMar>
              <w:top w:w="10" w:type="dxa"/>
              <w:bottom w:w="10" w:type="dxa"/>
              <w:right w:w="0" w:type="dxa"/>
            </w:tcMar>
          </w:tcPr>
          <w:p w14:paraId="5986B486" w14:textId="77777777" w:rsidR="00140469" w:rsidRPr="00FA5848" w:rsidRDefault="00140469" w:rsidP="00806A05">
            <w:pPr>
              <w:keepNext/>
              <w:spacing w:after="0" w:line="240" w:lineRule="auto"/>
              <w:jc w:val="center"/>
              <w:rPr>
                <w:b/>
              </w:rPr>
            </w:pPr>
            <w:r w:rsidRPr="00FA5848">
              <w:rPr>
                <w:b/>
              </w:rPr>
              <w:t xml:space="preserve">Training Outcome 3: Completions by Indigenous Australians </w:t>
            </w:r>
          </w:p>
          <w:p w14:paraId="1FC865B4" w14:textId="77777777" w:rsidR="00140469" w:rsidRPr="00FA5848" w:rsidRDefault="00140469" w:rsidP="00806A05">
            <w:pPr>
              <w:keepNext/>
              <w:spacing w:after="0" w:line="240" w:lineRule="auto"/>
              <w:jc w:val="center"/>
              <w:rPr>
                <w:b/>
              </w:rPr>
            </w:pPr>
            <w:r w:rsidRPr="00FA5848">
              <w:rPr>
                <w:b/>
              </w:rPr>
              <w:t>(Certificate II and above)</w:t>
            </w:r>
          </w:p>
          <w:p w14:paraId="65F268E1" w14:textId="0AFAB791" w:rsidR="00140469" w:rsidRPr="00FA5848" w:rsidRDefault="007A032F" w:rsidP="00806A05">
            <w:pPr>
              <w:keepNext/>
              <w:spacing w:after="0" w:line="240" w:lineRule="auto"/>
              <w:jc w:val="center"/>
              <w:rPr>
                <w:sz w:val="16"/>
              </w:rPr>
            </w:pPr>
            <w:r>
              <w:rPr>
                <w:noProof/>
                <w:sz w:val="16"/>
                <w:lang w:eastAsia="en-AU"/>
              </w:rPr>
              <w:drawing>
                <wp:inline distT="0" distB="0" distL="0" distR="0" wp14:anchorId="2D010213" wp14:editId="6D8C1464">
                  <wp:extent cx="3566160" cy="233489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566160" cy="2334895"/>
                          </a:xfrm>
                          <a:prstGeom prst="rect">
                            <a:avLst/>
                          </a:prstGeom>
                          <a:noFill/>
                        </pic:spPr>
                      </pic:pic>
                    </a:graphicData>
                  </a:graphic>
                </wp:inline>
              </w:drawing>
            </w:r>
          </w:p>
        </w:tc>
        <w:tc>
          <w:tcPr>
            <w:tcW w:w="5497" w:type="dxa"/>
            <w:shd w:val="clear" w:color="auto" w:fill="auto"/>
          </w:tcPr>
          <w:p w14:paraId="1FAE6C50" w14:textId="4F60F451" w:rsidR="00140469" w:rsidRPr="00FA5848" w:rsidRDefault="00140469" w:rsidP="00806A05">
            <w:pPr>
              <w:keepNext/>
              <w:spacing w:after="0" w:line="240" w:lineRule="auto"/>
              <w:jc w:val="center"/>
              <w:rPr>
                <w:b/>
              </w:rPr>
            </w:pPr>
            <w:r w:rsidRPr="00FA5848">
              <w:rPr>
                <w:b/>
              </w:rPr>
              <w:t xml:space="preserve">Training Outcome 4: </w:t>
            </w:r>
            <w:r w:rsidR="00A82461">
              <w:rPr>
                <w:b/>
              </w:rPr>
              <w:t>Completions</w:t>
            </w:r>
            <w:r w:rsidR="00A82461" w:rsidRPr="00FA5848">
              <w:rPr>
                <w:b/>
              </w:rPr>
              <w:t xml:space="preserve"> </w:t>
            </w:r>
            <w:r w:rsidRPr="00FA5848">
              <w:rPr>
                <w:b/>
              </w:rPr>
              <w:t>by students with a disability</w:t>
            </w:r>
          </w:p>
          <w:p w14:paraId="017DF41C" w14:textId="77777777" w:rsidR="00140469" w:rsidRPr="00FA5848" w:rsidRDefault="00140469" w:rsidP="00806A05">
            <w:pPr>
              <w:keepNext/>
              <w:spacing w:after="0" w:line="240" w:lineRule="auto"/>
              <w:jc w:val="center"/>
              <w:rPr>
                <w:b/>
              </w:rPr>
            </w:pPr>
            <w:r w:rsidRPr="00FA5848">
              <w:rPr>
                <w:b/>
              </w:rPr>
              <w:t>(Certificate II and above)</w:t>
            </w:r>
          </w:p>
          <w:p w14:paraId="580A8EBE" w14:textId="55899B92" w:rsidR="00140469" w:rsidRPr="00FA5848" w:rsidRDefault="007A032F" w:rsidP="00806A05">
            <w:pPr>
              <w:keepNext/>
              <w:spacing w:after="0" w:line="240" w:lineRule="auto"/>
              <w:jc w:val="center"/>
              <w:rPr>
                <w:sz w:val="16"/>
              </w:rPr>
            </w:pPr>
            <w:r>
              <w:rPr>
                <w:noProof/>
                <w:sz w:val="16"/>
                <w:lang w:eastAsia="en-AU"/>
              </w:rPr>
              <w:drawing>
                <wp:inline distT="0" distB="0" distL="0" distR="0" wp14:anchorId="43A4EB21" wp14:editId="50DBEC05">
                  <wp:extent cx="3566160" cy="233489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566160" cy="2334895"/>
                          </a:xfrm>
                          <a:prstGeom prst="rect">
                            <a:avLst/>
                          </a:prstGeom>
                          <a:noFill/>
                        </pic:spPr>
                      </pic:pic>
                    </a:graphicData>
                  </a:graphic>
                </wp:inline>
              </w:drawing>
            </w:r>
          </w:p>
        </w:tc>
      </w:tr>
      <w:tr w:rsidR="00140469" w:rsidRPr="00FA5848" w14:paraId="04CFE038" w14:textId="77777777" w:rsidTr="00DE75B5">
        <w:trPr>
          <w:cantSplit/>
        </w:trPr>
        <w:tc>
          <w:tcPr>
            <w:tcW w:w="10994" w:type="dxa"/>
            <w:gridSpan w:val="2"/>
            <w:tcBorders>
              <w:bottom w:val="single" w:sz="4" w:space="0" w:color="auto"/>
            </w:tcBorders>
            <w:shd w:val="clear" w:color="auto" w:fill="auto"/>
            <w:tcMar>
              <w:top w:w="10" w:type="dxa"/>
              <w:bottom w:w="10" w:type="dxa"/>
              <w:right w:w="0" w:type="dxa"/>
            </w:tcMar>
          </w:tcPr>
          <w:p w14:paraId="79485A3C" w14:textId="77777777" w:rsidR="00140469" w:rsidRPr="00FA5848" w:rsidRDefault="00140469" w:rsidP="00806A05">
            <w:pPr>
              <w:keepNext/>
              <w:spacing w:after="0" w:line="240" w:lineRule="auto"/>
              <w:jc w:val="center"/>
              <w:rPr>
                <w:b/>
              </w:rPr>
            </w:pPr>
            <w:r w:rsidRPr="00FA5848">
              <w:rPr>
                <w:b/>
              </w:rPr>
              <w:t xml:space="preserve">Training Outcome 5: Regional and remote area qualification </w:t>
            </w:r>
          </w:p>
          <w:p w14:paraId="67BAB5D7" w14:textId="77777777" w:rsidR="00140469" w:rsidRPr="00FA5848" w:rsidRDefault="00140469" w:rsidP="00806A05">
            <w:pPr>
              <w:keepNext/>
              <w:spacing w:after="0" w:line="240" w:lineRule="auto"/>
              <w:jc w:val="center"/>
              <w:rPr>
                <w:b/>
              </w:rPr>
            </w:pPr>
            <w:r w:rsidRPr="00FA5848">
              <w:rPr>
                <w:b/>
              </w:rPr>
              <w:t>Completions (Certificate III and above)</w:t>
            </w:r>
          </w:p>
          <w:p w14:paraId="00DEF7AA" w14:textId="3A1CEEB0" w:rsidR="00140469" w:rsidRPr="00FA5848" w:rsidRDefault="007A032F" w:rsidP="00806A05">
            <w:pPr>
              <w:keepNext/>
              <w:spacing w:after="0" w:line="240" w:lineRule="auto"/>
              <w:jc w:val="center"/>
              <w:rPr>
                <w:sz w:val="16"/>
              </w:rPr>
            </w:pPr>
            <w:r>
              <w:rPr>
                <w:noProof/>
                <w:sz w:val="16"/>
                <w:lang w:eastAsia="en-AU"/>
              </w:rPr>
              <w:drawing>
                <wp:inline distT="0" distB="0" distL="0" distR="0" wp14:anchorId="6AAF21B5" wp14:editId="025C9815">
                  <wp:extent cx="3566160" cy="232918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566160" cy="2329180"/>
                          </a:xfrm>
                          <a:prstGeom prst="rect">
                            <a:avLst/>
                          </a:prstGeom>
                          <a:noFill/>
                        </pic:spPr>
                      </pic:pic>
                    </a:graphicData>
                  </a:graphic>
                </wp:inline>
              </w:drawing>
            </w:r>
          </w:p>
        </w:tc>
      </w:tr>
      <w:tr w:rsidR="00140469" w:rsidRPr="00FA5848" w14:paraId="35F32D42" w14:textId="77777777" w:rsidTr="00DE75B5">
        <w:trPr>
          <w:cantSplit/>
        </w:trPr>
        <w:tc>
          <w:tcPr>
            <w:tcW w:w="10994" w:type="dxa"/>
            <w:gridSpan w:val="2"/>
            <w:tcBorders>
              <w:top w:val="single" w:sz="4" w:space="0" w:color="auto"/>
              <w:bottom w:val="single" w:sz="4" w:space="0" w:color="auto"/>
            </w:tcBorders>
            <w:shd w:val="clear" w:color="auto" w:fill="auto"/>
            <w:tcMar>
              <w:top w:w="12" w:type="dxa"/>
              <w:left w:w="0" w:type="dxa"/>
              <w:bottom w:w="113" w:type="dxa"/>
            </w:tcMar>
          </w:tcPr>
          <w:p w14:paraId="35D9854F" w14:textId="7C995393" w:rsidR="00140469" w:rsidRPr="00FA5848" w:rsidRDefault="00140469" w:rsidP="00806A05">
            <w:pPr>
              <w:keepNext/>
              <w:keepLines/>
              <w:spacing w:before="40" w:after="0" w:line="180" w:lineRule="exact"/>
              <w:rPr>
                <w:rFonts w:eastAsia="Times New Roman" w:cs="Times New Roman"/>
                <w:sz w:val="14"/>
                <w:szCs w:val="24"/>
              </w:rPr>
            </w:pPr>
            <w:r w:rsidRPr="00FA5848">
              <w:rPr>
                <w:rFonts w:eastAsia="Times New Roman" w:cs="Times New Roman"/>
                <w:sz w:val="14"/>
                <w:szCs w:val="24"/>
              </w:rPr>
              <w:t xml:space="preserve">Note: The purple squares represent the training outcome targets. Training outcome 5: As stated in section </w:t>
            </w:r>
            <w:r w:rsidRPr="00DE75B5">
              <w:rPr>
                <w:rFonts w:eastAsia="Times New Roman" w:cs="Times New Roman"/>
                <w:sz w:val="14"/>
                <w:szCs w:val="24"/>
              </w:rPr>
              <w:fldChar w:fldCharType="begin"/>
            </w:r>
            <w:r w:rsidR="009E1C9E" w:rsidRPr="00DE75B5">
              <w:rPr>
                <w:rFonts w:eastAsia="Times New Roman" w:cs="Times New Roman"/>
                <w:sz w:val="14"/>
                <w:szCs w:val="24"/>
              </w:rPr>
              <w:instrText xml:space="preserve"> REF _Ref432959926 \r \h  \* MERGEFORMAT </w:instrText>
            </w:r>
            <w:r w:rsidRPr="00DE75B5">
              <w:rPr>
                <w:rFonts w:eastAsia="Times New Roman" w:cs="Times New Roman"/>
                <w:sz w:val="14"/>
                <w:szCs w:val="24"/>
              </w:rPr>
            </w:r>
            <w:r w:rsidRPr="00DE75B5">
              <w:rPr>
                <w:rFonts w:eastAsia="Times New Roman" w:cs="Times New Roman"/>
                <w:sz w:val="14"/>
                <w:szCs w:val="24"/>
              </w:rPr>
              <w:fldChar w:fldCharType="separate"/>
            </w:r>
            <w:r w:rsidR="008C40B9">
              <w:rPr>
                <w:rFonts w:eastAsia="Times New Roman" w:cs="Times New Roman"/>
                <w:sz w:val="14"/>
                <w:szCs w:val="24"/>
              </w:rPr>
              <w:t>6.3</w:t>
            </w:r>
            <w:r w:rsidRPr="00DE75B5">
              <w:rPr>
                <w:rFonts w:eastAsia="Times New Roman" w:cs="Times New Roman"/>
                <w:sz w:val="14"/>
                <w:szCs w:val="24"/>
              </w:rPr>
              <w:fldChar w:fldCharType="end"/>
            </w:r>
            <w:r>
              <w:rPr>
                <w:rFonts w:eastAsia="Times New Roman" w:cs="Times New Roman"/>
                <w:sz w:val="14"/>
                <w:szCs w:val="24"/>
              </w:rPr>
              <w:t xml:space="preserve"> </w:t>
            </w:r>
            <w:r w:rsidRPr="00FA5848">
              <w:rPr>
                <w:rFonts w:eastAsia="Times New Roman" w:cs="Times New Roman"/>
                <w:sz w:val="14"/>
                <w:szCs w:val="24"/>
              </w:rPr>
              <w:t>regarding NSW training outcome 4, the ARIA remoteness classification used in WA Training Outcome 5 contains a series break. Training Outcomes 5’s observations are adjusted to reflect the change from ARIA+2006 values to ARIA+2011, the observation are adjusted to correspond to a baseline which assumes ARIA+2006.</w:t>
            </w:r>
          </w:p>
          <w:p w14:paraId="74DBF92D" w14:textId="23906DE3" w:rsidR="00140469" w:rsidRPr="00FA5848" w:rsidRDefault="00840BA5" w:rsidP="00806A05">
            <w:pPr>
              <w:spacing w:before="52" w:after="0" w:line="240" w:lineRule="auto"/>
              <w:rPr>
                <w:i/>
                <w:caps/>
                <w:spacing w:val="-3"/>
                <w:sz w:val="14"/>
              </w:rPr>
            </w:pPr>
            <w:r w:rsidRPr="00FA5848">
              <w:rPr>
                <w:i/>
                <w:caps/>
                <w:spacing w:val="-3"/>
                <w:sz w:val="14"/>
              </w:rPr>
              <w:t xml:space="preserve">Source: </w:t>
            </w:r>
            <w:r w:rsidRPr="00840BA5">
              <w:rPr>
                <w:i/>
                <w:caps/>
                <w:spacing w:val="-3"/>
                <w:sz w:val="14"/>
              </w:rPr>
              <w:t>NCVER Government-funded Students and courses (As of the pre-2014 scope, including ACE fee for service – see section 1.4)</w:t>
            </w:r>
          </w:p>
        </w:tc>
      </w:tr>
      <w:tr w:rsidR="00140469" w:rsidRPr="00FA5848" w14:paraId="46F240A3" w14:textId="77777777" w:rsidTr="00DE75B5">
        <w:trPr>
          <w:cantSplit/>
          <w:trHeight w:hRule="exact" w:val="160"/>
        </w:trPr>
        <w:tc>
          <w:tcPr>
            <w:tcW w:w="10994" w:type="dxa"/>
            <w:gridSpan w:val="2"/>
            <w:tcBorders>
              <w:top w:val="single" w:sz="4" w:space="0" w:color="auto"/>
            </w:tcBorders>
            <w:shd w:val="clear" w:color="auto" w:fill="auto"/>
            <w:tcMar>
              <w:top w:w="0" w:type="dxa"/>
              <w:left w:w="0" w:type="dxa"/>
              <w:bottom w:w="0" w:type="dxa"/>
            </w:tcMar>
          </w:tcPr>
          <w:p w14:paraId="4D1C04D5" w14:textId="77777777" w:rsidR="00140469" w:rsidRPr="00FA5848" w:rsidRDefault="00140469" w:rsidP="00806A05">
            <w:pPr>
              <w:keepNext/>
              <w:keepLines/>
              <w:spacing w:after="0" w:line="240" w:lineRule="auto"/>
              <w:rPr>
                <w:rFonts w:cs="Arial"/>
                <w:sz w:val="4"/>
              </w:rPr>
            </w:pPr>
          </w:p>
        </w:tc>
      </w:tr>
    </w:tbl>
    <w:p w14:paraId="56A67E36" w14:textId="77777777" w:rsidR="00140469" w:rsidRPr="00FA5848" w:rsidRDefault="00140469" w:rsidP="00140469">
      <w:pPr>
        <w:spacing w:before="60"/>
      </w:pPr>
    </w:p>
    <w:p w14:paraId="4C44C505" w14:textId="77777777" w:rsidR="00140469" w:rsidRPr="00FA5848" w:rsidRDefault="00140469" w:rsidP="00021F56">
      <w:pPr>
        <w:keepNext/>
        <w:keepLines/>
        <w:numPr>
          <w:ilvl w:val="2"/>
          <w:numId w:val="21"/>
        </w:numPr>
        <w:pBdr>
          <w:bottom w:val="single" w:sz="4" w:space="1" w:color="auto"/>
        </w:pBdr>
        <w:spacing w:before="120" w:after="48"/>
        <w:ind w:left="720" w:hanging="720"/>
        <w:outlineLvl w:val="8"/>
        <w:rPr>
          <w:rFonts w:eastAsiaTheme="majorEastAsia" w:cstheme="majorBidi"/>
          <w:b/>
          <w:iCs/>
          <w:color w:val="272727" w:themeColor="text1" w:themeTint="D8"/>
          <w:spacing w:val="3"/>
          <w:szCs w:val="21"/>
        </w:rPr>
      </w:pPr>
      <w:r w:rsidRPr="00FA5848">
        <w:rPr>
          <w:rFonts w:eastAsiaTheme="majorEastAsia" w:cstheme="majorBidi"/>
          <w:b/>
          <w:iCs/>
          <w:color w:val="272727" w:themeColor="text1" w:themeTint="D8"/>
          <w:spacing w:val="3"/>
          <w:szCs w:val="21"/>
        </w:rPr>
        <w:t>Tasmania</w:t>
      </w:r>
    </w:p>
    <w:p w14:paraId="05471DC6" w14:textId="540C39C1" w:rsidR="00140469" w:rsidRPr="00FA5848" w:rsidRDefault="00B04F85" w:rsidP="00140469">
      <w:pPr>
        <w:spacing w:before="60"/>
      </w:pPr>
      <w:r w:rsidRPr="002760EC">
        <w:fldChar w:fldCharType="begin"/>
      </w:r>
      <w:r w:rsidRPr="002760EC">
        <w:instrText xml:space="preserve"> REF _Ref434259708 \h</w:instrText>
      </w:r>
      <w:r w:rsidR="002760EC" w:rsidRPr="002760EC">
        <w:instrText xml:space="preserve"> </w:instrText>
      </w:r>
      <w:r w:rsidR="002760EC" w:rsidRPr="00F4536B">
        <w:instrText>\* MERGEFORMAT</w:instrText>
      </w:r>
      <w:r w:rsidRPr="002760EC">
        <w:instrText xml:space="preserve"> </w:instrText>
      </w:r>
      <w:r w:rsidRPr="002760EC">
        <w:fldChar w:fldCharType="separate"/>
      </w:r>
      <w:r w:rsidR="008C40B9" w:rsidRPr="008C40B9">
        <w:rPr>
          <w:iCs/>
          <w:color w:val="000100"/>
          <w:szCs w:val="18"/>
        </w:rPr>
        <w:t>Figure A.6</w:t>
      </w:r>
      <w:r w:rsidRPr="002760EC">
        <w:fldChar w:fldCharType="end"/>
      </w:r>
      <w:r>
        <w:t xml:space="preserve"> </w:t>
      </w:r>
      <w:r w:rsidR="00140469" w:rsidRPr="00FA5848">
        <w:t>details the progress Tasmania has made towards their agreed training outcomes since 2012. Tasmania’s training outcomes include:</w:t>
      </w:r>
    </w:p>
    <w:p w14:paraId="144DD6F3" w14:textId="77777777" w:rsidR="00140469" w:rsidRPr="00FA5848" w:rsidRDefault="00140469" w:rsidP="00021F56">
      <w:pPr>
        <w:numPr>
          <w:ilvl w:val="0"/>
          <w:numId w:val="28"/>
        </w:numPr>
        <w:spacing w:before="60" w:after="60"/>
      </w:pPr>
      <w:r w:rsidRPr="00FA5848">
        <w:t>Training Outcome 1: Aggregate qualification completions</w:t>
      </w:r>
    </w:p>
    <w:p w14:paraId="093BED97" w14:textId="77777777" w:rsidR="00140469" w:rsidRPr="00FA5848" w:rsidRDefault="00140469" w:rsidP="00021F56">
      <w:pPr>
        <w:numPr>
          <w:ilvl w:val="0"/>
          <w:numId w:val="28"/>
        </w:numPr>
        <w:spacing w:before="60" w:after="60"/>
      </w:pPr>
      <w:r w:rsidRPr="00FA5848">
        <w:t>Training Outcome 2: Completions of higher qualifications (Certificate III and above)</w:t>
      </w:r>
    </w:p>
    <w:p w14:paraId="5B166E01" w14:textId="77777777" w:rsidR="00140469" w:rsidRPr="00FA5848" w:rsidRDefault="00140469" w:rsidP="00021F56">
      <w:pPr>
        <w:numPr>
          <w:ilvl w:val="0"/>
          <w:numId w:val="28"/>
        </w:numPr>
        <w:spacing w:before="60" w:after="60"/>
      </w:pPr>
      <w:r w:rsidRPr="00FA5848">
        <w:t>Training Outcome 3: Completions of qualifications by Indigenous Australians</w:t>
      </w:r>
    </w:p>
    <w:p w14:paraId="06870664" w14:textId="77777777" w:rsidR="00140469" w:rsidRPr="00FA5848" w:rsidRDefault="00140469" w:rsidP="00021F56">
      <w:pPr>
        <w:numPr>
          <w:ilvl w:val="0"/>
          <w:numId w:val="28"/>
        </w:numPr>
        <w:spacing w:before="60" w:after="60"/>
      </w:pPr>
      <w:r w:rsidRPr="00FA5848">
        <w:t>Training Outcome 4: Completions of qualifications by students from low socio-economic status areas</w:t>
      </w:r>
    </w:p>
    <w:p w14:paraId="050CDEA2" w14:textId="77777777" w:rsidR="00140469" w:rsidRPr="00FA5848" w:rsidRDefault="00140469" w:rsidP="00021F56">
      <w:pPr>
        <w:numPr>
          <w:ilvl w:val="0"/>
          <w:numId w:val="28"/>
        </w:numPr>
        <w:spacing w:before="60" w:after="60"/>
      </w:pPr>
      <w:r w:rsidRPr="00FA5848">
        <w:t>Training Outcome 5: Completion of selected qualifications from agriculture, aquaculture, community services and NBN industry sectors</w:t>
      </w:r>
    </w:p>
    <w:p w14:paraId="59C59815" w14:textId="77777777" w:rsidR="00140469" w:rsidRPr="00FA5848" w:rsidRDefault="00140469" w:rsidP="00140469">
      <w:pPr>
        <w:spacing w:before="60"/>
      </w:pPr>
      <w:r w:rsidRPr="00FA5848">
        <w:t xml:space="preserve">Tasmania is on track to meet training outcome targets 1, 2, 3 and 4, and has already exceeded training outcome targets 3 and 4. Tasmania is tracking very close to the annual targets for training outcomes 1 and 2. </w:t>
      </w:r>
    </w:p>
    <w:p w14:paraId="0C68566B" w14:textId="77777777" w:rsidR="00140469" w:rsidRPr="00FA5848" w:rsidRDefault="00140469" w:rsidP="00140469">
      <w:pPr>
        <w:spacing w:before="60"/>
      </w:pPr>
      <w:r w:rsidRPr="00FA5848">
        <w:t>Due to issues clarifying the definitions used in training outcome 5, training outcome 5 is not shown in</w:t>
      </w:r>
      <w:r>
        <w:t xml:space="preserve"> Figure A.6</w:t>
      </w:r>
      <w:r w:rsidRPr="00FA5848">
        <w:t xml:space="preserve">. </w:t>
      </w:r>
    </w:p>
    <w:p w14:paraId="19C7F2DB" w14:textId="77777777" w:rsidR="00140469" w:rsidRPr="00FA5848" w:rsidRDefault="00140469" w:rsidP="00140469">
      <w:pPr>
        <w:spacing w:before="60"/>
      </w:pPr>
      <w:r w:rsidRPr="00FA5848">
        <w:t>There was a notable decline in higher qualifications in 2013, Tasmania notes in their 2014 Annual Performance Report:</w:t>
      </w:r>
    </w:p>
    <w:p w14:paraId="26BC86F0" w14:textId="77777777" w:rsidR="00140469" w:rsidRPr="00FA5848" w:rsidRDefault="00140469" w:rsidP="00140469">
      <w:pPr>
        <w:spacing w:before="120" w:after="120"/>
        <w:ind w:right="601"/>
        <w:rPr>
          <w:i/>
          <w:iCs/>
          <w:color w:val="404040" w:themeColor="text1" w:themeTint="BF"/>
          <w:sz w:val="20"/>
        </w:rPr>
      </w:pPr>
      <w:r w:rsidRPr="00FA5848">
        <w:rPr>
          <w:i/>
          <w:iCs/>
          <w:color w:val="404040" w:themeColor="text1" w:themeTint="BF"/>
          <w:sz w:val="20"/>
        </w:rPr>
        <w:t xml:space="preserve">Notably, there has been a decline in completions under apprentice and trainee training contracts; a flow on effect from declines in commencements which has been evident Australia wide, following the finalisation of global financial crisis projects and the impact of changes to Australian Apprentices employer incentive programs. </w:t>
      </w:r>
    </w:p>
    <w:p w14:paraId="299174B0" w14:textId="77777777" w:rsidR="00140469" w:rsidRPr="00FA5848" w:rsidRDefault="00140469" w:rsidP="00140469">
      <w:pPr>
        <w:spacing w:before="120" w:after="120"/>
        <w:ind w:right="601"/>
        <w:rPr>
          <w:i/>
          <w:iCs/>
          <w:color w:val="404040" w:themeColor="text1" w:themeTint="BF"/>
          <w:sz w:val="20"/>
        </w:rPr>
      </w:pPr>
      <w:r w:rsidRPr="00FA5848">
        <w:rPr>
          <w:i/>
          <w:iCs/>
          <w:color w:val="404040" w:themeColor="text1" w:themeTint="BF"/>
          <w:sz w:val="20"/>
        </w:rPr>
        <w:t xml:space="preserve">There has been evidence of a recovery in apprentice and trainee commencements during 2014 which should be reflected in completions in future years. </w:t>
      </w:r>
    </w:p>
    <w:p w14:paraId="4C365310" w14:textId="77777777" w:rsidR="00140469" w:rsidRPr="00FA5848" w:rsidRDefault="00140469" w:rsidP="00140469">
      <w:pPr>
        <w:spacing w:before="120" w:after="120"/>
        <w:ind w:right="601"/>
        <w:rPr>
          <w:i/>
          <w:iCs/>
          <w:color w:val="404040" w:themeColor="text1" w:themeTint="BF"/>
          <w:sz w:val="20"/>
        </w:rPr>
      </w:pPr>
      <w:r w:rsidRPr="00FA5848">
        <w:rPr>
          <w:i/>
          <w:iCs/>
          <w:color w:val="404040" w:themeColor="text1" w:themeTint="BF"/>
          <w:sz w:val="20"/>
        </w:rPr>
        <w:t>This decline in apprentice and trainee completions is also counter balanced in Tasmania by strategies to support improved workforce outcomes and business productivity, such as funding skills sets and extending training funding to existing workers, particularly those in service industries</w:t>
      </w:r>
    </w:p>
    <w:p w14:paraId="5B1D5F75" w14:textId="77777777" w:rsidR="00140469" w:rsidRPr="00FA5848" w:rsidRDefault="00140469" w:rsidP="00140469">
      <w:pPr>
        <w:spacing w:before="60"/>
      </w:pPr>
    </w:p>
    <w:tbl>
      <w:tblPr>
        <w:tblStyle w:val="TableGrid20"/>
        <w:tblW w:w="10994" w:type="dxa"/>
        <w:tblInd w:w="-2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5497"/>
        <w:gridCol w:w="5497"/>
      </w:tblGrid>
      <w:tr w:rsidR="00140469" w:rsidRPr="00FA5848" w14:paraId="13E4BB7F" w14:textId="77777777" w:rsidTr="00806A05">
        <w:trPr>
          <w:cantSplit/>
        </w:trPr>
        <w:tc>
          <w:tcPr>
            <w:tcW w:w="10994" w:type="dxa"/>
            <w:gridSpan w:val="2"/>
            <w:tcBorders>
              <w:top w:val="single" w:sz="4" w:space="0" w:color="auto"/>
            </w:tcBorders>
            <w:shd w:val="clear" w:color="auto" w:fill="auto"/>
            <w:tcMar>
              <w:left w:w="0" w:type="dxa"/>
            </w:tcMar>
          </w:tcPr>
          <w:p w14:paraId="10E3F2C2" w14:textId="580F4F4F" w:rsidR="00140469" w:rsidRPr="00FA5848" w:rsidRDefault="00B04F85" w:rsidP="00395D0E">
            <w:pPr>
              <w:keepNext/>
              <w:keepLines/>
              <w:spacing w:after="0" w:line="240" w:lineRule="auto"/>
              <w:rPr>
                <w:iCs/>
                <w:caps/>
                <w:color w:val="000100"/>
                <w:szCs w:val="18"/>
              </w:rPr>
            </w:pPr>
            <w:bookmarkStart w:id="768" w:name="_Ref434259708"/>
            <w:bookmarkStart w:id="769" w:name="_Toc432757867"/>
            <w:bookmarkStart w:id="770" w:name="_Toc432894121"/>
            <w:bookmarkStart w:id="771" w:name="_Toc432960868"/>
            <w:bookmarkStart w:id="772" w:name="_Toc433728421"/>
            <w:bookmarkStart w:id="773" w:name="_Toc440460804"/>
            <w:r w:rsidRPr="00B04F85">
              <w:rPr>
                <w:b/>
                <w:iCs/>
                <w:caps/>
                <w:color w:val="000100"/>
                <w:szCs w:val="18"/>
              </w:rPr>
              <w:t xml:space="preserve">Figure </w:t>
            </w:r>
            <w:r w:rsidR="00C12673">
              <w:rPr>
                <w:b/>
                <w:iCs/>
                <w:caps/>
                <w:color w:val="000100"/>
                <w:szCs w:val="18"/>
              </w:rPr>
              <w:fldChar w:fldCharType="begin"/>
            </w:r>
            <w:r w:rsidR="00C12673">
              <w:rPr>
                <w:b/>
                <w:iCs/>
                <w:caps/>
                <w:color w:val="000100"/>
                <w:szCs w:val="18"/>
              </w:rPr>
              <w:instrText xml:space="preserve"> STYLEREF 7 \s </w:instrText>
            </w:r>
            <w:r w:rsidR="00C12673">
              <w:rPr>
                <w:b/>
                <w:iCs/>
                <w:caps/>
                <w:color w:val="000100"/>
                <w:szCs w:val="18"/>
              </w:rPr>
              <w:fldChar w:fldCharType="separate"/>
            </w:r>
            <w:r w:rsidR="008C40B9">
              <w:rPr>
                <w:b/>
                <w:iCs/>
                <w:caps/>
                <w:noProof/>
                <w:color w:val="000100"/>
                <w:szCs w:val="18"/>
              </w:rPr>
              <w:t>A</w:t>
            </w:r>
            <w:r w:rsidR="00C12673">
              <w:rPr>
                <w:b/>
                <w:iCs/>
                <w:caps/>
                <w:color w:val="000100"/>
                <w:szCs w:val="18"/>
              </w:rPr>
              <w:fldChar w:fldCharType="end"/>
            </w:r>
            <w:r w:rsidR="00C12673">
              <w:rPr>
                <w:b/>
                <w:iCs/>
                <w:caps/>
                <w:color w:val="000100"/>
                <w:szCs w:val="18"/>
              </w:rPr>
              <w:t>.</w:t>
            </w:r>
            <w:r w:rsidR="00C12673">
              <w:rPr>
                <w:b/>
                <w:iCs/>
                <w:caps/>
                <w:color w:val="000100"/>
                <w:szCs w:val="18"/>
              </w:rPr>
              <w:fldChar w:fldCharType="begin"/>
            </w:r>
            <w:r w:rsidR="00C12673">
              <w:rPr>
                <w:b/>
                <w:iCs/>
                <w:caps/>
                <w:color w:val="000100"/>
                <w:szCs w:val="18"/>
              </w:rPr>
              <w:instrText xml:space="preserve"> SEQ Figure_AP \* ARABIC \s 7 </w:instrText>
            </w:r>
            <w:r w:rsidR="00C12673">
              <w:rPr>
                <w:b/>
                <w:iCs/>
                <w:caps/>
                <w:color w:val="000100"/>
                <w:szCs w:val="18"/>
              </w:rPr>
              <w:fldChar w:fldCharType="separate"/>
            </w:r>
            <w:r w:rsidR="008C40B9">
              <w:rPr>
                <w:b/>
                <w:iCs/>
                <w:caps/>
                <w:noProof/>
                <w:color w:val="000100"/>
                <w:szCs w:val="18"/>
              </w:rPr>
              <w:t>6</w:t>
            </w:r>
            <w:r w:rsidR="00C12673">
              <w:rPr>
                <w:b/>
                <w:iCs/>
                <w:caps/>
                <w:color w:val="000100"/>
                <w:szCs w:val="18"/>
              </w:rPr>
              <w:fldChar w:fldCharType="end"/>
            </w:r>
            <w:bookmarkEnd w:id="768"/>
            <w:r w:rsidR="00395D0E" w:rsidRPr="00395D0E">
              <w:rPr>
                <w:iCs/>
                <w:caps/>
                <w:color w:val="000100"/>
                <w:szCs w:val="18"/>
              </w:rPr>
              <w:tab/>
            </w:r>
            <w:r w:rsidR="00395D0E">
              <w:rPr>
                <w:iCs/>
                <w:caps/>
                <w:color w:val="000100"/>
                <w:szCs w:val="18"/>
              </w:rPr>
              <w:t>Progress against NP Implementation plan training outcomes – Tasmania</w:t>
            </w:r>
            <w:bookmarkEnd w:id="769"/>
            <w:bookmarkEnd w:id="770"/>
            <w:bookmarkEnd w:id="771"/>
            <w:bookmarkEnd w:id="772"/>
            <w:bookmarkEnd w:id="773"/>
          </w:p>
        </w:tc>
      </w:tr>
      <w:tr w:rsidR="00140469" w:rsidRPr="00FA5848" w14:paraId="2BB18A9E" w14:textId="77777777" w:rsidTr="00806A05">
        <w:trPr>
          <w:cantSplit/>
          <w:trHeight w:hRule="exact" w:val="380"/>
        </w:trPr>
        <w:tc>
          <w:tcPr>
            <w:tcW w:w="10994" w:type="dxa"/>
            <w:gridSpan w:val="2"/>
            <w:tcBorders>
              <w:bottom w:val="single" w:sz="4" w:space="0" w:color="auto"/>
            </w:tcBorders>
            <w:shd w:val="clear" w:color="auto" w:fill="auto"/>
          </w:tcPr>
          <w:p w14:paraId="48F9A165" w14:textId="77777777" w:rsidR="00140469" w:rsidRPr="00FA5848" w:rsidRDefault="00140469" w:rsidP="00806A05">
            <w:pPr>
              <w:keepNext/>
              <w:keepLines/>
              <w:spacing w:after="0" w:line="240" w:lineRule="auto"/>
              <w:rPr>
                <w:rFonts w:cs="Arial"/>
                <w:sz w:val="4"/>
              </w:rPr>
            </w:pPr>
            <w:r w:rsidRPr="004240E0">
              <w:rPr>
                <w:rFonts w:cs="Arial"/>
                <w:noProof/>
                <w:sz w:val="4"/>
                <w:lang w:eastAsia="en-AU"/>
              </w:rPr>
              <mc:AlternateContent>
                <mc:Choice Requires="wps">
                  <w:drawing>
                    <wp:anchor distT="0" distB="0" distL="114300" distR="114300" simplePos="0" relativeHeight="251758592" behindDoc="0" locked="1" layoutInCell="1" allowOverlap="1" wp14:anchorId="37F1D6BE" wp14:editId="53C7FF41">
                      <wp:simplePos x="0" y="0"/>
                      <wp:positionH relativeFrom="rightMargin">
                        <wp:posOffset>-772795</wp:posOffset>
                      </wp:positionH>
                      <wp:positionV relativeFrom="page">
                        <wp:posOffset>0</wp:posOffset>
                      </wp:positionV>
                      <wp:extent cx="436880" cy="213360"/>
                      <wp:effectExtent l="0" t="0" r="1270" b="0"/>
                      <wp:wrapNone/>
                      <wp:docPr id="56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8552E41" id="Freeform 5" o:spid="_x0000_s1026" style="position:absolute;margin-left:-60.85pt;margin-top:0;width:34.4pt;height:16.8pt;z-index:2517585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PetvNV8AwAAwg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140469" w:rsidRPr="00FA5848" w14:paraId="19F62008" w14:textId="77777777" w:rsidTr="00806A05">
        <w:tblPrEx>
          <w:tblCellMar>
            <w:left w:w="108" w:type="dxa"/>
            <w:right w:w="108" w:type="dxa"/>
          </w:tblCellMar>
        </w:tblPrEx>
        <w:trPr>
          <w:cantSplit/>
        </w:trPr>
        <w:tc>
          <w:tcPr>
            <w:tcW w:w="5497" w:type="dxa"/>
            <w:tcBorders>
              <w:top w:val="single" w:sz="4" w:space="0" w:color="auto"/>
            </w:tcBorders>
            <w:shd w:val="clear" w:color="auto" w:fill="auto"/>
          </w:tcPr>
          <w:p w14:paraId="551F8A97" w14:textId="77777777" w:rsidR="00140469" w:rsidRPr="00FA5848" w:rsidRDefault="00140469" w:rsidP="00806A05">
            <w:pPr>
              <w:keepNext/>
              <w:spacing w:after="0" w:line="240" w:lineRule="auto"/>
              <w:jc w:val="center"/>
              <w:rPr>
                <w:b/>
              </w:rPr>
            </w:pPr>
            <w:r w:rsidRPr="00FA5848">
              <w:rPr>
                <w:b/>
              </w:rPr>
              <w:t>Training Outcome 1: Aggregate qualification completions</w:t>
            </w:r>
          </w:p>
          <w:p w14:paraId="3614AFBA" w14:textId="77777777" w:rsidR="00140469" w:rsidRPr="00FA5848" w:rsidRDefault="00140469" w:rsidP="00806A05">
            <w:pPr>
              <w:keepNext/>
              <w:spacing w:after="0" w:line="240" w:lineRule="auto"/>
              <w:jc w:val="center"/>
              <w:rPr>
                <w:sz w:val="16"/>
              </w:rPr>
            </w:pPr>
          </w:p>
          <w:p w14:paraId="52A6497C" w14:textId="0A13D4A2" w:rsidR="00140469" w:rsidRPr="00FA5848" w:rsidRDefault="007A032F" w:rsidP="00806A05">
            <w:pPr>
              <w:keepNext/>
              <w:spacing w:after="0" w:line="240" w:lineRule="auto"/>
              <w:jc w:val="center"/>
              <w:rPr>
                <w:sz w:val="16"/>
              </w:rPr>
            </w:pPr>
            <w:r>
              <w:rPr>
                <w:noProof/>
                <w:sz w:val="16"/>
                <w:lang w:eastAsia="en-AU"/>
              </w:rPr>
              <w:drawing>
                <wp:inline distT="0" distB="0" distL="0" distR="0" wp14:anchorId="694C004E" wp14:editId="44E52085">
                  <wp:extent cx="3529965" cy="230441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529965" cy="2304415"/>
                          </a:xfrm>
                          <a:prstGeom prst="rect">
                            <a:avLst/>
                          </a:prstGeom>
                          <a:noFill/>
                        </pic:spPr>
                      </pic:pic>
                    </a:graphicData>
                  </a:graphic>
                </wp:inline>
              </w:drawing>
            </w:r>
          </w:p>
        </w:tc>
        <w:tc>
          <w:tcPr>
            <w:tcW w:w="5497" w:type="dxa"/>
            <w:tcBorders>
              <w:top w:val="single" w:sz="4" w:space="0" w:color="auto"/>
            </w:tcBorders>
            <w:shd w:val="clear" w:color="auto" w:fill="auto"/>
          </w:tcPr>
          <w:p w14:paraId="505E0EDC" w14:textId="77777777" w:rsidR="00140469" w:rsidRPr="00FA5848" w:rsidRDefault="00140469" w:rsidP="00806A05">
            <w:pPr>
              <w:keepNext/>
              <w:spacing w:after="0" w:line="240" w:lineRule="auto"/>
              <w:jc w:val="center"/>
              <w:rPr>
                <w:b/>
              </w:rPr>
            </w:pPr>
            <w:r w:rsidRPr="00FA5848">
              <w:rPr>
                <w:b/>
              </w:rPr>
              <w:t xml:space="preserve">Training Outcome 2: Completions of higher qualifications </w:t>
            </w:r>
          </w:p>
          <w:p w14:paraId="436CEE94" w14:textId="77777777" w:rsidR="00140469" w:rsidRPr="00FA5848" w:rsidRDefault="00140469" w:rsidP="00806A05">
            <w:pPr>
              <w:keepNext/>
              <w:spacing w:after="0" w:line="240" w:lineRule="auto"/>
              <w:jc w:val="center"/>
              <w:rPr>
                <w:b/>
              </w:rPr>
            </w:pPr>
            <w:r w:rsidRPr="00FA5848">
              <w:rPr>
                <w:b/>
              </w:rPr>
              <w:t>(Certificate III and above)</w:t>
            </w:r>
          </w:p>
          <w:p w14:paraId="450989BE" w14:textId="0775A5FC" w:rsidR="00140469" w:rsidRPr="00FA5848" w:rsidRDefault="007A032F" w:rsidP="00806A05">
            <w:pPr>
              <w:keepNext/>
              <w:spacing w:after="0" w:line="240" w:lineRule="auto"/>
              <w:jc w:val="center"/>
              <w:rPr>
                <w:sz w:val="16"/>
              </w:rPr>
            </w:pPr>
            <w:r>
              <w:rPr>
                <w:noProof/>
                <w:sz w:val="16"/>
                <w:lang w:eastAsia="en-AU"/>
              </w:rPr>
              <w:drawing>
                <wp:inline distT="0" distB="0" distL="0" distR="0" wp14:anchorId="27309BC2" wp14:editId="524FC8AE">
                  <wp:extent cx="3529965" cy="2304415"/>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29965" cy="2304415"/>
                          </a:xfrm>
                          <a:prstGeom prst="rect">
                            <a:avLst/>
                          </a:prstGeom>
                          <a:noFill/>
                        </pic:spPr>
                      </pic:pic>
                    </a:graphicData>
                  </a:graphic>
                </wp:inline>
              </w:drawing>
            </w:r>
          </w:p>
        </w:tc>
      </w:tr>
      <w:tr w:rsidR="00140469" w:rsidRPr="00FA5848" w14:paraId="002C278F" w14:textId="77777777" w:rsidTr="00806A05">
        <w:trPr>
          <w:cantSplit/>
        </w:trPr>
        <w:tc>
          <w:tcPr>
            <w:tcW w:w="5497" w:type="dxa"/>
            <w:shd w:val="clear" w:color="auto" w:fill="auto"/>
            <w:tcMar>
              <w:top w:w="10" w:type="dxa"/>
              <w:bottom w:w="10" w:type="dxa"/>
              <w:right w:w="0" w:type="dxa"/>
            </w:tcMar>
          </w:tcPr>
          <w:p w14:paraId="12379CDD" w14:textId="77777777" w:rsidR="00140469" w:rsidRPr="00FA5848" w:rsidRDefault="00140469" w:rsidP="00806A05">
            <w:pPr>
              <w:keepNext/>
              <w:spacing w:after="0" w:line="240" w:lineRule="auto"/>
              <w:jc w:val="center"/>
              <w:rPr>
                <w:b/>
              </w:rPr>
            </w:pPr>
            <w:r w:rsidRPr="00FA5848">
              <w:rPr>
                <w:b/>
              </w:rPr>
              <w:t xml:space="preserve">Training Outcome 3: Completions of qualifications by </w:t>
            </w:r>
          </w:p>
          <w:p w14:paraId="7A898879" w14:textId="77777777" w:rsidR="00140469" w:rsidRPr="00FA5848" w:rsidRDefault="00140469" w:rsidP="00806A05">
            <w:pPr>
              <w:keepNext/>
              <w:spacing w:after="0" w:line="240" w:lineRule="auto"/>
              <w:jc w:val="center"/>
              <w:rPr>
                <w:b/>
              </w:rPr>
            </w:pPr>
            <w:r w:rsidRPr="00FA5848">
              <w:rPr>
                <w:b/>
              </w:rPr>
              <w:t xml:space="preserve">Indigenous Australians </w:t>
            </w:r>
          </w:p>
          <w:p w14:paraId="09458106" w14:textId="784BC567" w:rsidR="00140469" w:rsidRPr="00FA5848" w:rsidRDefault="007A032F" w:rsidP="00806A05">
            <w:pPr>
              <w:keepNext/>
              <w:spacing w:after="0" w:line="240" w:lineRule="auto"/>
              <w:jc w:val="center"/>
              <w:rPr>
                <w:sz w:val="16"/>
              </w:rPr>
            </w:pPr>
            <w:r>
              <w:rPr>
                <w:noProof/>
                <w:sz w:val="16"/>
                <w:lang w:eastAsia="en-AU"/>
              </w:rPr>
              <w:drawing>
                <wp:inline distT="0" distB="0" distL="0" distR="0" wp14:anchorId="3DE228EB" wp14:editId="442FA14A">
                  <wp:extent cx="3529965" cy="230441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29965" cy="2304415"/>
                          </a:xfrm>
                          <a:prstGeom prst="rect">
                            <a:avLst/>
                          </a:prstGeom>
                          <a:noFill/>
                        </pic:spPr>
                      </pic:pic>
                    </a:graphicData>
                  </a:graphic>
                </wp:inline>
              </w:drawing>
            </w:r>
          </w:p>
        </w:tc>
        <w:tc>
          <w:tcPr>
            <w:tcW w:w="5497" w:type="dxa"/>
            <w:shd w:val="clear" w:color="auto" w:fill="auto"/>
          </w:tcPr>
          <w:p w14:paraId="4A73686B" w14:textId="77777777" w:rsidR="00140469" w:rsidRPr="00FA5848" w:rsidRDefault="00140469" w:rsidP="00806A05">
            <w:pPr>
              <w:keepNext/>
              <w:spacing w:after="0" w:line="240" w:lineRule="auto"/>
              <w:jc w:val="center"/>
              <w:rPr>
                <w:b/>
              </w:rPr>
            </w:pPr>
            <w:r w:rsidRPr="00FA5848">
              <w:rPr>
                <w:b/>
              </w:rPr>
              <w:t>Training Outcome 4: Completions of qualifications by students from low socio-economic status areas</w:t>
            </w:r>
          </w:p>
          <w:p w14:paraId="4879B546" w14:textId="68E4F45D" w:rsidR="00140469" w:rsidRPr="00FA5848" w:rsidRDefault="007A032F" w:rsidP="00806A05">
            <w:pPr>
              <w:keepNext/>
              <w:spacing w:after="0" w:line="240" w:lineRule="auto"/>
              <w:jc w:val="center"/>
              <w:rPr>
                <w:sz w:val="16"/>
              </w:rPr>
            </w:pPr>
            <w:r>
              <w:rPr>
                <w:noProof/>
                <w:sz w:val="16"/>
                <w:lang w:eastAsia="en-AU"/>
              </w:rPr>
              <w:drawing>
                <wp:inline distT="0" distB="0" distL="0" distR="0" wp14:anchorId="1FCF3676" wp14:editId="4BC85ADE">
                  <wp:extent cx="3529965" cy="230441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529965" cy="2304415"/>
                          </a:xfrm>
                          <a:prstGeom prst="rect">
                            <a:avLst/>
                          </a:prstGeom>
                          <a:noFill/>
                        </pic:spPr>
                      </pic:pic>
                    </a:graphicData>
                  </a:graphic>
                </wp:inline>
              </w:drawing>
            </w:r>
          </w:p>
        </w:tc>
      </w:tr>
      <w:tr w:rsidR="00140469" w:rsidRPr="00FA5848" w14:paraId="27AE94B3" w14:textId="77777777" w:rsidTr="00806A05">
        <w:trPr>
          <w:cantSplit/>
        </w:trPr>
        <w:tc>
          <w:tcPr>
            <w:tcW w:w="10994" w:type="dxa"/>
            <w:gridSpan w:val="2"/>
            <w:tcBorders>
              <w:top w:val="single" w:sz="4" w:space="0" w:color="auto"/>
              <w:bottom w:val="single" w:sz="4" w:space="0" w:color="auto"/>
            </w:tcBorders>
            <w:shd w:val="clear" w:color="auto" w:fill="auto"/>
            <w:tcMar>
              <w:top w:w="12" w:type="dxa"/>
              <w:left w:w="0" w:type="dxa"/>
              <w:bottom w:w="113" w:type="dxa"/>
            </w:tcMar>
          </w:tcPr>
          <w:p w14:paraId="38F6465B" w14:textId="77777777" w:rsidR="00140469" w:rsidRPr="00FA5848" w:rsidRDefault="00140469" w:rsidP="00806A05">
            <w:pPr>
              <w:keepNext/>
              <w:keepLines/>
              <w:spacing w:before="40" w:after="0" w:line="180" w:lineRule="exact"/>
              <w:rPr>
                <w:rFonts w:eastAsia="Times New Roman" w:cs="Times New Roman"/>
                <w:sz w:val="14"/>
                <w:szCs w:val="24"/>
              </w:rPr>
            </w:pPr>
            <w:r w:rsidRPr="00FA5848">
              <w:rPr>
                <w:rFonts w:eastAsia="Times New Roman" w:cs="Times New Roman"/>
                <w:sz w:val="14"/>
                <w:szCs w:val="24"/>
              </w:rPr>
              <w:t>Note: The purple squares represent the training outcome targets. Training Outcome 4 has a break in the series it due to the introduction of SEIFA 2011 (previously on SEIFA 2006).  There are only four training outcomes listed for Tasmania due to issues clarifying the of definitions used in Training Outcome 5</w:t>
            </w:r>
          </w:p>
          <w:p w14:paraId="5AF5EDBF" w14:textId="2B2086AC" w:rsidR="00140469" w:rsidRPr="00FA5848" w:rsidRDefault="00840BA5" w:rsidP="00806A05">
            <w:pPr>
              <w:spacing w:before="52" w:after="0" w:line="240" w:lineRule="auto"/>
              <w:rPr>
                <w:i/>
                <w:caps/>
                <w:spacing w:val="-3"/>
                <w:sz w:val="14"/>
              </w:rPr>
            </w:pPr>
            <w:r w:rsidRPr="00FA5848">
              <w:rPr>
                <w:i/>
                <w:caps/>
                <w:spacing w:val="-3"/>
                <w:sz w:val="14"/>
              </w:rPr>
              <w:t xml:space="preserve">Source: </w:t>
            </w:r>
            <w:r w:rsidRPr="00840BA5">
              <w:rPr>
                <w:i/>
                <w:caps/>
                <w:spacing w:val="-3"/>
                <w:sz w:val="14"/>
              </w:rPr>
              <w:t>NCVER Government-funded Students and courses (As of the pre-2014 scope, including ACE fee for service – see section 1.4)</w:t>
            </w:r>
          </w:p>
        </w:tc>
      </w:tr>
      <w:tr w:rsidR="00140469" w:rsidRPr="00FA5848" w14:paraId="5233D4CE" w14:textId="77777777" w:rsidTr="00806A05">
        <w:trPr>
          <w:cantSplit/>
          <w:trHeight w:hRule="exact" w:val="160"/>
        </w:trPr>
        <w:tc>
          <w:tcPr>
            <w:tcW w:w="10994" w:type="dxa"/>
            <w:gridSpan w:val="2"/>
            <w:tcBorders>
              <w:top w:val="single" w:sz="4" w:space="0" w:color="auto"/>
            </w:tcBorders>
            <w:shd w:val="clear" w:color="auto" w:fill="auto"/>
            <w:tcMar>
              <w:top w:w="0" w:type="dxa"/>
              <w:left w:w="0" w:type="dxa"/>
              <w:bottom w:w="0" w:type="dxa"/>
            </w:tcMar>
          </w:tcPr>
          <w:p w14:paraId="6F8B6879" w14:textId="77777777" w:rsidR="00140469" w:rsidRPr="00FA5848" w:rsidRDefault="00140469" w:rsidP="00806A05">
            <w:pPr>
              <w:keepNext/>
              <w:keepLines/>
              <w:spacing w:after="0" w:line="240" w:lineRule="auto"/>
              <w:rPr>
                <w:rFonts w:ascii="Arial" w:hAnsi="Arial" w:cs="Arial"/>
                <w:b/>
                <w:sz w:val="4"/>
                <w:vertAlign w:val="superscript"/>
              </w:rPr>
            </w:pPr>
          </w:p>
        </w:tc>
      </w:tr>
    </w:tbl>
    <w:p w14:paraId="2977BD93" w14:textId="77777777" w:rsidR="00140469" w:rsidRPr="00FA5848" w:rsidRDefault="00140469" w:rsidP="00140469">
      <w:pPr>
        <w:spacing w:before="60"/>
      </w:pPr>
    </w:p>
    <w:p w14:paraId="71B088F7" w14:textId="77777777" w:rsidR="00140469" w:rsidRPr="00FA5848" w:rsidRDefault="00140469" w:rsidP="00021F56">
      <w:pPr>
        <w:keepNext/>
        <w:keepLines/>
        <w:numPr>
          <w:ilvl w:val="2"/>
          <w:numId w:val="21"/>
        </w:numPr>
        <w:pBdr>
          <w:bottom w:val="single" w:sz="4" w:space="1" w:color="auto"/>
        </w:pBdr>
        <w:spacing w:before="120" w:after="48"/>
        <w:ind w:left="720" w:hanging="720"/>
        <w:outlineLvl w:val="8"/>
        <w:rPr>
          <w:rFonts w:eastAsiaTheme="majorEastAsia" w:cstheme="majorBidi"/>
          <w:b/>
          <w:iCs/>
          <w:color w:val="272727" w:themeColor="text1" w:themeTint="D8"/>
          <w:spacing w:val="3"/>
          <w:szCs w:val="21"/>
        </w:rPr>
      </w:pPr>
      <w:r w:rsidRPr="00FA5848">
        <w:rPr>
          <w:rFonts w:eastAsiaTheme="majorEastAsia" w:cstheme="majorBidi"/>
          <w:b/>
          <w:iCs/>
          <w:color w:val="272727" w:themeColor="text1" w:themeTint="D8"/>
          <w:spacing w:val="3"/>
          <w:szCs w:val="21"/>
        </w:rPr>
        <w:t>Northern Territory</w:t>
      </w:r>
    </w:p>
    <w:p w14:paraId="1C836065" w14:textId="50FD9A75" w:rsidR="00140469" w:rsidRPr="00FA5848" w:rsidRDefault="00B04F85" w:rsidP="00140469">
      <w:pPr>
        <w:spacing w:before="60"/>
      </w:pPr>
      <w:r w:rsidRPr="002760EC">
        <w:fldChar w:fldCharType="begin"/>
      </w:r>
      <w:r w:rsidRPr="002760EC">
        <w:instrText xml:space="preserve"> REF _Ref434259721 \h</w:instrText>
      </w:r>
      <w:r w:rsidR="002760EC" w:rsidRPr="002760EC">
        <w:instrText xml:space="preserve"> </w:instrText>
      </w:r>
      <w:r w:rsidR="002760EC" w:rsidRPr="00F4536B">
        <w:instrText>\* MERGEFORMAT</w:instrText>
      </w:r>
      <w:r w:rsidRPr="002760EC">
        <w:instrText xml:space="preserve"> </w:instrText>
      </w:r>
      <w:r w:rsidRPr="002760EC">
        <w:fldChar w:fldCharType="separate"/>
      </w:r>
      <w:r w:rsidR="008C40B9" w:rsidRPr="008C40B9">
        <w:rPr>
          <w:iCs/>
          <w:color w:val="000100"/>
          <w:szCs w:val="18"/>
        </w:rPr>
        <w:t>Figure A.7</w:t>
      </w:r>
      <w:r w:rsidRPr="002760EC">
        <w:fldChar w:fldCharType="end"/>
      </w:r>
      <w:r>
        <w:t xml:space="preserve"> </w:t>
      </w:r>
      <w:r w:rsidR="00140469" w:rsidRPr="00FA5848">
        <w:t>details the progress the NT has made towards their agreed training outcomes since 2012. NT training outcomes include:</w:t>
      </w:r>
    </w:p>
    <w:p w14:paraId="7715D57C" w14:textId="77777777" w:rsidR="00140469" w:rsidRPr="00FA5848" w:rsidRDefault="00140469" w:rsidP="00021F56">
      <w:pPr>
        <w:numPr>
          <w:ilvl w:val="0"/>
          <w:numId w:val="28"/>
        </w:numPr>
        <w:spacing w:before="60" w:after="60"/>
      </w:pPr>
      <w:r w:rsidRPr="00FA5848">
        <w:t>Training Outcome 1: Aggregate qualification completions</w:t>
      </w:r>
    </w:p>
    <w:p w14:paraId="1BABEB3D" w14:textId="77777777" w:rsidR="00140469" w:rsidRPr="00FA5848" w:rsidRDefault="00140469" w:rsidP="00021F56">
      <w:pPr>
        <w:numPr>
          <w:ilvl w:val="0"/>
          <w:numId w:val="28"/>
        </w:numPr>
        <w:spacing w:before="60" w:after="60"/>
      </w:pPr>
      <w:r w:rsidRPr="00FA5848">
        <w:t>Training Outcome 2: Commencements (Certificate III and above)</w:t>
      </w:r>
    </w:p>
    <w:p w14:paraId="2D6C39EF" w14:textId="77777777" w:rsidR="00140469" w:rsidRPr="00FA5848" w:rsidRDefault="00140469" w:rsidP="00021F56">
      <w:pPr>
        <w:numPr>
          <w:ilvl w:val="0"/>
          <w:numId w:val="28"/>
        </w:numPr>
        <w:spacing w:before="60" w:after="60"/>
      </w:pPr>
      <w:r w:rsidRPr="00FA5848">
        <w:t>Training Outcome 3: Commencements by Indigenous Australians (Certificate III and above)</w:t>
      </w:r>
    </w:p>
    <w:p w14:paraId="2BF75733" w14:textId="77777777" w:rsidR="00140469" w:rsidRPr="00FA5848" w:rsidRDefault="00140469" w:rsidP="00021F56">
      <w:pPr>
        <w:numPr>
          <w:ilvl w:val="0"/>
          <w:numId w:val="28"/>
        </w:numPr>
        <w:spacing w:before="60" w:after="60"/>
      </w:pPr>
      <w:r w:rsidRPr="00FA5848">
        <w:t>Training Outcome 4: Unit completions</w:t>
      </w:r>
    </w:p>
    <w:p w14:paraId="4AD8FD0B" w14:textId="77777777" w:rsidR="00140469" w:rsidRPr="00FA5848" w:rsidRDefault="00140469" w:rsidP="00021F56">
      <w:pPr>
        <w:numPr>
          <w:ilvl w:val="0"/>
          <w:numId w:val="28"/>
        </w:numPr>
        <w:spacing w:before="60" w:after="60"/>
      </w:pPr>
      <w:r w:rsidRPr="00FA5848">
        <w:t>Training Outcome 5: Trade Commencements</w:t>
      </w:r>
    </w:p>
    <w:p w14:paraId="01706DB6" w14:textId="77777777" w:rsidR="00140469" w:rsidRPr="00FA5848" w:rsidRDefault="00140469" w:rsidP="00140469">
      <w:pPr>
        <w:spacing w:before="60"/>
      </w:pPr>
      <w:r w:rsidRPr="00FA5848">
        <w:t>The NT is on track to meet training outcome targets 1, 2, 3, and 4 and has already exceeded training outcome targets 1. Training outcome 3 and 4 are tracking close to the annual targets, though training outcome 3 fell to below the annual target in 2014. Training outcome 2 is tracking noticeably above the annual target.</w:t>
      </w:r>
    </w:p>
    <w:p w14:paraId="512D8302" w14:textId="77777777" w:rsidR="00140469" w:rsidRPr="00FA5848" w:rsidRDefault="00140469" w:rsidP="00140469">
      <w:pPr>
        <w:spacing w:before="60"/>
      </w:pPr>
      <w:r w:rsidRPr="00FA5848">
        <w:t xml:space="preserve">Due to issues clarifying the definitions used in training outcome 5, training outcome 5 is not shown in </w:t>
      </w:r>
      <w:r>
        <w:t>Figure A.7</w:t>
      </w:r>
      <w:r w:rsidRPr="00FA5848">
        <w:t>.</w:t>
      </w:r>
    </w:p>
    <w:p w14:paraId="5A07BDCA" w14:textId="77777777" w:rsidR="00140469" w:rsidRPr="00FA5848" w:rsidRDefault="00140469" w:rsidP="00140469">
      <w:pPr>
        <w:spacing w:before="60"/>
      </w:pPr>
      <w:r w:rsidRPr="00FA5848">
        <w:t>There was a notable decline in unit completions in 2013, the NT notes in their 2014 Annual Performance Report:</w:t>
      </w:r>
    </w:p>
    <w:p w14:paraId="7608E06C" w14:textId="77777777" w:rsidR="00140469" w:rsidRPr="00FA5848" w:rsidRDefault="00140469" w:rsidP="00140469">
      <w:pPr>
        <w:spacing w:before="120" w:after="120"/>
        <w:ind w:right="601"/>
        <w:rPr>
          <w:i/>
          <w:iCs/>
          <w:color w:val="404040" w:themeColor="text1" w:themeTint="BF"/>
          <w:sz w:val="20"/>
        </w:rPr>
      </w:pPr>
      <w:r w:rsidRPr="00FA5848">
        <w:rPr>
          <w:i/>
          <w:iCs/>
          <w:color w:val="404040" w:themeColor="text1" w:themeTint="BF"/>
          <w:sz w:val="20"/>
        </w:rPr>
        <w:t>A decline has been experienced in unit completions across the NT. Increased activity in regional areas through programs from the Commonwealth, including the NT Emergency Response and the introduction of the Remote Jobs and Communities Program has affected enrolments and completions.</w:t>
      </w:r>
    </w:p>
    <w:p w14:paraId="4D967A9B" w14:textId="77777777" w:rsidR="00140469" w:rsidRPr="00FA5848" w:rsidRDefault="00140469" w:rsidP="00140469">
      <w:pPr>
        <w:spacing w:before="60"/>
      </w:pPr>
    </w:p>
    <w:tbl>
      <w:tblPr>
        <w:tblStyle w:val="TableGrid20"/>
        <w:tblW w:w="10994" w:type="dxa"/>
        <w:tblInd w:w="-2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5497"/>
        <w:gridCol w:w="5497"/>
      </w:tblGrid>
      <w:tr w:rsidR="00140469" w:rsidRPr="00FA5848" w14:paraId="5D0CBE14" w14:textId="77777777" w:rsidTr="00806A05">
        <w:trPr>
          <w:cantSplit/>
        </w:trPr>
        <w:tc>
          <w:tcPr>
            <w:tcW w:w="10994" w:type="dxa"/>
            <w:gridSpan w:val="2"/>
            <w:tcBorders>
              <w:top w:val="single" w:sz="4" w:space="0" w:color="auto"/>
            </w:tcBorders>
            <w:shd w:val="clear" w:color="auto" w:fill="auto"/>
            <w:tcMar>
              <w:left w:w="0" w:type="dxa"/>
            </w:tcMar>
          </w:tcPr>
          <w:p w14:paraId="20EA7164" w14:textId="2C1AE69F" w:rsidR="00140469" w:rsidRPr="00FA5848" w:rsidRDefault="00B04F85" w:rsidP="00806A05">
            <w:pPr>
              <w:keepNext/>
              <w:keepLines/>
              <w:spacing w:after="0" w:line="240" w:lineRule="auto"/>
              <w:rPr>
                <w:iCs/>
                <w:caps/>
                <w:color w:val="000100"/>
                <w:szCs w:val="18"/>
              </w:rPr>
            </w:pPr>
            <w:bookmarkStart w:id="774" w:name="_Ref434259721"/>
            <w:bookmarkStart w:id="775" w:name="_Toc432757868"/>
            <w:bookmarkStart w:id="776" w:name="_Toc432894122"/>
            <w:bookmarkStart w:id="777" w:name="_Toc432960869"/>
            <w:bookmarkStart w:id="778" w:name="_Toc433728422"/>
            <w:bookmarkStart w:id="779" w:name="_Toc440460805"/>
            <w:r w:rsidRPr="00B04F85">
              <w:rPr>
                <w:b/>
                <w:iCs/>
                <w:caps/>
                <w:color w:val="000100"/>
                <w:szCs w:val="18"/>
              </w:rPr>
              <w:t xml:space="preserve">Figure </w:t>
            </w:r>
            <w:r w:rsidR="00C12673">
              <w:rPr>
                <w:b/>
                <w:iCs/>
                <w:caps/>
                <w:color w:val="000100"/>
                <w:szCs w:val="18"/>
              </w:rPr>
              <w:fldChar w:fldCharType="begin"/>
            </w:r>
            <w:r w:rsidR="00C12673">
              <w:rPr>
                <w:b/>
                <w:iCs/>
                <w:caps/>
                <w:color w:val="000100"/>
                <w:szCs w:val="18"/>
              </w:rPr>
              <w:instrText xml:space="preserve"> STYLEREF 7 \s </w:instrText>
            </w:r>
            <w:r w:rsidR="00C12673">
              <w:rPr>
                <w:b/>
                <w:iCs/>
                <w:caps/>
                <w:color w:val="000100"/>
                <w:szCs w:val="18"/>
              </w:rPr>
              <w:fldChar w:fldCharType="separate"/>
            </w:r>
            <w:r w:rsidR="008C40B9">
              <w:rPr>
                <w:b/>
                <w:iCs/>
                <w:caps/>
                <w:noProof/>
                <w:color w:val="000100"/>
                <w:szCs w:val="18"/>
              </w:rPr>
              <w:t>A</w:t>
            </w:r>
            <w:r w:rsidR="00C12673">
              <w:rPr>
                <w:b/>
                <w:iCs/>
                <w:caps/>
                <w:color w:val="000100"/>
                <w:szCs w:val="18"/>
              </w:rPr>
              <w:fldChar w:fldCharType="end"/>
            </w:r>
            <w:r w:rsidR="00C12673">
              <w:rPr>
                <w:b/>
                <w:iCs/>
                <w:caps/>
                <w:color w:val="000100"/>
                <w:szCs w:val="18"/>
              </w:rPr>
              <w:t>.</w:t>
            </w:r>
            <w:r w:rsidR="00C12673">
              <w:rPr>
                <w:b/>
                <w:iCs/>
                <w:caps/>
                <w:color w:val="000100"/>
                <w:szCs w:val="18"/>
              </w:rPr>
              <w:fldChar w:fldCharType="begin"/>
            </w:r>
            <w:r w:rsidR="00C12673">
              <w:rPr>
                <w:b/>
                <w:iCs/>
                <w:caps/>
                <w:color w:val="000100"/>
                <w:szCs w:val="18"/>
              </w:rPr>
              <w:instrText xml:space="preserve"> SEQ Figure_AP \* ARABIC \s 7 </w:instrText>
            </w:r>
            <w:r w:rsidR="00C12673">
              <w:rPr>
                <w:b/>
                <w:iCs/>
                <w:caps/>
                <w:color w:val="000100"/>
                <w:szCs w:val="18"/>
              </w:rPr>
              <w:fldChar w:fldCharType="separate"/>
            </w:r>
            <w:r w:rsidR="008C40B9">
              <w:rPr>
                <w:b/>
                <w:iCs/>
                <w:caps/>
                <w:noProof/>
                <w:color w:val="000100"/>
                <w:szCs w:val="18"/>
              </w:rPr>
              <w:t>7</w:t>
            </w:r>
            <w:r w:rsidR="00C12673">
              <w:rPr>
                <w:b/>
                <w:iCs/>
                <w:caps/>
                <w:color w:val="000100"/>
                <w:szCs w:val="18"/>
              </w:rPr>
              <w:fldChar w:fldCharType="end"/>
            </w:r>
            <w:bookmarkEnd w:id="774"/>
            <w:r w:rsidR="00395D0E" w:rsidRPr="00395D0E">
              <w:rPr>
                <w:iCs/>
                <w:caps/>
                <w:color w:val="000100"/>
                <w:szCs w:val="18"/>
              </w:rPr>
              <w:tab/>
            </w:r>
            <w:r w:rsidR="00395D0E">
              <w:rPr>
                <w:iCs/>
                <w:caps/>
                <w:color w:val="000100"/>
                <w:szCs w:val="18"/>
              </w:rPr>
              <w:t>Progress against NP Implementation plan training outcomes – Northern Territory</w:t>
            </w:r>
            <w:bookmarkEnd w:id="775"/>
            <w:bookmarkEnd w:id="776"/>
            <w:bookmarkEnd w:id="777"/>
            <w:bookmarkEnd w:id="778"/>
            <w:bookmarkEnd w:id="779"/>
          </w:p>
        </w:tc>
      </w:tr>
      <w:tr w:rsidR="00140469" w:rsidRPr="00FA5848" w14:paraId="0297E8C3" w14:textId="77777777" w:rsidTr="00806A05">
        <w:trPr>
          <w:cantSplit/>
          <w:trHeight w:hRule="exact" w:val="380"/>
        </w:trPr>
        <w:tc>
          <w:tcPr>
            <w:tcW w:w="10994" w:type="dxa"/>
            <w:gridSpan w:val="2"/>
            <w:tcBorders>
              <w:bottom w:val="single" w:sz="4" w:space="0" w:color="auto"/>
            </w:tcBorders>
            <w:shd w:val="clear" w:color="auto" w:fill="auto"/>
          </w:tcPr>
          <w:p w14:paraId="4CE4DA4F" w14:textId="77777777" w:rsidR="00140469" w:rsidRPr="00FA5848" w:rsidRDefault="00140469" w:rsidP="00806A05">
            <w:pPr>
              <w:keepNext/>
              <w:keepLines/>
              <w:spacing w:after="0" w:line="240" w:lineRule="auto"/>
              <w:rPr>
                <w:rFonts w:cs="Arial"/>
                <w:sz w:val="4"/>
              </w:rPr>
            </w:pPr>
            <w:r w:rsidRPr="004240E0">
              <w:rPr>
                <w:rFonts w:cs="Arial"/>
                <w:noProof/>
                <w:sz w:val="4"/>
                <w:lang w:eastAsia="en-AU"/>
              </w:rPr>
              <mc:AlternateContent>
                <mc:Choice Requires="wps">
                  <w:drawing>
                    <wp:anchor distT="0" distB="0" distL="114300" distR="114300" simplePos="0" relativeHeight="251759616" behindDoc="0" locked="1" layoutInCell="1" allowOverlap="1" wp14:anchorId="325E0DBC" wp14:editId="5D41A3A3">
                      <wp:simplePos x="0" y="0"/>
                      <wp:positionH relativeFrom="rightMargin">
                        <wp:posOffset>-772795</wp:posOffset>
                      </wp:positionH>
                      <wp:positionV relativeFrom="page">
                        <wp:posOffset>0</wp:posOffset>
                      </wp:positionV>
                      <wp:extent cx="436880" cy="213360"/>
                      <wp:effectExtent l="0" t="0" r="1270" b="0"/>
                      <wp:wrapNone/>
                      <wp:docPr id="17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AA54E44" id="Freeform 5" o:spid="_x0000_s1026" style="position:absolute;margin-left:-60.85pt;margin-top:0;width:34.4pt;height:16.8pt;z-index:2517596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ACaQfa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140469" w:rsidRPr="00FA5848" w14:paraId="09C0742D" w14:textId="77777777" w:rsidTr="00806A05">
        <w:trPr>
          <w:cantSplit/>
        </w:trPr>
        <w:tc>
          <w:tcPr>
            <w:tcW w:w="5497" w:type="dxa"/>
            <w:tcBorders>
              <w:top w:val="single" w:sz="4" w:space="0" w:color="auto"/>
            </w:tcBorders>
            <w:shd w:val="clear" w:color="auto" w:fill="auto"/>
            <w:tcMar>
              <w:top w:w="10" w:type="dxa"/>
              <w:bottom w:w="10" w:type="dxa"/>
              <w:right w:w="0" w:type="dxa"/>
            </w:tcMar>
          </w:tcPr>
          <w:p w14:paraId="18C92F13" w14:textId="77777777" w:rsidR="00140469" w:rsidRPr="00FA5848" w:rsidRDefault="00140469" w:rsidP="00806A05">
            <w:pPr>
              <w:keepNext/>
              <w:spacing w:after="0" w:line="240" w:lineRule="auto"/>
              <w:jc w:val="center"/>
              <w:rPr>
                <w:b/>
              </w:rPr>
            </w:pPr>
            <w:r w:rsidRPr="00FA5848">
              <w:rPr>
                <w:b/>
              </w:rPr>
              <w:t>Training Outcome 1: Aggregate qualification completions</w:t>
            </w:r>
          </w:p>
          <w:p w14:paraId="791FA226" w14:textId="61C11A8D" w:rsidR="00140469" w:rsidRPr="00FA5848" w:rsidRDefault="009B67D8" w:rsidP="00806A05">
            <w:pPr>
              <w:keepNext/>
              <w:spacing w:after="0" w:line="240" w:lineRule="auto"/>
              <w:jc w:val="center"/>
              <w:rPr>
                <w:sz w:val="16"/>
              </w:rPr>
            </w:pPr>
            <w:r>
              <w:rPr>
                <w:noProof/>
                <w:sz w:val="16"/>
                <w:lang w:eastAsia="en-AU"/>
              </w:rPr>
              <w:drawing>
                <wp:inline distT="0" distB="0" distL="0" distR="0" wp14:anchorId="3A29D713" wp14:editId="1D0A7C05">
                  <wp:extent cx="3529965" cy="230441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529965" cy="2304415"/>
                          </a:xfrm>
                          <a:prstGeom prst="rect">
                            <a:avLst/>
                          </a:prstGeom>
                          <a:noFill/>
                        </pic:spPr>
                      </pic:pic>
                    </a:graphicData>
                  </a:graphic>
                </wp:inline>
              </w:drawing>
            </w:r>
          </w:p>
        </w:tc>
        <w:tc>
          <w:tcPr>
            <w:tcW w:w="5497" w:type="dxa"/>
            <w:tcBorders>
              <w:top w:val="single" w:sz="4" w:space="0" w:color="auto"/>
            </w:tcBorders>
            <w:shd w:val="clear" w:color="auto" w:fill="auto"/>
          </w:tcPr>
          <w:p w14:paraId="4D9C9021" w14:textId="77777777" w:rsidR="00140469" w:rsidRPr="00FA5848" w:rsidRDefault="00140469" w:rsidP="00806A05">
            <w:pPr>
              <w:keepNext/>
              <w:spacing w:after="0" w:line="240" w:lineRule="auto"/>
              <w:jc w:val="center"/>
              <w:rPr>
                <w:sz w:val="16"/>
              </w:rPr>
            </w:pPr>
            <w:r w:rsidRPr="00FA5848">
              <w:rPr>
                <w:b/>
              </w:rPr>
              <w:t>Training Outcome 2: Commencements (Certificate III and above)</w:t>
            </w:r>
          </w:p>
          <w:p w14:paraId="0A521370" w14:textId="2F857DFD" w:rsidR="00140469" w:rsidRPr="00FA5848" w:rsidRDefault="009B67D8" w:rsidP="00806A05">
            <w:pPr>
              <w:keepNext/>
              <w:spacing w:after="0" w:line="240" w:lineRule="auto"/>
              <w:jc w:val="center"/>
              <w:rPr>
                <w:sz w:val="16"/>
              </w:rPr>
            </w:pPr>
            <w:r>
              <w:rPr>
                <w:noProof/>
                <w:sz w:val="16"/>
                <w:lang w:eastAsia="en-AU"/>
              </w:rPr>
              <w:drawing>
                <wp:inline distT="0" distB="0" distL="0" distR="0" wp14:anchorId="4F443869" wp14:editId="04F0CA0B">
                  <wp:extent cx="3529965" cy="2304415"/>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529965" cy="2304415"/>
                          </a:xfrm>
                          <a:prstGeom prst="rect">
                            <a:avLst/>
                          </a:prstGeom>
                          <a:noFill/>
                        </pic:spPr>
                      </pic:pic>
                    </a:graphicData>
                  </a:graphic>
                </wp:inline>
              </w:drawing>
            </w:r>
          </w:p>
        </w:tc>
      </w:tr>
      <w:tr w:rsidR="00140469" w:rsidRPr="00FA5848" w14:paraId="3FC56F54" w14:textId="77777777" w:rsidTr="00806A05">
        <w:trPr>
          <w:cantSplit/>
        </w:trPr>
        <w:tc>
          <w:tcPr>
            <w:tcW w:w="5497" w:type="dxa"/>
            <w:shd w:val="clear" w:color="auto" w:fill="auto"/>
            <w:tcMar>
              <w:top w:w="10" w:type="dxa"/>
              <w:bottom w:w="10" w:type="dxa"/>
              <w:right w:w="0" w:type="dxa"/>
            </w:tcMar>
          </w:tcPr>
          <w:p w14:paraId="37359693" w14:textId="77777777" w:rsidR="00140469" w:rsidRPr="00FA5848" w:rsidRDefault="00140469" w:rsidP="00806A05">
            <w:pPr>
              <w:keepNext/>
              <w:spacing w:after="0" w:line="240" w:lineRule="auto"/>
              <w:jc w:val="center"/>
              <w:rPr>
                <w:b/>
              </w:rPr>
            </w:pPr>
            <w:r w:rsidRPr="00FA5848">
              <w:rPr>
                <w:b/>
              </w:rPr>
              <w:t>Training Outcome 3: Commencements by Indigenous Australians</w:t>
            </w:r>
          </w:p>
          <w:p w14:paraId="1DDE5009" w14:textId="77777777" w:rsidR="00140469" w:rsidRPr="00FA5848" w:rsidRDefault="00140469" w:rsidP="00806A05">
            <w:pPr>
              <w:keepNext/>
              <w:spacing w:after="0" w:line="240" w:lineRule="auto"/>
              <w:jc w:val="center"/>
              <w:rPr>
                <w:b/>
              </w:rPr>
            </w:pPr>
            <w:r w:rsidRPr="00FA5848">
              <w:rPr>
                <w:b/>
              </w:rPr>
              <w:t>(Certificate III and above)</w:t>
            </w:r>
          </w:p>
          <w:p w14:paraId="74B11972" w14:textId="4D2786A5" w:rsidR="00140469" w:rsidRPr="00FA5848" w:rsidRDefault="009B67D8" w:rsidP="00806A05">
            <w:pPr>
              <w:keepNext/>
              <w:spacing w:after="0" w:line="240" w:lineRule="auto"/>
              <w:jc w:val="center"/>
              <w:rPr>
                <w:sz w:val="16"/>
              </w:rPr>
            </w:pPr>
            <w:r>
              <w:rPr>
                <w:noProof/>
                <w:sz w:val="16"/>
                <w:lang w:eastAsia="en-AU"/>
              </w:rPr>
              <w:drawing>
                <wp:inline distT="0" distB="0" distL="0" distR="0" wp14:anchorId="2886DAFB" wp14:editId="55E9D7A2">
                  <wp:extent cx="3529965" cy="2304415"/>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529965" cy="2304415"/>
                          </a:xfrm>
                          <a:prstGeom prst="rect">
                            <a:avLst/>
                          </a:prstGeom>
                          <a:noFill/>
                        </pic:spPr>
                      </pic:pic>
                    </a:graphicData>
                  </a:graphic>
                </wp:inline>
              </w:drawing>
            </w:r>
          </w:p>
        </w:tc>
        <w:tc>
          <w:tcPr>
            <w:tcW w:w="5497" w:type="dxa"/>
            <w:shd w:val="clear" w:color="auto" w:fill="auto"/>
          </w:tcPr>
          <w:p w14:paraId="492A22C0" w14:textId="77777777" w:rsidR="00140469" w:rsidRPr="00FA5848" w:rsidRDefault="00140469" w:rsidP="00806A05">
            <w:pPr>
              <w:keepNext/>
              <w:spacing w:after="0" w:line="240" w:lineRule="auto"/>
              <w:jc w:val="center"/>
              <w:rPr>
                <w:b/>
              </w:rPr>
            </w:pPr>
            <w:r w:rsidRPr="00FA5848">
              <w:rPr>
                <w:b/>
              </w:rPr>
              <w:t>Training Outcome 4: Unit completions</w:t>
            </w:r>
          </w:p>
          <w:p w14:paraId="7083EECC" w14:textId="77777777" w:rsidR="00140469" w:rsidRPr="00FA5848" w:rsidRDefault="00140469" w:rsidP="00806A05">
            <w:pPr>
              <w:keepNext/>
              <w:spacing w:after="0" w:line="240" w:lineRule="auto"/>
              <w:jc w:val="center"/>
              <w:rPr>
                <w:b/>
              </w:rPr>
            </w:pPr>
          </w:p>
          <w:p w14:paraId="106CFA27" w14:textId="27D7B66E" w:rsidR="00140469" w:rsidRPr="00FA5848" w:rsidRDefault="009B67D8" w:rsidP="00806A05">
            <w:pPr>
              <w:keepNext/>
              <w:spacing w:after="0" w:line="240" w:lineRule="auto"/>
              <w:jc w:val="center"/>
              <w:rPr>
                <w:sz w:val="16"/>
              </w:rPr>
            </w:pPr>
            <w:r>
              <w:rPr>
                <w:noProof/>
                <w:sz w:val="16"/>
                <w:lang w:eastAsia="en-AU"/>
              </w:rPr>
              <w:drawing>
                <wp:inline distT="0" distB="0" distL="0" distR="0" wp14:anchorId="56B4D40C" wp14:editId="02F2BA10">
                  <wp:extent cx="3529965" cy="2304415"/>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529965" cy="2304415"/>
                          </a:xfrm>
                          <a:prstGeom prst="rect">
                            <a:avLst/>
                          </a:prstGeom>
                          <a:noFill/>
                        </pic:spPr>
                      </pic:pic>
                    </a:graphicData>
                  </a:graphic>
                </wp:inline>
              </w:drawing>
            </w:r>
          </w:p>
        </w:tc>
      </w:tr>
      <w:tr w:rsidR="00140469" w:rsidRPr="00FA5848" w14:paraId="3B89E7AD" w14:textId="77777777" w:rsidTr="00806A05">
        <w:trPr>
          <w:cantSplit/>
        </w:trPr>
        <w:tc>
          <w:tcPr>
            <w:tcW w:w="10994" w:type="dxa"/>
            <w:gridSpan w:val="2"/>
            <w:tcBorders>
              <w:top w:val="single" w:sz="4" w:space="0" w:color="auto"/>
              <w:bottom w:val="single" w:sz="4" w:space="0" w:color="auto"/>
            </w:tcBorders>
            <w:shd w:val="clear" w:color="auto" w:fill="auto"/>
            <w:tcMar>
              <w:top w:w="12" w:type="dxa"/>
              <w:left w:w="0" w:type="dxa"/>
              <w:bottom w:w="113" w:type="dxa"/>
            </w:tcMar>
          </w:tcPr>
          <w:p w14:paraId="144CB618" w14:textId="77777777" w:rsidR="00140469" w:rsidRPr="00FA5848" w:rsidRDefault="00140469" w:rsidP="00806A05">
            <w:pPr>
              <w:keepNext/>
              <w:keepLines/>
              <w:spacing w:before="40" w:after="0" w:line="180" w:lineRule="exact"/>
              <w:rPr>
                <w:rFonts w:eastAsia="Times New Roman" w:cs="Times New Roman"/>
                <w:sz w:val="14"/>
                <w:szCs w:val="24"/>
              </w:rPr>
            </w:pPr>
            <w:r w:rsidRPr="00FA5848">
              <w:rPr>
                <w:rFonts w:eastAsia="Times New Roman" w:cs="Times New Roman"/>
                <w:sz w:val="14"/>
                <w:szCs w:val="24"/>
              </w:rPr>
              <w:t>Note: The purple squares represent the Training outcome targets. There are only four training outcomes listed for Northern Territory due to issues clarifying the of definitions used in Training Outcome 5</w:t>
            </w:r>
          </w:p>
          <w:p w14:paraId="5DF2829F" w14:textId="4EAA198B" w:rsidR="00140469" w:rsidRPr="00FA5848" w:rsidRDefault="00840BA5" w:rsidP="00806A05">
            <w:pPr>
              <w:spacing w:before="52" w:after="0" w:line="240" w:lineRule="auto"/>
              <w:rPr>
                <w:i/>
                <w:caps/>
                <w:spacing w:val="-3"/>
                <w:sz w:val="14"/>
              </w:rPr>
            </w:pPr>
            <w:r w:rsidRPr="00FA5848">
              <w:rPr>
                <w:i/>
                <w:caps/>
                <w:spacing w:val="-3"/>
                <w:sz w:val="14"/>
              </w:rPr>
              <w:t xml:space="preserve">Source: </w:t>
            </w:r>
            <w:r w:rsidRPr="00840BA5">
              <w:rPr>
                <w:i/>
                <w:caps/>
                <w:spacing w:val="-3"/>
                <w:sz w:val="14"/>
              </w:rPr>
              <w:t>NCVER Government-funded Students and courses (As of the pre-2014 scope, including ACE fee for service – see section 1.4)</w:t>
            </w:r>
          </w:p>
        </w:tc>
      </w:tr>
      <w:tr w:rsidR="00140469" w:rsidRPr="00FA5848" w14:paraId="214480AE" w14:textId="77777777" w:rsidTr="00806A05">
        <w:trPr>
          <w:cantSplit/>
          <w:trHeight w:hRule="exact" w:val="160"/>
        </w:trPr>
        <w:tc>
          <w:tcPr>
            <w:tcW w:w="10994" w:type="dxa"/>
            <w:gridSpan w:val="2"/>
            <w:tcBorders>
              <w:top w:val="single" w:sz="4" w:space="0" w:color="auto"/>
            </w:tcBorders>
            <w:shd w:val="clear" w:color="auto" w:fill="auto"/>
            <w:tcMar>
              <w:top w:w="0" w:type="dxa"/>
              <w:left w:w="0" w:type="dxa"/>
              <w:bottom w:w="0" w:type="dxa"/>
            </w:tcMar>
          </w:tcPr>
          <w:p w14:paraId="3489B07D" w14:textId="77777777" w:rsidR="00140469" w:rsidRPr="00FA5848" w:rsidRDefault="00140469" w:rsidP="00806A05">
            <w:pPr>
              <w:keepNext/>
              <w:keepLines/>
              <w:spacing w:after="0" w:line="240" w:lineRule="auto"/>
              <w:rPr>
                <w:rFonts w:ascii="Arial" w:hAnsi="Arial" w:cs="Arial"/>
                <w:b/>
                <w:sz w:val="4"/>
                <w:vertAlign w:val="superscript"/>
              </w:rPr>
            </w:pPr>
          </w:p>
        </w:tc>
      </w:tr>
    </w:tbl>
    <w:p w14:paraId="5C0961CF" w14:textId="77777777" w:rsidR="00140469" w:rsidRPr="00FA5848" w:rsidRDefault="00140469" w:rsidP="00140469">
      <w:pPr>
        <w:spacing w:before="60"/>
      </w:pPr>
    </w:p>
    <w:p w14:paraId="6EFA30CA" w14:textId="77777777" w:rsidR="00140469" w:rsidRPr="00FA5848" w:rsidRDefault="00140469" w:rsidP="00021F56">
      <w:pPr>
        <w:keepNext/>
        <w:keepLines/>
        <w:numPr>
          <w:ilvl w:val="2"/>
          <w:numId w:val="21"/>
        </w:numPr>
        <w:pBdr>
          <w:bottom w:val="single" w:sz="4" w:space="1" w:color="auto"/>
        </w:pBdr>
        <w:spacing w:before="120" w:after="48"/>
        <w:ind w:left="720" w:hanging="720"/>
        <w:outlineLvl w:val="8"/>
        <w:rPr>
          <w:rFonts w:eastAsiaTheme="majorEastAsia" w:cstheme="majorBidi"/>
          <w:b/>
          <w:iCs/>
          <w:color w:val="272727" w:themeColor="text1" w:themeTint="D8"/>
          <w:spacing w:val="3"/>
          <w:szCs w:val="21"/>
        </w:rPr>
      </w:pPr>
      <w:r w:rsidRPr="00FA5848">
        <w:rPr>
          <w:rFonts w:eastAsiaTheme="majorEastAsia" w:cstheme="majorBidi"/>
          <w:b/>
          <w:iCs/>
          <w:color w:val="272727" w:themeColor="text1" w:themeTint="D8"/>
          <w:spacing w:val="3"/>
          <w:szCs w:val="21"/>
        </w:rPr>
        <w:t>Australian Capital Territory</w:t>
      </w:r>
    </w:p>
    <w:p w14:paraId="0F2EB97C" w14:textId="3DA8FD9E" w:rsidR="00140469" w:rsidRPr="00FA5848" w:rsidRDefault="00B04F85" w:rsidP="002760EC">
      <w:pPr>
        <w:pStyle w:val="BodyText"/>
      </w:pPr>
      <w:r w:rsidRPr="002760EC">
        <w:fldChar w:fldCharType="begin"/>
      </w:r>
      <w:r w:rsidRPr="002760EC">
        <w:instrText xml:space="preserve"> REF _Ref434259736 \h</w:instrText>
      </w:r>
      <w:r w:rsidR="002760EC" w:rsidRPr="002760EC">
        <w:instrText xml:space="preserve"> </w:instrText>
      </w:r>
      <w:r w:rsidR="002760EC" w:rsidRPr="00F4536B">
        <w:instrText>\* MERGEFORMAT</w:instrText>
      </w:r>
      <w:r w:rsidRPr="002760EC">
        <w:instrText xml:space="preserve"> </w:instrText>
      </w:r>
      <w:r w:rsidRPr="002760EC">
        <w:fldChar w:fldCharType="separate"/>
      </w:r>
      <w:r w:rsidR="008C40B9" w:rsidRPr="008C40B9">
        <w:rPr>
          <w:iCs/>
          <w:color w:val="000100"/>
          <w:szCs w:val="18"/>
        </w:rPr>
        <w:t>Figure A.8</w:t>
      </w:r>
      <w:r w:rsidRPr="002760EC">
        <w:fldChar w:fldCharType="end"/>
      </w:r>
      <w:r>
        <w:t xml:space="preserve"> </w:t>
      </w:r>
      <w:r w:rsidR="00140469" w:rsidRPr="00FA5848">
        <w:t xml:space="preserve">details the progress ACT has made towards their agreed training outcomes since 2012. ACT training outcomes include: </w:t>
      </w:r>
    </w:p>
    <w:p w14:paraId="0E8E8684" w14:textId="77777777" w:rsidR="00140469" w:rsidRPr="00FA5848" w:rsidRDefault="00140469" w:rsidP="00021F56">
      <w:pPr>
        <w:numPr>
          <w:ilvl w:val="0"/>
          <w:numId w:val="28"/>
        </w:numPr>
        <w:spacing w:before="60" w:after="60"/>
      </w:pPr>
      <w:r w:rsidRPr="00FA5848">
        <w:t>Training Outcome 1: Aggregate qualification completions</w:t>
      </w:r>
    </w:p>
    <w:p w14:paraId="0CCB3FD6" w14:textId="77777777" w:rsidR="00140469" w:rsidRPr="00FA5848" w:rsidRDefault="00140469" w:rsidP="00021F56">
      <w:pPr>
        <w:numPr>
          <w:ilvl w:val="0"/>
          <w:numId w:val="28"/>
        </w:numPr>
        <w:spacing w:before="60" w:after="60"/>
      </w:pPr>
      <w:r w:rsidRPr="00FA5848">
        <w:t>Training Outcome 2: Commencements of higher qualifications (Certificate III and above)</w:t>
      </w:r>
    </w:p>
    <w:p w14:paraId="6C5CABF6" w14:textId="77777777" w:rsidR="00140469" w:rsidRPr="00FA5848" w:rsidRDefault="00140469" w:rsidP="00021F56">
      <w:pPr>
        <w:numPr>
          <w:ilvl w:val="0"/>
          <w:numId w:val="28"/>
        </w:numPr>
        <w:spacing w:before="60" w:after="60"/>
      </w:pPr>
      <w:r w:rsidRPr="00FA5848">
        <w:t>Training Outcome 3: Commencements of higher qualifications by Indigenous Australians</w:t>
      </w:r>
    </w:p>
    <w:p w14:paraId="3A3DF78D" w14:textId="77777777" w:rsidR="00140469" w:rsidRPr="00FA5848" w:rsidRDefault="00140469" w:rsidP="00021F56">
      <w:pPr>
        <w:numPr>
          <w:ilvl w:val="0"/>
          <w:numId w:val="28"/>
        </w:numPr>
        <w:spacing w:before="60" w:after="60"/>
      </w:pPr>
      <w:r w:rsidRPr="00FA5848">
        <w:t>Training Outcome 4: Commencements of qualifications by Australians with a disability</w:t>
      </w:r>
    </w:p>
    <w:p w14:paraId="764EA75F" w14:textId="77777777" w:rsidR="00140469" w:rsidRPr="00FA5848" w:rsidRDefault="00140469" w:rsidP="00021F56">
      <w:pPr>
        <w:numPr>
          <w:ilvl w:val="0"/>
          <w:numId w:val="28"/>
        </w:numPr>
        <w:spacing w:before="60" w:after="60"/>
      </w:pPr>
      <w:r w:rsidRPr="00FA5848">
        <w:t>Training Outcome 5: Qualification completions by mature age workers (40+)</w:t>
      </w:r>
    </w:p>
    <w:p w14:paraId="0E123D05" w14:textId="6EA2CF3F" w:rsidR="00140469" w:rsidRPr="00FA5848" w:rsidRDefault="00140469" w:rsidP="00140469">
      <w:pPr>
        <w:spacing w:before="60"/>
      </w:pPr>
      <w:r w:rsidRPr="00FA5848">
        <w:t>ACT has already exceeded each of their five training outcome targets by a significant margin.</w:t>
      </w:r>
    </w:p>
    <w:tbl>
      <w:tblPr>
        <w:tblStyle w:val="TableGrid20"/>
        <w:tblW w:w="10994" w:type="dxa"/>
        <w:tblInd w:w="-2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5497"/>
        <w:gridCol w:w="5497"/>
      </w:tblGrid>
      <w:tr w:rsidR="00140469" w:rsidRPr="00FA5848" w14:paraId="753F5137" w14:textId="77777777" w:rsidTr="00806A05">
        <w:trPr>
          <w:cantSplit/>
        </w:trPr>
        <w:tc>
          <w:tcPr>
            <w:tcW w:w="10994" w:type="dxa"/>
            <w:gridSpan w:val="2"/>
            <w:tcBorders>
              <w:top w:val="single" w:sz="4" w:space="0" w:color="auto"/>
            </w:tcBorders>
            <w:shd w:val="clear" w:color="auto" w:fill="auto"/>
            <w:tcMar>
              <w:left w:w="0" w:type="dxa"/>
            </w:tcMar>
          </w:tcPr>
          <w:p w14:paraId="6CBBA1E9" w14:textId="6C312457" w:rsidR="00140469" w:rsidRPr="00FA5848" w:rsidRDefault="00B04F85" w:rsidP="00806A05">
            <w:pPr>
              <w:keepNext/>
              <w:keepLines/>
              <w:spacing w:after="0" w:line="240" w:lineRule="auto"/>
              <w:rPr>
                <w:iCs/>
                <w:caps/>
                <w:color w:val="000100"/>
                <w:szCs w:val="18"/>
              </w:rPr>
            </w:pPr>
            <w:bookmarkStart w:id="780" w:name="_Ref434259736"/>
            <w:bookmarkStart w:id="781" w:name="_Toc432757869"/>
            <w:bookmarkStart w:id="782" w:name="_Toc432894123"/>
            <w:bookmarkStart w:id="783" w:name="_Toc432960870"/>
            <w:bookmarkStart w:id="784" w:name="_Toc433728423"/>
            <w:bookmarkStart w:id="785" w:name="_Toc440460806"/>
            <w:r w:rsidRPr="00B04F85">
              <w:rPr>
                <w:b/>
                <w:iCs/>
                <w:caps/>
                <w:color w:val="000100"/>
                <w:szCs w:val="18"/>
              </w:rPr>
              <w:t xml:space="preserve">Figure </w:t>
            </w:r>
            <w:r w:rsidR="00C12673">
              <w:rPr>
                <w:b/>
                <w:iCs/>
                <w:caps/>
                <w:color w:val="000100"/>
                <w:szCs w:val="18"/>
              </w:rPr>
              <w:fldChar w:fldCharType="begin"/>
            </w:r>
            <w:r w:rsidR="00C12673">
              <w:rPr>
                <w:b/>
                <w:iCs/>
                <w:caps/>
                <w:color w:val="000100"/>
                <w:szCs w:val="18"/>
              </w:rPr>
              <w:instrText xml:space="preserve"> STYLEREF 7 \s </w:instrText>
            </w:r>
            <w:r w:rsidR="00C12673">
              <w:rPr>
                <w:b/>
                <w:iCs/>
                <w:caps/>
                <w:color w:val="000100"/>
                <w:szCs w:val="18"/>
              </w:rPr>
              <w:fldChar w:fldCharType="separate"/>
            </w:r>
            <w:r w:rsidR="008C40B9">
              <w:rPr>
                <w:b/>
                <w:iCs/>
                <w:caps/>
                <w:noProof/>
                <w:color w:val="000100"/>
                <w:szCs w:val="18"/>
              </w:rPr>
              <w:t>A</w:t>
            </w:r>
            <w:r w:rsidR="00C12673">
              <w:rPr>
                <w:b/>
                <w:iCs/>
                <w:caps/>
                <w:color w:val="000100"/>
                <w:szCs w:val="18"/>
              </w:rPr>
              <w:fldChar w:fldCharType="end"/>
            </w:r>
            <w:r w:rsidR="00C12673">
              <w:rPr>
                <w:b/>
                <w:iCs/>
                <w:caps/>
                <w:color w:val="000100"/>
                <w:szCs w:val="18"/>
              </w:rPr>
              <w:t>.</w:t>
            </w:r>
            <w:r w:rsidR="00C12673">
              <w:rPr>
                <w:b/>
                <w:iCs/>
                <w:caps/>
                <w:color w:val="000100"/>
                <w:szCs w:val="18"/>
              </w:rPr>
              <w:fldChar w:fldCharType="begin"/>
            </w:r>
            <w:r w:rsidR="00C12673">
              <w:rPr>
                <w:b/>
                <w:iCs/>
                <w:caps/>
                <w:color w:val="000100"/>
                <w:szCs w:val="18"/>
              </w:rPr>
              <w:instrText xml:space="preserve"> SEQ Figure_AP \* ARABIC \s 7 </w:instrText>
            </w:r>
            <w:r w:rsidR="00C12673">
              <w:rPr>
                <w:b/>
                <w:iCs/>
                <w:caps/>
                <w:color w:val="000100"/>
                <w:szCs w:val="18"/>
              </w:rPr>
              <w:fldChar w:fldCharType="separate"/>
            </w:r>
            <w:r w:rsidR="008C40B9">
              <w:rPr>
                <w:b/>
                <w:iCs/>
                <w:caps/>
                <w:noProof/>
                <w:color w:val="000100"/>
                <w:szCs w:val="18"/>
              </w:rPr>
              <w:t>8</w:t>
            </w:r>
            <w:r w:rsidR="00C12673">
              <w:rPr>
                <w:b/>
                <w:iCs/>
                <w:caps/>
                <w:color w:val="000100"/>
                <w:szCs w:val="18"/>
              </w:rPr>
              <w:fldChar w:fldCharType="end"/>
            </w:r>
            <w:bookmarkEnd w:id="780"/>
            <w:r w:rsidR="00395D0E" w:rsidRPr="00395D0E">
              <w:rPr>
                <w:iCs/>
                <w:caps/>
                <w:color w:val="000100"/>
                <w:szCs w:val="18"/>
              </w:rPr>
              <w:tab/>
            </w:r>
            <w:r w:rsidR="00395D0E">
              <w:rPr>
                <w:iCs/>
                <w:caps/>
                <w:color w:val="000100"/>
                <w:szCs w:val="18"/>
              </w:rPr>
              <w:t>Progress against NP Implementation plan training outcomes – Australian Capital Territory</w:t>
            </w:r>
            <w:bookmarkEnd w:id="781"/>
            <w:bookmarkEnd w:id="782"/>
            <w:bookmarkEnd w:id="783"/>
            <w:bookmarkEnd w:id="784"/>
            <w:bookmarkEnd w:id="785"/>
          </w:p>
        </w:tc>
      </w:tr>
      <w:tr w:rsidR="00140469" w:rsidRPr="00FA5848" w14:paraId="55214038" w14:textId="77777777" w:rsidTr="00806A05">
        <w:trPr>
          <w:cantSplit/>
          <w:trHeight w:hRule="exact" w:val="380"/>
        </w:trPr>
        <w:tc>
          <w:tcPr>
            <w:tcW w:w="10994" w:type="dxa"/>
            <w:gridSpan w:val="2"/>
            <w:tcBorders>
              <w:bottom w:val="single" w:sz="4" w:space="0" w:color="auto"/>
            </w:tcBorders>
            <w:shd w:val="clear" w:color="auto" w:fill="auto"/>
          </w:tcPr>
          <w:p w14:paraId="191BA8A3" w14:textId="77777777" w:rsidR="00140469" w:rsidRPr="00FA5848" w:rsidRDefault="00140469" w:rsidP="00806A05">
            <w:pPr>
              <w:keepNext/>
              <w:keepLines/>
              <w:spacing w:after="0" w:line="240" w:lineRule="auto"/>
              <w:rPr>
                <w:rFonts w:cs="Arial"/>
                <w:sz w:val="4"/>
              </w:rPr>
            </w:pPr>
            <w:r w:rsidRPr="004240E0">
              <w:rPr>
                <w:rFonts w:cs="Arial"/>
                <w:noProof/>
                <w:sz w:val="4"/>
                <w:lang w:eastAsia="en-AU"/>
              </w:rPr>
              <mc:AlternateContent>
                <mc:Choice Requires="wps">
                  <w:drawing>
                    <wp:anchor distT="0" distB="0" distL="114300" distR="114300" simplePos="0" relativeHeight="251760640" behindDoc="0" locked="1" layoutInCell="1" allowOverlap="1" wp14:anchorId="25F1E842" wp14:editId="4C67E166">
                      <wp:simplePos x="0" y="0"/>
                      <wp:positionH relativeFrom="rightMargin">
                        <wp:posOffset>-772795</wp:posOffset>
                      </wp:positionH>
                      <wp:positionV relativeFrom="page">
                        <wp:posOffset>0</wp:posOffset>
                      </wp:positionV>
                      <wp:extent cx="436880" cy="213360"/>
                      <wp:effectExtent l="0" t="0" r="1270" b="0"/>
                      <wp:wrapNone/>
                      <wp:docPr id="17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2E3FF88" id="Freeform 5" o:spid="_x0000_s1026" style="position:absolute;margin-left:-60.85pt;margin-top:0;width:34.4pt;height:16.8pt;z-index:251760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nucpnX4DAADC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140469" w:rsidRPr="00FA5848" w14:paraId="5A921426" w14:textId="77777777" w:rsidTr="00806A05">
        <w:trPr>
          <w:cantSplit/>
        </w:trPr>
        <w:tc>
          <w:tcPr>
            <w:tcW w:w="5497" w:type="dxa"/>
            <w:tcBorders>
              <w:top w:val="single" w:sz="4" w:space="0" w:color="auto"/>
            </w:tcBorders>
            <w:shd w:val="clear" w:color="auto" w:fill="auto"/>
            <w:tcMar>
              <w:top w:w="10" w:type="dxa"/>
              <w:bottom w:w="10" w:type="dxa"/>
              <w:right w:w="0" w:type="dxa"/>
            </w:tcMar>
          </w:tcPr>
          <w:p w14:paraId="77A9775C" w14:textId="77777777" w:rsidR="00140469" w:rsidRPr="00FA5848" w:rsidRDefault="00140469" w:rsidP="00806A05">
            <w:pPr>
              <w:keepNext/>
              <w:spacing w:after="0" w:line="240" w:lineRule="auto"/>
              <w:jc w:val="center"/>
              <w:rPr>
                <w:b/>
              </w:rPr>
            </w:pPr>
            <w:r w:rsidRPr="00FA5848">
              <w:rPr>
                <w:b/>
              </w:rPr>
              <w:t>Training Outcome 1: Aggregate qualification completions</w:t>
            </w:r>
          </w:p>
          <w:p w14:paraId="3B550E84" w14:textId="77777777" w:rsidR="00140469" w:rsidRPr="00FA5848" w:rsidRDefault="00140469" w:rsidP="00806A05">
            <w:pPr>
              <w:keepNext/>
              <w:spacing w:after="0" w:line="240" w:lineRule="auto"/>
              <w:jc w:val="center"/>
              <w:rPr>
                <w:b/>
              </w:rPr>
            </w:pPr>
          </w:p>
          <w:p w14:paraId="491AAECD" w14:textId="7E9B2756" w:rsidR="00140469" w:rsidRPr="00FA5848" w:rsidRDefault="009B67D8" w:rsidP="00806A05">
            <w:pPr>
              <w:keepNext/>
              <w:spacing w:after="0" w:line="240" w:lineRule="auto"/>
              <w:jc w:val="center"/>
              <w:rPr>
                <w:sz w:val="16"/>
              </w:rPr>
            </w:pPr>
            <w:r>
              <w:rPr>
                <w:noProof/>
                <w:sz w:val="16"/>
                <w:lang w:eastAsia="en-AU"/>
              </w:rPr>
              <w:drawing>
                <wp:inline distT="0" distB="0" distL="0" distR="0" wp14:anchorId="35C7560A" wp14:editId="528E3CBF">
                  <wp:extent cx="3529965" cy="2304415"/>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529965" cy="2304415"/>
                          </a:xfrm>
                          <a:prstGeom prst="rect">
                            <a:avLst/>
                          </a:prstGeom>
                          <a:noFill/>
                        </pic:spPr>
                      </pic:pic>
                    </a:graphicData>
                  </a:graphic>
                </wp:inline>
              </w:drawing>
            </w:r>
          </w:p>
        </w:tc>
        <w:tc>
          <w:tcPr>
            <w:tcW w:w="5497" w:type="dxa"/>
            <w:tcBorders>
              <w:top w:val="single" w:sz="4" w:space="0" w:color="auto"/>
            </w:tcBorders>
            <w:shd w:val="clear" w:color="auto" w:fill="auto"/>
          </w:tcPr>
          <w:p w14:paraId="1FB0C7F0" w14:textId="77777777" w:rsidR="00140469" w:rsidRPr="00FA5848" w:rsidRDefault="00140469" w:rsidP="00806A05">
            <w:pPr>
              <w:keepNext/>
              <w:spacing w:after="0" w:line="240" w:lineRule="auto"/>
              <w:jc w:val="center"/>
              <w:rPr>
                <w:b/>
              </w:rPr>
            </w:pPr>
            <w:r w:rsidRPr="00FA5848">
              <w:rPr>
                <w:b/>
              </w:rPr>
              <w:t>Training Outcome 2: Commencements of higher qualifications</w:t>
            </w:r>
          </w:p>
          <w:p w14:paraId="5BF31761" w14:textId="77777777" w:rsidR="00140469" w:rsidRPr="00FA5848" w:rsidRDefault="00140469" w:rsidP="00806A05">
            <w:pPr>
              <w:keepNext/>
              <w:spacing w:after="0" w:line="240" w:lineRule="auto"/>
              <w:jc w:val="center"/>
              <w:rPr>
                <w:b/>
              </w:rPr>
            </w:pPr>
            <w:r w:rsidRPr="00FA5848">
              <w:rPr>
                <w:b/>
              </w:rPr>
              <w:t>(Certificate III and above)</w:t>
            </w:r>
          </w:p>
          <w:p w14:paraId="17D4D23C" w14:textId="6DEA7358" w:rsidR="00140469" w:rsidRPr="00FA5848" w:rsidRDefault="009B67D8" w:rsidP="00806A05">
            <w:pPr>
              <w:keepNext/>
              <w:spacing w:after="0" w:line="240" w:lineRule="auto"/>
              <w:jc w:val="center"/>
              <w:rPr>
                <w:sz w:val="16"/>
              </w:rPr>
            </w:pPr>
            <w:r>
              <w:rPr>
                <w:noProof/>
                <w:sz w:val="16"/>
                <w:lang w:eastAsia="en-AU"/>
              </w:rPr>
              <w:drawing>
                <wp:inline distT="0" distB="0" distL="0" distR="0" wp14:anchorId="231FC854" wp14:editId="57766EFB">
                  <wp:extent cx="3529965" cy="2304415"/>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529965" cy="2304415"/>
                          </a:xfrm>
                          <a:prstGeom prst="rect">
                            <a:avLst/>
                          </a:prstGeom>
                          <a:noFill/>
                        </pic:spPr>
                      </pic:pic>
                    </a:graphicData>
                  </a:graphic>
                </wp:inline>
              </w:drawing>
            </w:r>
          </w:p>
        </w:tc>
      </w:tr>
      <w:tr w:rsidR="00140469" w:rsidRPr="00FA5848" w14:paraId="05C8BDA0" w14:textId="77777777" w:rsidTr="00806A05">
        <w:trPr>
          <w:cantSplit/>
        </w:trPr>
        <w:tc>
          <w:tcPr>
            <w:tcW w:w="5497" w:type="dxa"/>
            <w:shd w:val="clear" w:color="auto" w:fill="auto"/>
            <w:tcMar>
              <w:top w:w="10" w:type="dxa"/>
              <w:bottom w:w="10" w:type="dxa"/>
              <w:right w:w="0" w:type="dxa"/>
            </w:tcMar>
          </w:tcPr>
          <w:p w14:paraId="311BD32B" w14:textId="77777777" w:rsidR="00140469" w:rsidRPr="00FA5848" w:rsidRDefault="00140469" w:rsidP="00806A05">
            <w:pPr>
              <w:keepNext/>
              <w:spacing w:after="0" w:line="240" w:lineRule="auto"/>
              <w:jc w:val="center"/>
              <w:rPr>
                <w:b/>
              </w:rPr>
            </w:pPr>
            <w:r w:rsidRPr="00FA5848">
              <w:rPr>
                <w:b/>
              </w:rPr>
              <w:t>Training Outcome 3: Commencements of higher qualifications</w:t>
            </w:r>
          </w:p>
          <w:p w14:paraId="1380D88A" w14:textId="77777777" w:rsidR="00140469" w:rsidRPr="00FA5848" w:rsidRDefault="00140469" w:rsidP="00806A05">
            <w:pPr>
              <w:keepNext/>
              <w:spacing w:after="0" w:line="240" w:lineRule="auto"/>
              <w:jc w:val="center"/>
              <w:rPr>
                <w:b/>
              </w:rPr>
            </w:pPr>
            <w:r w:rsidRPr="00FA5848">
              <w:rPr>
                <w:b/>
              </w:rPr>
              <w:t>by Indigenous Australians</w:t>
            </w:r>
          </w:p>
          <w:p w14:paraId="50FFD749" w14:textId="4F8E97A7" w:rsidR="00140469" w:rsidRPr="00FA5848" w:rsidRDefault="009B67D8" w:rsidP="00806A05">
            <w:pPr>
              <w:keepNext/>
              <w:spacing w:after="0" w:line="240" w:lineRule="auto"/>
              <w:jc w:val="center"/>
              <w:rPr>
                <w:sz w:val="16"/>
              </w:rPr>
            </w:pPr>
            <w:r>
              <w:rPr>
                <w:noProof/>
                <w:sz w:val="16"/>
                <w:lang w:eastAsia="en-AU"/>
              </w:rPr>
              <w:drawing>
                <wp:inline distT="0" distB="0" distL="0" distR="0" wp14:anchorId="680F1DB2" wp14:editId="7B15BF6D">
                  <wp:extent cx="3529965" cy="2304415"/>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529965" cy="2304415"/>
                          </a:xfrm>
                          <a:prstGeom prst="rect">
                            <a:avLst/>
                          </a:prstGeom>
                          <a:noFill/>
                        </pic:spPr>
                      </pic:pic>
                    </a:graphicData>
                  </a:graphic>
                </wp:inline>
              </w:drawing>
            </w:r>
          </w:p>
        </w:tc>
        <w:tc>
          <w:tcPr>
            <w:tcW w:w="5497" w:type="dxa"/>
            <w:shd w:val="clear" w:color="auto" w:fill="auto"/>
          </w:tcPr>
          <w:p w14:paraId="01F2EB5B" w14:textId="77777777" w:rsidR="00140469" w:rsidRPr="00FA5848" w:rsidRDefault="00140469" w:rsidP="00806A05">
            <w:pPr>
              <w:keepNext/>
              <w:spacing w:after="0" w:line="240" w:lineRule="auto"/>
              <w:jc w:val="center"/>
              <w:rPr>
                <w:b/>
              </w:rPr>
            </w:pPr>
            <w:r w:rsidRPr="00FA5848">
              <w:rPr>
                <w:b/>
              </w:rPr>
              <w:t>Training Outcome 4: Commencements of qualifications</w:t>
            </w:r>
          </w:p>
          <w:p w14:paraId="5F3BC1BF" w14:textId="77777777" w:rsidR="00140469" w:rsidRPr="00FA5848" w:rsidRDefault="00140469" w:rsidP="00806A05">
            <w:pPr>
              <w:keepNext/>
              <w:spacing w:after="0" w:line="240" w:lineRule="auto"/>
              <w:jc w:val="center"/>
              <w:rPr>
                <w:sz w:val="16"/>
              </w:rPr>
            </w:pPr>
            <w:r w:rsidRPr="00FA5848">
              <w:rPr>
                <w:b/>
              </w:rPr>
              <w:t>by Australians with a disability</w:t>
            </w:r>
          </w:p>
          <w:p w14:paraId="1284A55E" w14:textId="4582B085" w:rsidR="00140469" w:rsidRPr="00FA5848" w:rsidRDefault="009B67D8" w:rsidP="00806A05">
            <w:pPr>
              <w:keepNext/>
              <w:spacing w:after="0" w:line="240" w:lineRule="auto"/>
              <w:jc w:val="center"/>
              <w:rPr>
                <w:sz w:val="16"/>
              </w:rPr>
            </w:pPr>
            <w:r>
              <w:rPr>
                <w:noProof/>
                <w:sz w:val="16"/>
                <w:lang w:eastAsia="en-AU"/>
              </w:rPr>
              <w:drawing>
                <wp:inline distT="0" distB="0" distL="0" distR="0" wp14:anchorId="6DD371EC" wp14:editId="080B1BB2">
                  <wp:extent cx="3529965" cy="2304415"/>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529965" cy="2304415"/>
                          </a:xfrm>
                          <a:prstGeom prst="rect">
                            <a:avLst/>
                          </a:prstGeom>
                          <a:noFill/>
                        </pic:spPr>
                      </pic:pic>
                    </a:graphicData>
                  </a:graphic>
                </wp:inline>
              </w:drawing>
            </w:r>
          </w:p>
        </w:tc>
      </w:tr>
      <w:tr w:rsidR="00140469" w:rsidRPr="00FA5848" w14:paraId="496CBD95" w14:textId="77777777" w:rsidTr="00806A05">
        <w:trPr>
          <w:cantSplit/>
        </w:trPr>
        <w:tc>
          <w:tcPr>
            <w:tcW w:w="10994" w:type="dxa"/>
            <w:gridSpan w:val="2"/>
            <w:tcBorders>
              <w:bottom w:val="single" w:sz="4" w:space="0" w:color="auto"/>
            </w:tcBorders>
            <w:shd w:val="clear" w:color="auto" w:fill="auto"/>
            <w:tcMar>
              <w:top w:w="10" w:type="dxa"/>
              <w:bottom w:w="10" w:type="dxa"/>
              <w:right w:w="0" w:type="dxa"/>
            </w:tcMar>
          </w:tcPr>
          <w:p w14:paraId="011F58A1" w14:textId="77777777" w:rsidR="00140469" w:rsidRPr="00FA5848" w:rsidRDefault="00140469" w:rsidP="00806A05">
            <w:pPr>
              <w:keepNext/>
              <w:spacing w:after="0" w:line="240" w:lineRule="auto"/>
              <w:jc w:val="center"/>
              <w:rPr>
                <w:b/>
              </w:rPr>
            </w:pPr>
            <w:r w:rsidRPr="00FA5848">
              <w:rPr>
                <w:b/>
              </w:rPr>
              <w:t xml:space="preserve">Training Outcome 5: Qualification completions by mature </w:t>
            </w:r>
          </w:p>
          <w:p w14:paraId="2A97C021" w14:textId="77777777" w:rsidR="00140469" w:rsidRPr="00FA5848" w:rsidRDefault="00140469" w:rsidP="00806A05">
            <w:pPr>
              <w:keepNext/>
              <w:spacing w:after="0" w:line="240" w:lineRule="auto"/>
              <w:jc w:val="center"/>
              <w:rPr>
                <w:b/>
              </w:rPr>
            </w:pPr>
            <w:r w:rsidRPr="00FA5848">
              <w:rPr>
                <w:b/>
              </w:rPr>
              <w:t>age workers (40+)</w:t>
            </w:r>
          </w:p>
          <w:p w14:paraId="1AB268D7" w14:textId="747CA676" w:rsidR="00140469" w:rsidRPr="00FA5848" w:rsidRDefault="009B67D8" w:rsidP="00806A05">
            <w:pPr>
              <w:keepNext/>
              <w:spacing w:after="0" w:line="240" w:lineRule="auto"/>
              <w:jc w:val="center"/>
              <w:rPr>
                <w:sz w:val="16"/>
              </w:rPr>
            </w:pPr>
            <w:r>
              <w:rPr>
                <w:noProof/>
                <w:sz w:val="16"/>
                <w:lang w:eastAsia="en-AU"/>
              </w:rPr>
              <w:drawing>
                <wp:inline distT="0" distB="0" distL="0" distR="0" wp14:anchorId="22C0BA64" wp14:editId="795C0DF9">
                  <wp:extent cx="3529965" cy="2304415"/>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529965" cy="2304415"/>
                          </a:xfrm>
                          <a:prstGeom prst="rect">
                            <a:avLst/>
                          </a:prstGeom>
                          <a:noFill/>
                        </pic:spPr>
                      </pic:pic>
                    </a:graphicData>
                  </a:graphic>
                </wp:inline>
              </w:drawing>
            </w:r>
          </w:p>
        </w:tc>
      </w:tr>
      <w:tr w:rsidR="00140469" w:rsidRPr="00FA5848" w14:paraId="29B288CC" w14:textId="77777777" w:rsidTr="00806A05">
        <w:trPr>
          <w:cantSplit/>
        </w:trPr>
        <w:tc>
          <w:tcPr>
            <w:tcW w:w="10994" w:type="dxa"/>
            <w:gridSpan w:val="2"/>
            <w:tcBorders>
              <w:top w:val="single" w:sz="4" w:space="0" w:color="auto"/>
              <w:bottom w:val="single" w:sz="4" w:space="0" w:color="auto"/>
            </w:tcBorders>
            <w:shd w:val="clear" w:color="auto" w:fill="auto"/>
            <w:tcMar>
              <w:top w:w="12" w:type="dxa"/>
              <w:left w:w="0" w:type="dxa"/>
              <w:bottom w:w="113" w:type="dxa"/>
            </w:tcMar>
          </w:tcPr>
          <w:p w14:paraId="6BB1EB89" w14:textId="77777777" w:rsidR="00140469" w:rsidRPr="00FA5848" w:rsidRDefault="00140469" w:rsidP="00806A05">
            <w:pPr>
              <w:spacing w:before="52" w:after="0" w:line="240" w:lineRule="auto"/>
              <w:rPr>
                <w:i/>
                <w:caps/>
                <w:spacing w:val="-3"/>
                <w:sz w:val="14"/>
              </w:rPr>
            </w:pPr>
            <w:r w:rsidRPr="00FA5848">
              <w:rPr>
                <w:i/>
                <w:spacing w:val="-3"/>
                <w:sz w:val="14"/>
              </w:rPr>
              <w:t>Note: the purple squares represent the Training Outcome targets.</w:t>
            </w:r>
          </w:p>
          <w:p w14:paraId="23A5C63B" w14:textId="42DFB7DE" w:rsidR="00140469" w:rsidRPr="00FA5848" w:rsidRDefault="00840BA5" w:rsidP="00806A05">
            <w:pPr>
              <w:spacing w:before="52" w:after="0" w:line="240" w:lineRule="auto"/>
              <w:rPr>
                <w:i/>
                <w:caps/>
                <w:spacing w:val="-3"/>
                <w:sz w:val="14"/>
              </w:rPr>
            </w:pPr>
            <w:r w:rsidRPr="00FA5848">
              <w:rPr>
                <w:i/>
                <w:caps/>
                <w:spacing w:val="-3"/>
                <w:sz w:val="14"/>
              </w:rPr>
              <w:t xml:space="preserve">Source: </w:t>
            </w:r>
            <w:r w:rsidRPr="00840BA5">
              <w:rPr>
                <w:i/>
                <w:caps/>
                <w:spacing w:val="-3"/>
                <w:sz w:val="14"/>
              </w:rPr>
              <w:t>NCVER Government-funded Students and courses (As of the pre-2014 scope, including ACE fee for service – see section 1.4)</w:t>
            </w:r>
          </w:p>
        </w:tc>
      </w:tr>
    </w:tbl>
    <w:p w14:paraId="4136B8E6" w14:textId="77777777" w:rsidR="00140469" w:rsidRPr="00FA5848" w:rsidRDefault="00140469" w:rsidP="00140469">
      <w:pPr>
        <w:pStyle w:val="BodyText"/>
      </w:pPr>
    </w:p>
    <w:p w14:paraId="6B6031A2" w14:textId="77777777" w:rsidR="00140469" w:rsidRPr="00FA5848" w:rsidRDefault="00140469" w:rsidP="00140469">
      <w:pPr>
        <w:pStyle w:val="BodyText"/>
        <w:sectPr w:rsidR="00140469" w:rsidRPr="00FA5848" w:rsidSect="00806A05">
          <w:pgSz w:w="11907" w:h="16839" w:code="9"/>
          <w:pgMar w:top="1100" w:right="443" w:bottom="1320" w:left="3296" w:header="456" w:footer="262" w:gutter="0"/>
          <w:pgNumType w:start="1" w:chapStyle="7" w:chapSep="enDash"/>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_Appendix"/>
      </w:tblPr>
      <w:tblGrid>
        <w:gridCol w:w="4728"/>
        <w:gridCol w:w="3430"/>
      </w:tblGrid>
      <w:tr w:rsidR="00140469" w:rsidRPr="00FA5848" w14:paraId="546E68E0" w14:textId="77777777" w:rsidTr="00806A05">
        <w:trPr>
          <w:trHeight w:hRule="exact" w:val="382"/>
        </w:trPr>
        <w:tc>
          <w:tcPr>
            <w:tcW w:w="4728" w:type="dxa"/>
            <w:shd w:val="clear" w:color="auto" w:fill="9D57A6"/>
          </w:tcPr>
          <w:p w14:paraId="645D0B23" w14:textId="77777777" w:rsidR="00140469" w:rsidRPr="00FA5848" w:rsidRDefault="00140469" w:rsidP="00806A05">
            <w:pPr>
              <w:pStyle w:val="tagappendixChapter"/>
              <w:keepNext/>
            </w:pPr>
            <w:r w:rsidRPr="004240E0">
              <w:rPr>
                <w:noProof/>
                <w:lang w:eastAsia="en-AU"/>
              </w:rPr>
              <mc:AlternateContent>
                <mc:Choice Requires="wps">
                  <w:drawing>
                    <wp:anchor distT="0" distB="0" distL="114300" distR="114300" simplePos="0" relativeHeight="251752448" behindDoc="0" locked="1" layoutInCell="1" allowOverlap="1" wp14:anchorId="3BCC9099" wp14:editId="31D40643">
                      <wp:simplePos x="0" y="0"/>
                      <wp:positionH relativeFrom="page">
                        <wp:posOffset>158750</wp:posOffset>
                      </wp:positionH>
                      <wp:positionV relativeFrom="page">
                        <wp:posOffset>6350</wp:posOffset>
                      </wp:positionV>
                      <wp:extent cx="439560" cy="215280"/>
                      <wp:effectExtent l="0" t="0" r="0" b="0"/>
                      <wp:wrapNone/>
                      <wp:docPr id="286"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57593B7" id="Freeform 5" o:spid="_x0000_s1026" style="position:absolute;margin-left:12.5pt;margin-top:.5pt;width:34.6pt;height:16.9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3430" w:type="dxa"/>
            <w:shd w:val="clear" w:color="auto" w:fill="9D57A6"/>
          </w:tcPr>
          <w:p w14:paraId="60811E25" w14:textId="77777777" w:rsidR="00140469" w:rsidRPr="00FA5848" w:rsidRDefault="00140469" w:rsidP="00806A05">
            <w:pPr>
              <w:pStyle w:val="spacer"/>
            </w:pPr>
          </w:p>
        </w:tc>
      </w:tr>
      <w:tr w:rsidR="00140469" w:rsidRPr="00FA5848" w14:paraId="2A3CB41A" w14:textId="77777777" w:rsidTr="00806A05">
        <w:trPr>
          <w:trHeight w:hRule="exact" w:val="3665"/>
        </w:trPr>
        <w:tc>
          <w:tcPr>
            <w:tcW w:w="4728" w:type="dxa"/>
            <w:shd w:val="clear" w:color="auto" w:fill="9D57A6"/>
            <w:tcMar>
              <w:left w:w="0" w:type="dxa"/>
            </w:tcMar>
            <w:vAlign w:val="bottom"/>
          </w:tcPr>
          <w:p w14:paraId="2ABA47BF" w14:textId="77777777" w:rsidR="00140469" w:rsidRPr="00FA5848" w:rsidRDefault="00140469" w:rsidP="00806A05">
            <w:pPr>
              <w:pStyle w:val="Heading7"/>
              <w:outlineLvl w:val="6"/>
            </w:pPr>
            <w:r w:rsidRPr="00FA5848">
              <w:t>Terms of Reference and Review scope</w:t>
            </w:r>
          </w:p>
        </w:tc>
        <w:tc>
          <w:tcPr>
            <w:tcW w:w="3430" w:type="dxa"/>
            <w:shd w:val="clear" w:color="auto" w:fill="9D57A6"/>
            <w:tcMar>
              <w:right w:w="344" w:type="dxa"/>
            </w:tcMar>
          </w:tcPr>
          <w:p w14:paraId="475F3338" w14:textId="77777777" w:rsidR="00140469" w:rsidRPr="00FA5848" w:rsidRDefault="00140469" w:rsidP="00806A05">
            <w:pPr>
              <w:pStyle w:val="HeadingAppendix"/>
              <w:rPr>
                <w:noProof w:val="0"/>
              </w:rPr>
            </w:pPr>
            <w:r w:rsidRPr="00A74525">
              <w:rPr>
                <w:noProof w:val="0"/>
              </w:rPr>
              <w:fldChar w:fldCharType="begin"/>
            </w:r>
            <w:r w:rsidRPr="00FA5848">
              <w:rPr>
                <w:noProof w:val="0"/>
              </w:rPr>
              <w:instrText xml:space="preserve"> SEQ AppNum \* ALPHABETIC \* MERGEFORMAT </w:instrText>
            </w:r>
            <w:r w:rsidRPr="00A74525">
              <w:rPr>
                <w:noProof w:val="0"/>
              </w:rPr>
              <w:fldChar w:fldCharType="separate"/>
            </w:r>
            <w:bookmarkStart w:id="786" w:name="_Toc440460762"/>
            <w:bookmarkStart w:id="787" w:name="_Toc433811593"/>
            <w:bookmarkStart w:id="788" w:name="_Toc433728382"/>
            <w:bookmarkStart w:id="789" w:name="_Toc432894330"/>
            <w:bookmarkStart w:id="790" w:name="_Toc432891505"/>
            <w:bookmarkStart w:id="791" w:name="_Toc432889779"/>
            <w:bookmarkStart w:id="792" w:name="_Toc432877617"/>
            <w:bookmarkStart w:id="793" w:name="_Toc432606975"/>
            <w:bookmarkStart w:id="794" w:name="_Toc432579260"/>
            <w:bookmarkStart w:id="795" w:name="_Toc431905395"/>
            <w:bookmarkStart w:id="796" w:name="_Toc431892684"/>
            <w:bookmarkStart w:id="797" w:name="_Toc431826678"/>
            <w:bookmarkStart w:id="798" w:name="_Toc431826617"/>
            <w:bookmarkStart w:id="799" w:name="_Toc431822834"/>
            <w:bookmarkStart w:id="800" w:name="_Toc431819564"/>
            <w:bookmarkStart w:id="801" w:name="_Toc431819538"/>
            <w:bookmarkStart w:id="802" w:name="_Toc431819508"/>
            <w:bookmarkStart w:id="803" w:name="_Toc431819132"/>
            <w:bookmarkStart w:id="804" w:name="_Toc432069539"/>
            <w:bookmarkStart w:id="805" w:name="_Toc432069599"/>
            <w:bookmarkStart w:id="806" w:name="_Toc432069659"/>
            <w:bookmarkStart w:id="807" w:name="_Toc432069765"/>
            <w:bookmarkStart w:id="808" w:name="_Toc432598031"/>
            <w:bookmarkStart w:id="809" w:name="_Toc432748165"/>
            <w:bookmarkStart w:id="810" w:name="_Toc432960829"/>
            <w:bookmarkStart w:id="811" w:name="_Toc432960931"/>
            <w:bookmarkStart w:id="812" w:name="_Toc433797609"/>
            <w:bookmarkStart w:id="813" w:name="_Toc433797670"/>
            <w:bookmarkStart w:id="814" w:name="_Toc433797775"/>
            <w:bookmarkStart w:id="815" w:name="_Toc433797880"/>
            <w:bookmarkStart w:id="816" w:name="_Toc433797941"/>
            <w:bookmarkStart w:id="817" w:name="_Toc433798002"/>
            <w:bookmarkStart w:id="818" w:name="_Toc433798063"/>
            <w:bookmarkStart w:id="819" w:name="_Toc433798168"/>
            <w:bookmarkStart w:id="820" w:name="_Toc433798273"/>
            <w:bookmarkStart w:id="821" w:name="_Toc433798332"/>
            <w:bookmarkStart w:id="822" w:name="_Toc434253215"/>
            <w:bookmarkStart w:id="823" w:name="_Toc434258544"/>
            <w:bookmarkStart w:id="824" w:name="_Toc440385274"/>
            <w:r w:rsidR="008C40B9">
              <w:t>B</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r w:rsidRPr="00A74525">
              <w:rPr>
                <w:noProof w:val="0"/>
              </w:rPr>
              <w:fldChar w:fldCharType="end"/>
            </w:r>
          </w:p>
        </w:tc>
      </w:tr>
      <w:tr w:rsidR="00140469" w:rsidRPr="00FA5848" w14:paraId="6D2F5F5C" w14:textId="77777777" w:rsidTr="00806A05">
        <w:trPr>
          <w:trHeight w:hRule="exact" w:val="232"/>
        </w:trPr>
        <w:tc>
          <w:tcPr>
            <w:tcW w:w="4728" w:type="dxa"/>
            <w:shd w:val="clear" w:color="auto" w:fill="9D57A6"/>
            <w:tcMar>
              <w:left w:w="0" w:type="dxa"/>
            </w:tcMar>
          </w:tcPr>
          <w:p w14:paraId="75D60B3B" w14:textId="77777777" w:rsidR="00140469" w:rsidRPr="00FA5848" w:rsidRDefault="00140469" w:rsidP="00806A05">
            <w:pPr>
              <w:pStyle w:val="spacer"/>
            </w:pPr>
          </w:p>
        </w:tc>
        <w:tc>
          <w:tcPr>
            <w:tcW w:w="3430" w:type="dxa"/>
            <w:shd w:val="clear" w:color="auto" w:fill="9D57A6"/>
            <w:tcMar>
              <w:right w:w="344" w:type="dxa"/>
            </w:tcMar>
          </w:tcPr>
          <w:p w14:paraId="2F79C2B5" w14:textId="77777777" w:rsidR="00140469" w:rsidRPr="00FA5848" w:rsidRDefault="008C40B9" w:rsidP="00806A05">
            <w:pPr>
              <w:pStyle w:val="App-Context"/>
              <w:keepNext/>
            </w:pPr>
            <w:r>
              <w:fldChar w:fldCharType="begin"/>
            </w:r>
            <w:r>
              <w:instrText xml:space="preserve"> STYLEREF  "Heading 7" \l  \* MERGEFORMAT </w:instrText>
            </w:r>
            <w:r>
              <w:fldChar w:fldCharType="separate"/>
            </w:r>
            <w:bookmarkStart w:id="825" w:name="_Toc433728383"/>
            <w:bookmarkStart w:id="826" w:name="_Toc432960932"/>
            <w:bookmarkStart w:id="827" w:name="_Toc432894331"/>
            <w:bookmarkStart w:id="828" w:name="_Toc440460763"/>
            <w:r>
              <w:rPr>
                <w:noProof/>
              </w:rPr>
              <w:t>Terms of Reference and Review scope</w:t>
            </w:r>
            <w:bookmarkEnd w:id="825"/>
            <w:bookmarkEnd w:id="826"/>
            <w:bookmarkEnd w:id="827"/>
            <w:bookmarkEnd w:id="828"/>
            <w:r>
              <w:rPr>
                <w:noProof/>
              </w:rPr>
              <w:fldChar w:fldCharType="end"/>
            </w:r>
          </w:p>
        </w:tc>
      </w:tr>
      <w:tr w:rsidR="00140469" w:rsidRPr="00FA5848" w14:paraId="7634A6D2" w14:textId="77777777" w:rsidTr="00806A05">
        <w:trPr>
          <w:trHeight w:hRule="exact" w:val="228"/>
        </w:trPr>
        <w:tc>
          <w:tcPr>
            <w:tcW w:w="4728" w:type="dxa"/>
            <w:tcBorders>
              <w:top w:val="single" w:sz="4" w:space="0" w:color="9D57A6"/>
            </w:tcBorders>
            <w:shd w:val="clear" w:color="auto" w:fill="auto"/>
          </w:tcPr>
          <w:p w14:paraId="4D6A42CF" w14:textId="77777777" w:rsidR="00140469" w:rsidRPr="00FA5848" w:rsidRDefault="00140469" w:rsidP="00806A05">
            <w:pPr>
              <w:pStyle w:val="spacer"/>
            </w:pPr>
          </w:p>
        </w:tc>
        <w:tc>
          <w:tcPr>
            <w:tcW w:w="3430" w:type="dxa"/>
            <w:tcBorders>
              <w:top w:val="single" w:sz="4" w:space="0" w:color="9D57A6"/>
            </w:tcBorders>
            <w:shd w:val="clear" w:color="auto" w:fill="auto"/>
          </w:tcPr>
          <w:p w14:paraId="0091D8BE" w14:textId="77777777" w:rsidR="00140469" w:rsidRPr="00FA5848" w:rsidRDefault="00140469" w:rsidP="00806A05">
            <w:pPr>
              <w:pStyle w:val="spacer"/>
            </w:pPr>
          </w:p>
        </w:tc>
      </w:tr>
    </w:tbl>
    <w:p w14:paraId="5CF0B02A" w14:textId="77777777" w:rsidR="00140469" w:rsidRPr="00FA5848" w:rsidRDefault="00140469" w:rsidP="00140469">
      <w:pPr>
        <w:pStyle w:val="Heading8"/>
        <w:spacing w:before="120"/>
      </w:pPr>
      <w:bookmarkStart w:id="829" w:name="_Toc432891507"/>
      <w:bookmarkStart w:id="830" w:name="_Toc432894332"/>
      <w:bookmarkStart w:id="831" w:name="_Toc432894333"/>
      <w:bookmarkStart w:id="832" w:name="_Toc432960933"/>
      <w:bookmarkStart w:id="833" w:name="_Toc433728384"/>
      <w:bookmarkStart w:id="834" w:name="_Toc440460764"/>
      <w:bookmarkEnd w:id="829"/>
      <w:bookmarkEnd w:id="830"/>
      <w:r w:rsidRPr="00FA5848">
        <w:t>Terms of Reference</w:t>
      </w:r>
      <w:bookmarkEnd w:id="831"/>
      <w:bookmarkEnd w:id="832"/>
      <w:bookmarkEnd w:id="833"/>
      <w:bookmarkEnd w:id="834"/>
    </w:p>
    <w:p w14:paraId="18A3139A" w14:textId="77777777" w:rsidR="00140469" w:rsidRPr="00FA5848" w:rsidRDefault="00140469" w:rsidP="00140469">
      <w:pPr>
        <w:pStyle w:val="BodyText"/>
        <w:rPr>
          <w:b/>
          <w:i/>
        </w:rPr>
      </w:pPr>
      <w:r w:rsidRPr="00FA5848">
        <w:rPr>
          <w:b/>
          <w:i/>
        </w:rPr>
        <w:t>Context</w:t>
      </w:r>
    </w:p>
    <w:p w14:paraId="4333B457" w14:textId="77777777" w:rsidR="00140469" w:rsidRPr="00FA5848" w:rsidRDefault="00140469" w:rsidP="00140469">
      <w:pPr>
        <w:pStyle w:val="BodyText"/>
      </w:pPr>
      <w:r w:rsidRPr="00FA5848">
        <w:t xml:space="preserve">Under the National Partnership Agreement on Skills Reform (National Partnership), $1.75 billion of Commonwealth funding is available to States and Territories from 2012–13 to 2016–17 for skills reform and training outcomes. The National Partnership complements the National Agreement for Skills and Workforce Development (NASWD) and the annual payment of around $1.4 billion to States and Territories to subsidise training. Both the NASWD and National Partnership were agreed by the Council of Australian Governments on 13 April 2012. </w:t>
      </w:r>
    </w:p>
    <w:p w14:paraId="319A4CB1" w14:textId="77777777" w:rsidR="00140469" w:rsidRPr="00FA5848" w:rsidRDefault="00140469" w:rsidP="00140469">
      <w:pPr>
        <w:pStyle w:val="BodyText"/>
      </w:pPr>
      <w:r w:rsidRPr="00FA5848">
        <w:t>The National Partnership Agreement requires a review of the progress of its structural reforms and training outcomes be completed by 31 December 2015 (clause 54 to 57 refer).</w:t>
      </w:r>
    </w:p>
    <w:p w14:paraId="077CE909" w14:textId="77777777" w:rsidR="00140469" w:rsidRPr="00FA5848" w:rsidRDefault="00140469" w:rsidP="00140469">
      <w:pPr>
        <w:pStyle w:val="BodyText"/>
        <w:rPr>
          <w:b/>
          <w:i/>
        </w:rPr>
      </w:pPr>
      <w:r w:rsidRPr="00FA5848">
        <w:rPr>
          <w:b/>
          <w:i/>
        </w:rPr>
        <w:t>Scope</w:t>
      </w:r>
    </w:p>
    <w:p w14:paraId="5E04C3BA" w14:textId="77777777" w:rsidR="00140469" w:rsidRPr="00FA5848" w:rsidRDefault="00140469" w:rsidP="00140469">
      <w:pPr>
        <w:pStyle w:val="BodyText"/>
      </w:pPr>
      <w:r w:rsidRPr="00FA5848">
        <w:t>The review will examine the effectiveness of the National Partnership in delivering the agreed objective, outcomes and outputs, noting it may inform future policy settings (clause 54 refers) and recommend future objectives, outcomes and outputs that could form the basis of future Commonwealth–State agreements.</w:t>
      </w:r>
    </w:p>
    <w:p w14:paraId="77D59F04" w14:textId="77777777" w:rsidR="00140469" w:rsidRPr="00FA5848" w:rsidRDefault="00140469" w:rsidP="00140469">
      <w:pPr>
        <w:pStyle w:val="BodyText"/>
      </w:pPr>
      <w:r w:rsidRPr="00FA5848">
        <w:t>The review will consider the progress of the National Partnership in achieving its objective as stated in clause 20:</w:t>
      </w:r>
    </w:p>
    <w:p w14:paraId="59426499" w14:textId="77777777" w:rsidR="00140469" w:rsidRPr="00FA5848" w:rsidRDefault="00140469" w:rsidP="00140469">
      <w:pPr>
        <w:pStyle w:val="Quote"/>
      </w:pPr>
      <w:r w:rsidRPr="00FA5848">
        <w:t>a VET system that delivers a productive and highly skilled workforce which contributes to Australia’s economic future, and to enable all working age Australians to develop the skills and qualifications needed to participate effectively in the labour market</w:t>
      </w:r>
    </w:p>
    <w:p w14:paraId="631A1D11" w14:textId="77777777" w:rsidR="00140469" w:rsidRPr="00FA5848" w:rsidRDefault="00140469" w:rsidP="00140469">
      <w:pPr>
        <w:pStyle w:val="BodyText"/>
      </w:pPr>
      <w:r w:rsidRPr="00FA5848">
        <w:t>and outcomes as stated in clause 21:</w:t>
      </w:r>
    </w:p>
    <w:p w14:paraId="7BDA0D0F" w14:textId="77777777" w:rsidR="00140469" w:rsidRPr="00FA5848" w:rsidRDefault="00140469" w:rsidP="00140469">
      <w:pPr>
        <w:pStyle w:val="Quote"/>
      </w:pPr>
      <w:r w:rsidRPr="00FA5848">
        <w:t xml:space="preserve">a. more accessible training for working age Australians and, in particular, a more equitable training system, which provides greater opportunities for participation in education and training; </w:t>
      </w:r>
    </w:p>
    <w:p w14:paraId="7733EA43" w14:textId="77777777" w:rsidR="00140469" w:rsidRPr="00FA5848" w:rsidRDefault="00140469" w:rsidP="00140469">
      <w:pPr>
        <w:pStyle w:val="Quote"/>
      </w:pPr>
      <w:r w:rsidRPr="00FA5848">
        <w:t xml:space="preserve">b. a more transparent VET sector, which enables a better understanding of VET activity that is occurring in each jurisdiction; </w:t>
      </w:r>
    </w:p>
    <w:p w14:paraId="1DAF093F" w14:textId="77777777" w:rsidR="00140469" w:rsidRPr="00FA5848" w:rsidRDefault="00140469" w:rsidP="00140469">
      <w:pPr>
        <w:pStyle w:val="Quote"/>
      </w:pPr>
      <w:r w:rsidRPr="00FA5848">
        <w:t>c. a higher quality VET sector, which delivers learning experiences and qualifications that are relevant to individuals, employers and industry; and</w:t>
      </w:r>
    </w:p>
    <w:p w14:paraId="5F0287EE" w14:textId="77777777" w:rsidR="00140469" w:rsidRPr="00FA5848" w:rsidRDefault="00140469" w:rsidP="00140469">
      <w:pPr>
        <w:pStyle w:val="Quote"/>
      </w:pPr>
      <w:r w:rsidRPr="00FA5848">
        <w:t>d. a more efficient VET sector, which is responsive to the needs of students, employers and industry.</w:t>
      </w:r>
    </w:p>
    <w:p w14:paraId="7F25B1B0" w14:textId="77777777" w:rsidR="00140469" w:rsidRPr="00FA5848" w:rsidRDefault="00140469" w:rsidP="00140469">
      <w:pPr>
        <w:pStyle w:val="BodyText"/>
      </w:pPr>
      <w:r w:rsidRPr="00FA5848">
        <w:t>The review will note the progress of the structural reforms and training outcomes, reported as required by the agreement, and examine whether the outputs outlined in clauses 22 to 32 of the National Partnership are contributing to the achievement of the stated objective and outcomes or otherwise impacting upon VET outcomes. The review’s assessment will take into account the fact that ‘jurisdictionally flexible reforms’ have differed considerably across the states and that jurisdictions were at different stages of reform at the commencement of the NP. Information from recent reviews undertaken within jurisdictions into their own VET arrangements may also be taken into account.</w:t>
      </w:r>
    </w:p>
    <w:p w14:paraId="641EB348" w14:textId="77777777" w:rsidR="00140469" w:rsidRPr="00FA5848" w:rsidRDefault="00140469" w:rsidP="00140469">
      <w:pPr>
        <w:pStyle w:val="BodyText"/>
      </w:pPr>
      <w:r w:rsidRPr="00FA5848">
        <w:t>As the review will inform consideration of policy settings for possible future Commonwealth–State arrangements, the review will also:</w:t>
      </w:r>
    </w:p>
    <w:p w14:paraId="08D0C539" w14:textId="77777777" w:rsidR="00140469" w:rsidRPr="00FA5848" w:rsidRDefault="00140469" w:rsidP="00140469">
      <w:pPr>
        <w:pStyle w:val="ListBullet"/>
      </w:pPr>
      <w:r w:rsidRPr="00FA5848">
        <w:t>identify examples of best practice across different aspects of the training system to support knowledge-sharing between jurisdictions; and</w:t>
      </w:r>
    </w:p>
    <w:p w14:paraId="4C2ADD0B" w14:textId="77777777" w:rsidR="00140469" w:rsidRPr="00FA5848" w:rsidRDefault="00140469" w:rsidP="00140469">
      <w:pPr>
        <w:pStyle w:val="ListBullet"/>
      </w:pPr>
      <w:r w:rsidRPr="00FA5848">
        <w:t>provide recommendations for ministers’ consideration on priorities for future reform in the training system.</w:t>
      </w:r>
    </w:p>
    <w:p w14:paraId="236ED7D3" w14:textId="77777777" w:rsidR="00140469" w:rsidRPr="00FA5848" w:rsidRDefault="00140469" w:rsidP="00140469">
      <w:pPr>
        <w:pStyle w:val="BodyText"/>
        <w:rPr>
          <w:b/>
          <w:i/>
        </w:rPr>
      </w:pPr>
      <w:r w:rsidRPr="00FA5848">
        <w:rPr>
          <w:b/>
          <w:i/>
        </w:rPr>
        <w:t>Structural reforms</w:t>
      </w:r>
    </w:p>
    <w:p w14:paraId="6E5A718C" w14:textId="77777777" w:rsidR="00140469" w:rsidRPr="00FA5848" w:rsidRDefault="00140469" w:rsidP="00140469">
      <w:pPr>
        <w:pStyle w:val="BodyText"/>
      </w:pPr>
      <w:r w:rsidRPr="00FA5848">
        <w:t>The review of the structural reforms outlined in clauses 23 to 29 will:</w:t>
      </w:r>
    </w:p>
    <w:p w14:paraId="1EC2F508" w14:textId="77777777" w:rsidR="00140469" w:rsidRPr="00FA5848" w:rsidRDefault="00140469" w:rsidP="00140469">
      <w:pPr>
        <w:pStyle w:val="ListBullet"/>
      </w:pPr>
      <w:r w:rsidRPr="00FA5848">
        <w:t>note progress made in achieving the outputs; and</w:t>
      </w:r>
    </w:p>
    <w:p w14:paraId="383F0069" w14:textId="77777777" w:rsidR="00140469" w:rsidRPr="00FA5848" w:rsidRDefault="00140469" w:rsidP="00140469">
      <w:pPr>
        <w:pStyle w:val="ListBullet"/>
      </w:pPr>
      <w:r w:rsidRPr="00FA5848">
        <w:t>assess whether the outputs, or other associated policy measures, are delivering the National Partnership objective and outcomes, or otherwise impacting on VET outcomes:</w:t>
      </w:r>
    </w:p>
    <w:p w14:paraId="63FF8114" w14:textId="77777777" w:rsidR="00140469" w:rsidRPr="00FA5848" w:rsidRDefault="00140469" w:rsidP="00140469">
      <w:pPr>
        <w:pStyle w:val="ListBullet2"/>
      </w:pPr>
      <w:r w:rsidRPr="00FA5848">
        <w:t xml:space="preserve">report on any explanations for why the outputs are not achieving the objective; </w:t>
      </w:r>
    </w:p>
    <w:p w14:paraId="5C07BA4D" w14:textId="77777777" w:rsidR="00140469" w:rsidRPr="00FA5848" w:rsidRDefault="00140469" w:rsidP="00140469">
      <w:pPr>
        <w:pStyle w:val="ListBullet2"/>
      </w:pPr>
      <w:r w:rsidRPr="00FA5848">
        <w:t>report on the impacts of associated jurisdictional policy reforms; and</w:t>
      </w:r>
    </w:p>
    <w:p w14:paraId="2F82F43D" w14:textId="77777777" w:rsidR="00140469" w:rsidRPr="00FA5848" w:rsidRDefault="00140469" w:rsidP="00140469">
      <w:pPr>
        <w:pStyle w:val="ListBullet2"/>
      </w:pPr>
      <w:r w:rsidRPr="00FA5848">
        <w:t>offer suggestions for alterations that might be more effective or measures that might reflect best practice to inform future arrangements beyond the current National Partnership.</w:t>
      </w:r>
    </w:p>
    <w:p w14:paraId="4DE0A0F3" w14:textId="77777777" w:rsidR="00140469" w:rsidRPr="00FA5848" w:rsidRDefault="00140469" w:rsidP="00140469">
      <w:pPr>
        <w:pStyle w:val="BodyText"/>
      </w:pPr>
      <w:r w:rsidRPr="00FA5848">
        <w:t>This review of structural reforms will also:</w:t>
      </w:r>
    </w:p>
    <w:p w14:paraId="3D8B6D7C" w14:textId="77777777" w:rsidR="00140469" w:rsidRPr="00FA5848" w:rsidRDefault="00140469" w:rsidP="00140469">
      <w:pPr>
        <w:pStyle w:val="ListBullet"/>
      </w:pPr>
      <w:r w:rsidRPr="00FA5848">
        <w:t>examine the extent to which the outputs have contributed to the reform directions outlined in the NASWD, particularly with respect to facilitating the operation of a more open and competitive training market;</w:t>
      </w:r>
    </w:p>
    <w:p w14:paraId="28F3F468" w14:textId="77777777" w:rsidR="00140469" w:rsidRPr="00FA5848" w:rsidRDefault="00140469" w:rsidP="00140469">
      <w:pPr>
        <w:pStyle w:val="ListBullet"/>
      </w:pPr>
      <w:r w:rsidRPr="00FA5848">
        <w:t xml:space="preserve">identify best practice examples arising from different jurisdictional reforms, including opportunities to share ‘lessons learned’ between jurisdictions for consideration of future actions beyond the current National Partnership; </w:t>
      </w:r>
    </w:p>
    <w:p w14:paraId="31F402C3" w14:textId="77777777" w:rsidR="00140469" w:rsidRPr="00FA5848" w:rsidRDefault="00140469" w:rsidP="00140469">
      <w:pPr>
        <w:pStyle w:val="ListBullet"/>
      </w:pPr>
      <w:r w:rsidRPr="00FA5848">
        <w:t>identify what conditions contributed to or hindered progress, including any preconditions needed to support successful structural reforms, such as establishing clear baselines and understanding of current states of play;</w:t>
      </w:r>
    </w:p>
    <w:p w14:paraId="791AC987" w14:textId="77777777" w:rsidR="00140469" w:rsidRPr="00FA5848" w:rsidRDefault="00140469" w:rsidP="00140469">
      <w:pPr>
        <w:pStyle w:val="ListBullet"/>
      </w:pPr>
      <w:r w:rsidRPr="00FA5848">
        <w:t>assess the extent to which reforms have enabled public providers to operate more effectively in an environment of greater competition; and</w:t>
      </w:r>
    </w:p>
    <w:p w14:paraId="13B24651" w14:textId="77777777" w:rsidR="00140469" w:rsidRPr="00FA5848" w:rsidRDefault="00140469" w:rsidP="00140469">
      <w:pPr>
        <w:pStyle w:val="ListBullet"/>
      </w:pPr>
      <w:r w:rsidRPr="00FA5848">
        <w:t>examine how the reforms have contributed to a VET system which is more responsive to student and employer choice.</w:t>
      </w:r>
    </w:p>
    <w:p w14:paraId="39405815" w14:textId="77777777" w:rsidR="00140469" w:rsidRPr="00FA5848" w:rsidRDefault="00140469" w:rsidP="00140469">
      <w:pPr>
        <w:pStyle w:val="BodyText"/>
      </w:pPr>
      <w:r w:rsidRPr="00FA5848">
        <w:t>The review will explicitly examine the implementation of income contingent loans and management of bad and doubtful debt and will also consider progress on the reform activities referred to in clause 8 (as per clause 55).</w:t>
      </w:r>
    </w:p>
    <w:p w14:paraId="7480027B" w14:textId="77777777" w:rsidR="00140469" w:rsidRPr="00FA5848" w:rsidRDefault="00140469" w:rsidP="00140469">
      <w:pPr>
        <w:pStyle w:val="BodyText"/>
        <w:rPr>
          <w:b/>
          <w:i/>
        </w:rPr>
      </w:pPr>
      <w:r w:rsidRPr="00FA5848">
        <w:rPr>
          <w:b/>
          <w:i/>
        </w:rPr>
        <w:t>Training outcomes</w:t>
      </w:r>
    </w:p>
    <w:p w14:paraId="6DEC1541" w14:textId="77777777" w:rsidR="00140469" w:rsidRPr="00FA5848" w:rsidRDefault="00140469" w:rsidP="00140469">
      <w:pPr>
        <w:pStyle w:val="BodyText"/>
      </w:pPr>
      <w:r w:rsidRPr="00FA5848">
        <w:t>The review will examine the extent to which training outcomes in the VET system have improved as per clauses 30 to 32 of the National Partnership. This will include reviewing training outcome completion targets to confirm the data that is to be used to assess performance against the targets and resolve any issues related to data revisions.</w:t>
      </w:r>
    </w:p>
    <w:p w14:paraId="14F84019" w14:textId="77777777" w:rsidR="00140469" w:rsidRPr="00FA5848" w:rsidRDefault="00140469" w:rsidP="00140469">
      <w:pPr>
        <w:pStyle w:val="BodyText"/>
      </w:pPr>
      <w:r w:rsidRPr="00FA5848">
        <w:t>To help inform policy settings for future Commonwealth–State arrangements, the review will also consider whether the training outcomes indicator of improvements in completions is the best target to support the National Partnership’s outcomes and objective and recommend any other more preferable measures which could be considered in future agreements.</w:t>
      </w:r>
    </w:p>
    <w:p w14:paraId="12BFBEB3" w14:textId="77777777" w:rsidR="00140469" w:rsidRPr="00FA5848" w:rsidRDefault="00140469" w:rsidP="00140469">
      <w:pPr>
        <w:pStyle w:val="BodyText"/>
        <w:rPr>
          <w:b/>
          <w:i/>
        </w:rPr>
      </w:pPr>
      <w:r w:rsidRPr="00FA5848">
        <w:rPr>
          <w:b/>
          <w:i/>
        </w:rPr>
        <w:t>Joint reform activities</w:t>
      </w:r>
    </w:p>
    <w:p w14:paraId="610394AB" w14:textId="77777777" w:rsidR="00140469" w:rsidRPr="00FA5848" w:rsidRDefault="00140469" w:rsidP="00140469">
      <w:pPr>
        <w:pStyle w:val="BodyText"/>
      </w:pPr>
      <w:r w:rsidRPr="00FA5848">
        <w:t>The review will examine the progress of and success of joint reform activities outlined in states’ and territories’ Implementation Plans as per clause 8 of the National Partnership.</w:t>
      </w:r>
    </w:p>
    <w:p w14:paraId="616B5470" w14:textId="77777777" w:rsidR="00140469" w:rsidRPr="00FA5848" w:rsidRDefault="00140469" w:rsidP="00140469">
      <w:pPr>
        <w:pStyle w:val="BodyText"/>
        <w:keepNext/>
        <w:rPr>
          <w:b/>
          <w:i/>
        </w:rPr>
      </w:pPr>
      <w:r w:rsidRPr="00FA5848">
        <w:rPr>
          <w:b/>
          <w:i/>
        </w:rPr>
        <w:t>Facilitate transfer and sharing of information</w:t>
      </w:r>
    </w:p>
    <w:p w14:paraId="6D93313D" w14:textId="77777777" w:rsidR="00140469" w:rsidRPr="00FA5848" w:rsidRDefault="00140469" w:rsidP="00140469">
      <w:pPr>
        <w:pStyle w:val="BodyText"/>
      </w:pPr>
      <w:r w:rsidRPr="00FA5848">
        <w:t>The review is expected to facilitate a streamlined process for the transfer and sharing of information to support the better operation of the VET system and improved quality and employment outcomes. The information provided by jurisdictions to support the review will contribute to the achievement of the reform direction outlined in clause 29 a (improvements in government-to-government information exchange).</w:t>
      </w:r>
    </w:p>
    <w:p w14:paraId="42D4E839" w14:textId="77777777" w:rsidR="00140469" w:rsidRPr="00FA5848" w:rsidRDefault="00140469" w:rsidP="00140469">
      <w:pPr>
        <w:pStyle w:val="Heading8"/>
        <w:spacing w:before="120"/>
      </w:pPr>
      <w:bookmarkStart w:id="835" w:name="_Toc432894334"/>
      <w:bookmarkStart w:id="836" w:name="_Toc432960934"/>
      <w:bookmarkStart w:id="837" w:name="_Toc433728385"/>
      <w:bookmarkStart w:id="838" w:name="_Toc440460765"/>
      <w:r w:rsidRPr="00FA5848">
        <w:t>Project scope</w:t>
      </w:r>
      <w:bookmarkEnd w:id="835"/>
      <w:bookmarkEnd w:id="836"/>
      <w:bookmarkEnd w:id="837"/>
      <w:bookmarkEnd w:id="838"/>
    </w:p>
    <w:p w14:paraId="7CDD9E4E" w14:textId="77777777" w:rsidR="00140469" w:rsidRPr="00FA5848" w:rsidRDefault="00140469" w:rsidP="00140469">
      <w:pPr>
        <w:pStyle w:val="BodyText"/>
      </w:pPr>
      <w:r w:rsidRPr="00FA5848">
        <w:t>The Review will cover the years 2011-2014. As the NP was signed in mid-2012, 2011 provides a clean baseline for the analysis of outcome changes caused by the NP. The most recent full year of training data which will allow comparison to this baseline is 2014.</w:t>
      </w:r>
    </w:p>
    <w:p w14:paraId="5D0F211A" w14:textId="77777777" w:rsidR="00140469" w:rsidRPr="00FA5848" w:rsidRDefault="00140469" w:rsidP="00140469">
      <w:pPr>
        <w:pStyle w:val="BodyText"/>
      </w:pPr>
      <w:r w:rsidRPr="00FA5848">
        <w:t xml:space="preserve">Commonwealth and jurisdictions VET policy under the NP continues to evolve. As a result, it is important that the Review has a clear period of VET policy changes to analyse, rather than attempting to analyse VET policy as it continues to evolve as the Review is carried out. For consistency with the data analysis, the Review’s analysis of VET policy will also be constrained to 2011-2014. All reforms undertaken under the NP up to the end of 2014 will be covered in the Review, and any VET policy changes made in 2015 will not. </w:t>
      </w:r>
    </w:p>
    <w:p w14:paraId="2875CB92" w14:textId="77777777" w:rsidR="00140469" w:rsidRPr="00FA5848" w:rsidRDefault="00140469" w:rsidP="00140469">
      <w:pPr>
        <w:pStyle w:val="BodyText"/>
      </w:pPr>
      <w:r w:rsidRPr="00FA5848">
        <w:t>To the extent possible, all analysis undertaken as part of the Review is limited to subsidised training activity. In the case of VET FEE-HELP, the analysis is also limited to subsidised training activity. This scope means that all fee for service VET activity is excluded from the Review.</w:t>
      </w:r>
    </w:p>
    <w:p w14:paraId="4A0F73CF" w14:textId="77777777" w:rsidR="00140469" w:rsidRPr="00FA5848" w:rsidRDefault="00140469" w:rsidP="00140469">
      <w:pPr>
        <w:pStyle w:val="BodyText"/>
      </w:pPr>
    </w:p>
    <w:p w14:paraId="4DDAA8E3" w14:textId="77777777" w:rsidR="00140469" w:rsidRPr="00FA5848" w:rsidRDefault="00140469" w:rsidP="00140469">
      <w:pPr>
        <w:pStyle w:val="BodyText"/>
        <w:sectPr w:rsidR="00140469" w:rsidRPr="00FA5848" w:rsidSect="00806A05">
          <w:pgSz w:w="11907" w:h="16839" w:code="9"/>
          <w:pgMar w:top="1100" w:right="443" w:bottom="1320" w:left="3296" w:header="456" w:footer="262" w:gutter="0"/>
          <w:pgNumType w:chapStyle="7" w:chapSep="enDash"/>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_Appendix"/>
      </w:tblPr>
      <w:tblGrid>
        <w:gridCol w:w="4728"/>
        <w:gridCol w:w="3430"/>
      </w:tblGrid>
      <w:tr w:rsidR="00140469" w:rsidRPr="00FA5848" w14:paraId="7CBC317F" w14:textId="77777777" w:rsidTr="00806A05">
        <w:trPr>
          <w:trHeight w:hRule="exact" w:val="382"/>
        </w:trPr>
        <w:tc>
          <w:tcPr>
            <w:tcW w:w="4728" w:type="dxa"/>
            <w:shd w:val="clear" w:color="auto" w:fill="9D57A6"/>
          </w:tcPr>
          <w:p w14:paraId="588DDA64" w14:textId="77777777" w:rsidR="00140469" w:rsidRPr="00FA5848" w:rsidRDefault="00140469" w:rsidP="00806A05">
            <w:pPr>
              <w:pStyle w:val="tagappendixChapter"/>
              <w:keepNext/>
            </w:pPr>
            <w:r w:rsidRPr="004240E0">
              <w:rPr>
                <w:noProof/>
                <w:lang w:eastAsia="en-AU"/>
              </w:rPr>
              <mc:AlternateContent>
                <mc:Choice Requires="wps">
                  <w:drawing>
                    <wp:anchor distT="0" distB="0" distL="114300" distR="114300" simplePos="0" relativeHeight="251761664" behindDoc="0" locked="1" layoutInCell="1" allowOverlap="1" wp14:anchorId="2E011986" wp14:editId="7B3CF3B5">
                      <wp:simplePos x="0" y="0"/>
                      <wp:positionH relativeFrom="page">
                        <wp:posOffset>158750</wp:posOffset>
                      </wp:positionH>
                      <wp:positionV relativeFrom="page">
                        <wp:posOffset>6350</wp:posOffset>
                      </wp:positionV>
                      <wp:extent cx="439560" cy="215280"/>
                      <wp:effectExtent l="0" t="0" r="0" b="0"/>
                      <wp:wrapNone/>
                      <wp:docPr id="116"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8E6EE31" id="Freeform 5" o:spid="_x0000_s1026" style="position:absolute;margin-left:12.5pt;margin-top:.5pt;width:34.6pt;height:16.9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3430" w:type="dxa"/>
            <w:shd w:val="clear" w:color="auto" w:fill="9D57A6"/>
          </w:tcPr>
          <w:p w14:paraId="55000492" w14:textId="77777777" w:rsidR="00140469" w:rsidRPr="00FA5848" w:rsidRDefault="00140469" w:rsidP="00806A05">
            <w:pPr>
              <w:pStyle w:val="spacer"/>
            </w:pPr>
          </w:p>
        </w:tc>
      </w:tr>
      <w:tr w:rsidR="00140469" w:rsidRPr="00FA5848" w14:paraId="6D5EC4F6" w14:textId="77777777" w:rsidTr="00806A05">
        <w:trPr>
          <w:trHeight w:hRule="exact" w:val="3665"/>
        </w:trPr>
        <w:tc>
          <w:tcPr>
            <w:tcW w:w="4728" w:type="dxa"/>
            <w:shd w:val="clear" w:color="auto" w:fill="9D57A6"/>
            <w:tcMar>
              <w:left w:w="0" w:type="dxa"/>
            </w:tcMar>
            <w:vAlign w:val="bottom"/>
          </w:tcPr>
          <w:p w14:paraId="5AC3DAE2" w14:textId="77777777" w:rsidR="00140469" w:rsidRPr="00FA5848" w:rsidRDefault="00140469" w:rsidP="00806A05">
            <w:pPr>
              <w:pStyle w:val="Heading7"/>
              <w:outlineLvl w:val="6"/>
            </w:pPr>
            <w:bookmarkStart w:id="839" w:name="_Ref432893398"/>
            <w:r w:rsidRPr="00FA5848">
              <w:t>Review Assessment Framework and research questions</w:t>
            </w:r>
            <w:bookmarkEnd w:id="839"/>
          </w:p>
        </w:tc>
        <w:tc>
          <w:tcPr>
            <w:tcW w:w="3430" w:type="dxa"/>
            <w:shd w:val="clear" w:color="auto" w:fill="9D57A6"/>
            <w:tcMar>
              <w:right w:w="344" w:type="dxa"/>
            </w:tcMar>
          </w:tcPr>
          <w:p w14:paraId="26B0F2C9" w14:textId="77777777" w:rsidR="00140469" w:rsidRPr="00D2291F" w:rsidRDefault="00140469" w:rsidP="00806A05">
            <w:pPr>
              <w:pStyle w:val="HeadingAppendix"/>
              <w:rPr>
                <w:noProof w:val="0"/>
              </w:rPr>
            </w:pPr>
            <w:r w:rsidRPr="00D2291F">
              <w:rPr>
                <w:noProof w:val="0"/>
              </w:rPr>
              <w:fldChar w:fldCharType="begin"/>
            </w:r>
            <w:r w:rsidRPr="00D2291F">
              <w:rPr>
                <w:noProof w:val="0"/>
              </w:rPr>
              <w:instrText xml:space="preserve"> SEQ AppNum \* ALPHABETIC \* MERGEFORMAT </w:instrText>
            </w:r>
            <w:r w:rsidRPr="00D2291F">
              <w:rPr>
                <w:noProof w:val="0"/>
              </w:rPr>
              <w:fldChar w:fldCharType="separate"/>
            </w:r>
            <w:bookmarkStart w:id="840" w:name="_Toc440460766"/>
            <w:bookmarkStart w:id="841" w:name="_Toc433811597"/>
            <w:bookmarkStart w:id="842" w:name="_Toc433728386"/>
            <w:bookmarkStart w:id="843" w:name="_Toc432891510"/>
            <w:bookmarkStart w:id="844" w:name="_Toc432894335"/>
            <w:bookmarkStart w:id="845" w:name="_Toc432960833"/>
            <w:bookmarkStart w:id="846" w:name="_Toc432960935"/>
            <w:bookmarkStart w:id="847" w:name="_Toc433797613"/>
            <w:bookmarkStart w:id="848" w:name="_Toc433797674"/>
            <w:bookmarkStart w:id="849" w:name="_Toc433797779"/>
            <w:bookmarkStart w:id="850" w:name="_Toc433797884"/>
            <w:bookmarkStart w:id="851" w:name="_Toc433797945"/>
            <w:bookmarkStart w:id="852" w:name="_Toc433798006"/>
            <w:bookmarkStart w:id="853" w:name="_Toc433798067"/>
            <w:bookmarkStart w:id="854" w:name="_Toc433798172"/>
            <w:bookmarkStart w:id="855" w:name="_Toc433798277"/>
            <w:bookmarkStart w:id="856" w:name="_Toc433798336"/>
            <w:bookmarkStart w:id="857" w:name="_Toc434253219"/>
            <w:bookmarkStart w:id="858" w:name="_Toc434258548"/>
            <w:bookmarkStart w:id="859" w:name="_Toc440385278"/>
            <w:r w:rsidR="008C40B9">
              <w:t>C</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r w:rsidRPr="00D2291F">
              <w:rPr>
                <w:noProof w:val="0"/>
              </w:rPr>
              <w:fldChar w:fldCharType="end"/>
            </w:r>
          </w:p>
        </w:tc>
      </w:tr>
      <w:tr w:rsidR="00140469" w:rsidRPr="00FA5848" w14:paraId="41A968DD" w14:textId="77777777" w:rsidTr="00806A05">
        <w:trPr>
          <w:trHeight w:hRule="exact" w:val="232"/>
        </w:trPr>
        <w:tc>
          <w:tcPr>
            <w:tcW w:w="4728" w:type="dxa"/>
            <w:shd w:val="clear" w:color="auto" w:fill="9D57A6"/>
            <w:tcMar>
              <w:left w:w="0" w:type="dxa"/>
            </w:tcMar>
          </w:tcPr>
          <w:p w14:paraId="67B6F731" w14:textId="77777777" w:rsidR="00140469" w:rsidRPr="00FA5848" w:rsidRDefault="00140469" w:rsidP="00806A05">
            <w:pPr>
              <w:pStyle w:val="spacer"/>
            </w:pPr>
          </w:p>
        </w:tc>
        <w:tc>
          <w:tcPr>
            <w:tcW w:w="3430" w:type="dxa"/>
            <w:shd w:val="clear" w:color="auto" w:fill="9D57A6"/>
            <w:tcMar>
              <w:right w:w="344" w:type="dxa"/>
            </w:tcMar>
          </w:tcPr>
          <w:p w14:paraId="71360D4E" w14:textId="77777777" w:rsidR="00140469" w:rsidRPr="00FA5848" w:rsidRDefault="008C40B9" w:rsidP="00806A05">
            <w:pPr>
              <w:pStyle w:val="App-Context"/>
              <w:keepNext/>
            </w:pPr>
            <w:r>
              <w:fldChar w:fldCharType="begin"/>
            </w:r>
            <w:r>
              <w:instrText xml:space="preserve"> STYLEREF  "Heading 7" \l  \* MERGEFORMAT </w:instrText>
            </w:r>
            <w:r>
              <w:fldChar w:fldCharType="separate"/>
            </w:r>
            <w:bookmarkStart w:id="860" w:name="_Toc433728387"/>
            <w:bookmarkStart w:id="861" w:name="_Toc432960936"/>
            <w:bookmarkStart w:id="862" w:name="_Toc432894336"/>
            <w:bookmarkStart w:id="863" w:name="_Toc440460767"/>
            <w:r>
              <w:rPr>
                <w:noProof/>
              </w:rPr>
              <w:t>Review Assessment Framework and research questions</w:t>
            </w:r>
            <w:bookmarkEnd w:id="860"/>
            <w:bookmarkEnd w:id="861"/>
            <w:bookmarkEnd w:id="862"/>
            <w:bookmarkEnd w:id="863"/>
            <w:r>
              <w:rPr>
                <w:noProof/>
              </w:rPr>
              <w:fldChar w:fldCharType="end"/>
            </w:r>
          </w:p>
        </w:tc>
      </w:tr>
      <w:tr w:rsidR="00140469" w:rsidRPr="00FA5848" w14:paraId="2C8C1D41" w14:textId="77777777" w:rsidTr="00806A05">
        <w:trPr>
          <w:trHeight w:hRule="exact" w:val="228"/>
        </w:trPr>
        <w:tc>
          <w:tcPr>
            <w:tcW w:w="4728" w:type="dxa"/>
            <w:tcBorders>
              <w:top w:val="single" w:sz="4" w:space="0" w:color="9D57A6"/>
            </w:tcBorders>
            <w:shd w:val="clear" w:color="auto" w:fill="auto"/>
          </w:tcPr>
          <w:p w14:paraId="1B28C61F" w14:textId="77777777" w:rsidR="00140469" w:rsidRPr="00FA5848" w:rsidRDefault="00140469" w:rsidP="00806A05">
            <w:pPr>
              <w:pStyle w:val="spacer"/>
            </w:pPr>
          </w:p>
        </w:tc>
        <w:tc>
          <w:tcPr>
            <w:tcW w:w="3430" w:type="dxa"/>
            <w:tcBorders>
              <w:top w:val="single" w:sz="4" w:space="0" w:color="9D57A6"/>
            </w:tcBorders>
            <w:shd w:val="clear" w:color="auto" w:fill="auto"/>
          </w:tcPr>
          <w:p w14:paraId="064552F4" w14:textId="77777777" w:rsidR="00140469" w:rsidRPr="00FA5848" w:rsidRDefault="00140469" w:rsidP="00806A05">
            <w:pPr>
              <w:pStyle w:val="spacer"/>
            </w:pPr>
          </w:p>
        </w:tc>
      </w:tr>
    </w:tbl>
    <w:p w14:paraId="164B0C73" w14:textId="77777777" w:rsidR="00140469" w:rsidRPr="00FA5848" w:rsidRDefault="00140469" w:rsidP="00140469">
      <w:pPr>
        <w:pStyle w:val="BodyText"/>
      </w:pPr>
      <w:r w:rsidRPr="00FA5848">
        <w:t>To meet the terms of reference of the NP Review, the Review will:</w:t>
      </w:r>
    </w:p>
    <w:p w14:paraId="58295657" w14:textId="77777777" w:rsidR="00140469" w:rsidRPr="00FA5848" w:rsidRDefault="00140469" w:rsidP="00140469">
      <w:pPr>
        <w:pStyle w:val="ListBullet"/>
      </w:pPr>
      <w:r w:rsidRPr="00FA5848">
        <w:t>Assess the outcomes of the NP</w:t>
      </w:r>
    </w:p>
    <w:p w14:paraId="44E23B25" w14:textId="77777777" w:rsidR="00140469" w:rsidRPr="00FA5848" w:rsidRDefault="00140469" w:rsidP="00140469">
      <w:pPr>
        <w:pStyle w:val="ListBullet"/>
      </w:pPr>
      <w:r w:rsidRPr="00FA5848">
        <w:t>Identify good practice under the NP</w:t>
      </w:r>
    </w:p>
    <w:p w14:paraId="3603D7BA" w14:textId="77777777" w:rsidR="00140469" w:rsidRPr="00FA5848" w:rsidRDefault="00140469" w:rsidP="00140469">
      <w:pPr>
        <w:pStyle w:val="ListBullet"/>
      </w:pPr>
      <w:r w:rsidRPr="00FA5848">
        <w:t xml:space="preserve">Identify conditions which contribute to or hinder NP-related reform </w:t>
      </w:r>
    </w:p>
    <w:p w14:paraId="4C77D9E1" w14:textId="77777777" w:rsidR="00140469" w:rsidRPr="00FA5848" w:rsidRDefault="00140469" w:rsidP="00140469">
      <w:pPr>
        <w:pStyle w:val="ListBullet"/>
      </w:pPr>
      <w:r w:rsidRPr="00FA5848">
        <w:t>Based on good practice under the NP, provide recommendations for future Commonwealth-state agreements</w:t>
      </w:r>
    </w:p>
    <w:p w14:paraId="2CEE6861" w14:textId="77777777" w:rsidR="00140469" w:rsidRPr="00FA5848" w:rsidRDefault="00140469" w:rsidP="00140469">
      <w:pPr>
        <w:pStyle w:val="BodyText"/>
      </w:pPr>
      <w:r w:rsidRPr="00FA5848">
        <w:t xml:space="preserve">To assess the outcomes of the NP, the Review will use an Assessment Framework, with multiple indicators across the five NP outcomes. Further, three sets of research questions have been developed to identify good practice and the conditions contributing to, or hindering, NP-related reform, and to provide recommendations for future Commonwealth-state agreements. </w:t>
      </w:r>
    </w:p>
    <w:p w14:paraId="51270A55" w14:textId="77777777" w:rsidR="00140469" w:rsidRPr="00FA5848" w:rsidRDefault="00140469" w:rsidP="00140469">
      <w:pPr>
        <w:pStyle w:val="BodyText"/>
      </w:pPr>
      <w:r w:rsidRPr="00731F00">
        <w:t>Table C.1 provides</w:t>
      </w:r>
      <w:r w:rsidRPr="00FA5848">
        <w:t xml:space="preserve"> an overview of the Assessment Framework and research questions, which are detailed in the following sections.</w:t>
      </w:r>
    </w:p>
    <w:p w14:paraId="61C44873" w14:textId="16DEF0F9" w:rsidR="00140469" w:rsidRPr="006004BF" w:rsidRDefault="00140469" w:rsidP="00F4536B">
      <w:pPr>
        <w:pStyle w:val="Caption"/>
      </w:pPr>
      <w:bookmarkStart w:id="864" w:name="_Toc432748221"/>
      <w:bookmarkStart w:id="865" w:name="_Toc432960876"/>
      <w:bookmarkStart w:id="866" w:name="_Toc433728429"/>
      <w:bookmarkStart w:id="867" w:name="_Toc440460812"/>
      <w:r w:rsidRPr="00F4536B">
        <w:rPr>
          <w:rStyle w:val="CaptionLabel"/>
        </w:rPr>
        <w:t xml:space="preserve">Table </w:t>
      </w:r>
      <w:r w:rsidR="00C12673">
        <w:rPr>
          <w:rStyle w:val="CaptionLabel"/>
        </w:rPr>
        <w:fldChar w:fldCharType="begin"/>
      </w:r>
      <w:r w:rsidR="00C12673">
        <w:rPr>
          <w:rStyle w:val="CaptionLabel"/>
        </w:rPr>
        <w:instrText xml:space="preserve"> STYLEREF 7 \s </w:instrText>
      </w:r>
      <w:r w:rsidR="00C12673">
        <w:rPr>
          <w:rStyle w:val="CaptionLabel"/>
        </w:rPr>
        <w:fldChar w:fldCharType="separate"/>
      </w:r>
      <w:r w:rsidR="008C40B9">
        <w:rPr>
          <w:rStyle w:val="CaptionLabel"/>
          <w:noProof/>
        </w:rPr>
        <w:t>C</w:t>
      </w:r>
      <w:r w:rsidR="00C12673">
        <w:rPr>
          <w:rStyle w:val="CaptionLabel"/>
        </w:rPr>
        <w:fldChar w:fldCharType="end"/>
      </w:r>
      <w:r w:rsidR="00C12673">
        <w:rPr>
          <w:rStyle w:val="CaptionLabel"/>
        </w:rPr>
        <w:t>.</w:t>
      </w:r>
      <w:r w:rsidR="00C12673">
        <w:rPr>
          <w:rStyle w:val="CaptionLabel"/>
        </w:rPr>
        <w:fldChar w:fldCharType="begin"/>
      </w:r>
      <w:r w:rsidR="00C12673">
        <w:rPr>
          <w:rStyle w:val="CaptionLabel"/>
        </w:rPr>
        <w:instrText xml:space="preserve"> SEQ Table_AP \* ARABIC \s 7 </w:instrText>
      </w:r>
      <w:r w:rsidR="00C12673">
        <w:rPr>
          <w:rStyle w:val="CaptionLabel"/>
        </w:rPr>
        <w:fldChar w:fldCharType="separate"/>
      </w:r>
      <w:r w:rsidR="008C40B9">
        <w:rPr>
          <w:rStyle w:val="CaptionLabel"/>
          <w:noProof/>
        </w:rPr>
        <w:t>1</w:t>
      </w:r>
      <w:r w:rsidR="00C12673">
        <w:rPr>
          <w:rStyle w:val="CaptionLabel"/>
        </w:rPr>
        <w:fldChar w:fldCharType="end"/>
      </w:r>
      <w:r w:rsidR="006004BF">
        <w:tab/>
      </w:r>
      <w:r w:rsidRPr="00F4536B">
        <w:t>overview of assessment framework and research questions</w:t>
      </w:r>
      <w:bookmarkEnd w:id="864"/>
      <w:bookmarkEnd w:id="865"/>
      <w:bookmarkEnd w:id="866"/>
      <w:bookmarkEnd w:id="867"/>
    </w:p>
    <w:tbl>
      <w:tblPr>
        <w:tblW w:w="0" w:type="auto"/>
        <w:tblInd w:w="-2820" w:type="dxa"/>
        <w:tblLayout w:type="fixed"/>
        <w:tblCellMar>
          <w:top w:w="80" w:type="dxa"/>
          <w:left w:w="0" w:type="dxa"/>
          <w:bottom w:w="24" w:type="dxa"/>
          <w:right w:w="0" w:type="dxa"/>
        </w:tblCellMar>
        <w:tblLook w:val="0000" w:firstRow="0" w:lastRow="0" w:firstColumn="0" w:lastColumn="0" w:noHBand="0" w:noVBand="0"/>
        <w:tblDescription w:val="table_Std"/>
      </w:tblPr>
      <w:tblGrid>
        <w:gridCol w:w="10900"/>
      </w:tblGrid>
      <w:tr w:rsidR="00140469" w:rsidRPr="00FA5848" w14:paraId="01A8C4FF" w14:textId="77777777" w:rsidTr="0005679E">
        <w:trPr>
          <w:trHeight w:val="6430"/>
        </w:trPr>
        <w:tc>
          <w:tcPr>
            <w:tcW w:w="10900" w:type="dxa"/>
            <w:tcMar>
              <w:top w:w="0" w:type="dxa"/>
              <w:bottom w:w="0" w:type="dxa"/>
            </w:tcMar>
          </w:tcPr>
          <w:tbl>
            <w:tblPr>
              <w:tblW w:w="10900" w:type="dxa"/>
              <w:tblLayout w:type="fixed"/>
              <w:tblCellMar>
                <w:left w:w="0" w:type="dxa"/>
                <w:right w:w="0" w:type="dxa"/>
              </w:tblCellMar>
              <w:tblLook w:val="0000" w:firstRow="0" w:lastRow="0" w:firstColumn="0" w:lastColumn="0" w:noHBand="0" w:noVBand="0"/>
              <w:tblDescription w:val="table_Std"/>
            </w:tblPr>
            <w:tblGrid>
              <w:gridCol w:w="454"/>
              <w:gridCol w:w="3784"/>
              <w:gridCol w:w="1984"/>
              <w:gridCol w:w="1843"/>
              <w:gridCol w:w="1418"/>
              <w:gridCol w:w="1417"/>
            </w:tblGrid>
            <w:tr w:rsidR="00140469" w:rsidRPr="00FA5848" w14:paraId="34AFB2A7" w14:textId="77777777" w:rsidTr="0005679E">
              <w:trPr>
                <w:cantSplit/>
                <w:tblHeader/>
              </w:trPr>
              <w:tc>
                <w:tcPr>
                  <w:tcW w:w="4238" w:type="dxa"/>
                  <w:gridSpan w:val="2"/>
                  <w:shd w:val="clear" w:color="auto" w:fill="9D57A6"/>
                  <w:tcMar>
                    <w:top w:w="0" w:type="dxa"/>
                    <w:left w:w="454" w:type="dxa"/>
                    <w:bottom w:w="0" w:type="dxa"/>
                    <w:right w:w="60" w:type="dxa"/>
                  </w:tcMar>
                </w:tcPr>
                <w:p w14:paraId="421C615B" w14:textId="5975D93F" w:rsidR="00140469" w:rsidRPr="00FA5848" w:rsidRDefault="00F80817" w:rsidP="00806A05">
                  <w:pPr>
                    <w:pStyle w:val="Tablecolumnheadings"/>
                  </w:pPr>
                  <w:r>
                    <w:t>NP</w:t>
                  </w:r>
                  <w:r w:rsidR="00140469" w:rsidRPr="00FA5848">
                    <w:t xml:space="preserve"> outcomes</w:t>
                  </w:r>
                </w:p>
              </w:tc>
              <w:tc>
                <w:tcPr>
                  <w:tcW w:w="1984" w:type="dxa"/>
                  <w:shd w:val="clear" w:color="auto" w:fill="9D57A6"/>
                  <w:tcMar>
                    <w:top w:w="0" w:type="dxa"/>
                    <w:left w:w="0" w:type="dxa"/>
                    <w:bottom w:w="0" w:type="dxa"/>
                    <w:right w:w="60" w:type="dxa"/>
                  </w:tcMar>
                </w:tcPr>
                <w:p w14:paraId="55CFCA61" w14:textId="77777777" w:rsidR="00140469" w:rsidRPr="00FA5848" w:rsidRDefault="00140469" w:rsidP="00806A05">
                  <w:pPr>
                    <w:pStyle w:val="Tablecolumnheadings"/>
                  </w:pPr>
                  <w:r w:rsidRPr="00FA5848">
                    <w:t>Assessment framework</w:t>
                  </w:r>
                </w:p>
              </w:tc>
              <w:tc>
                <w:tcPr>
                  <w:tcW w:w="1843" w:type="dxa"/>
                  <w:shd w:val="clear" w:color="auto" w:fill="9D57A6"/>
                  <w:tcMar>
                    <w:top w:w="0" w:type="dxa"/>
                    <w:left w:w="0" w:type="dxa"/>
                    <w:bottom w:w="0" w:type="dxa"/>
                    <w:right w:w="60" w:type="dxa"/>
                  </w:tcMar>
                </w:tcPr>
                <w:p w14:paraId="1F93E1C7" w14:textId="77777777" w:rsidR="00140469" w:rsidRPr="00FA5848" w:rsidRDefault="00140469" w:rsidP="00806A05">
                  <w:pPr>
                    <w:pStyle w:val="Tablecolumnheadings"/>
                  </w:pPr>
                  <w:r w:rsidRPr="00FA5848">
                    <w:t>Good practice</w:t>
                  </w:r>
                </w:p>
              </w:tc>
              <w:tc>
                <w:tcPr>
                  <w:tcW w:w="1418" w:type="dxa"/>
                  <w:shd w:val="clear" w:color="auto" w:fill="9D57A6"/>
                  <w:tcMar>
                    <w:top w:w="0" w:type="dxa"/>
                    <w:left w:w="0" w:type="dxa"/>
                    <w:bottom w:w="0" w:type="dxa"/>
                    <w:right w:w="60" w:type="dxa"/>
                  </w:tcMar>
                </w:tcPr>
                <w:p w14:paraId="07495069" w14:textId="77777777" w:rsidR="00140469" w:rsidRPr="00FA5848" w:rsidRDefault="00140469" w:rsidP="00806A05">
                  <w:pPr>
                    <w:pStyle w:val="Tablecolumnheadings"/>
                  </w:pPr>
                  <w:r w:rsidRPr="00FA5848">
                    <w:t>Conditions supporting/ hindering reform</w:t>
                  </w:r>
                </w:p>
              </w:tc>
              <w:tc>
                <w:tcPr>
                  <w:tcW w:w="1417" w:type="dxa"/>
                  <w:shd w:val="clear" w:color="auto" w:fill="9D57A6"/>
                  <w:tcMar>
                    <w:top w:w="0" w:type="dxa"/>
                    <w:left w:w="0" w:type="dxa"/>
                    <w:bottom w:w="0" w:type="dxa"/>
                    <w:right w:w="60" w:type="dxa"/>
                  </w:tcMar>
                </w:tcPr>
                <w:p w14:paraId="229E79B4" w14:textId="77777777" w:rsidR="00140469" w:rsidRPr="00FA5848" w:rsidRDefault="00140469" w:rsidP="00806A05">
                  <w:pPr>
                    <w:pStyle w:val="Tablecolumnheadings"/>
                  </w:pPr>
                  <w:r w:rsidRPr="00FA5848">
                    <w:t xml:space="preserve">Future Commonwealth-State agreements </w:t>
                  </w:r>
                </w:p>
              </w:tc>
            </w:tr>
            <w:tr w:rsidR="00140469" w:rsidRPr="00FA5848" w14:paraId="36FC5986" w14:textId="77777777" w:rsidTr="0005679E">
              <w:trPr>
                <w:gridBefore w:val="1"/>
                <w:wBefore w:w="454" w:type="dxa"/>
                <w:cantSplit/>
              </w:trPr>
              <w:tc>
                <w:tcPr>
                  <w:tcW w:w="3784" w:type="dxa"/>
                  <w:tcBorders>
                    <w:bottom w:val="single" w:sz="4" w:space="0" w:color="646464"/>
                  </w:tcBorders>
                  <w:shd w:val="clear" w:color="auto" w:fill="auto"/>
                  <w:tcMar>
                    <w:top w:w="40" w:type="dxa"/>
                    <w:left w:w="0" w:type="dxa"/>
                    <w:bottom w:w="40" w:type="dxa"/>
                    <w:right w:w="60" w:type="dxa"/>
                  </w:tcMar>
                </w:tcPr>
                <w:p w14:paraId="5365765A" w14:textId="77777777" w:rsidR="00140469" w:rsidRPr="00FA5848" w:rsidRDefault="00140469" w:rsidP="00806A05">
                  <w:pPr>
                    <w:pStyle w:val="Tabletext"/>
                  </w:pPr>
                  <w:r w:rsidRPr="00FA5848">
                    <w:t xml:space="preserve">More </w:t>
                  </w:r>
                  <w:r w:rsidRPr="00FA5848">
                    <w:rPr>
                      <w:b/>
                      <w:i/>
                    </w:rPr>
                    <w:t>accessible</w:t>
                  </w:r>
                  <w:r w:rsidRPr="00FA5848">
                    <w:t xml:space="preserve"> training for working age Australians and, in particular, a more </w:t>
                  </w:r>
                  <w:r w:rsidRPr="00FA5848">
                    <w:rPr>
                      <w:b/>
                      <w:i/>
                    </w:rPr>
                    <w:t>equitable</w:t>
                  </w:r>
                  <w:r w:rsidRPr="00FA5848">
                    <w:t xml:space="preserve"> training system, which provides greater opportunities for participation in education and training</w:t>
                  </w:r>
                </w:p>
              </w:tc>
              <w:tc>
                <w:tcPr>
                  <w:tcW w:w="1984" w:type="dxa"/>
                  <w:tcBorders>
                    <w:bottom w:val="single" w:sz="4" w:space="0" w:color="646464"/>
                  </w:tcBorders>
                  <w:shd w:val="clear" w:color="auto" w:fill="auto"/>
                  <w:tcMar>
                    <w:top w:w="40" w:type="dxa"/>
                    <w:left w:w="0" w:type="dxa"/>
                    <w:bottom w:w="40" w:type="dxa"/>
                    <w:right w:w="60" w:type="dxa"/>
                  </w:tcMar>
                </w:tcPr>
                <w:p w14:paraId="767A31AF" w14:textId="77777777" w:rsidR="00140469" w:rsidRPr="00FA5848" w:rsidRDefault="00140469" w:rsidP="00806A05">
                  <w:pPr>
                    <w:pStyle w:val="Tabletext"/>
                  </w:pPr>
                  <w:r w:rsidRPr="00FA5848">
                    <w:t>18 indicators</w:t>
                  </w:r>
                </w:p>
              </w:tc>
              <w:tc>
                <w:tcPr>
                  <w:tcW w:w="1843" w:type="dxa"/>
                  <w:tcBorders>
                    <w:bottom w:val="single" w:sz="4" w:space="0" w:color="646464"/>
                  </w:tcBorders>
                  <w:shd w:val="clear" w:color="auto" w:fill="auto"/>
                  <w:tcMar>
                    <w:top w:w="40" w:type="dxa"/>
                    <w:left w:w="0" w:type="dxa"/>
                    <w:bottom w:w="40" w:type="dxa"/>
                    <w:right w:w="60" w:type="dxa"/>
                  </w:tcMar>
                </w:tcPr>
                <w:p w14:paraId="48D1025B" w14:textId="77777777" w:rsidR="00140469" w:rsidRPr="00FA5848" w:rsidRDefault="00140469" w:rsidP="00806A05">
                  <w:pPr>
                    <w:pStyle w:val="Tabletext"/>
                  </w:pPr>
                  <w:r w:rsidRPr="00FA5848">
                    <w:t>13 research questions across 4 domains</w:t>
                  </w:r>
                </w:p>
              </w:tc>
              <w:tc>
                <w:tcPr>
                  <w:tcW w:w="1418" w:type="dxa"/>
                  <w:vMerge w:val="restart"/>
                  <w:shd w:val="clear" w:color="auto" w:fill="auto"/>
                  <w:tcMar>
                    <w:top w:w="40" w:type="dxa"/>
                    <w:left w:w="0" w:type="dxa"/>
                    <w:bottom w:w="40" w:type="dxa"/>
                    <w:right w:w="60" w:type="dxa"/>
                  </w:tcMar>
                  <w:vAlign w:val="center"/>
                </w:tcPr>
                <w:p w14:paraId="15543999" w14:textId="77777777" w:rsidR="00140469" w:rsidRPr="00FA5848" w:rsidRDefault="00140469" w:rsidP="00806A05">
                  <w:pPr>
                    <w:pStyle w:val="Tabletext"/>
                  </w:pPr>
                  <w:r w:rsidRPr="00FA5848">
                    <w:t>2 overarching research questions</w:t>
                  </w:r>
                </w:p>
              </w:tc>
              <w:tc>
                <w:tcPr>
                  <w:tcW w:w="1417" w:type="dxa"/>
                  <w:vMerge w:val="restart"/>
                  <w:shd w:val="clear" w:color="auto" w:fill="auto"/>
                  <w:tcMar>
                    <w:top w:w="40" w:type="dxa"/>
                    <w:left w:w="0" w:type="dxa"/>
                    <w:bottom w:w="40" w:type="dxa"/>
                    <w:right w:w="60" w:type="dxa"/>
                  </w:tcMar>
                  <w:vAlign w:val="center"/>
                </w:tcPr>
                <w:p w14:paraId="5B326292" w14:textId="77777777" w:rsidR="00140469" w:rsidRPr="00FA5848" w:rsidRDefault="00140469" w:rsidP="00806A05">
                  <w:pPr>
                    <w:pStyle w:val="Tabletext"/>
                  </w:pPr>
                  <w:r w:rsidRPr="00FA5848">
                    <w:t>4 overarching research questions</w:t>
                  </w:r>
                </w:p>
              </w:tc>
            </w:tr>
            <w:tr w:rsidR="00140469" w:rsidRPr="00FA5848" w14:paraId="4359ABCB" w14:textId="77777777" w:rsidTr="0005679E">
              <w:trPr>
                <w:gridBefore w:val="1"/>
                <w:wBefore w:w="454" w:type="dxa"/>
                <w:cantSplit/>
              </w:trPr>
              <w:tc>
                <w:tcPr>
                  <w:tcW w:w="3784" w:type="dxa"/>
                  <w:tcBorders>
                    <w:top w:val="single" w:sz="4" w:space="0" w:color="646464"/>
                    <w:bottom w:val="single" w:sz="4" w:space="0" w:color="646464"/>
                  </w:tcBorders>
                  <w:shd w:val="clear" w:color="auto" w:fill="auto"/>
                  <w:tcMar>
                    <w:top w:w="40" w:type="dxa"/>
                    <w:left w:w="0" w:type="dxa"/>
                    <w:bottom w:w="40" w:type="dxa"/>
                    <w:right w:w="60" w:type="dxa"/>
                  </w:tcMar>
                </w:tcPr>
                <w:p w14:paraId="0A034565" w14:textId="77777777" w:rsidR="00140469" w:rsidRPr="00FA5848" w:rsidRDefault="00140469" w:rsidP="00806A05">
                  <w:pPr>
                    <w:pStyle w:val="Tabletext"/>
                  </w:pPr>
                  <w:r w:rsidRPr="00FA5848">
                    <w:t xml:space="preserve">A more </w:t>
                  </w:r>
                  <w:r w:rsidRPr="00FA5848">
                    <w:rPr>
                      <w:b/>
                      <w:i/>
                    </w:rPr>
                    <w:t>transparent</w:t>
                  </w:r>
                  <w:r w:rsidRPr="00FA5848">
                    <w:t xml:space="preserve"> VET sector, which enables better understanding of the VET activity that is occurring in each jurisdiction</w:t>
                  </w:r>
                </w:p>
              </w:tc>
              <w:tc>
                <w:tcPr>
                  <w:tcW w:w="1984" w:type="dxa"/>
                  <w:tcBorders>
                    <w:top w:val="single" w:sz="4" w:space="0" w:color="646464"/>
                    <w:bottom w:val="single" w:sz="4" w:space="0" w:color="646464"/>
                  </w:tcBorders>
                  <w:shd w:val="clear" w:color="auto" w:fill="auto"/>
                  <w:tcMar>
                    <w:top w:w="40" w:type="dxa"/>
                    <w:left w:w="0" w:type="dxa"/>
                    <w:bottom w:w="40" w:type="dxa"/>
                    <w:right w:w="60" w:type="dxa"/>
                  </w:tcMar>
                </w:tcPr>
                <w:p w14:paraId="3A89F3C1" w14:textId="77777777" w:rsidR="00140469" w:rsidRPr="00FA5848" w:rsidRDefault="00140469" w:rsidP="00806A05">
                  <w:pPr>
                    <w:pStyle w:val="Tabletext"/>
                  </w:pPr>
                  <w:r w:rsidRPr="00FA5848">
                    <w:t>8 indicators</w:t>
                  </w:r>
                </w:p>
              </w:tc>
              <w:tc>
                <w:tcPr>
                  <w:tcW w:w="1843" w:type="dxa"/>
                  <w:tcBorders>
                    <w:top w:val="single" w:sz="4" w:space="0" w:color="646464"/>
                    <w:bottom w:val="single" w:sz="4" w:space="0" w:color="646464"/>
                  </w:tcBorders>
                  <w:shd w:val="clear" w:color="auto" w:fill="auto"/>
                  <w:tcMar>
                    <w:top w:w="40" w:type="dxa"/>
                    <w:left w:w="0" w:type="dxa"/>
                    <w:bottom w:w="40" w:type="dxa"/>
                    <w:right w:w="60" w:type="dxa"/>
                  </w:tcMar>
                </w:tcPr>
                <w:p w14:paraId="59591891" w14:textId="77777777" w:rsidR="00140469" w:rsidRPr="00FA5848" w:rsidRDefault="00140469" w:rsidP="00806A05">
                  <w:pPr>
                    <w:pStyle w:val="Tabletext"/>
                  </w:pPr>
                  <w:r w:rsidRPr="00FA5848">
                    <w:t>5 research questions across 2 domains</w:t>
                  </w:r>
                </w:p>
              </w:tc>
              <w:tc>
                <w:tcPr>
                  <w:tcW w:w="1418" w:type="dxa"/>
                  <w:vMerge/>
                  <w:shd w:val="clear" w:color="auto" w:fill="auto"/>
                  <w:tcMar>
                    <w:top w:w="40" w:type="dxa"/>
                    <w:left w:w="0" w:type="dxa"/>
                    <w:bottom w:w="40" w:type="dxa"/>
                    <w:right w:w="60" w:type="dxa"/>
                  </w:tcMar>
                </w:tcPr>
                <w:p w14:paraId="4A104A44" w14:textId="77777777" w:rsidR="00140469" w:rsidRPr="00FA5848" w:rsidRDefault="00140469" w:rsidP="00806A05">
                  <w:pPr>
                    <w:pStyle w:val="Tabletext"/>
                  </w:pPr>
                </w:p>
              </w:tc>
              <w:tc>
                <w:tcPr>
                  <w:tcW w:w="1417" w:type="dxa"/>
                  <w:vMerge/>
                  <w:shd w:val="clear" w:color="auto" w:fill="auto"/>
                  <w:tcMar>
                    <w:top w:w="40" w:type="dxa"/>
                    <w:left w:w="0" w:type="dxa"/>
                    <w:bottom w:w="40" w:type="dxa"/>
                    <w:right w:w="60" w:type="dxa"/>
                  </w:tcMar>
                </w:tcPr>
                <w:p w14:paraId="6DFDF981" w14:textId="77777777" w:rsidR="00140469" w:rsidRPr="00FA5848" w:rsidRDefault="00140469" w:rsidP="00806A05">
                  <w:pPr>
                    <w:pStyle w:val="Tabletext"/>
                  </w:pPr>
                </w:p>
              </w:tc>
            </w:tr>
            <w:tr w:rsidR="00140469" w:rsidRPr="00FA5848" w14:paraId="46419869" w14:textId="77777777" w:rsidTr="0005679E">
              <w:trPr>
                <w:gridBefore w:val="1"/>
                <w:wBefore w:w="454" w:type="dxa"/>
                <w:cantSplit/>
              </w:trPr>
              <w:tc>
                <w:tcPr>
                  <w:tcW w:w="3784" w:type="dxa"/>
                  <w:tcBorders>
                    <w:top w:val="single" w:sz="4" w:space="0" w:color="646464"/>
                    <w:bottom w:val="single" w:sz="4" w:space="0" w:color="646464"/>
                  </w:tcBorders>
                  <w:shd w:val="clear" w:color="auto" w:fill="auto"/>
                  <w:tcMar>
                    <w:top w:w="40" w:type="dxa"/>
                    <w:left w:w="0" w:type="dxa"/>
                    <w:bottom w:w="40" w:type="dxa"/>
                    <w:right w:w="60" w:type="dxa"/>
                  </w:tcMar>
                </w:tcPr>
                <w:p w14:paraId="6220742B" w14:textId="77777777" w:rsidR="00140469" w:rsidRPr="00FA5848" w:rsidRDefault="00140469" w:rsidP="00806A05">
                  <w:pPr>
                    <w:pStyle w:val="Tabletext"/>
                  </w:pPr>
                  <w:r w:rsidRPr="00FA5848">
                    <w:t xml:space="preserve">A higher </w:t>
                  </w:r>
                  <w:r w:rsidRPr="00FA5848">
                    <w:rPr>
                      <w:b/>
                      <w:i/>
                    </w:rPr>
                    <w:t>quality</w:t>
                  </w:r>
                  <w:r w:rsidRPr="00FA5848">
                    <w:t xml:space="preserve"> VET sector, which delivers learning experiences and qualifications that are relevant to individuals, employers and industry</w:t>
                  </w:r>
                </w:p>
              </w:tc>
              <w:tc>
                <w:tcPr>
                  <w:tcW w:w="1984" w:type="dxa"/>
                  <w:tcBorders>
                    <w:top w:val="single" w:sz="4" w:space="0" w:color="646464"/>
                    <w:bottom w:val="single" w:sz="4" w:space="0" w:color="646464"/>
                  </w:tcBorders>
                  <w:shd w:val="clear" w:color="auto" w:fill="auto"/>
                  <w:tcMar>
                    <w:top w:w="40" w:type="dxa"/>
                    <w:left w:w="0" w:type="dxa"/>
                    <w:bottom w:w="40" w:type="dxa"/>
                    <w:right w:w="60" w:type="dxa"/>
                  </w:tcMar>
                </w:tcPr>
                <w:p w14:paraId="12158544" w14:textId="77777777" w:rsidR="00140469" w:rsidRPr="00FA5848" w:rsidRDefault="00140469" w:rsidP="00806A05">
                  <w:pPr>
                    <w:pStyle w:val="Tabletext"/>
                  </w:pPr>
                  <w:r w:rsidRPr="00FA5848">
                    <w:t>6 indicators</w:t>
                  </w:r>
                </w:p>
              </w:tc>
              <w:tc>
                <w:tcPr>
                  <w:tcW w:w="1843" w:type="dxa"/>
                  <w:tcBorders>
                    <w:top w:val="single" w:sz="4" w:space="0" w:color="646464"/>
                    <w:bottom w:val="single" w:sz="4" w:space="0" w:color="646464"/>
                  </w:tcBorders>
                  <w:shd w:val="clear" w:color="auto" w:fill="auto"/>
                  <w:tcMar>
                    <w:top w:w="40" w:type="dxa"/>
                    <w:left w:w="0" w:type="dxa"/>
                    <w:bottom w:w="40" w:type="dxa"/>
                    <w:right w:w="60" w:type="dxa"/>
                  </w:tcMar>
                </w:tcPr>
                <w:p w14:paraId="5EA64DE7" w14:textId="77777777" w:rsidR="00140469" w:rsidRPr="00FA5848" w:rsidRDefault="00140469" w:rsidP="00806A05">
                  <w:pPr>
                    <w:pStyle w:val="Tabletext"/>
                  </w:pPr>
                  <w:r w:rsidRPr="00FA5848">
                    <w:t>2 research questions across 2 domains</w:t>
                  </w:r>
                </w:p>
              </w:tc>
              <w:tc>
                <w:tcPr>
                  <w:tcW w:w="1418" w:type="dxa"/>
                  <w:vMerge/>
                  <w:shd w:val="clear" w:color="auto" w:fill="auto"/>
                  <w:tcMar>
                    <w:top w:w="40" w:type="dxa"/>
                    <w:left w:w="0" w:type="dxa"/>
                    <w:bottom w:w="40" w:type="dxa"/>
                    <w:right w:w="60" w:type="dxa"/>
                  </w:tcMar>
                </w:tcPr>
                <w:p w14:paraId="2D078CB5" w14:textId="77777777" w:rsidR="00140469" w:rsidRPr="00FA5848" w:rsidRDefault="00140469" w:rsidP="00806A05">
                  <w:pPr>
                    <w:pStyle w:val="Tabletext"/>
                  </w:pPr>
                </w:p>
              </w:tc>
              <w:tc>
                <w:tcPr>
                  <w:tcW w:w="1417" w:type="dxa"/>
                  <w:vMerge/>
                  <w:shd w:val="clear" w:color="auto" w:fill="auto"/>
                  <w:tcMar>
                    <w:top w:w="40" w:type="dxa"/>
                    <w:left w:w="0" w:type="dxa"/>
                    <w:bottom w:w="40" w:type="dxa"/>
                    <w:right w:w="60" w:type="dxa"/>
                  </w:tcMar>
                </w:tcPr>
                <w:p w14:paraId="15ADC3EA" w14:textId="77777777" w:rsidR="00140469" w:rsidRPr="00FA5848" w:rsidRDefault="00140469" w:rsidP="00806A05">
                  <w:pPr>
                    <w:pStyle w:val="Tabletext"/>
                  </w:pPr>
                </w:p>
              </w:tc>
            </w:tr>
            <w:tr w:rsidR="00140469" w:rsidRPr="00FA5848" w14:paraId="37A93106" w14:textId="77777777" w:rsidTr="0005679E">
              <w:trPr>
                <w:gridBefore w:val="1"/>
                <w:wBefore w:w="454" w:type="dxa"/>
                <w:cantSplit/>
              </w:trPr>
              <w:tc>
                <w:tcPr>
                  <w:tcW w:w="3784" w:type="dxa"/>
                  <w:tcBorders>
                    <w:top w:val="single" w:sz="4" w:space="0" w:color="646464"/>
                    <w:bottom w:val="single" w:sz="4" w:space="0" w:color="646464"/>
                  </w:tcBorders>
                  <w:shd w:val="clear" w:color="auto" w:fill="auto"/>
                  <w:tcMar>
                    <w:top w:w="40" w:type="dxa"/>
                    <w:left w:w="0" w:type="dxa"/>
                    <w:bottom w:w="40" w:type="dxa"/>
                    <w:right w:w="60" w:type="dxa"/>
                  </w:tcMar>
                </w:tcPr>
                <w:p w14:paraId="5D80DB05" w14:textId="77777777" w:rsidR="00140469" w:rsidRPr="00FA5848" w:rsidRDefault="00140469" w:rsidP="00806A05">
                  <w:pPr>
                    <w:pStyle w:val="Tabletext"/>
                  </w:pPr>
                  <w:r w:rsidRPr="00FA5848">
                    <w:t xml:space="preserve">A more </w:t>
                  </w:r>
                  <w:r w:rsidRPr="00FA5848">
                    <w:rPr>
                      <w:b/>
                      <w:i/>
                    </w:rPr>
                    <w:t>efficient</w:t>
                  </w:r>
                  <w:r w:rsidRPr="00FA5848">
                    <w:t xml:space="preserve"> VET sector, which is </w:t>
                  </w:r>
                  <w:r w:rsidRPr="00FA5848">
                    <w:rPr>
                      <w:b/>
                      <w:i/>
                    </w:rPr>
                    <w:t>responsive</w:t>
                  </w:r>
                  <w:r w:rsidRPr="00FA5848">
                    <w:t xml:space="preserve"> to the needs of students, employers and industry.</w:t>
                  </w:r>
                </w:p>
              </w:tc>
              <w:tc>
                <w:tcPr>
                  <w:tcW w:w="1984" w:type="dxa"/>
                  <w:tcBorders>
                    <w:top w:val="single" w:sz="4" w:space="0" w:color="646464"/>
                    <w:bottom w:val="single" w:sz="4" w:space="0" w:color="646464"/>
                  </w:tcBorders>
                  <w:shd w:val="clear" w:color="auto" w:fill="auto"/>
                  <w:tcMar>
                    <w:top w:w="40" w:type="dxa"/>
                    <w:left w:w="0" w:type="dxa"/>
                    <w:bottom w:w="40" w:type="dxa"/>
                    <w:right w:w="60" w:type="dxa"/>
                  </w:tcMar>
                </w:tcPr>
                <w:p w14:paraId="335F37B8" w14:textId="77777777" w:rsidR="00140469" w:rsidRPr="00FA5848" w:rsidRDefault="00140469" w:rsidP="00806A05">
                  <w:pPr>
                    <w:pStyle w:val="Tabletext"/>
                  </w:pPr>
                  <w:r w:rsidRPr="00FA5848">
                    <w:t>6 indicators</w:t>
                  </w:r>
                </w:p>
              </w:tc>
              <w:tc>
                <w:tcPr>
                  <w:tcW w:w="1843" w:type="dxa"/>
                  <w:tcBorders>
                    <w:top w:val="single" w:sz="4" w:space="0" w:color="646464"/>
                    <w:bottom w:val="single" w:sz="4" w:space="0" w:color="646464"/>
                  </w:tcBorders>
                  <w:shd w:val="clear" w:color="auto" w:fill="auto"/>
                  <w:tcMar>
                    <w:top w:w="40" w:type="dxa"/>
                    <w:left w:w="0" w:type="dxa"/>
                    <w:bottom w:w="40" w:type="dxa"/>
                    <w:right w:w="60" w:type="dxa"/>
                  </w:tcMar>
                </w:tcPr>
                <w:p w14:paraId="66E94CB5" w14:textId="77777777" w:rsidR="00140469" w:rsidRPr="00FA5848" w:rsidRDefault="00140469" w:rsidP="00806A05">
                  <w:pPr>
                    <w:pStyle w:val="Tabletext"/>
                  </w:pPr>
                  <w:r w:rsidRPr="00FA5848">
                    <w:t>2 research questions across 1 domain</w:t>
                  </w:r>
                </w:p>
              </w:tc>
              <w:tc>
                <w:tcPr>
                  <w:tcW w:w="1418" w:type="dxa"/>
                  <w:vMerge/>
                  <w:shd w:val="clear" w:color="auto" w:fill="auto"/>
                  <w:tcMar>
                    <w:top w:w="40" w:type="dxa"/>
                    <w:left w:w="0" w:type="dxa"/>
                    <w:bottom w:w="40" w:type="dxa"/>
                    <w:right w:w="60" w:type="dxa"/>
                  </w:tcMar>
                </w:tcPr>
                <w:p w14:paraId="1F30A4CE" w14:textId="77777777" w:rsidR="00140469" w:rsidRPr="00FA5848" w:rsidRDefault="00140469" w:rsidP="00806A05">
                  <w:pPr>
                    <w:pStyle w:val="Tabletext"/>
                  </w:pPr>
                </w:p>
              </w:tc>
              <w:tc>
                <w:tcPr>
                  <w:tcW w:w="1417" w:type="dxa"/>
                  <w:vMerge/>
                  <w:shd w:val="clear" w:color="auto" w:fill="auto"/>
                  <w:tcMar>
                    <w:top w:w="40" w:type="dxa"/>
                    <w:left w:w="0" w:type="dxa"/>
                    <w:bottom w:w="40" w:type="dxa"/>
                    <w:right w:w="60" w:type="dxa"/>
                  </w:tcMar>
                </w:tcPr>
                <w:p w14:paraId="282F3FA4" w14:textId="77777777" w:rsidR="00140469" w:rsidRPr="00FA5848" w:rsidRDefault="00140469" w:rsidP="00806A05">
                  <w:pPr>
                    <w:pStyle w:val="Tabletext"/>
                  </w:pPr>
                </w:p>
              </w:tc>
            </w:tr>
            <w:tr w:rsidR="00140469" w:rsidRPr="00FA5848" w14:paraId="4BEBF262" w14:textId="77777777" w:rsidTr="0005679E">
              <w:trPr>
                <w:gridBefore w:val="1"/>
                <w:wBefore w:w="454" w:type="dxa"/>
                <w:cantSplit/>
              </w:trPr>
              <w:tc>
                <w:tcPr>
                  <w:tcW w:w="3784" w:type="dxa"/>
                  <w:tcBorders>
                    <w:top w:val="single" w:sz="4" w:space="0" w:color="646464"/>
                    <w:bottom w:val="single" w:sz="4" w:space="0" w:color="646464"/>
                  </w:tcBorders>
                  <w:shd w:val="clear" w:color="auto" w:fill="auto"/>
                  <w:tcMar>
                    <w:top w:w="40" w:type="dxa"/>
                    <w:left w:w="0" w:type="dxa"/>
                    <w:bottom w:w="40" w:type="dxa"/>
                    <w:right w:w="60" w:type="dxa"/>
                  </w:tcMar>
                </w:tcPr>
                <w:p w14:paraId="70CA80BA" w14:textId="77777777" w:rsidR="00140469" w:rsidRPr="00FA5848" w:rsidRDefault="00140469" w:rsidP="00806A05">
                  <w:pPr>
                    <w:pStyle w:val="Tabletext"/>
                    <w:rPr>
                      <w:i/>
                    </w:rPr>
                  </w:pPr>
                  <w:r w:rsidRPr="00FA5848">
                    <w:rPr>
                      <w:i/>
                    </w:rPr>
                    <w:t>VET system training outcomes</w:t>
                  </w:r>
                </w:p>
              </w:tc>
              <w:tc>
                <w:tcPr>
                  <w:tcW w:w="1984" w:type="dxa"/>
                  <w:tcBorders>
                    <w:top w:val="single" w:sz="4" w:space="0" w:color="646464"/>
                    <w:bottom w:val="single" w:sz="4" w:space="0" w:color="646464"/>
                  </w:tcBorders>
                  <w:shd w:val="clear" w:color="auto" w:fill="auto"/>
                  <w:tcMar>
                    <w:top w:w="40" w:type="dxa"/>
                    <w:left w:w="0" w:type="dxa"/>
                    <w:bottom w:w="40" w:type="dxa"/>
                    <w:right w:w="60" w:type="dxa"/>
                  </w:tcMar>
                </w:tcPr>
                <w:p w14:paraId="23B95FB3" w14:textId="77777777" w:rsidR="00140469" w:rsidRPr="00FA5848" w:rsidRDefault="00140469" w:rsidP="00806A05">
                  <w:pPr>
                    <w:pStyle w:val="Tabletext"/>
                  </w:pPr>
                  <w:r w:rsidRPr="00FA5848">
                    <w:t>1 national indicator and multiple jurisdiction-specific indicators</w:t>
                  </w:r>
                </w:p>
              </w:tc>
              <w:tc>
                <w:tcPr>
                  <w:tcW w:w="1843" w:type="dxa"/>
                  <w:tcBorders>
                    <w:top w:val="single" w:sz="4" w:space="0" w:color="646464"/>
                    <w:bottom w:val="single" w:sz="4" w:space="0" w:color="646464"/>
                  </w:tcBorders>
                  <w:shd w:val="clear" w:color="auto" w:fill="auto"/>
                  <w:tcMar>
                    <w:top w:w="40" w:type="dxa"/>
                    <w:left w:w="0" w:type="dxa"/>
                    <w:bottom w:w="40" w:type="dxa"/>
                    <w:right w:w="60" w:type="dxa"/>
                  </w:tcMar>
                </w:tcPr>
                <w:p w14:paraId="199920E2" w14:textId="77777777" w:rsidR="00140469" w:rsidRPr="00FA5848" w:rsidRDefault="00140469" w:rsidP="00806A05">
                  <w:pPr>
                    <w:pStyle w:val="Tabletext"/>
                  </w:pPr>
                  <w:r w:rsidRPr="00FA5848">
                    <w:t>Not applicable</w:t>
                  </w:r>
                </w:p>
              </w:tc>
              <w:tc>
                <w:tcPr>
                  <w:tcW w:w="1418" w:type="dxa"/>
                  <w:vMerge/>
                  <w:tcBorders>
                    <w:bottom w:val="single" w:sz="4" w:space="0" w:color="646464"/>
                  </w:tcBorders>
                  <w:shd w:val="clear" w:color="auto" w:fill="auto"/>
                  <w:tcMar>
                    <w:top w:w="40" w:type="dxa"/>
                    <w:left w:w="0" w:type="dxa"/>
                    <w:bottom w:w="40" w:type="dxa"/>
                    <w:right w:w="60" w:type="dxa"/>
                  </w:tcMar>
                </w:tcPr>
                <w:p w14:paraId="228F4330" w14:textId="77777777" w:rsidR="00140469" w:rsidRPr="00FA5848" w:rsidRDefault="00140469" w:rsidP="00806A05">
                  <w:pPr>
                    <w:pStyle w:val="Tabletext"/>
                  </w:pPr>
                </w:p>
              </w:tc>
              <w:tc>
                <w:tcPr>
                  <w:tcW w:w="1417" w:type="dxa"/>
                  <w:vMerge/>
                  <w:tcBorders>
                    <w:bottom w:val="single" w:sz="4" w:space="0" w:color="646464"/>
                  </w:tcBorders>
                  <w:shd w:val="clear" w:color="auto" w:fill="auto"/>
                  <w:tcMar>
                    <w:top w:w="40" w:type="dxa"/>
                    <w:left w:w="0" w:type="dxa"/>
                    <w:bottom w:w="40" w:type="dxa"/>
                    <w:right w:w="60" w:type="dxa"/>
                  </w:tcMar>
                </w:tcPr>
                <w:p w14:paraId="6D114E0B" w14:textId="77777777" w:rsidR="00140469" w:rsidRPr="00FA5848" w:rsidRDefault="00140469" w:rsidP="00806A05">
                  <w:pPr>
                    <w:pStyle w:val="Tabletext"/>
                  </w:pPr>
                </w:p>
              </w:tc>
            </w:tr>
            <w:tr w:rsidR="00140469" w:rsidRPr="00FA5848" w14:paraId="6654083D" w14:textId="77777777" w:rsidTr="0005679E">
              <w:trPr>
                <w:gridBefore w:val="1"/>
                <w:wBefore w:w="454" w:type="dxa"/>
                <w:cantSplit/>
              </w:trPr>
              <w:tc>
                <w:tcPr>
                  <w:tcW w:w="10446" w:type="dxa"/>
                  <w:gridSpan w:val="5"/>
                  <w:tcBorders>
                    <w:top w:val="single" w:sz="4" w:space="0" w:color="646464"/>
                    <w:bottom w:val="single" w:sz="4" w:space="0" w:color="646464"/>
                  </w:tcBorders>
                  <w:shd w:val="clear" w:color="auto" w:fill="auto"/>
                  <w:tcMar>
                    <w:top w:w="40" w:type="dxa"/>
                    <w:left w:w="0" w:type="dxa"/>
                    <w:bottom w:w="40" w:type="dxa"/>
                    <w:right w:w="60" w:type="dxa"/>
                  </w:tcMar>
                </w:tcPr>
                <w:p w14:paraId="35BE7324" w14:textId="77777777" w:rsidR="00140469" w:rsidRPr="00FA5848" w:rsidRDefault="00140469" w:rsidP="0005679E">
                  <w:pPr>
                    <w:pStyle w:val="Source"/>
                    <w:keepNext w:val="0"/>
                  </w:pPr>
                  <w:r w:rsidRPr="00FA5848">
                    <w:t>Source: ACIL allen Consulting</w:t>
                  </w:r>
                </w:p>
              </w:tc>
            </w:tr>
            <w:tr w:rsidR="0005679E" w:rsidRPr="00FA5848" w14:paraId="12078400" w14:textId="77777777" w:rsidTr="0005679E">
              <w:trPr>
                <w:gridBefore w:val="1"/>
                <w:wBefore w:w="454" w:type="dxa"/>
                <w:cantSplit/>
              </w:trPr>
              <w:tc>
                <w:tcPr>
                  <w:tcW w:w="10446" w:type="dxa"/>
                  <w:gridSpan w:val="5"/>
                  <w:tcBorders>
                    <w:top w:val="single" w:sz="4" w:space="0" w:color="646464"/>
                    <w:bottom w:val="single" w:sz="4" w:space="0" w:color="646464"/>
                  </w:tcBorders>
                  <w:shd w:val="clear" w:color="auto" w:fill="auto"/>
                  <w:tcMar>
                    <w:top w:w="40" w:type="dxa"/>
                    <w:left w:w="0" w:type="dxa"/>
                    <w:bottom w:w="40" w:type="dxa"/>
                    <w:right w:w="60" w:type="dxa"/>
                  </w:tcMar>
                </w:tcPr>
                <w:p w14:paraId="40CCF609" w14:textId="77777777" w:rsidR="0005679E" w:rsidRPr="00FA5848" w:rsidRDefault="0005679E" w:rsidP="0005679E">
                  <w:pPr>
                    <w:pStyle w:val="Source"/>
                    <w:keepNext w:val="0"/>
                  </w:pPr>
                </w:p>
              </w:tc>
            </w:tr>
          </w:tbl>
          <w:p w14:paraId="455FA77A" w14:textId="77777777" w:rsidR="00140469" w:rsidRPr="00FA5848" w:rsidRDefault="00140469" w:rsidP="0005679E">
            <w:pPr>
              <w:pStyle w:val="Tabletext"/>
              <w:widowControl w:val="0"/>
            </w:pPr>
          </w:p>
        </w:tc>
      </w:tr>
    </w:tbl>
    <w:p w14:paraId="429A1DAA" w14:textId="77777777" w:rsidR="00140469" w:rsidRPr="00FA5848" w:rsidRDefault="00140469" w:rsidP="00140469">
      <w:pPr>
        <w:pStyle w:val="Heading9"/>
        <w:spacing w:before="120"/>
      </w:pPr>
      <w:bookmarkStart w:id="868" w:name="_Toc428806734"/>
      <w:r w:rsidRPr="00FA5848">
        <w:t>Assessment Framework</w:t>
      </w:r>
      <w:bookmarkEnd w:id="868"/>
    </w:p>
    <w:p w14:paraId="2D70D0FC" w14:textId="77777777" w:rsidR="00140469" w:rsidRPr="00FA5848" w:rsidRDefault="00140469" w:rsidP="00140469">
      <w:pPr>
        <w:pStyle w:val="BodyText"/>
      </w:pPr>
      <w:r w:rsidRPr="00FA5848">
        <w:t>The Assessment Framework will assess the performance of the NP against its five outcomes. The NP’s five outcomes are the four outcomes listed in clause 21 of the NP, and the ‘training outcomes’ in clause 30 and in jurisdiction IPs (referred to in clauses 31 and 32).</w:t>
      </w:r>
    </w:p>
    <w:p w14:paraId="5C0E2AC3" w14:textId="77777777" w:rsidR="00140469" w:rsidRPr="00FA5848" w:rsidRDefault="00140469" w:rsidP="00140469">
      <w:pPr>
        <w:pStyle w:val="BodyText"/>
      </w:pPr>
      <w:r w:rsidRPr="00FA5848">
        <w:t>Throughout, the Review will take into account the fact that ‘jurisdictionally flexible reforms’ have ‘differed considerably across the states and that jurisdictions were at different stages of reform at the commencement of the NPA’.</w:t>
      </w:r>
      <w:r w:rsidRPr="00FA5848">
        <w:rPr>
          <w:rStyle w:val="FootnoteReference"/>
        </w:rPr>
        <w:footnoteReference w:id="16"/>
      </w:r>
      <w:r w:rsidRPr="00FA5848">
        <w:t xml:space="preserve"> Specifically in the Assessment Framework, to reflect the different starting points of the jurisdictions, the indicators will measure change between 2011 and 2014 (the last year for which full data exist), rather than levels in 2014. </w:t>
      </w:r>
    </w:p>
    <w:p w14:paraId="268B652A" w14:textId="77777777" w:rsidR="00140469" w:rsidRPr="00FA5848" w:rsidRDefault="00140469" w:rsidP="00140469">
      <w:pPr>
        <w:pStyle w:val="BodyText"/>
      </w:pPr>
      <w:r w:rsidRPr="00FA5848">
        <w:t xml:space="preserve">The Assessment Framework is set out in Table </w:t>
      </w:r>
      <w:r>
        <w:t>C</w:t>
      </w:r>
      <w:r w:rsidRPr="00FA5848">
        <w:t xml:space="preserve">.2. The table includes the five outcomes, corresponding indictors and the data source/s for each indicator. </w:t>
      </w:r>
    </w:p>
    <w:p w14:paraId="4CB4CC6E" w14:textId="77777777" w:rsidR="00140469" w:rsidRPr="00FA5848" w:rsidRDefault="00140469" w:rsidP="00140469">
      <w:pPr>
        <w:pStyle w:val="BodyText"/>
      </w:pPr>
      <w:r w:rsidRPr="00FA5848">
        <w:t>The first four sets of indicators are based on the NP as a whole, not just derived from the text of the four outcomes listed in clause 21. For example, the fourth outcome (‘a more efficient VET sector, which is responsive to the needs of students, employers and industry’, clause 21d) is interpreted to refer to information exchange outcomes and public provider outcomes, as this context in which efficiency and responsiveness are referred in the NP (see clause 29).</w:t>
      </w:r>
    </w:p>
    <w:p w14:paraId="4F137F70" w14:textId="77777777" w:rsidR="00140469" w:rsidRPr="00FA5848" w:rsidRDefault="00140469" w:rsidP="00140469">
      <w:pPr>
        <w:pStyle w:val="BodyText"/>
      </w:pPr>
    </w:p>
    <w:p w14:paraId="3A0CBF9C" w14:textId="77777777" w:rsidR="00140469" w:rsidRPr="00FA5848" w:rsidRDefault="00140469" w:rsidP="00140469">
      <w:pPr>
        <w:pStyle w:val="BodyText"/>
        <w:sectPr w:rsidR="00140469" w:rsidRPr="00FA5848" w:rsidSect="00806A05">
          <w:pgSz w:w="11907" w:h="16839" w:code="9"/>
          <w:pgMar w:top="1100" w:right="443" w:bottom="1320" w:left="3296" w:header="456" w:footer="262" w:gutter="0"/>
          <w:pgNumType w:start="1" w:chapStyle="7" w:chapSep="enDash"/>
          <w:cols w:space="708"/>
          <w:docGrid w:linePitch="360"/>
        </w:sectPr>
      </w:pPr>
    </w:p>
    <w:p w14:paraId="161F87EF" w14:textId="5150DBCC" w:rsidR="00140469" w:rsidRPr="006004BF" w:rsidRDefault="00140469" w:rsidP="00F4536B">
      <w:pPr>
        <w:pStyle w:val="Caption"/>
      </w:pPr>
      <w:bookmarkStart w:id="869" w:name="_Toc432748222"/>
      <w:bookmarkStart w:id="870" w:name="_Toc432960877"/>
      <w:bookmarkStart w:id="871" w:name="_Toc433728430"/>
      <w:bookmarkStart w:id="872" w:name="_Toc440460813"/>
      <w:r w:rsidRPr="00F4536B">
        <w:rPr>
          <w:rStyle w:val="CaptionLabel"/>
        </w:rPr>
        <w:t xml:space="preserve">Table </w:t>
      </w:r>
      <w:r w:rsidR="00C12673">
        <w:rPr>
          <w:rStyle w:val="CaptionLabel"/>
        </w:rPr>
        <w:fldChar w:fldCharType="begin"/>
      </w:r>
      <w:r w:rsidR="00C12673">
        <w:rPr>
          <w:rStyle w:val="CaptionLabel"/>
        </w:rPr>
        <w:instrText xml:space="preserve"> STYLEREF 7 \s </w:instrText>
      </w:r>
      <w:r w:rsidR="00C12673">
        <w:rPr>
          <w:rStyle w:val="CaptionLabel"/>
        </w:rPr>
        <w:fldChar w:fldCharType="separate"/>
      </w:r>
      <w:r w:rsidR="008C40B9">
        <w:rPr>
          <w:rStyle w:val="CaptionLabel"/>
          <w:noProof/>
        </w:rPr>
        <w:t>C</w:t>
      </w:r>
      <w:r w:rsidR="00C12673">
        <w:rPr>
          <w:rStyle w:val="CaptionLabel"/>
        </w:rPr>
        <w:fldChar w:fldCharType="end"/>
      </w:r>
      <w:r w:rsidR="00C12673">
        <w:rPr>
          <w:rStyle w:val="CaptionLabel"/>
        </w:rPr>
        <w:t>.</w:t>
      </w:r>
      <w:r w:rsidR="00C12673">
        <w:rPr>
          <w:rStyle w:val="CaptionLabel"/>
        </w:rPr>
        <w:fldChar w:fldCharType="begin"/>
      </w:r>
      <w:r w:rsidR="00C12673">
        <w:rPr>
          <w:rStyle w:val="CaptionLabel"/>
        </w:rPr>
        <w:instrText xml:space="preserve"> SEQ Table_AP \* ARABIC \s 7 </w:instrText>
      </w:r>
      <w:r w:rsidR="00C12673">
        <w:rPr>
          <w:rStyle w:val="CaptionLabel"/>
        </w:rPr>
        <w:fldChar w:fldCharType="separate"/>
      </w:r>
      <w:r w:rsidR="008C40B9">
        <w:rPr>
          <w:rStyle w:val="CaptionLabel"/>
          <w:noProof/>
        </w:rPr>
        <w:t>2</w:t>
      </w:r>
      <w:r w:rsidR="00C12673">
        <w:rPr>
          <w:rStyle w:val="CaptionLabel"/>
        </w:rPr>
        <w:fldChar w:fldCharType="end"/>
      </w:r>
      <w:r w:rsidR="006004BF">
        <w:tab/>
      </w:r>
      <w:r w:rsidRPr="00F4536B">
        <w:t>Assessment framework</w:t>
      </w:r>
      <w:bookmarkEnd w:id="869"/>
      <w:bookmarkEnd w:id="870"/>
      <w:bookmarkEnd w:id="871"/>
      <w:bookmarkEnd w:id="872"/>
    </w:p>
    <w:tbl>
      <w:tblPr>
        <w:tblW w:w="15760" w:type="dxa"/>
        <w:tblInd w:w="-2661" w:type="dxa"/>
        <w:tblLayout w:type="fixed"/>
        <w:tblCellMar>
          <w:left w:w="0" w:type="dxa"/>
          <w:right w:w="0" w:type="dxa"/>
        </w:tblCellMar>
        <w:tblLook w:val="0000" w:firstRow="0" w:lastRow="0" w:firstColumn="0" w:lastColumn="0" w:noHBand="0" w:noVBand="0"/>
      </w:tblPr>
      <w:tblGrid>
        <w:gridCol w:w="393"/>
        <w:gridCol w:w="61"/>
        <w:gridCol w:w="3200"/>
        <w:gridCol w:w="9072"/>
        <w:gridCol w:w="2976"/>
        <w:gridCol w:w="58"/>
      </w:tblGrid>
      <w:tr w:rsidR="00140469" w:rsidRPr="00FA5848" w14:paraId="2D715161" w14:textId="77777777" w:rsidTr="00806A05">
        <w:trPr>
          <w:gridAfter w:val="1"/>
          <w:wAfter w:w="58" w:type="dxa"/>
          <w:cantSplit/>
          <w:tblHeader/>
        </w:trPr>
        <w:tc>
          <w:tcPr>
            <w:tcW w:w="3654" w:type="dxa"/>
            <w:gridSpan w:val="3"/>
            <w:shd w:val="clear" w:color="auto" w:fill="9D57A6"/>
            <w:tcMar>
              <w:top w:w="0" w:type="dxa"/>
              <w:left w:w="454" w:type="dxa"/>
              <w:bottom w:w="0" w:type="dxa"/>
              <w:right w:w="60" w:type="dxa"/>
            </w:tcMar>
          </w:tcPr>
          <w:p w14:paraId="52AEA182" w14:textId="77777777" w:rsidR="00140469" w:rsidRPr="00FA5848" w:rsidRDefault="00140469" w:rsidP="00806A05">
            <w:pPr>
              <w:pStyle w:val="Tablecolumnheadings"/>
            </w:pPr>
            <w:r w:rsidRPr="00FA5848">
              <w:t>NP outcome</w:t>
            </w:r>
          </w:p>
        </w:tc>
        <w:tc>
          <w:tcPr>
            <w:tcW w:w="9072" w:type="dxa"/>
            <w:shd w:val="clear" w:color="auto" w:fill="9D57A6"/>
            <w:tcMar>
              <w:top w:w="0" w:type="dxa"/>
              <w:left w:w="0" w:type="dxa"/>
              <w:bottom w:w="0" w:type="dxa"/>
              <w:right w:w="60" w:type="dxa"/>
            </w:tcMar>
          </w:tcPr>
          <w:p w14:paraId="1076CF39" w14:textId="77777777" w:rsidR="00140469" w:rsidRPr="00FA5848" w:rsidRDefault="00140469" w:rsidP="00806A05">
            <w:pPr>
              <w:pStyle w:val="Tablecolumnheadings"/>
            </w:pPr>
            <w:r w:rsidRPr="00FA5848">
              <w:t>Indicator</w:t>
            </w:r>
          </w:p>
        </w:tc>
        <w:tc>
          <w:tcPr>
            <w:tcW w:w="2976" w:type="dxa"/>
            <w:shd w:val="clear" w:color="auto" w:fill="9D57A6"/>
            <w:tcMar>
              <w:top w:w="0" w:type="dxa"/>
              <w:left w:w="0" w:type="dxa"/>
              <w:bottom w:w="0" w:type="dxa"/>
              <w:right w:w="60" w:type="dxa"/>
            </w:tcMar>
          </w:tcPr>
          <w:p w14:paraId="38F86CC3" w14:textId="77777777" w:rsidR="00140469" w:rsidRPr="00FA5848" w:rsidRDefault="00140469" w:rsidP="00806A05">
            <w:pPr>
              <w:pStyle w:val="Tablecolumnheadings"/>
            </w:pPr>
            <w:r w:rsidRPr="00FA5848">
              <w:t>Data source</w:t>
            </w:r>
          </w:p>
        </w:tc>
      </w:tr>
      <w:tr w:rsidR="00140469" w:rsidRPr="00FA5848" w14:paraId="3BDEB5E8" w14:textId="77777777" w:rsidTr="00806A05">
        <w:trPr>
          <w:gridBefore w:val="2"/>
          <w:gridAfter w:val="1"/>
          <w:wBefore w:w="454" w:type="dxa"/>
          <w:wAfter w:w="58" w:type="dxa"/>
          <w:cantSplit/>
        </w:trPr>
        <w:tc>
          <w:tcPr>
            <w:tcW w:w="3200" w:type="dxa"/>
            <w:tcBorders>
              <w:top w:val="single" w:sz="4" w:space="0" w:color="646464"/>
            </w:tcBorders>
            <w:shd w:val="clear" w:color="auto" w:fill="BFBFBF" w:themeFill="background1" w:themeFillShade="BF"/>
            <w:tcMar>
              <w:top w:w="40" w:type="dxa"/>
              <w:left w:w="0" w:type="dxa"/>
              <w:bottom w:w="40" w:type="dxa"/>
              <w:right w:w="60" w:type="dxa"/>
            </w:tcMar>
          </w:tcPr>
          <w:p w14:paraId="6F4BB639" w14:textId="77777777" w:rsidR="00140469" w:rsidRPr="00FA5848" w:rsidRDefault="00140469" w:rsidP="00806A05">
            <w:pPr>
              <w:pStyle w:val="Tableunitsrow"/>
              <w:rPr>
                <w:b/>
              </w:rPr>
            </w:pPr>
            <w:r w:rsidRPr="00FA5848">
              <w:rPr>
                <w:b/>
              </w:rPr>
              <w:t>Outcome 1</w:t>
            </w:r>
          </w:p>
        </w:tc>
        <w:tc>
          <w:tcPr>
            <w:tcW w:w="9072" w:type="dxa"/>
            <w:tcBorders>
              <w:top w:val="single" w:sz="4" w:space="0" w:color="646464"/>
              <w:bottom w:val="single" w:sz="4" w:space="0" w:color="646464"/>
            </w:tcBorders>
            <w:shd w:val="clear" w:color="auto" w:fill="BFBFBF" w:themeFill="background1" w:themeFillShade="BF"/>
            <w:tcMar>
              <w:top w:w="40" w:type="dxa"/>
              <w:left w:w="0" w:type="dxa"/>
              <w:bottom w:w="40" w:type="dxa"/>
              <w:right w:w="60" w:type="dxa"/>
            </w:tcMar>
          </w:tcPr>
          <w:p w14:paraId="469AAD8E" w14:textId="77777777" w:rsidR="00140469" w:rsidRPr="00FA5848" w:rsidRDefault="00140469" w:rsidP="00806A05">
            <w:pPr>
              <w:pStyle w:val="Tableunitsrow"/>
              <w:rPr>
                <w:b/>
              </w:rPr>
            </w:pPr>
          </w:p>
        </w:tc>
        <w:tc>
          <w:tcPr>
            <w:tcW w:w="2976" w:type="dxa"/>
            <w:tcBorders>
              <w:top w:val="single" w:sz="4" w:space="0" w:color="646464"/>
              <w:bottom w:val="single" w:sz="4" w:space="0" w:color="646464"/>
            </w:tcBorders>
            <w:shd w:val="clear" w:color="auto" w:fill="BFBFBF" w:themeFill="background1" w:themeFillShade="BF"/>
            <w:tcMar>
              <w:top w:w="40" w:type="dxa"/>
              <w:left w:w="0" w:type="dxa"/>
              <w:bottom w:w="40" w:type="dxa"/>
              <w:right w:w="60" w:type="dxa"/>
            </w:tcMar>
          </w:tcPr>
          <w:p w14:paraId="3700FC60" w14:textId="77777777" w:rsidR="00140469" w:rsidRPr="00FA5848" w:rsidRDefault="00140469" w:rsidP="00806A05">
            <w:pPr>
              <w:pStyle w:val="Tableunitsrow"/>
              <w:rPr>
                <w:b/>
              </w:rPr>
            </w:pPr>
          </w:p>
        </w:tc>
      </w:tr>
      <w:tr w:rsidR="00140469" w:rsidRPr="00FA5848" w14:paraId="3EA4A37C" w14:textId="77777777" w:rsidTr="00806A05">
        <w:trPr>
          <w:gridBefore w:val="2"/>
          <w:gridAfter w:val="1"/>
          <w:wBefore w:w="454" w:type="dxa"/>
          <w:wAfter w:w="58" w:type="dxa"/>
          <w:cantSplit/>
        </w:trPr>
        <w:tc>
          <w:tcPr>
            <w:tcW w:w="3200" w:type="dxa"/>
            <w:vMerge w:val="restart"/>
            <w:shd w:val="clear" w:color="auto" w:fill="auto"/>
            <w:tcMar>
              <w:top w:w="40" w:type="dxa"/>
              <w:left w:w="0" w:type="dxa"/>
              <w:bottom w:w="40" w:type="dxa"/>
              <w:right w:w="60" w:type="dxa"/>
            </w:tcMar>
            <w:vAlign w:val="center"/>
          </w:tcPr>
          <w:p w14:paraId="69F5669C" w14:textId="77777777" w:rsidR="00140469" w:rsidRPr="00FA5848" w:rsidRDefault="00140469" w:rsidP="00806A05">
            <w:pPr>
              <w:pStyle w:val="Tabletext"/>
            </w:pPr>
            <w:r w:rsidRPr="00FA5848">
              <w:t>More accessible training for working age Australians and, in particular, a more equitable training system, which provides greater opportunities for participation in education and training</w:t>
            </w:r>
          </w:p>
        </w:tc>
        <w:tc>
          <w:tcPr>
            <w:tcW w:w="9072" w:type="dxa"/>
            <w:tcBorders>
              <w:bottom w:val="single" w:sz="4" w:space="0" w:color="646464"/>
            </w:tcBorders>
            <w:shd w:val="clear" w:color="auto" w:fill="auto"/>
            <w:tcMar>
              <w:top w:w="40" w:type="dxa"/>
              <w:left w:w="0" w:type="dxa"/>
              <w:bottom w:w="40" w:type="dxa"/>
              <w:right w:w="60" w:type="dxa"/>
            </w:tcMar>
            <w:vAlign w:val="center"/>
          </w:tcPr>
          <w:p w14:paraId="066E6D01" w14:textId="77777777" w:rsidR="00140469" w:rsidRPr="00FA5848" w:rsidRDefault="00140469" w:rsidP="00021F56">
            <w:pPr>
              <w:pStyle w:val="Tablelistnumber"/>
              <w:keepNext/>
            </w:pPr>
            <w:r w:rsidRPr="00FA5848">
              <w:t>Percent change between 2011 and 2014 in the proportion of qualifications that are subsidised</w:t>
            </w:r>
          </w:p>
        </w:tc>
        <w:tc>
          <w:tcPr>
            <w:tcW w:w="2976" w:type="dxa"/>
            <w:tcBorders>
              <w:bottom w:val="single" w:sz="4" w:space="0" w:color="646464"/>
            </w:tcBorders>
            <w:shd w:val="clear" w:color="auto" w:fill="auto"/>
            <w:tcMar>
              <w:top w:w="40" w:type="dxa"/>
              <w:left w:w="0" w:type="dxa"/>
              <w:bottom w:w="40" w:type="dxa"/>
              <w:right w:w="60" w:type="dxa"/>
            </w:tcMar>
            <w:vAlign w:val="center"/>
          </w:tcPr>
          <w:p w14:paraId="55587C47" w14:textId="77777777" w:rsidR="00140469" w:rsidRPr="00FA5848" w:rsidRDefault="00140469" w:rsidP="00806A05">
            <w:pPr>
              <w:pStyle w:val="Tabletext"/>
            </w:pPr>
            <w:r w:rsidRPr="00FA5848">
              <w:t>Jurisdiction data (request required)</w:t>
            </w:r>
          </w:p>
        </w:tc>
      </w:tr>
      <w:tr w:rsidR="00140469" w:rsidRPr="00FA5848" w14:paraId="1C0B1856" w14:textId="77777777" w:rsidTr="00806A05">
        <w:trPr>
          <w:gridBefore w:val="2"/>
          <w:gridAfter w:val="1"/>
          <w:wBefore w:w="454" w:type="dxa"/>
          <w:wAfter w:w="58" w:type="dxa"/>
          <w:cantSplit/>
        </w:trPr>
        <w:tc>
          <w:tcPr>
            <w:tcW w:w="3200" w:type="dxa"/>
            <w:vMerge/>
            <w:shd w:val="clear" w:color="auto" w:fill="auto"/>
            <w:tcMar>
              <w:top w:w="40" w:type="dxa"/>
              <w:left w:w="0" w:type="dxa"/>
              <w:bottom w:w="40" w:type="dxa"/>
              <w:right w:w="60" w:type="dxa"/>
            </w:tcMar>
          </w:tcPr>
          <w:p w14:paraId="4D2090E8"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vAlign w:val="center"/>
          </w:tcPr>
          <w:p w14:paraId="7563EB58" w14:textId="77777777" w:rsidR="00140469" w:rsidRPr="00FA5848" w:rsidRDefault="00140469" w:rsidP="00806A05">
            <w:pPr>
              <w:pStyle w:val="Tablelistnumber"/>
              <w:keepNext/>
            </w:pPr>
            <w:r w:rsidRPr="00FA5848">
              <w:t>Percent change between 2011 and 2014 in the number of publicly-subsidised enrolments</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154891B9" w14:textId="77777777" w:rsidR="00140469" w:rsidRPr="00FA5848" w:rsidRDefault="00140469" w:rsidP="00806A05">
            <w:pPr>
              <w:pStyle w:val="Tabletext"/>
            </w:pPr>
            <w:r w:rsidRPr="00FA5848">
              <w:t>NCVER Students and Courses</w:t>
            </w:r>
          </w:p>
        </w:tc>
      </w:tr>
      <w:tr w:rsidR="00140469" w:rsidRPr="00FA5848" w14:paraId="7ACD6ACB" w14:textId="77777777" w:rsidTr="00806A05">
        <w:trPr>
          <w:gridBefore w:val="2"/>
          <w:gridAfter w:val="1"/>
          <w:wBefore w:w="454" w:type="dxa"/>
          <w:wAfter w:w="58" w:type="dxa"/>
          <w:cantSplit/>
        </w:trPr>
        <w:tc>
          <w:tcPr>
            <w:tcW w:w="3200" w:type="dxa"/>
            <w:vMerge/>
            <w:shd w:val="clear" w:color="auto" w:fill="auto"/>
            <w:tcMar>
              <w:top w:w="40" w:type="dxa"/>
              <w:left w:w="0" w:type="dxa"/>
              <w:bottom w:w="40" w:type="dxa"/>
              <w:right w:w="60" w:type="dxa"/>
            </w:tcMar>
          </w:tcPr>
          <w:p w14:paraId="70B16292"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vAlign w:val="center"/>
          </w:tcPr>
          <w:p w14:paraId="601F783E" w14:textId="77777777" w:rsidR="00140469" w:rsidRPr="00FA5848" w:rsidRDefault="00140469" w:rsidP="00806A05">
            <w:pPr>
              <w:pStyle w:val="Tablelistnumber"/>
              <w:keepNext/>
            </w:pPr>
            <w:r w:rsidRPr="00FA5848">
              <w:t>Percent change between 2011 and 2014 in the number of RTO/course combinations offered in the jurisdiction to publicly-subsidised students</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3254D072" w14:textId="77777777" w:rsidR="00140469" w:rsidRPr="00FA5848" w:rsidRDefault="00140469" w:rsidP="00806A05">
            <w:pPr>
              <w:pStyle w:val="Tabletext"/>
            </w:pPr>
            <w:r w:rsidRPr="00FA5848">
              <w:t>Jurisdiction data (request required)</w:t>
            </w:r>
          </w:p>
        </w:tc>
      </w:tr>
      <w:tr w:rsidR="00140469" w:rsidRPr="00FA5848" w14:paraId="0DAD17EC" w14:textId="77777777" w:rsidTr="00806A05">
        <w:trPr>
          <w:gridBefore w:val="2"/>
          <w:gridAfter w:val="1"/>
          <w:wBefore w:w="454" w:type="dxa"/>
          <w:wAfter w:w="58" w:type="dxa"/>
          <w:cantSplit/>
        </w:trPr>
        <w:tc>
          <w:tcPr>
            <w:tcW w:w="3200" w:type="dxa"/>
            <w:vMerge/>
            <w:shd w:val="clear" w:color="auto" w:fill="auto"/>
            <w:tcMar>
              <w:top w:w="40" w:type="dxa"/>
              <w:left w:w="0" w:type="dxa"/>
              <w:bottom w:w="40" w:type="dxa"/>
              <w:right w:w="60" w:type="dxa"/>
            </w:tcMar>
          </w:tcPr>
          <w:p w14:paraId="3586F598"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vAlign w:val="center"/>
          </w:tcPr>
          <w:p w14:paraId="158887D6" w14:textId="77777777" w:rsidR="00140469" w:rsidRPr="00FA5848" w:rsidRDefault="00140469" w:rsidP="00806A05">
            <w:pPr>
              <w:pStyle w:val="Tablelistnumber"/>
              <w:keepNext/>
            </w:pPr>
            <w:r w:rsidRPr="00FA5848">
              <w:t>Percent change between 2011 and 2014 in the take up of training across a wider variety of courses at a larger number of RTOs, as measured by the change in the Herfindahl-Hirschman Index</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31CFD863" w14:textId="77777777" w:rsidR="00140469" w:rsidRPr="00FA5848" w:rsidRDefault="00140469" w:rsidP="00806A05">
            <w:pPr>
              <w:pStyle w:val="Tabletext"/>
            </w:pPr>
            <w:r w:rsidRPr="00FA5848">
              <w:t>NCVER Students and Courses (custom data request required)</w:t>
            </w:r>
          </w:p>
        </w:tc>
      </w:tr>
      <w:tr w:rsidR="00140469" w:rsidRPr="00FA5848" w14:paraId="294355A7" w14:textId="77777777" w:rsidTr="00806A05">
        <w:trPr>
          <w:gridBefore w:val="2"/>
          <w:gridAfter w:val="1"/>
          <w:wBefore w:w="454" w:type="dxa"/>
          <w:wAfter w:w="58" w:type="dxa"/>
          <w:cantSplit/>
        </w:trPr>
        <w:tc>
          <w:tcPr>
            <w:tcW w:w="3200" w:type="dxa"/>
            <w:vMerge/>
            <w:shd w:val="clear" w:color="auto" w:fill="auto"/>
            <w:tcMar>
              <w:top w:w="40" w:type="dxa"/>
              <w:left w:w="0" w:type="dxa"/>
              <w:bottom w:w="40" w:type="dxa"/>
              <w:right w:w="60" w:type="dxa"/>
            </w:tcMar>
          </w:tcPr>
          <w:p w14:paraId="447B76ED"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vAlign w:val="center"/>
          </w:tcPr>
          <w:p w14:paraId="4F8E32CB" w14:textId="77777777" w:rsidR="00140469" w:rsidRPr="00FA5848" w:rsidRDefault="00140469" w:rsidP="00806A05">
            <w:pPr>
              <w:pStyle w:val="Tablelistnumber"/>
              <w:keepNext/>
            </w:pPr>
            <w:r w:rsidRPr="00FA5848">
              <w:t>Average subsidy rate relativity between public and private RTOs in the entitlement funding formula, for years 2011 to 2014 (based on actual subsidies paid)</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1D3F87A4" w14:textId="77777777" w:rsidR="00140469" w:rsidRPr="00FA5848" w:rsidRDefault="00140469" w:rsidP="00806A05">
            <w:pPr>
              <w:pStyle w:val="Tabletext"/>
            </w:pPr>
            <w:r w:rsidRPr="00FA5848">
              <w:t>Jurisdiction data (request required)</w:t>
            </w:r>
          </w:p>
        </w:tc>
      </w:tr>
      <w:tr w:rsidR="00140469" w:rsidRPr="00FA5848" w14:paraId="433B7307" w14:textId="77777777" w:rsidTr="00806A05">
        <w:trPr>
          <w:gridBefore w:val="2"/>
          <w:gridAfter w:val="1"/>
          <w:wBefore w:w="454" w:type="dxa"/>
          <w:wAfter w:w="58" w:type="dxa"/>
          <w:cantSplit/>
        </w:trPr>
        <w:tc>
          <w:tcPr>
            <w:tcW w:w="3200" w:type="dxa"/>
            <w:vMerge/>
            <w:shd w:val="clear" w:color="auto" w:fill="auto"/>
            <w:tcMar>
              <w:top w:w="40" w:type="dxa"/>
              <w:left w:w="0" w:type="dxa"/>
              <w:bottom w:w="40" w:type="dxa"/>
              <w:right w:w="60" w:type="dxa"/>
            </w:tcMar>
          </w:tcPr>
          <w:p w14:paraId="1739AE8E"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tcPr>
          <w:p w14:paraId="1AEA2A9F" w14:textId="77777777" w:rsidR="00140469" w:rsidRPr="00FA5848" w:rsidRDefault="00140469" w:rsidP="00806A05">
            <w:pPr>
              <w:pStyle w:val="Tablelistnumber"/>
              <w:keepNext/>
            </w:pPr>
            <w:r w:rsidRPr="00FA5848">
              <w:t>Percent change between 2011 and 2014 in the proportion of working age Australians without a Certificate III or higher qualification that are able to access subsidised training (subject to minimum entry requirements and state-based criteria)</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2471CF9C" w14:textId="77777777" w:rsidR="00140469" w:rsidRPr="00FA5848" w:rsidRDefault="00140469" w:rsidP="00806A05">
            <w:pPr>
              <w:pStyle w:val="Tabletext"/>
            </w:pPr>
            <w:r w:rsidRPr="00FA5848">
              <w:t>NCVER Students and Courses</w:t>
            </w:r>
          </w:p>
          <w:p w14:paraId="3D364FD7" w14:textId="77777777" w:rsidR="00140469" w:rsidRPr="00FA5848" w:rsidRDefault="00140469" w:rsidP="00806A05">
            <w:pPr>
              <w:pStyle w:val="Tabletext"/>
            </w:pPr>
            <w:r w:rsidRPr="00FA5848">
              <w:t>Survey of Education and Work (SEW)</w:t>
            </w:r>
          </w:p>
          <w:p w14:paraId="67A1BF79" w14:textId="77777777" w:rsidR="00140469" w:rsidRPr="00FA5848" w:rsidRDefault="00140469" w:rsidP="00806A05">
            <w:pPr>
              <w:pStyle w:val="Tabletext"/>
            </w:pPr>
            <w:r w:rsidRPr="00FA5848">
              <w:t>ABS Census data</w:t>
            </w:r>
          </w:p>
        </w:tc>
      </w:tr>
      <w:tr w:rsidR="00140469" w:rsidRPr="00FA5848" w14:paraId="4B78D858" w14:textId="77777777" w:rsidTr="00806A05">
        <w:trPr>
          <w:gridBefore w:val="2"/>
          <w:gridAfter w:val="1"/>
          <w:wBefore w:w="454" w:type="dxa"/>
          <w:wAfter w:w="58" w:type="dxa"/>
          <w:cantSplit/>
        </w:trPr>
        <w:tc>
          <w:tcPr>
            <w:tcW w:w="3200" w:type="dxa"/>
            <w:vMerge/>
            <w:shd w:val="clear" w:color="auto" w:fill="auto"/>
            <w:tcMar>
              <w:top w:w="40" w:type="dxa"/>
              <w:left w:w="0" w:type="dxa"/>
              <w:bottom w:w="40" w:type="dxa"/>
              <w:right w:w="60" w:type="dxa"/>
            </w:tcMar>
          </w:tcPr>
          <w:p w14:paraId="5AB8A6DD"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tcPr>
          <w:p w14:paraId="78E64586" w14:textId="77777777" w:rsidR="00140469" w:rsidRPr="00FA5848" w:rsidRDefault="00140469" w:rsidP="00806A05">
            <w:pPr>
              <w:pStyle w:val="Tablelistnumber"/>
              <w:keepNext/>
            </w:pPr>
            <w:r w:rsidRPr="00FA5848">
              <w:t>Percent change between 2011 and 2014 in the number of VET enrolments as a proportion of the population of working age Australians</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35060C55" w14:textId="77777777" w:rsidR="00140469" w:rsidRPr="00FA5848" w:rsidRDefault="00140469" w:rsidP="00806A05">
            <w:pPr>
              <w:pStyle w:val="Tabletext"/>
            </w:pPr>
            <w:r w:rsidRPr="00FA5848">
              <w:t>NCVER Students and Courses</w:t>
            </w:r>
          </w:p>
          <w:p w14:paraId="4413ED06" w14:textId="77777777" w:rsidR="00140469" w:rsidRPr="00FA5848" w:rsidRDefault="00140469" w:rsidP="00806A05">
            <w:pPr>
              <w:pStyle w:val="Tabletext"/>
            </w:pPr>
            <w:r w:rsidRPr="00FA5848">
              <w:t>ABS Census data</w:t>
            </w:r>
          </w:p>
        </w:tc>
      </w:tr>
      <w:tr w:rsidR="00140469" w:rsidRPr="00FA5848" w14:paraId="3CC6EC89" w14:textId="77777777" w:rsidTr="00806A05">
        <w:trPr>
          <w:gridBefore w:val="2"/>
          <w:gridAfter w:val="1"/>
          <w:wBefore w:w="454" w:type="dxa"/>
          <w:wAfter w:w="58" w:type="dxa"/>
          <w:cantSplit/>
        </w:trPr>
        <w:tc>
          <w:tcPr>
            <w:tcW w:w="3200" w:type="dxa"/>
            <w:vMerge/>
            <w:shd w:val="clear" w:color="auto" w:fill="auto"/>
            <w:tcMar>
              <w:top w:w="40" w:type="dxa"/>
              <w:left w:w="0" w:type="dxa"/>
              <w:bottom w:w="40" w:type="dxa"/>
              <w:right w:w="60" w:type="dxa"/>
            </w:tcMar>
          </w:tcPr>
          <w:p w14:paraId="761087A6"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tcPr>
          <w:p w14:paraId="7330E9C8" w14:textId="77777777" w:rsidR="00140469" w:rsidRPr="00FA5848" w:rsidRDefault="00140469" w:rsidP="00806A05">
            <w:pPr>
              <w:pStyle w:val="Tablelistnumber"/>
              <w:keepNext/>
            </w:pPr>
            <w:r w:rsidRPr="00FA5848">
              <w:t>Percent change between 2011 and 2014 of the proportion of enrolments that increase students’ qualification to Certificate III or above</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36858EE0" w14:textId="77777777" w:rsidR="00140469" w:rsidRPr="00FA5848" w:rsidRDefault="00140469" w:rsidP="00806A05">
            <w:pPr>
              <w:pStyle w:val="Tabletext"/>
            </w:pPr>
            <w:r w:rsidRPr="00FA5848">
              <w:t>NCVER Students and Courses</w:t>
            </w:r>
          </w:p>
        </w:tc>
      </w:tr>
      <w:tr w:rsidR="00140469" w:rsidRPr="00FA5848" w14:paraId="15413BC3" w14:textId="77777777" w:rsidTr="00806A05">
        <w:trPr>
          <w:gridBefore w:val="2"/>
          <w:gridAfter w:val="1"/>
          <w:wBefore w:w="454" w:type="dxa"/>
          <w:wAfter w:w="58" w:type="dxa"/>
          <w:cantSplit/>
        </w:trPr>
        <w:tc>
          <w:tcPr>
            <w:tcW w:w="3200" w:type="dxa"/>
            <w:vMerge/>
            <w:shd w:val="clear" w:color="auto" w:fill="auto"/>
            <w:tcMar>
              <w:top w:w="40" w:type="dxa"/>
              <w:left w:w="0" w:type="dxa"/>
              <w:bottom w:w="40" w:type="dxa"/>
              <w:right w:w="60" w:type="dxa"/>
            </w:tcMar>
          </w:tcPr>
          <w:p w14:paraId="366D1059"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tcPr>
          <w:p w14:paraId="1118F23D" w14:textId="77777777" w:rsidR="00140469" w:rsidRPr="00FA5848" w:rsidRDefault="00140469" w:rsidP="00806A05">
            <w:pPr>
              <w:pStyle w:val="Tablelistnumber"/>
              <w:keepNext/>
            </w:pPr>
            <w:r w:rsidRPr="00FA5848">
              <w:t>Percent change between 2011 and 2014 in the number of enrolments in foundation skills or Certificate I and II qualifications</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0511C1B7" w14:textId="77777777" w:rsidR="00140469" w:rsidRPr="00FA5848" w:rsidRDefault="00140469" w:rsidP="00806A05">
            <w:pPr>
              <w:pStyle w:val="Tabletext"/>
            </w:pPr>
            <w:r w:rsidRPr="00FA5848">
              <w:t>NCVER Students and Courses</w:t>
            </w:r>
          </w:p>
        </w:tc>
      </w:tr>
      <w:tr w:rsidR="00140469" w:rsidRPr="00FA5848" w14:paraId="613046D1" w14:textId="77777777" w:rsidTr="00806A05">
        <w:trPr>
          <w:gridBefore w:val="2"/>
          <w:gridAfter w:val="1"/>
          <w:wBefore w:w="454" w:type="dxa"/>
          <w:wAfter w:w="58" w:type="dxa"/>
          <w:cantSplit/>
        </w:trPr>
        <w:tc>
          <w:tcPr>
            <w:tcW w:w="3200" w:type="dxa"/>
            <w:vMerge/>
            <w:shd w:val="clear" w:color="auto" w:fill="auto"/>
            <w:tcMar>
              <w:top w:w="40" w:type="dxa"/>
              <w:left w:w="0" w:type="dxa"/>
              <w:bottom w:w="40" w:type="dxa"/>
              <w:right w:w="60" w:type="dxa"/>
            </w:tcMar>
          </w:tcPr>
          <w:p w14:paraId="029E56C0"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tcPr>
          <w:p w14:paraId="0F72ABFD" w14:textId="77777777" w:rsidR="00140469" w:rsidRPr="00FA5848" w:rsidRDefault="00140469" w:rsidP="00806A05">
            <w:pPr>
              <w:pStyle w:val="Tablelistnumber"/>
              <w:keepNext/>
            </w:pPr>
            <w:r w:rsidRPr="00FA5848">
              <w:t>Proportion of  students with a subsidised place receiving an ICL in ICL eligible courses</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3D3CD125" w14:textId="77777777" w:rsidR="00140469" w:rsidRPr="00FA5848" w:rsidRDefault="00140469" w:rsidP="00806A05">
            <w:pPr>
              <w:pStyle w:val="Tabletext"/>
            </w:pPr>
            <w:r w:rsidRPr="00FA5848">
              <w:t>VET FEE-HELP Data Collection</w:t>
            </w:r>
          </w:p>
        </w:tc>
      </w:tr>
      <w:tr w:rsidR="00140469" w:rsidRPr="00FA5848" w14:paraId="20C1BC06" w14:textId="77777777" w:rsidTr="00806A05">
        <w:trPr>
          <w:gridBefore w:val="2"/>
          <w:gridAfter w:val="1"/>
          <w:wBefore w:w="454" w:type="dxa"/>
          <w:wAfter w:w="58" w:type="dxa"/>
          <w:cantSplit/>
        </w:trPr>
        <w:tc>
          <w:tcPr>
            <w:tcW w:w="3200" w:type="dxa"/>
            <w:vMerge/>
            <w:shd w:val="clear" w:color="auto" w:fill="auto"/>
            <w:tcMar>
              <w:top w:w="40" w:type="dxa"/>
              <w:left w:w="0" w:type="dxa"/>
              <w:bottom w:w="40" w:type="dxa"/>
              <w:right w:w="60" w:type="dxa"/>
            </w:tcMar>
          </w:tcPr>
          <w:p w14:paraId="1419999E"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tcPr>
          <w:p w14:paraId="35270622" w14:textId="77777777" w:rsidR="00140469" w:rsidRPr="00FA5848" w:rsidRDefault="00140469" w:rsidP="00806A05">
            <w:pPr>
              <w:pStyle w:val="Tablelistnumber"/>
              <w:keepNext/>
            </w:pPr>
            <w:r w:rsidRPr="00FA5848">
              <w:t>Percent change between 2011 and 2014 in the proportion of students receiving an ICL in ICL eligible courses</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352327FC" w14:textId="77777777" w:rsidR="00140469" w:rsidRPr="00FA5848" w:rsidRDefault="00140469" w:rsidP="00806A05">
            <w:pPr>
              <w:pStyle w:val="Tabletext"/>
            </w:pPr>
            <w:r w:rsidRPr="00FA5848">
              <w:t>VET FEE-HELP Data Collection</w:t>
            </w:r>
          </w:p>
        </w:tc>
      </w:tr>
      <w:tr w:rsidR="00140469" w:rsidRPr="00FA5848" w14:paraId="2C4EECF7" w14:textId="77777777" w:rsidTr="00806A05">
        <w:trPr>
          <w:gridBefore w:val="2"/>
          <w:gridAfter w:val="1"/>
          <w:wBefore w:w="454" w:type="dxa"/>
          <w:wAfter w:w="58" w:type="dxa"/>
          <w:cantSplit/>
        </w:trPr>
        <w:tc>
          <w:tcPr>
            <w:tcW w:w="3200" w:type="dxa"/>
            <w:vMerge/>
            <w:shd w:val="clear" w:color="auto" w:fill="auto"/>
            <w:tcMar>
              <w:top w:w="40" w:type="dxa"/>
              <w:left w:w="0" w:type="dxa"/>
              <w:bottom w:w="40" w:type="dxa"/>
              <w:right w:w="60" w:type="dxa"/>
            </w:tcMar>
          </w:tcPr>
          <w:p w14:paraId="435704FA"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tcPr>
          <w:p w14:paraId="7C66B9A4" w14:textId="77777777" w:rsidR="00140469" w:rsidRPr="00FA5848" w:rsidRDefault="00140469" w:rsidP="00806A05">
            <w:pPr>
              <w:pStyle w:val="Tablelistnumber"/>
              <w:keepNext/>
            </w:pPr>
            <w:r w:rsidRPr="00FA5848">
              <w:t>Percent change between 2011 and 2014 in the number of RTO/course combinations in ICLs are available</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0BECCC15" w14:textId="77777777" w:rsidR="00140469" w:rsidRPr="00FA5848" w:rsidRDefault="00140469" w:rsidP="00806A05">
            <w:pPr>
              <w:pStyle w:val="Tabletext"/>
            </w:pPr>
            <w:r w:rsidRPr="00FA5848">
              <w:t>VET FEE-HELP Data Collection</w:t>
            </w:r>
          </w:p>
          <w:p w14:paraId="165DECB7" w14:textId="77777777" w:rsidR="00140469" w:rsidRPr="00FA5848" w:rsidRDefault="00140469" w:rsidP="00806A05">
            <w:pPr>
              <w:pStyle w:val="Tabletext"/>
            </w:pPr>
            <w:r w:rsidRPr="00FA5848">
              <w:t>Jurisdiction data (request required)</w:t>
            </w:r>
          </w:p>
        </w:tc>
      </w:tr>
      <w:tr w:rsidR="00140469" w:rsidRPr="00FA5848" w14:paraId="58F46D7A" w14:textId="77777777" w:rsidTr="00806A05">
        <w:trPr>
          <w:gridBefore w:val="2"/>
          <w:gridAfter w:val="1"/>
          <w:wBefore w:w="454" w:type="dxa"/>
          <w:wAfter w:w="58" w:type="dxa"/>
          <w:cantSplit/>
        </w:trPr>
        <w:tc>
          <w:tcPr>
            <w:tcW w:w="3200" w:type="dxa"/>
            <w:vMerge/>
            <w:shd w:val="clear" w:color="auto" w:fill="auto"/>
            <w:tcMar>
              <w:top w:w="40" w:type="dxa"/>
              <w:left w:w="0" w:type="dxa"/>
              <w:bottom w:w="40" w:type="dxa"/>
              <w:right w:w="60" w:type="dxa"/>
            </w:tcMar>
          </w:tcPr>
          <w:p w14:paraId="6AE59A51"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tcPr>
          <w:p w14:paraId="055E066C" w14:textId="77777777" w:rsidR="00140469" w:rsidRPr="00FA5848" w:rsidRDefault="00140469" w:rsidP="00806A05">
            <w:pPr>
              <w:pStyle w:val="Tablelistnumber"/>
              <w:keepNext/>
            </w:pPr>
            <w:r w:rsidRPr="00FA5848">
              <w:t>Indicators 1-8 and 27-30 for only VET-FEE HELP enrolments</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03290D6B" w14:textId="77777777" w:rsidR="00140469" w:rsidRPr="00FA5848" w:rsidRDefault="00140469" w:rsidP="00806A05">
            <w:pPr>
              <w:pStyle w:val="Tabletext"/>
            </w:pPr>
            <w:r w:rsidRPr="00FA5848">
              <w:t>Various</w:t>
            </w:r>
          </w:p>
        </w:tc>
      </w:tr>
      <w:tr w:rsidR="00140469" w:rsidRPr="00FA5848" w14:paraId="5137920C" w14:textId="77777777" w:rsidTr="00806A05">
        <w:trPr>
          <w:gridBefore w:val="2"/>
          <w:gridAfter w:val="1"/>
          <w:wBefore w:w="454" w:type="dxa"/>
          <w:wAfter w:w="58" w:type="dxa"/>
          <w:cantSplit/>
        </w:trPr>
        <w:tc>
          <w:tcPr>
            <w:tcW w:w="3200" w:type="dxa"/>
            <w:vMerge/>
            <w:shd w:val="clear" w:color="auto" w:fill="auto"/>
            <w:tcMar>
              <w:top w:w="40" w:type="dxa"/>
              <w:left w:w="0" w:type="dxa"/>
              <w:bottom w:w="40" w:type="dxa"/>
              <w:right w:w="60" w:type="dxa"/>
            </w:tcMar>
          </w:tcPr>
          <w:p w14:paraId="3418D696"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tcPr>
          <w:p w14:paraId="37ED0D3D" w14:textId="77777777" w:rsidR="00140469" w:rsidRPr="00FA5848" w:rsidRDefault="00140469" w:rsidP="00806A05">
            <w:pPr>
              <w:pStyle w:val="Tablelistnumber"/>
              <w:keepNext/>
            </w:pPr>
            <w:r w:rsidRPr="00FA5848">
              <w:t>The Commonwealth, jurisdictions and other stakeholders’ assessment of the quality requirements for RTOs to access ICLs</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1C21A159" w14:textId="77777777" w:rsidR="00140469" w:rsidRPr="00FA5848" w:rsidRDefault="00140469" w:rsidP="00806A05">
            <w:pPr>
              <w:pStyle w:val="Tabletext"/>
            </w:pPr>
            <w:r w:rsidRPr="00FA5848">
              <w:t>Consultations</w:t>
            </w:r>
          </w:p>
        </w:tc>
      </w:tr>
      <w:tr w:rsidR="00140469" w:rsidRPr="00FA5848" w14:paraId="7060FA9B" w14:textId="77777777" w:rsidTr="00806A05">
        <w:tblPrEx>
          <w:jc w:val="center"/>
          <w:tblInd w:w="0" w:type="dxa"/>
        </w:tblPrEx>
        <w:trPr>
          <w:gridBefore w:val="1"/>
          <w:gridAfter w:val="1"/>
          <w:wBefore w:w="393" w:type="dxa"/>
          <w:wAfter w:w="58" w:type="dxa"/>
          <w:cantSplit/>
          <w:jc w:val="center"/>
        </w:trPr>
        <w:tc>
          <w:tcPr>
            <w:tcW w:w="3261" w:type="dxa"/>
            <w:gridSpan w:val="2"/>
            <w:vMerge w:val="restart"/>
            <w:shd w:val="clear" w:color="auto" w:fill="auto"/>
            <w:tcMar>
              <w:top w:w="40" w:type="dxa"/>
              <w:left w:w="0" w:type="dxa"/>
              <w:bottom w:w="40" w:type="dxa"/>
              <w:right w:w="60" w:type="dxa"/>
            </w:tcMar>
          </w:tcPr>
          <w:p w14:paraId="5BEAB179"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tcPr>
          <w:p w14:paraId="55A74400" w14:textId="77777777" w:rsidR="00140469" w:rsidRPr="00FA5848" w:rsidRDefault="00140469" w:rsidP="00806A05">
            <w:pPr>
              <w:pStyle w:val="Tablelistnumber"/>
              <w:keepNext/>
            </w:pPr>
            <w:r w:rsidRPr="00FA5848">
              <w:t>The level and proportion of VET FEE-HELP debt that is bad and doubtful.</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0CE89410" w14:textId="77777777" w:rsidR="00140469" w:rsidRPr="00FA5848" w:rsidRDefault="00140469" w:rsidP="00806A05">
            <w:pPr>
              <w:pStyle w:val="Tabletext"/>
            </w:pPr>
            <w:r w:rsidRPr="00FA5848">
              <w:t>Commonwealth data (request required)</w:t>
            </w:r>
          </w:p>
          <w:p w14:paraId="5184D80B" w14:textId="77777777" w:rsidR="00140469" w:rsidRPr="00FA5848" w:rsidRDefault="00140469" w:rsidP="00806A05">
            <w:pPr>
              <w:pStyle w:val="Tabletext"/>
            </w:pPr>
            <w:r w:rsidRPr="00FA5848">
              <w:t>Document review</w:t>
            </w:r>
          </w:p>
        </w:tc>
      </w:tr>
      <w:tr w:rsidR="00140469" w:rsidRPr="00FA5848" w14:paraId="3C7B48F4" w14:textId="77777777" w:rsidTr="00806A05">
        <w:tblPrEx>
          <w:jc w:val="center"/>
          <w:tblInd w:w="0" w:type="dxa"/>
        </w:tblPrEx>
        <w:trPr>
          <w:gridBefore w:val="1"/>
          <w:gridAfter w:val="1"/>
          <w:wBefore w:w="393" w:type="dxa"/>
          <w:wAfter w:w="58" w:type="dxa"/>
          <w:cantSplit/>
          <w:jc w:val="center"/>
        </w:trPr>
        <w:tc>
          <w:tcPr>
            <w:tcW w:w="3261" w:type="dxa"/>
            <w:gridSpan w:val="2"/>
            <w:vMerge/>
            <w:shd w:val="clear" w:color="auto" w:fill="auto"/>
            <w:tcMar>
              <w:top w:w="40" w:type="dxa"/>
              <w:left w:w="0" w:type="dxa"/>
              <w:bottom w:w="40" w:type="dxa"/>
              <w:right w:w="60" w:type="dxa"/>
            </w:tcMar>
          </w:tcPr>
          <w:p w14:paraId="537AF9A1"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tcPr>
          <w:p w14:paraId="2FC76FEE" w14:textId="77777777" w:rsidR="00140469" w:rsidRPr="00FA5848" w:rsidRDefault="00140469" w:rsidP="00806A05">
            <w:pPr>
              <w:pStyle w:val="Tablelistnumber"/>
              <w:keepNext/>
            </w:pPr>
            <w:r w:rsidRPr="00FA5848">
              <w:t>Percent change between 2011 and 2014 in the proportion of bad and doubtful VET FEE-HELP debt</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111DBA28" w14:textId="77777777" w:rsidR="00140469" w:rsidRPr="00FA5848" w:rsidRDefault="00140469" w:rsidP="00806A05">
            <w:pPr>
              <w:pStyle w:val="Tabletext"/>
            </w:pPr>
            <w:r w:rsidRPr="00FA5848">
              <w:t>VET FEE-HELP Data Collection</w:t>
            </w:r>
          </w:p>
        </w:tc>
      </w:tr>
      <w:tr w:rsidR="00140469" w:rsidRPr="00FA5848" w14:paraId="000B28B0" w14:textId="77777777" w:rsidTr="00806A05">
        <w:tblPrEx>
          <w:jc w:val="center"/>
          <w:tblInd w:w="0" w:type="dxa"/>
        </w:tblPrEx>
        <w:trPr>
          <w:gridBefore w:val="1"/>
          <w:gridAfter w:val="1"/>
          <w:wBefore w:w="393" w:type="dxa"/>
          <w:wAfter w:w="58" w:type="dxa"/>
          <w:cantSplit/>
          <w:jc w:val="center"/>
        </w:trPr>
        <w:tc>
          <w:tcPr>
            <w:tcW w:w="3261" w:type="dxa"/>
            <w:gridSpan w:val="2"/>
            <w:vMerge/>
            <w:shd w:val="clear" w:color="auto" w:fill="auto"/>
            <w:tcMar>
              <w:top w:w="40" w:type="dxa"/>
              <w:left w:w="0" w:type="dxa"/>
              <w:bottom w:w="40" w:type="dxa"/>
              <w:right w:w="60" w:type="dxa"/>
            </w:tcMar>
          </w:tcPr>
          <w:p w14:paraId="60AA89DC"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tcPr>
          <w:p w14:paraId="0977B93B" w14:textId="77777777" w:rsidR="00140469" w:rsidRPr="00FA5848" w:rsidRDefault="00140469" w:rsidP="00806A05">
            <w:pPr>
              <w:pStyle w:val="Tablelistnumber"/>
              <w:keepNext/>
            </w:pPr>
            <w:r w:rsidRPr="00FA5848">
              <w:t>The Commonwealth, jurisdictions and other stakeholders’ assessment of the effectiveness of government activities to reduce bad and doubtful debt</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5109CD05" w14:textId="77777777" w:rsidR="00140469" w:rsidRPr="00FA5848" w:rsidRDefault="00140469" w:rsidP="00806A05">
            <w:pPr>
              <w:pStyle w:val="Tabletext"/>
            </w:pPr>
            <w:r w:rsidRPr="00FA5848">
              <w:t>Consultations</w:t>
            </w:r>
          </w:p>
        </w:tc>
      </w:tr>
      <w:tr w:rsidR="00140469" w:rsidRPr="00FA5848" w14:paraId="6AFFB921" w14:textId="77777777" w:rsidTr="00806A05">
        <w:tblPrEx>
          <w:jc w:val="center"/>
          <w:tblInd w:w="0" w:type="dxa"/>
        </w:tblPrEx>
        <w:trPr>
          <w:gridBefore w:val="1"/>
          <w:gridAfter w:val="1"/>
          <w:wBefore w:w="393" w:type="dxa"/>
          <w:wAfter w:w="58" w:type="dxa"/>
          <w:cantSplit/>
          <w:jc w:val="center"/>
        </w:trPr>
        <w:tc>
          <w:tcPr>
            <w:tcW w:w="3261" w:type="dxa"/>
            <w:gridSpan w:val="2"/>
            <w:vMerge/>
            <w:tcBorders>
              <w:bottom w:val="single" w:sz="4" w:space="0" w:color="646464"/>
            </w:tcBorders>
            <w:shd w:val="clear" w:color="auto" w:fill="auto"/>
            <w:tcMar>
              <w:top w:w="40" w:type="dxa"/>
              <w:left w:w="0" w:type="dxa"/>
              <w:bottom w:w="40" w:type="dxa"/>
              <w:right w:w="60" w:type="dxa"/>
            </w:tcMar>
          </w:tcPr>
          <w:p w14:paraId="4724A2AE"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tcPr>
          <w:p w14:paraId="6381D6A2" w14:textId="77777777" w:rsidR="00140469" w:rsidRPr="00FA5848" w:rsidRDefault="00140469" w:rsidP="00806A05">
            <w:pPr>
              <w:pStyle w:val="Tablelistnumber"/>
              <w:keepNext/>
            </w:pPr>
            <w:r w:rsidRPr="00FA5848">
              <w:t>Frequency and accuracy of information sharing between the Commonwealth and jurisdictions on bad and doubtful debt obligations.</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07140223" w14:textId="77777777" w:rsidR="00140469" w:rsidRPr="00FA5848" w:rsidRDefault="00140469" w:rsidP="00806A05">
            <w:pPr>
              <w:pStyle w:val="Tabletext"/>
            </w:pPr>
            <w:r w:rsidRPr="00FA5848">
              <w:t>Consultations</w:t>
            </w:r>
          </w:p>
          <w:p w14:paraId="25A2A0CE" w14:textId="77777777" w:rsidR="00140469" w:rsidRPr="00FA5848" w:rsidRDefault="00140469" w:rsidP="00806A05">
            <w:pPr>
              <w:pStyle w:val="Tabletext"/>
            </w:pPr>
            <w:r w:rsidRPr="00FA5848">
              <w:t>Document review</w:t>
            </w:r>
          </w:p>
        </w:tc>
      </w:tr>
      <w:tr w:rsidR="00140469" w:rsidRPr="00FA5848" w14:paraId="1748EA6E" w14:textId="77777777" w:rsidTr="00806A05">
        <w:tblPrEx>
          <w:jc w:val="center"/>
          <w:tblInd w:w="0" w:type="dxa"/>
        </w:tblPrEx>
        <w:trPr>
          <w:gridBefore w:val="1"/>
          <w:gridAfter w:val="1"/>
          <w:wBefore w:w="393" w:type="dxa"/>
          <w:wAfter w:w="58" w:type="dxa"/>
          <w:cantSplit/>
          <w:jc w:val="center"/>
        </w:trPr>
        <w:tc>
          <w:tcPr>
            <w:tcW w:w="3261" w:type="dxa"/>
            <w:gridSpan w:val="2"/>
            <w:tcBorders>
              <w:top w:val="single" w:sz="4" w:space="0" w:color="646464"/>
              <w:bottom w:val="single" w:sz="4" w:space="0" w:color="646464"/>
            </w:tcBorders>
            <w:shd w:val="clear" w:color="auto" w:fill="BFBFBF" w:themeFill="background1" w:themeFillShade="BF"/>
            <w:tcMar>
              <w:top w:w="40" w:type="dxa"/>
              <w:left w:w="0" w:type="dxa"/>
              <w:bottom w:w="40" w:type="dxa"/>
              <w:right w:w="60" w:type="dxa"/>
            </w:tcMar>
          </w:tcPr>
          <w:p w14:paraId="6F6E0CF7" w14:textId="77777777" w:rsidR="00140469" w:rsidRPr="00FA5848" w:rsidRDefault="00140469" w:rsidP="00806A05">
            <w:pPr>
              <w:pStyle w:val="Tableunitsrow"/>
              <w:rPr>
                <w:b/>
              </w:rPr>
            </w:pPr>
            <w:r w:rsidRPr="00FA5848">
              <w:rPr>
                <w:b/>
              </w:rPr>
              <w:t>Outcome 2</w:t>
            </w:r>
          </w:p>
        </w:tc>
        <w:tc>
          <w:tcPr>
            <w:tcW w:w="9072" w:type="dxa"/>
            <w:tcBorders>
              <w:top w:val="single" w:sz="4" w:space="0" w:color="646464"/>
              <w:bottom w:val="single" w:sz="4" w:space="0" w:color="646464"/>
            </w:tcBorders>
            <w:shd w:val="clear" w:color="auto" w:fill="BFBFBF" w:themeFill="background1" w:themeFillShade="BF"/>
            <w:tcMar>
              <w:top w:w="40" w:type="dxa"/>
              <w:left w:w="0" w:type="dxa"/>
              <w:bottom w:w="40" w:type="dxa"/>
              <w:right w:w="60" w:type="dxa"/>
            </w:tcMar>
          </w:tcPr>
          <w:p w14:paraId="6BF441CF" w14:textId="77777777" w:rsidR="00140469" w:rsidRPr="00FA5848" w:rsidRDefault="00140469" w:rsidP="00806A05">
            <w:pPr>
              <w:pStyle w:val="Tableunitsrow"/>
              <w:rPr>
                <w:b/>
              </w:rPr>
            </w:pPr>
          </w:p>
        </w:tc>
        <w:tc>
          <w:tcPr>
            <w:tcW w:w="2976" w:type="dxa"/>
            <w:tcBorders>
              <w:top w:val="single" w:sz="4" w:space="0" w:color="646464"/>
              <w:bottom w:val="single" w:sz="4" w:space="0" w:color="646464"/>
            </w:tcBorders>
            <w:shd w:val="clear" w:color="auto" w:fill="BFBFBF" w:themeFill="background1" w:themeFillShade="BF"/>
            <w:tcMar>
              <w:top w:w="40" w:type="dxa"/>
              <w:left w:w="0" w:type="dxa"/>
              <w:bottom w:w="40" w:type="dxa"/>
              <w:right w:w="60" w:type="dxa"/>
            </w:tcMar>
          </w:tcPr>
          <w:p w14:paraId="148D9990" w14:textId="77777777" w:rsidR="00140469" w:rsidRPr="00FA5848" w:rsidRDefault="00140469" w:rsidP="00806A05">
            <w:pPr>
              <w:pStyle w:val="Tableunitsrow"/>
              <w:rPr>
                <w:b/>
              </w:rPr>
            </w:pPr>
          </w:p>
        </w:tc>
      </w:tr>
      <w:tr w:rsidR="00140469" w:rsidRPr="00FA5848" w14:paraId="183EF2EC" w14:textId="77777777" w:rsidTr="00806A05">
        <w:tblPrEx>
          <w:jc w:val="center"/>
          <w:tblInd w:w="0" w:type="dxa"/>
        </w:tblPrEx>
        <w:trPr>
          <w:gridBefore w:val="1"/>
          <w:gridAfter w:val="1"/>
          <w:wBefore w:w="393" w:type="dxa"/>
          <w:wAfter w:w="58" w:type="dxa"/>
          <w:cantSplit/>
          <w:jc w:val="center"/>
        </w:trPr>
        <w:tc>
          <w:tcPr>
            <w:tcW w:w="3261" w:type="dxa"/>
            <w:gridSpan w:val="2"/>
            <w:vMerge w:val="restart"/>
            <w:tcBorders>
              <w:top w:val="single" w:sz="4" w:space="0" w:color="646464"/>
            </w:tcBorders>
            <w:shd w:val="clear" w:color="auto" w:fill="auto"/>
            <w:tcMar>
              <w:top w:w="40" w:type="dxa"/>
              <w:left w:w="0" w:type="dxa"/>
              <w:bottom w:w="40" w:type="dxa"/>
              <w:right w:w="60" w:type="dxa"/>
            </w:tcMar>
            <w:vAlign w:val="center"/>
          </w:tcPr>
          <w:p w14:paraId="63562B84" w14:textId="77777777" w:rsidR="00140469" w:rsidRPr="00FA5848" w:rsidRDefault="00140469" w:rsidP="00806A05">
            <w:pPr>
              <w:pStyle w:val="Tabletext"/>
              <w:ind w:left="141"/>
            </w:pPr>
            <w:r w:rsidRPr="00FA5848">
              <w:t>A more transparent VET sector, which enables better understanding of the VET activity that is occurring in each jurisdiction</w:t>
            </w: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vAlign w:val="center"/>
          </w:tcPr>
          <w:p w14:paraId="7BD05193" w14:textId="77777777" w:rsidR="00140469" w:rsidRPr="00FA5848" w:rsidRDefault="00140469" w:rsidP="00806A05">
            <w:pPr>
              <w:pStyle w:val="Tablelistnumber"/>
              <w:keepNext/>
            </w:pPr>
            <w:r w:rsidRPr="00FA5848">
              <w:t xml:space="preserve">Percent change between 2011 and 2014 in the proportion of VET activity for all RTOs captured in national data collections </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vAlign w:val="center"/>
          </w:tcPr>
          <w:p w14:paraId="01D66074" w14:textId="77777777" w:rsidR="00140469" w:rsidRPr="00FA5848" w:rsidRDefault="00140469" w:rsidP="00806A05">
            <w:pPr>
              <w:pStyle w:val="Tabletext"/>
            </w:pPr>
            <w:r w:rsidRPr="00FA5848">
              <w:t>Document review</w:t>
            </w:r>
          </w:p>
        </w:tc>
      </w:tr>
      <w:tr w:rsidR="00140469" w:rsidRPr="00FA5848" w14:paraId="632019D7" w14:textId="77777777" w:rsidTr="00806A05">
        <w:tblPrEx>
          <w:jc w:val="center"/>
          <w:tblInd w:w="0" w:type="dxa"/>
        </w:tblPrEx>
        <w:trPr>
          <w:gridBefore w:val="1"/>
          <w:gridAfter w:val="1"/>
          <w:wBefore w:w="393" w:type="dxa"/>
          <w:wAfter w:w="58" w:type="dxa"/>
          <w:cantSplit/>
          <w:jc w:val="center"/>
        </w:trPr>
        <w:tc>
          <w:tcPr>
            <w:tcW w:w="3261" w:type="dxa"/>
            <w:gridSpan w:val="2"/>
            <w:vMerge/>
            <w:shd w:val="clear" w:color="auto" w:fill="auto"/>
            <w:tcMar>
              <w:top w:w="40" w:type="dxa"/>
              <w:left w:w="0" w:type="dxa"/>
              <w:bottom w:w="40" w:type="dxa"/>
              <w:right w:w="60" w:type="dxa"/>
            </w:tcMar>
          </w:tcPr>
          <w:p w14:paraId="41FA04BB"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tcPr>
          <w:p w14:paraId="2F943EDE" w14:textId="77777777" w:rsidR="00140469" w:rsidRPr="00FA5848" w:rsidRDefault="00140469" w:rsidP="00806A05">
            <w:pPr>
              <w:pStyle w:val="Tablelistnumber"/>
              <w:keepNext/>
            </w:pPr>
            <w:r w:rsidRPr="00FA5848">
              <w:t>The Commonwealth, jurisdictions and other stakeholders’ assessment of improvements in measurement of VET activity</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653CA8AE" w14:textId="77777777" w:rsidR="00140469" w:rsidRPr="00FA5848" w:rsidRDefault="00140469" w:rsidP="00806A05">
            <w:pPr>
              <w:pStyle w:val="Tabletext"/>
            </w:pPr>
            <w:r w:rsidRPr="00FA5848">
              <w:t>Consultations</w:t>
            </w:r>
          </w:p>
        </w:tc>
      </w:tr>
      <w:tr w:rsidR="00140469" w:rsidRPr="00FA5848" w14:paraId="51DFB11A" w14:textId="77777777" w:rsidTr="00806A05">
        <w:tblPrEx>
          <w:jc w:val="center"/>
          <w:tblInd w:w="0" w:type="dxa"/>
        </w:tblPrEx>
        <w:trPr>
          <w:gridBefore w:val="1"/>
          <w:gridAfter w:val="1"/>
          <w:wBefore w:w="393" w:type="dxa"/>
          <w:wAfter w:w="58" w:type="dxa"/>
          <w:cantSplit/>
          <w:jc w:val="center"/>
        </w:trPr>
        <w:tc>
          <w:tcPr>
            <w:tcW w:w="3261" w:type="dxa"/>
            <w:gridSpan w:val="2"/>
            <w:vMerge/>
            <w:shd w:val="clear" w:color="auto" w:fill="auto"/>
            <w:tcMar>
              <w:top w:w="40" w:type="dxa"/>
              <w:left w:w="0" w:type="dxa"/>
              <w:bottom w:w="40" w:type="dxa"/>
              <w:right w:w="60" w:type="dxa"/>
            </w:tcMar>
          </w:tcPr>
          <w:p w14:paraId="618C25E5"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vAlign w:val="center"/>
          </w:tcPr>
          <w:p w14:paraId="5896A565" w14:textId="77777777" w:rsidR="00140469" w:rsidRPr="00FA5848" w:rsidRDefault="00140469" w:rsidP="00806A05">
            <w:pPr>
              <w:pStyle w:val="Tablelistnumber"/>
              <w:keepNext/>
            </w:pPr>
            <w:r w:rsidRPr="00FA5848">
              <w:t>Change between 2011 and 2014 in the time between collection and sharing / reporting of key datasets</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2654006A" w14:textId="77777777" w:rsidR="00140469" w:rsidRPr="00FA5848" w:rsidRDefault="00140469" w:rsidP="00806A05">
            <w:pPr>
              <w:pStyle w:val="Tabletext"/>
            </w:pPr>
            <w:r w:rsidRPr="00FA5848">
              <w:t>Consultations</w:t>
            </w:r>
          </w:p>
          <w:p w14:paraId="7FA0AB7C" w14:textId="77777777" w:rsidR="00140469" w:rsidRPr="00FA5848" w:rsidRDefault="00140469" w:rsidP="00806A05">
            <w:pPr>
              <w:pStyle w:val="Tabletext"/>
            </w:pPr>
            <w:r w:rsidRPr="00FA5848">
              <w:t>Commonwealth and jurisdiction data (request required)</w:t>
            </w:r>
          </w:p>
        </w:tc>
      </w:tr>
      <w:tr w:rsidR="00140469" w:rsidRPr="00FA5848" w14:paraId="0E6531A8" w14:textId="77777777" w:rsidTr="00806A05">
        <w:tblPrEx>
          <w:jc w:val="center"/>
          <w:tblInd w:w="0" w:type="dxa"/>
        </w:tblPrEx>
        <w:trPr>
          <w:gridBefore w:val="1"/>
          <w:gridAfter w:val="1"/>
          <w:wBefore w:w="393" w:type="dxa"/>
          <w:wAfter w:w="58" w:type="dxa"/>
          <w:cantSplit/>
          <w:jc w:val="center"/>
        </w:trPr>
        <w:tc>
          <w:tcPr>
            <w:tcW w:w="3261" w:type="dxa"/>
            <w:gridSpan w:val="2"/>
            <w:vMerge/>
            <w:shd w:val="clear" w:color="auto" w:fill="auto"/>
            <w:tcMar>
              <w:top w:w="40" w:type="dxa"/>
              <w:left w:w="0" w:type="dxa"/>
              <w:bottom w:w="40" w:type="dxa"/>
              <w:right w:w="60" w:type="dxa"/>
            </w:tcMar>
          </w:tcPr>
          <w:p w14:paraId="0D9A126F"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vAlign w:val="center"/>
          </w:tcPr>
          <w:p w14:paraId="6AC1D396" w14:textId="77777777" w:rsidR="00140469" w:rsidRPr="00FA5848" w:rsidRDefault="00140469" w:rsidP="00806A05">
            <w:pPr>
              <w:pStyle w:val="Tablelistnumber"/>
              <w:keepNext/>
            </w:pPr>
            <w:r w:rsidRPr="00FA5848">
              <w:t xml:space="preserve">The Commonwealth, jurisdictions and other stakeholders’ assessment of whether, and if so how, the introduction of TVA and a USI enabled better understanding of VET activity </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28DF023A" w14:textId="77777777" w:rsidR="00140469" w:rsidRPr="00FA5848" w:rsidRDefault="00140469" w:rsidP="00806A05">
            <w:pPr>
              <w:pStyle w:val="Tabletext"/>
            </w:pPr>
            <w:r w:rsidRPr="00FA5848">
              <w:t>Consultations</w:t>
            </w:r>
          </w:p>
        </w:tc>
      </w:tr>
      <w:tr w:rsidR="00140469" w:rsidRPr="00FA5848" w14:paraId="61E31A16" w14:textId="77777777" w:rsidTr="00806A05">
        <w:tblPrEx>
          <w:jc w:val="center"/>
          <w:tblInd w:w="0" w:type="dxa"/>
        </w:tblPrEx>
        <w:trPr>
          <w:gridBefore w:val="1"/>
          <w:gridAfter w:val="1"/>
          <w:wBefore w:w="393" w:type="dxa"/>
          <w:wAfter w:w="58" w:type="dxa"/>
          <w:cantSplit/>
          <w:jc w:val="center"/>
        </w:trPr>
        <w:tc>
          <w:tcPr>
            <w:tcW w:w="3261" w:type="dxa"/>
            <w:gridSpan w:val="2"/>
            <w:vMerge/>
            <w:shd w:val="clear" w:color="auto" w:fill="auto"/>
            <w:tcMar>
              <w:top w:w="40" w:type="dxa"/>
              <w:left w:w="0" w:type="dxa"/>
              <w:bottom w:w="40" w:type="dxa"/>
              <w:right w:w="60" w:type="dxa"/>
            </w:tcMar>
          </w:tcPr>
          <w:p w14:paraId="5B2EB18D"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tcPr>
          <w:p w14:paraId="295E5EEB" w14:textId="77777777" w:rsidR="00140469" w:rsidRPr="00FA5848" w:rsidRDefault="00140469" w:rsidP="00806A05">
            <w:pPr>
              <w:pStyle w:val="Tablelistnumber"/>
              <w:keepNext/>
            </w:pPr>
            <w:r w:rsidRPr="00FA5848">
              <w:t>Percent change in the number of visitors to Commonwealth and jurisdiction VET consumer information websites</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246C180B" w14:textId="77777777" w:rsidR="00140469" w:rsidRPr="00FA5848" w:rsidRDefault="00140469" w:rsidP="00806A05">
            <w:pPr>
              <w:pStyle w:val="Tabletext"/>
            </w:pPr>
            <w:r w:rsidRPr="00FA5848">
              <w:t>Commonwealth and jurisdiction data (request required)</w:t>
            </w:r>
          </w:p>
        </w:tc>
      </w:tr>
      <w:tr w:rsidR="00140469" w:rsidRPr="00FA5848" w14:paraId="5C960C43" w14:textId="77777777" w:rsidTr="00806A05">
        <w:tblPrEx>
          <w:jc w:val="center"/>
          <w:tblInd w:w="0" w:type="dxa"/>
        </w:tblPrEx>
        <w:trPr>
          <w:gridBefore w:val="1"/>
          <w:gridAfter w:val="1"/>
          <w:wBefore w:w="393" w:type="dxa"/>
          <w:wAfter w:w="58" w:type="dxa"/>
          <w:cantSplit/>
          <w:jc w:val="center"/>
        </w:trPr>
        <w:tc>
          <w:tcPr>
            <w:tcW w:w="3261" w:type="dxa"/>
            <w:gridSpan w:val="2"/>
            <w:vMerge/>
            <w:shd w:val="clear" w:color="auto" w:fill="auto"/>
            <w:tcMar>
              <w:top w:w="40" w:type="dxa"/>
              <w:left w:w="0" w:type="dxa"/>
              <w:bottom w:w="40" w:type="dxa"/>
              <w:right w:w="60" w:type="dxa"/>
            </w:tcMar>
          </w:tcPr>
          <w:p w14:paraId="606CB1C1"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tcPr>
          <w:p w14:paraId="44EC2B4E" w14:textId="77777777" w:rsidR="00140469" w:rsidRPr="00FA5848" w:rsidRDefault="00140469" w:rsidP="00806A05">
            <w:pPr>
              <w:pStyle w:val="Tablelistnumber"/>
              <w:keepNext/>
            </w:pPr>
            <w:r w:rsidRPr="00FA5848">
              <w:t>The extent to which consumer information has increased at the same time as market design reform has increased student choice</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33462248" w14:textId="77777777" w:rsidR="00140469" w:rsidRPr="00FA5848" w:rsidRDefault="00140469" w:rsidP="00806A05">
            <w:pPr>
              <w:pStyle w:val="Tabletext"/>
            </w:pPr>
            <w:r w:rsidRPr="00FA5848">
              <w:t>Consultations</w:t>
            </w:r>
          </w:p>
          <w:p w14:paraId="249E00EB" w14:textId="77777777" w:rsidR="00140469" w:rsidRPr="00FA5848" w:rsidRDefault="00140469" w:rsidP="00806A05">
            <w:pPr>
              <w:pStyle w:val="Tabletext"/>
            </w:pPr>
            <w:r w:rsidRPr="00FA5848">
              <w:t>Jurisdiction data (request required)</w:t>
            </w:r>
          </w:p>
        </w:tc>
      </w:tr>
      <w:tr w:rsidR="00140469" w:rsidRPr="00FA5848" w14:paraId="340D8F6E" w14:textId="77777777" w:rsidTr="00806A05">
        <w:tblPrEx>
          <w:jc w:val="center"/>
          <w:tblInd w:w="0" w:type="dxa"/>
        </w:tblPrEx>
        <w:trPr>
          <w:gridBefore w:val="1"/>
          <w:gridAfter w:val="1"/>
          <w:wBefore w:w="393" w:type="dxa"/>
          <w:wAfter w:w="58" w:type="dxa"/>
          <w:cantSplit/>
          <w:trHeight w:val="690"/>
          <w:jc w:val="center"/>
        </w:trPr>
        <w:tc>
          <w:tcPr>
            <w:tcW w:w="3261" w:type="dxa"/>
            <w:gridSpan w:val="2"/>
            <w:vMerge/>
            <w:tcBorders>
              <w:bottom w:val="single" w:sz="4" w:space="0" w:color="646464"/>
            </w:tcBorders>
            <w:shd w:val="clear" w:color="auto" w:fill="auto"/>
            <w:tcMar>
              <w:top w:w="40" w:type="dxa"/>
              <w:left w:w="0" w:type="dxa"/>
              <w:bottom w:w="40" w:type="dxa"/>
              <w:right w:w="60" w:type="dxa"/>
            </w:tcMar>
          </w:tcPr>
          <w:p w14:paraId="03615ED4"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tcPr>
          <w:p w14:paraId="497FA17D" w14:textId="77777777" w:rsidR="00140469" w:rsidRPr="00FA5848" w:rsidRDefault="00140469" w:rsidP="00806A05">
            <w:pPr>
              <w:pStyle w:val="Tablelistnumber"/>
              <w:keepNext/>
            </w:pPr>
            <w:r w:rsidRPr="00FA5848">
              <w:t>The Commonwealth, jurisdictions and other stakeholders’ assessment of whether VET market consumers are better informed about quality, prices, government support, and the labour market</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vAlign w:val="center"/>
          </w:tcPr>
          <w:p w14:paraId="40631446" w14:textId="77777777" w:rsidR="00140469" w:rsidRPr="00FA5848" w:rsidRDefault="00140469" w:rsidP="00806A05">
            <w:pPr>
              <w:pStyle w:val="Tabletext"/>
            </w:pPr>
            <w:r w:rsidRPr="00FA5848">
              <w:t>Consultations</w:t>
            </w:r>
          </w:p>
        </w:tc>
      </w:tr>
      <w:tr w:rsidR="00140469" w:rsidRPr="00FA5848" w14:paraId="04C3E8BC" w14:textId="77777777" w:rsidTr="00806A05">
        <w:trPr>
          <w:gridBefore w:val="2"/>
          <w:gridAfter w:val="1"/>
          <w:wBefore w:w="454" w:type="dxa"/>
          <w:wAfter w:w="58" w:type="dxa"/>
          <w:cantSplit/>
        </w:trPr>
        <w:tc>
          <w:tcPr>
            <w:tcW w:w="3200" w:type="dxa"/>
            <w:tcBorders>
              <w:top w:val="single" w:sz="4" w:space="0" w:color="646464"/>
            </w:tcBorders>
            <w:shd w:val="clear" w:color="auto" w:fill="BFBFBF" w:themeFill="background1" w:themeFillShade="BF"/>
            <w:tcMar>
              <w:top w:w="40" w:type="dxa"/>
              <w:left w:w="0" w:type="dxa"/>
              <w:bottom w:w="40" w:type="dxa"/>
              <w:right w:w="60" w:type="dxa"/>
            </w:tcMar>
          </w:tcPr>
          <w:p w14:paraId="07444C2D" w14:textId="77777777" w:rsidR="00140469" w:rsidRPr="00FA5848" w:rsidRDefault="00140469" w:rsidP="00806A05">
            <w:pPr>
              <w:pStyle w:val="Tableunitsrow"/>
              <w:rPr>
                <w:b/>
              </w:rPr>
            </w:pPr>
            <w:r w:rsidRPr="00FA5848">
              <w:rPr>
                <w:b/>
              </w:rPr>
              <w:t>Outcome 3</w:t>
            </w:r>
          </w:p>
        </w:tc>
        <w:tc>
          <w:tcPr>
            <w:tcW w:w="9072" w:type="dxa"/>
            <w:tcBorders>
              <w:top w:val="single" w:sz="4" w:space="0" w:color="646464"/>
              <w:bottom w:val="single" w:sz="4" w:space="0" w:color="646464"/>
            </w:tcBorders>
            <w:shd w:val="clear" w:color="auto" w:fill="BFBFBF" w:themeFill="background1" w:themeFillShade="BF"/>
            <w:tcMar>
              <w:top w:w="40" w:type="dxa"/>
              <w:left w:w="0" w:type="dxa"/>
              <w:bottom w:w="40" w:type="dxa"/>
              <w:right w:w="60" w:type="dxa"/>
            </w:tcMar>
          </w:tcPr>
          <w:p w14:paraId="622B0C53" w14:textId="77777777" w:rsidR="00140469" w:rsidRPr="00FA5848" w:rsidRDefault="00140469" w:rsidP="00806A05">
            <w:pPr>
              <w:pStyle w:val="Tableunitsrow"/>
              <w:rPr>
                <w:b/>
              </w:rPr>
            </w:pPr>
          </w:p>
        </w:tc>
        <w:tc>
          <w:tcPr>
            <w:tcW w:w="2976" w:type="dxa"/>
            <w:tcBorders>
              <w:top w:val="single" w:sz="4" w:space="0" w:color="646464"/>
              <w:bottom w:val="single" w:sz="4" w:space="0" w:color="646464"/>
            </w:tcBorders>
            <w:shd w:val="clear" w:color="auto" w:fill="BFBFBF" w:themeFill="background1" w:themeFillShade="BF"/>
            <w:tcMar>
              <w:top w:w="40" w:type="dxa"/>
              <w:left w:w="0" w:type="dxa"/>
              <w:bottom w:w="40" w:type="dxa"/>
              <w:right w:w="60" w:type="dxa"/>
            </w:tcMar>
          </w:tcPr>
          <w:p w14:paraId="2884ABEA" w14:textId="77777777" w:rsidR="00140469" w:rsidRPr="00FA5848" w:rsidRDefault="00140469" w:rsidP="00806A05">
            <w:pPr>
              <w:pStyle w:val="Tableunitsrow"/>
              <w:rPr>
                <w:b/>
              </w:rPr>
            </w:pPr>
          </w:p>
        </w:tc>
      </w:tr>
      <w:tr w:rsidR="00140469" w:rsidRPr="00FA5848" w14:paraId="7242CEE9" w14:textId="77777777" w:rsidTr="00806A05">
        <w:trPr>
          <w:gridBefore w:val="2"/>
          <w:gridAfter w:val="1"/>
          <w:wBefore w:w="454" w:type="dxa"/>
          <w:wAfter w:w="58" w:type="dxa"/>
          <w:cantSplit/>
        </w:trPr>
        <w:tc>
          <w:tcPr>
            <w:tcW w:w="3200" w:type="dxa"/>
            <w:vMerge w:val="restart"/>
            <w:tcBorders>
              <w:top w:val="single" w:sz="4" w:space="0" w:color="646464"/>
            </w:tcBorders>
            <w:shd w:val="clear" w:color="auto" w:fill="auto"/>
            <w:tcMar>
              <w:top w:w="40" w:type="dxa"/>
              <w:left w:w="0" w:type="dxa"/>
              <w:bottom w:w="40" w:type="dxa"/>
              <w:right w:w="60" w:type="dxa"/>
            </w:tcMar>
            <w:vAlign w:val="center"/>
          </w:tcPr>
          <w:p w14:paraId="6AC414AA" w14:textId="77777777" w:rsidR="00140469" w:rsidRPr="00FA5848" w:rsidRDefault="00140469" w:rsidP="00806A05">
            <w:pPr>
              <w:pStyle w:val="Tabletext"/>
            </w:pPr>
            <w:r w:rsidRPr="00FA5848">
              <w:t>A higher quality VET sector, which delivers learning experiences and qualifications that are relevant to individuals, employers and industry</w:t>
            </w: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vAlign w:val="center"/>
          </w:tcPr>
          <w:p w14:paraId="7F59A993" w14:textId="77777777" w:rsidR="00140469" w:rsidRPr="00FA5848" w:rsidRDefault="00140469" w:rsidP="00806A05">
            <w:pPr>
              <w:pStyle w:val="Tablelistnumber"/>
              <w:keepNext/>
            </w:pPr>
            <w:r w:rsidRPr="00FA5848">
              <w:t xml:space="preserve">Percent change between 2011 and 2014 in the proportion of students satisfied with their training </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vAlign w:val="center"/>
          </w:tcPr>
          <w:p w14:paraId="2DCB7B38" w14:textId="77777777" w:rsidR="00140469" w:rsidRPr="00FA5848" w:rsidRDefault="00140469" w:rsidP="00806A05">
            <w:pPr>
              <w:pStyle w:val="Tabletext"/>
            </w:pPr>
            <w:r w:rsidRPr="00FA5848">
              <w:t>Student Outcomes Survey</w:t>
            </w:r>
          </w:p>
        </w:tc>
      </w:tr>
      <w:tr w:rsidR="00140469" w:rsidRPr="00FA5848" w14:paraId="627ECDC6" w14:textId="77777777" w:rsidTr="00806A05">
        <w:trPr>
          <w:gridBefore w:val="2"/>
          <w:gridAfter w:val="1"/>
          <w:wBefore w:w="454" w:type="dxa"/>
          <w:wAfter w:w="58" w:type="dxa"/>
          <w:cantSplit/>
        </w:trPr>
        <w:tc>
          <w:tcPr>
            <w:tcW w:w="3200" w:type="dxa"/>
            <w:vMerge/>
            <w:shd w:val="clear" w:color="auto" w:fill="auto"/>
            <w:tcMar>
              <w:top w:w="40" w:type="dxa"/>
              <w:left w:w="0" w:type="dxa"/>
              <w:bottom w:w="40" w:type="dxa"/>
              <w:right w:w="60" w:type="dxa"/>
            </w:tcMar>
          </w:tcPr>
          <w:p w14:paraId="0808A9FF"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tcPr>
          <w:p w14:paraId="4F6E5E19" w14:textId="77777777" w:rsidR="00140469" w:rsidRPr="00FA5848" w:rsidRDefault="00140469" w:rsidP="00806A05">
            <w:pPr>
              <w:pStyle w:val="Tablelistnumber"/>
              <w:keepNext/>
            </w:pPr>
            <w:r w:rsidRPr="00FA5848">
              <w:t>Percent change between 2011 and 2014 in the proportion students satisfied with the quality of teaching in their training</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581CC357" w14:textId="77777777" w:rsidR="00140469" w:rsidRPr="00FA5848" w:rsidRDefault="00140469" w:rsidP="00806A05">
            <w:pPr>
              <w:pStyle w:val="Tabletext"/>
            </w:pPr>
            <w:r w:rsidRPr="00FA5848">
              <w:t>Student Outcomes Survey</w:t>
            </w:r>
          </w:p>
        </w:tc>
      </w:tr>
      <w:tr w:rsidR="00140469" w:rsidRPr="00FA5848" w14:paraId="6C2770F7" w14:textId="77777777" w:rsidTr="00806A05">
        <w:trPr>
          <w:gridBefore w:val="2"/>
          <w:gridAfter w:val="1"/>
          <w:wBefore w:w="454" w:type="dxa"/>
          <w:wAfter w:w="58" w:type="dxa"/>
          <w:cantSplit/>
        </w:trPr>
        <w:tc>
          <w:tcPr>
            <w:tcW w:w="3200" w:type="dxa"/>
            <w:vMerge/>
            <w:shd w:val="clear" w:color="auto" w:fill="auto"/>
            <w:tcMar>
              <w:top w:w="40" w:type="dxa"/>
              <w:left w:w="0" w:type="dxa"/>
              <w:bottom w:w="40" w:type="dxa"/>
              <w:right w:w="60" w:type="dxa"/>
            </w:tcMar>
          </w:tcPr>
          <w:p w14:paraId="35A917B9"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tcPr>
          <w:p w14:paraId="32FFD22D" w14:textId="77777777" w:rsidR="00140469" w:rsidRPr="00FA5848" w:rsidRDefault="00140469" w:rsidP="00806A05">
            <w:pPr>
              <w:pStyle w:val="Tablelistnumber"/>
              <w:keepNext/>
            </w:pPr>
            <w:r w:rsidRPr="00FA5848">
              <w:t>Percent change between 2011 and 2014 in the proportion students receiving a job relative benefit from their training</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1B2EC425" w14:textId="77777777" w:rsidR="00140469" w:rsidRPr="00FA5848" w:rsidRDefault="00140469" w:rsidP="00806A05">
            <w:pPr>
              <w:pStyle w:val="Tabletext"/>
            </w:pPr>
            <w:r w:rsidRPr="00FA5848">
              <w:t>Student Outcomes Survey</w:t>
            </w:r>
          </w:p>
        </w:tc>
      </w:tr>
      <w:tr w:rsidR="00140469" w:rsidRPr="00FA5848" w14:paraId="7A4FCDF5" w14:textId="77777777" w:rsidTr="00806A05">
        <w:trPr>
          <w:gridBefore w:val="2"/>
          <w:gridAfter w:val="1"/>
          <w:wBefore w:w="454" w:type="dxa"/>
          <w:wAfter w:w="58" w:type="dxa"/>
          <w:cantSplit/>
        </w:trPr>
        <w:tc>
          <w:tcPr>
            <w:tcW w:w="3200" w:type="dxa"/>
            <w:vMerge/>
            <w:shd w:val="clear" w:color="auto" w:fill="auto"/>
            <w:tcMar>
              <w:top w:w="40" w:type="dxa"/>
              <w:left w:w="0" w:type="dxa"/>
              <w:bottom w:w="40" w:type="dxa"/>
              <w:right w:w="60" w:type="dxa"/>
            </w:tcMar>
          </w:tcPr>
          <w:p w14:paraId="4025B668"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tcPr>
          <w:p w14:paraId="01D3853C" w14:textId="77777777" w:rsidR="00140469" w:rsidRPr="00FA5848" w:rsidRDefault="00140469" w:rsidP="00806A05">
            <w:pPr>
              <w:pStyle w:val="Tablelistnumber"/>
              <w:keepNext/>
            </w:pPr>
            <w:r w:rsidRPr="00FA5848">
              <w:t>Percent change between 2011 and 2014 in the proportion students completing training</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2AAAECEB" w14:textId="77777777" w:rsidR="00140469" w:rsidRPr="00FA5848" w:rsidRDefault="00140469" w:rsidP="00806A05">
            <w:pPr>
              <w:pStyle w:val="Tabletext"/>
            </w:pPr>
            <w:r w:rsidRPr="00FA5848">
              <w:t>NCVER data (request required)</w:t>
            </w:r>
          </w:p>
        </w:tc>
      </w:tr>
      <w:tr w:rsidR="00140469" w:rsidRPr="00FA5848" w14:paraId="0DDE939E" w14:textId="77777777" w:rsidTr="00806A05">
        <w:trPr>
          <w:gridBefore w:val="2"/>
          <w:gridAfter w:val="1"/>
          <w:wBefore w:w="454" w:type="dxa"/>
          <w:wAfter w:w="58" w:type="dxa"/>
          <w:cantSplit/>
        </w:trPr>
        <w:tc>
          <w:tcPr>
            <w:tcW w:w="3200" w:type="dxa"/>
            <w:vMerge/>
            <w:shd w:val="clear" w:color="auto" w:fill="auto"/>
            <w:tcMar>
              <w:top w:w="40" w:type="dxa"/>
              <w:left w:w="0" w:type="dxa"/>
              <w:bottom w:w="40" w:type="dxa"/>
              <w:right w:w="60" w:type="dxa"/>
            </w:tcMar>
          </w:tcPr>
          <w:p w14:paraId="629D37FF"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tcPr>
          <w:p w14:paraId="447A258D" w14:textId="77777777" w:rsidR="00140469" w:rsidRPr="00FA5848" w:rsidRDefault="00140469" w:rsidP="00806A05">
            <w:pPr>
              <w:pStyle w:val="Tablelistnumber"/>
              <w:keepNext/>
            </w:pPr>
            <w:r w:rsidRPr="00FA5848">
              <w:t xml:space="preserve">Percent change between 2011 and 2014 in the proportion of employers satisfied with training </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1CFF6BFD" w14:textId="77777777" w:rsidR="00140469" w:rsidRPr="00FA5848" w:rsidRDefault="00140469" w:rsidP="00806A05">
            <w:pPr>
              <w:pStyle w:val="Tabletext"/>
            </w:pPr>
            <w:r w:rsidRPr="00FA5848">
              <w:t>Survey of Employer Use and Views of the VET System</w:t>
            </w:r>
          </w:p>
        </w:tc>
      </w:tr>
      <w:tr w:rsidR="00140469" w:rsidRPr="00FA5848" w14:paraId="03A87CEA" w14:textId="77777777" w:rsidTr="00806A05">
        <w:trPr>
          <w:gridBefore w:val="2"/>
          <w:gridAfter w:val="1"/>
          <w:wBefore w:w="454" w:type="dxa"/>
          <w:wAfter w:w="58" w:type="dxa"/>
          <w:cantSplit/>
        </w:trPr>
        <w:tc>
          <w:tcPr>
            <w:tcW w:w="3200" w:type="dxa"/>
            <w:vMerge/>
            <w:tcBorders>
              <w:bottom w:val="single" w:sz="4" w:space="0" w:color="646464"/>
            </w:tcBorders>
            <w:shd w:val="clear" w:color="auto" w:fill="auto"/>
            <w:tcMar>
              <w:top w:w="40" w:type="dxa"/>
              <w:left w:w="0" w:type="dxa"/>
              <w:bottom w:w="40" w:type="dxa"/>
              <w:right w:w="60" w:type="dxa"/>
            </w:tcMar>
          </w:tcPr>
          <w:p w14:paraId="2ED1CB8C"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tcPr>
          <w:p w14:paraId="417A87B6" w14:textId="77777777" w:rsidR="00140469" w:rsidRPr="00FA5848" w:rsidRDefault="00140469" w:rsidP="00806A05">
            <w:pPr>
              <w:pStyle w:val="Tablelistnumber"/>
              <w:keepNext/>
            </w:pPr>
            <w:r w:rsidRPr="00FA5848">
              <w:t>The Commonwealth, jurisdictions and other stakeholders’ assessment of whether the jurisdictions policies have improved VET regulation.</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14B52065" w14:textId="77777777" w:rsidR="00140469" w:rsidRPr="00FA5848" w:rsidRDefault="00140469" w:rsidP="00806A05">
            <w:pPr>
              <w:pStyle w:val="Tabletext"/>
            </w:pPr>
            <w:r w:rsidRPr="00FA5848">
              <w:t>Consultations</w:t>
            </w:r>
          </w:p>
        </w:tc>
      </w:tr>
      <w:tr w:rsidR="00140469" w:rsidRPr="00FA5848" w14:paraId="1BD6ABE3" w14:textId="77777777" w:rsidTr="00806A05">
        <w:trPr>
          <w:gridBefore w:val="2"/>
          <w:gridAfter w:val="1"/>
          <w:wBefore w:w="454" w:type="dxa"/>
          <w:wAfter w:w="58" w:type="dxa"/>
          <w:cantSplit/>
        </w:trPr>
        <w:tc>
          <w:tcPr>
            <w:tcW w:w="3200" w:type="dxa"/>
            <w:tcBorders>
              <w:top w:val="single" w:sz="4" w:space="0" w:color="646464"/>
            </w:tcBorders>
            <w:shd w:val="clear" w:color="auto" w:fill="BFBFBF" w:themeFill="background1" w:themeFillShade="BF"/>
            <w:tcMar>
              <w:top w:w="40" w:type="dxa"/>
              <w:left w:w="0" w:type="dxa"/>
              <w:bottom w:w="40" w:type="dxa"/>
              <w:right w:w="60" w:type="dxa"/>
            </w:tcMar>
          </w:tcPr>
          <w:p w14:paraId="71CCD5A7" w14:textId="77777777" w:rsidR="00140469" w:rsidRPr="00FA5848" w:rsidRDefault="00140469" w:rsidP="00806A05">
            <w:pPr>
              <w:pStyle w:val="Tableunitsrow"/>
              <w:rPr>
                <w:b/>
              </w:rPr>
            </w:pPr>
            <w:r w:rsidRPr="00FA5848">
              <w:rPr>
                <w:b/>
              </w:rPr>
              <w:t>Outcome 4</w:t>
            </w:r>
          </w:p>
        </w:tc>
        <w:tc>
          <w:tcPr>
            <w:tcW w:w="9072" w:type="dxa"/>
            <w:tcBorders>
              <w:top w:val="single" w:sz="4" w:space="0" w:color="646464"/>
              <w:bottom w:val="single" w:sz="4" w:space="0" w:color="646464"/>
            </w:tcBorders>
            <w:shd w:val="clear" w:color="auto" w:fill="BFBFBF" w:themeFill="background1" w:themeFillShade="BF"/>
            <w:tcMar>
              <w:top w:w="40" w:type="dxa"/>
              <w:left w:w="0" w:type="dxa"/>
              <w:bottom w:w="40" w:type="dxa"/>
              <w:right w:w="60" w:type="dxa"/>
            </w:tcMar>
          </w:tcPr>
          <w:p w14:paraId="5A2D4DCB" w14:textId="77777777" w:rsidR="00140469" w:rsidRPr="00FA5848" w:rsidRDefault="00140469" w:rsidP="00806A05">
            <w:pPr>
              <w:pStyle w:val="Tableunitsrow"/>
              <w:rPr>
                <w:b/>
              </w:rPr>
            </w:pPr>
          </w:p>
        </w:tc>
        <w:tc>
          <w:tcPr>
            <w:tcW w:w="2976" w:type="dxa"/>
            <w:tcBorders>
              <w:top w:val="single" w:sz="4" w:space="0" w:color="646464"/>
              <w:bottom w:val="single" w:sz="4" w:space="0" w:color="646464"/>
            </w:tcBorders>
            <w:shd w:val="clear" w:color="auto" w:fill="BFBFBF" w:themeFill="background1" w:themeFillShade="BF"/>
            <w:tcMar>
              <w:top w:w="40" w:type="dxa"/>
              <w:left w:w="0" w:type="dxa"/>
              <w:bottom w:w="40" w:type="dxa"/>
              <w:right w:w="60" w:type="dxa"/>
            </w:tcMar>
          </w:tcPr>
          <w:p w14:paraId="170E54C4" w14:textId="77777777" w:rsidR="00140469" w:rsidRPr="00FA5848" w:rsidRDefault="00140469" w:rsidP="00806A05">
            <w:pPr>
              <w:pStyle w:val="Tableunitsrow"/>
              <w:rPr>
                <w:b/>
              </w:rPr>
            </w:pPr>
          </w:p>
        </w:tc>
      </w:tr>
      <w:tr w:rsidR="00140469" w:rsidRPr="00FA5848" w14:paraId="01B36A2F" w14:textId="77777777" w:rsidTr="00806A05">
        <w:trPr>
          <w:gridBefore w:val="2"/>
          <w:gridAfter w:val="1"/>
          <w:wBefore w:w="454" w:type="dxa"/>
          <w:wAfter w:w="58" w:type="dxa"/>
          <w:cantSplit/>
        </w:trPr>
        <w:tc>
          <w:tcPr>
            <w:tcW w:w="3200" w:type="dxa"/>
            <w:vMerge w:val="restart"/>
            <w:tcBorders>
              <w:top w:val="single" w:sz="4" w:space="0" w:color="646464"/>
            </w:tcBorders>
            <w:shd w:val="clear" w:color="auto" w:fill="auto"/>
            <w:tcMar>
              <w:top w:w="40" w:type="dxa"/>
              <w:left w:w="0" w:type="dxa"/>
              <w:bottom w:w="40" w:type="dxa"/>
              <w:right w:w="60" w:type="dxa"/>
            </w:tcMar>
            <w:vAlign w:val="center"/>
          </w:tcPr>
          <w:p w14:paraId="158CDE49" w14:textId="77777777" w:rsidR="00140469" w:rsidRPr="00FA5848" w:rsidRDefault="00140469" w:rsidP="00806A05">
            <w:pPr>
              <w:pStyle w:val="Tabletext"/>
            </w:pPr>
            <w:r w:rsidRPr="00FA5848">
              <w:t>A more efficient VET sector, which is responsive to the needs of students, employers and industry.</w:t>
            </w: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vAlign w:val="center"/>
          </w:tcPr>
          <w:p w14:paraId="5838608C" w14:textId="77777777" w:rsidR="00140469" w:rsidRPr="00FA5848" w:rsidRDefault="00140469" w:rsidP="00806A05">
            <w:pPr>
              <w:pStyle w:val="Tablelistnumber"/>
              <w:keepNext/>
            </w:pPr>
            <w:r w:rsidRPr="00FA5848">
              <w:t>The Commonwealth, jurisdictions and other stakeholders’ assessment of the impact of improved government-to-government information</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vAlign w:val="center"/>
          </w:tcPr>
          <w:p w14:paraId="05DCC663" w14:textId="77777777" w:rsidR="00140469" w:rsidRPr="00FA5848" w:rsidRDefault="00140469" w:rsidP="00806A05">
            <w:pPr>
              <w:pStyle w:val="Tabletext"/>
            </w:pPr>
            <w:r w:rsidRPr="00FA5848">
              <w:t>Consultations</w:t>
            </w:r>
          </w:p>
        </w:tc>
      </w:tr>
      <w:tr w:rsidR="00140469" w:rsidRPr="00FA5848" w14:paraId="65C4D8EF" w14:textId="77777777" w:rsidTr="00806A05">
        <w:trPr>
          <w:gridBefore w:val="2"/>
          <w:gridAfter w:val="1"/>
          <w:wBefore w:w="454" w:type="dxa"/>
          <w:wAfter w:w="58" w:type="dxa"/>
          <w:cantSplit/>
        </w:trPr>
        <w:tc>
          <w:tcPr>
            <w:tcW w:w="3200" w:type="dxa"/>
            <w:vMerge/>
            <w:shd w:val="clear" w:color="auto" w:fill="auto"/>
            <w:tcMar>
              <w:top w:w="40" w:type="dxa"/>
              <w:left w:w="0" w:type="dxa"/>
              <w:bottom w:w="40" w:type="dxa"/>
              <w:right w:w="60" w:type="dxa"/>
            </w:tcMar>
          </w:tcPr>
          <w:p w14:paraId="5AFD329D"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tcPr>
          <w:p w14:paraId="3E8B8AF4" w14:textId="77777777" w:rsidR="00140469" w:rsidRPr="00FA5848" w:rsidRDefault="00140469" w:rsidP="00806A05">
            <w:pPr>
              <w:pStyle w:val="Tablelistnumber"/>
              <w:keepNext/>
            </w:pPr>
            <w:r w:rsidRPr="00FA5848">
              <w:t xml:space="preserve">Public providers’ contestable government revenue as a proportion of total public provider government revenue </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0A5E7BED" w14:textId="77777777" w:rsidR="00140469" w:rsidRPr="00FA5848" w:rsidRDefault="00140469" w:rsidP="00806A05">
            <w:pPr>
              <w:pStyle w:val="Tabletext"/>
            </w:pPr>
            <w:r w:rsidRPr="00FA5848">
              <w:t>Report on Government Services</w:t>
            </w:r>
          </w:p>
        </w:tc>
      </w:tr>
      <w:tr w:rsidR="00140469" w:rsidRPr="00FA5848" w14:paraId="1C60948E" w14:textId="77777777" w:rsidTr="00806A05">
        <w:trPr>
          <w:gridBefore w:val="2"/>
          <w:gridAfter w:val="1"/>
          <w:wBefore w:w="454" w:type="dxa"/>
          <w:wAfter w:w="58" w:type="dxa"/>
          <w:cantSplit/>
        </w:trPr>
        <w:tc>
          <w:tcPr>
            <w:tcW w:w="3200" w:type="dxa"/>
            <w:vMerge/>
            <w:shd w:val="clear" w:color="auto" w:fill="auto"/>
            <w:tcMar>
              <w:top w:w="40" w:type="dxa"/>
              <w:left w:w="0" w:type="dxa"/>
              <w:bottom w:w="40" w:type="dxa"/>
              <w:right w:w="60" w:type="dxa"/>
            </w:tcMar>
          </w:tcPr>
          <w:p w14:paraId="4BC33E9C"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tcPr>
          <w:p w14:paraId="1C45D532" w14:textId="77777777" w:rsidR="00140469" w:rsidRPr="00FA5848" w:rsidRDefault="00140469" w:rsidP="00806A05">
            <w:pPr>
              <w:pStyle w:val="Tablelistnumber"/>
              <w:keepNext/>
            </w:pPr>
            <w:r w:rsidRPr="00FA5848">
              <w:t>The Commonwealth, jurisdictions and other stakeholders’ assessment of whether public providers are appropriately exposed to market competition</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3E108F91" w14:textId="77777777" w:rsidR="00140469" w:rsidRPr="00FA5848" w:rsidRDefault="00140469" w:rsidP="00806A05">
            <w:pPr>
              <w:pStyle w:val="Tabletext"/>
            </w:pPr>
            <w:r w:rsidRPr="00FA5848">
              <w:t>Consultations</w:t>
            </w:r>
          </w:p>
        </w:tc>
      </w:tr>
      <w:tr w:rsidR="00140469" w:rsidRPr="00FA5848" w14:paraId="357B6FAB" w14:textId="77777777" w:rsidTr="00806A05">
        <w:trPr>
          <w:gridBefore w:val="2"/>
          <w:gridAfter w:val="1"/>
          <w:wBefore w:w="454" w:type="dxa"/>
          <w:wAfter w:w="58" w:type="dxa"/>
          <w:cantSplit/>
        </w:trPr>
        <w:tc>
          <w:tcPr>
            <w:tcW w:w="3200" w:type="dxa"/>
            <w:vMerge/>
            <w:shd w:val="clear" w:color="auto" w:fill="auto"/>
            <w:tcMar>
              <w:top w:w="40" w:type="dxa"/>
              <w:left w:w="0" w:type="dxa"/>
              <w:bottom w:w="40" w:type="dxa"/>
              <w:right w:w="60" w:type="dxa"/>
            </w:tcMar>
          </w:tcPr>
          <w:p w14:paraId="402FCE1F"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tcPr>
          <w:p w14:paraId="0503607E" w14:textId="77777777" w:rsidR="00140469" w:rsidRPr="00FA5848" w:rsidRDefault="00140469" w:rsidP="00806A05">
            <w:pPr>
              <w:pStyle w:val="Tablelistnumber"/>
              <w:keepNext/>
            </w:pPr>
            <w:r w:rsidRPr="00FA5848">
              <w:t>The Commonwealth, jurisdictions and other stakeholders’ assessment of whether public providers are appropriately supported to carry out their function in servicing the training needs of industry, regions and local communities, and their role that spans high level training and workforce development for industries and improved skill and job outcomes for disadvantaged learners and communities.</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6D998475" w14:textId="77777777" w:rsidR="00140469" w:rsidRPr="00FA5848" w:rsidRDefault="00140469" w:rsidP="00806A05">
            <w:pPr>
              <w:pStyle w:val="Tabletext"/>
            </w:pPr>
            <w:r w:rsidRPr="00FA5848">
              <w:t>Consultations</w:t>
            </w:r>
          </w:p>
        </w:tc>
      </w:tr>
      <w:tr w:rsidR="00140469" w:rsidRPr="00FA5848" w14:paraId="646BDF77" w14:textId="77777777" w:rsidTr="00806A05">
        <w:trPr>
          <w:gridBefore w:val="2"/>
          <w:gridAfter w:val="1"/>
          <w:wBefore w:w="454" w:type="dxa"/>
          <w:wAfter w:w="58" w:type="dxa"/>
          <w:cantSplit/>
        </w:trPr>
        <w:tc>
          <w:tcPr>
            <w:tcW w:w="3200" w:type="dxa"/>
            <w:vMerge/>
            <w:shd w:val="clear" w:color="auto" w:fill="auto"/>
            <w:tcMar>
              <w:top w:w="40" w:type="dxa"/>
              <w:left w:w="0" w:type="dxa"/>
              <w:bottom w:w="40" w:type="dxa"/>
              <w:right w:w="60" w:type="dxa"/>
            </w:tcMar>
          </w:tcPr>
          <w:p w14:paraId="5B77D401"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vAlign w:val="center"/>
          </w:tcPr>
          <w:p w14:paraId="1F0CFEE2" w14:textId="77777777" w:rsidR="00140469" w:rsidRPr="00FA5848" w:rsidRDefault="00140469" w:rsidP="00806A05">
            <w:pPr>
              <w:pStyle w:val="Tablelistnumber"/>
              <w:keepNext/>
            </w:pPr>
            <w:r w:rsidRPr="00FA5848">
              <w:t xml:space="preserve">The Commonwealth, jurisdictions and other stakeholders’ assessment of whether (if applicable) the jurisdictions policies have increased linkages between RTOs, employment services providers, employers and Centrelink at state and local levels </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509AF9BE" w14:textId="77777777" w:rsidR="00140469" w:rsidRPr="00FA5848" w:rsidRDefault="00140469" w:rsidP="00806A05">
            <w:pPr>
              <w:pStyle w:val="Tabletext"/>
            </w:pPr>
            <w:r w:rsidRPr="00FA5848">
              <w:t>Consultations</w:t>
            </w:r>
          </w:p>
        </w:tc>
      </w:tr>
      <w:tr w:rsidR="00140469" w:rsidRPr="00FA5848" w14:paraId="43C5665B" w14:textId="77777777" w:rsidTr="00806A05">
        <w:trPr>
          <w:gridBefore w:val="2"/>
          <w:gridAfter w:val="1"/>
          <w:wBefore w:w="454" w:type="dxa"/>
          <w:wAfter w:w="58" w:type="dxa"/>
          <w:cantSplit/>
        </w:trPr>
        <w:tc>
          <w:tcPr>
            <w:tcW w:w="3200" w:type="dxa"/>
            <w:vMerge/>
            <w:tcBorders>
              <w:bottom w:val="single" w:sz="4" w:space="0" w:color="646464"/>
            </w:tcBorders>
            <w:shd w:val="clear" w:color="auto" w:fill="auto"/>
            <w:tcMar>
              <w:top w:w="40" w:type="dxa"/>
              <w:left w:w="0" w:type="dxa"/>
              <w:bottom w:w="40" w:type="dxa"/>
              <w:right w:w="60" w:type="dxa"/>
            </w:tcMar>
          </w:tcPr>
          <w:p w14:paraId="1968B239"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vAlign w:val="center"/>
          </w:tcPr>
          <w:p w14:paraId="6089EDF3" w14:textId="77777777" w:rsidR="00140469" w:rsidRPr="00FA5848" w:rsidRDefault="00140469" w:rsidP="00806A05">
            <w:pPr>
              <w:pStyle w:val="Tablelistnumber"/>
              <w:keepNext/>
            </w:pPr>
            <w:r w:rsidRPr="00FA5848">
              <w:t>The Commonwealth, jurisdictions and other stakeholders’ assessment of whether (if applicable) the jurisdictions’ policies have increased alignment and complementarity between the VET and higher education systems</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267A7ACA" w14:textId="77777777" w:rsidR="00140469" w:rsidRPr="00FA5848" w:rsidRDefault="00140469" w:rsidP="00806A05">
            <w:pPr>
              <w:pStyle w:val="Tabletext"/>
            </w:pPr>
            <w:r w:rsidRPr="00FA5848">
              <w:t>Consultations</w:t>
            </w:r>
          </w:p>
        </w:tc>
      </w:tr>
      <w:tr w:rsidR="00140469" w:rsidRPr="00FA5848" w14:paraId="3F99B0CE" w14:textId="77777777" w:rsidTr="00806A05">
        <w:trPr>
          <w:gridBefore w:val="2"/>
          <w:gridAfter w:val="1"/>
          <w:wBefore w:w="454" w:type="dxa"/>
          <w:wAfter w:w="58" w:type="dxa"/>
          <w:cantSplit/>
        </w:trPr>
        <w:tc>
          <w:tcPr>
            <w:tcW w:w="3200" w:type="dxa"/>
            <w:tcBorders>
              <w:top w:val="single" w:sz="4" w:space="0" w:color="646464"/>
            </w:tcBorders>
            <w:shd w:val="clear" w:color="auto" w:fill="BFBFBF" w:themeFill="background1" w:themeFillShade="BF"/>
            <w:tcMar>
              <w:top w:w="40" w:type="dxa"/>
              <w:left w:w="0" w:type="dxa"/>
              <w:bottom w:w="40" w:type="dxa"/>
              <w:right w:w="60" w:type="dxa"/>
            </w:tcMar>
          </w:tcPr>
          <w:p w14:paraId="06F49C23" w14:textId="77777777" w:rsidR="00140469" w:rsidRPr="00FA5848" w:rsidRDefault="00140469" w:rsidP="00806A05">
            <w:pPr>
              <w:pStyle w:val="Tableunitsrow"/>
              <w:rPr>
                <w:b/>
              </w:rPr>
            </w:pPr>
            <w:r w:rsidRPr="00FA5848">
              <w:rPr>
                <w:b/>
              </w:rPr>
              <w:t>VET system training outcomes</w:t>
            </w:r>
          </w:p>
        </w:tc>
        <w:tc>
          <w:tcPr>
            <w:tcW w:w="9072" w:type="dxa"/>
            <w:tcBorders>
              <w:top w:val="single" w:sz="4" w:space="0" w:color="646464"/>
              <w:bottom w:val="single" w:sz="4" w:space="0" w:color="646464"/>
            </w:tcBorders>
            <w:shd w:val="clear" w:color="auto" w:fill="BFBFBF" w:themeFill="background1" w:themeFillShade="BF"/>
            <w:tcMar>
              <w:top w:w="40" w:type="dxa"/>
              <w:left w:w="0" w:type="dxa"/>
              <w:bottom w:w="40" w:type="dxa"/>
              <w:right w:w="60" w:type="dxa"/>
            </w:tcMar>
          </w:tcPr>
          <w:p w14:paraId="71168D7B" w14:textId="77777777" w:rsidR="00140469" w:rsidRPr="00FA5848" w:rsidRDefault="00140469" w:rsidP="00806A05">
            <w:pPr>
              <w:pStyle w:val="Tableunitsrow"/>
              <w:rPr>
                <w:b/>
              </w:rPr>
            </w:pPr>
          </w:p>
        </w:tc>
        <w:tc>
          <w:tcPr>
            <w:tcW w:w="2976" w:type="dxa"/>
            <w:tcBorders>
              <w:top w:val="single" w:sz="4" w:space="0" w:color="646464"/>
              <w:bottom w:val="single" w:sz="4" w:space="0" w:color="646464"/>
            </w:tcBorders>
            <w:shd w:val="clear" w:color="auto" w:fill="BFBFBF" w:themeFill="background1" w:themeFillShade="BF"/>
            <w:tcMar>
              <w:top w:w="40" w:type="dxa"/>
              <w:left w:w="0" w:type="dxa"/>
              <w:bottom w:w="40" w:type="dxa"/>
              <w:right w:w="60" w:type="dxa"/>
            </w:tcMar>
          </w:tcPr>
          <w:p w14:paraId="093E8C51" w14:textId="77777777" w:rsidR="00140469" w:rsidRPr="00FA5848" w:rsidRDefault="00140469" w:rsidP="00806A05">
            <w:pPr>
              <w:pStyle w:val="Tableunitsrow"/>
              <w:rPr>
                <w:b/>
              </w:rPr>
            </w:pPr>
          </w:p>
        </w:tc>
      </w:tr>
      <w:tr w:rsidR="00140469" w:rsidRPr="00FA5848" w14:paraId="2292BFF5" w14:textId="77777777" w:rsidTr="00806A05">
        <w:trPr>
          <w:gridBefore w:val="2"/>
          <w:gridAfter w:val="1"/>
          <w:wBefore w:w="454" w:type="dxa"/>
          <w:wAfter w:w="58" w:type="dxa"/>
          <w:cantSplit/>
        </w:trPr>
        <w:tc>
          <w:tcPr>
            <w:tcW w:w="3200" w:type="dxa"/>
            <w:vMerge w:val="restart"/>
            <w:tcBorders>
              <w:top w:val="single" w:sz="4" w:space="0" w:color="646464"/>
            </w:tcBorders>
            <w:shd w:val="clear" w:color="auto" w:fill="auto"/>
            <w:tcMar>
              <w:top w:w="40" w:type="dxa"/>
              <w:left w:w="0" w:type="dxa"/>
              <w:bottom w:w="40" w:type="dxa"/>
              <w:right w:w="60" w:type="dxa"/>
            </w:tcMar>
            <w:vAlign w:val="center"/>
          </w:tcPr>
          <w:p w14:paraId="06209D37" w14:textId="77777777" w:rsidR="00140469" w:rsidRPr="00FA5848" w:rsidRDefault="00140469" w:rsidP="00806A05">
            <w:pPr>
              <w:pStyle w:val="Tabletext"/>
            </w:pPr>
            <w:r w:rsidRPr="00FA5848">
              <w:t>VET system training outcomes</w:t>
            </w: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tcPr>
          <w:p w14:paraId="2C3BFA4F" w14:textId="77777777" w:rsidR="00140469" w:rsidRPr="00FA5848" w:rsidRDefault="00140469" w:rsidP="00806A05">
            <w:pPr>
              <w:pStyle w:val="Tablelistnumber"/>
              <w:keepNext/>
            </w:pPr>
            <w:r w:rsidRPr="00FA5848">
              <w:t>The extent to which the Commonwealth and jurisdictions are on track to increase total qualification completions by 375,000 between 2011 and 2015</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13FE6C70" w14:textId="77777777" w:rsidR="00140469" w:rsidRPr="00FA5848" w:rsidRDefault="00140469" w:rsidP="00806A05">
            <w:pPr>
              <w:pStyle w:val="Tabletext"/>
            </w:pPr>
            <w:r w:rsidRPr="00FA5848">
              <w:t>NCVER data (request required)</w:t>
            </w:r>
          </w:p>
        </w:tc>
      </w:tr>
      <w:tr w:rsidR="00140469" w:rsidRPr="00FA5848" w14:paraId="4CCCE40C" w14:textId="77777777" w:rsidTr="00806A05">
        <w:trPr>
          <w:gridBefore w:val="2"/>
          <w:gridAfter w:val="1"/>
          <w:wBefore w:w="454" w:type="dxa"/>
          <w:wAfter w:w="58" w:type="dxa"/>
          <w:cantSplit/>
        </w:trPr>
        <w:tc>
          <w:tcPr>
            <w:tcW w:w="3200" w:type="dxa"/>
            <w:vMerge/>
            <w:tcBorders>
              <w:bottom w:val="single" w:sz="4" w:space="0" w:color="646464"/>
            </w:tcBorders>
            <w:shd w:val="clear" w:color="auto" w:fill="auto"/>
            <w:tcMar>
              <w:top w:w="40" w:type="dxa"/>
              <w:left w:w="0" w:type="dxa"/>
              <w:bottom w:w="40" w:type="dxa"/>
              <w:right w:w="60" w:type="dxa"/>
            </w:tcMar>
          </w:tcPr>
          <w:p w14:paraId="72DAE77A" w14:textId="77777777" w:rsidR="00140469" w:rsidRPr="00FA5848" w:rsidRDefault="00140469" w:rsidP="00806A05">
            <w:pPr>
              <w:pStyle w:val="Tabletext"/>
            </w:pPr>
          </w:p>
        </w:tc>
        <w:tc>
          <w:tcPr>
            <w:tcW w:w="9072" w:type="dxa"/>
            <w:tcBorders>
              <w:top w:val="single" w:sz="4" w:space="0" w:color="646464"/>
              <w:bottom w:val="single" w:sz="4" w:space="0" w:color="646464"/>
            </w:tcBorders>
            <w:shd w:val="clear" w:color="auto" w:fill="auto"/>
            <w:tcMar>
              <w:top w:w="40" w:type="dxa"/>
              <w:left w:w="0" w:type="dxa"/>
              <w:bottom w:w="40" w:type="dxa"/>
              <w:right w:w="60" w:type="dxa"/>
            </w:tcMar>
            <w:vAlign w:val="center"/>
          </w:tcPr>
          <w:p w14:paraId="52EF2C7B" w14:textId="77777777" w:rsidR="00140469" w:rsidRPr="00FA5848" w:rsidRDefault="00140469" w:rsidP="00806A05">
            <w:pPr>
              <w:pStyle w:val="Tablelistnumber"/>
              <w:keepNext/>
            </w:pPr>
            <w:r w:rsidRPr="00FA5848">
              <w:t>The extent to which each jurisdiction is on track to improve commencements or completions in areas of priority (as negotiated on a bilateral basis)</w:t>
            </w:r>
          </w:p>
        </w:tc>
        <w:tc>
          <w:tcPr>
            <w:tcW w:w="2976" w:type="dxa"/>
            <w:tcBorders>
              <w:top w:val="single" w:sz="4" w:space="0" w:color="646464"/>
              <w:bottom w:val="single" w:sz="4" w:space="0" w:color="646464"/>
            </w:tcBorders>
            <w:shd w:val="clear" w:color="auto" w:fill="auto"/>
            <w:tcMar>
              <w:top w:w="40" w:type="dxa"/>
              <w:left w:w="0" w:type="dxa"/>
              <w:bottom w:w="40" w:type="dxa"/>
              <w:right w:w="60" w:type="dxa"/>
            </w:tcMar>
          </w:tcPr>
          <w:p w14:paraId="3C8A3995" w14:textId="77777777" w:rsidR="00140469" w:rsidRPr="00FA5848" w:rsidRDefault="00140469" w:rsidP="00806A05">
            <w:pPr>
              <w:pStyle w:val="Tabletext"/>
            </w:pPr>
            <w:r w:rsidRPr="00FA5848">
              <w:t>NCVER Students and Courses</w:t>
            </w:r>
          </w:p>
          <w:p w14:paraId="1DCFED3C" w14:textId="77777777" w:rsidR="00140469" w:rsidRPr="00FA5848" w:rsidRDefault="00140469" w:rsidP="00806A05">
            <w:pPr>
              <w:pStyle w:val="Tabletext"/>
            </w:pPr>
            <w:r w:rsidRPr="00FA5848">
              <w:t>NCVER data (request required)</w:t>
            </w:r>
          </w:p>
        </w:tc>
      </w:tr>
      <w:tr w:rsidR="00140469" w:rsidRPr="00FA5848" w14:paraId="4ACD5639" w14:textId="77777777" w:rsidTr="00806A05">
        <w:trPr>
          <w:gridBefore w:val="2"/>
          <w:wBefore w:w="454" w:type="dxa"/>
          <w:cantSplit/>
        </w:trPr>
        <w:tc>
          <w:tcPr>
            <w:tcW w:w="15306" w:type="dxa"/>
            <w:gridSpan w:val="4"/>
            <w:tcBorders>
              <w:top w:val="single" w:sz="4" w:space="0" w:color="646464"/>
              <w:bottom w:val="single" w:sz="4" w:space="0" w:color="646464"/>
            </w:tcBorders>
            <w:shd w:val="clear" w:color="auto" w:fill="auto"/>
            <w:tcMar>
              <w:top w:w="40" w:type="dxa"/>
              <w:left w:w="0" w:type="dxa"/>
              <w:bottom w:w="40" w:type="dxa"/>
              <w:right w:w="60" w:type="dxa"/>
            </w:tcMar>
          </w:tcPr>
          <w:p w14:paraId="6B55849C" w14:textId="77777777" w:rsidR="00140469" w:rsidRPr="00FA5848" w:rsidRDefault="00140469" w:rsidP="00806A05">
            <w:pPr>
              <w:pStyle w:val="Source"/>
            </w:pPr>
            <w:r w:rsidRPr="00FA5848">
              <w:t>Source: acil allen consulting, based on the NP</w:t>
            </w:r>
          </w:p>
        </w:tc>
      </w:tr>
      <w:tr w:rsidR="00140469" w:rsidRPr="00FA5848" w14:paraId="1CCBE2A7" w14:textId="77777777" w:rsidTr="00806A05">
        <w:trPr>
          <w:gridBefore w:val="2"/>
          <w:wBefore w:w="454" w:type="dxa"/>
          <w:cantSplit/>
          <w:trHeight w:hRule="exact" w:val="120"/>
        </w:trPr>
        <w:tc>
          <w:tcPr>
            <w:tcW w:w="15306" w:type="dxa"/>
            <w:gridSpan w:val="4"/>
            <w:tcBorders>
              <w:top w:val="single" w:sz="4" w:space="0" w:color="646464"/>
            </w:tcBorders>
            <w:shd w:val="clear" w:color="auto" w:fill="auto"/>
            <w:tcMar>
              <w:top w:w="40" w:type="dxa"/>
              <w:left w:w="0" w:type="dxa"/>
              <w:bottom w:w="40" w:type="dxa"/>
              <w:right w:w="60" w:type="dxa"/>
            </w:tcMar>
          </w:tcPr>
          <w:p w14:paraId="4271A4CB" w14:textId="77777777" w:rsidR="00140469" w:rsidRPr="00FA5848" w:rsidRDefault="00140469" w:rsidP="00806A05">
            <w:pPr>
              <w:pStyle w:val="spacer"/>
            </w:pPr>
          </w:p>
        </w:tc>
      </w:tr>
    </w:tbl>
    <w:p w14:paraId="54C2F184" w14:textId="77777777" w:rsidR="00140469" w:rsidRPr="00FA5848" w:rsidRDefault="00140469" w:rsidP="00140469">
      <w:pPr>
        <w:pStyle w:val="BodyText"/>
      </w:pPr>
    </w:p>
    <w:p w14:paraId="55B82E6B" w14:textId="77777777" w:rsidR="00140469" w:rsidRPr="00FA5848" w:rsidRDefault="00140469" w:rsidP="00140469">
      <w:pPr>
        <w:pStyle w:val="BodyText"/>
      </w:pPr>
    </w:p>
    <w:p w14:paraId="15D99411" w14:textId="77777777" w:rsidR="00140469" w:rsidRPr="00FA5848" w:rsidRDefault="00140469" w:rsidP="00140469">
      <w:pPr>
        <w:pStyle w:val="BodyText"/>
        <w:sectPr w:rsidR="00140469" w:rsidRPr="00FA5848" w:rsidSect="00806A05">
          <w:footerReference w:type="default" r:id="rId151"/>
          <w:pgSz w:w="16839" w:h="11907" w:orient="landscape" w:code="9"/>
          <w:pgMar w:top="1100" w:right="443" w:bottom="1320" w:left="3296" w:header="456" w:footer="262" w:gutter="0"/>
          <w:pgNumType w:chapStyle="7" w:chapSep="enDash"/>
          <w:cols w:space="708"/>
          <w:docGrid w:linePitch="360"/>
        </w:sectPr>
      </w:pPr>
    </w:p>
    <w:p w14:paraId="571217CE" w14:textId="77777777" w:rsidR="00140469" w:rsidRPr="00FA5848" w:rsidRDefault="00140469" w:rsidP="00140469">
      <w:pPr>
        <w:pStyle w:val="Heading9"/>
        <w:spacing w:before="120"/>
      </w:pPr>
      <w:r w:rsidRPr="00FA5848">
        <w:t>Good practice research questions</w:t>
      </w:r>
    </w:p>
    <w:p w14:paraId="6C282C8C" w14:textId="77777777" w:rsidR="00140469" w:rsidRPr="00FA5848" w:rsidRDefault="00140469" w:rsidP="00140469">
      <w:pPr>
        <w:pStyle w:val="BodyText"/>
      </w:pPr>
      <w:r w:rsidRPr="00FA5848">
        <w:t>The review terms of reference calls for the identification of good practice to:</w:t>
      </w:r>
    </w:p>
    <w:p w14:paraId="5C41FA95" w14:textId="77777777" w:rsidR="00140469" w:rsidRPr="00FA5848" w:rsidRDefault="00140469" w:rsidP="00140469">
      <w:pPr>
        <w:pStyle w:val="ListBullet"/>
      </w:pPr>
      <w:r w:rsidRPr="00FA5848">
        <w:t>‘support knowledge-sharing between jurisdictions’</w:t>
      </w:r>
    </w:p>
    <w:p w14:paraId="6A370C8E" w14:textId="77777777" w:rsidR="00140469" w:rsidRPr="00FA5848" w:rsidRDefault="00140469" w:rsidP="00140469">
      <w:pPr>
        <w:pStyle w:val="ListBullet"/>
      </w:pPr>
      <w:r w:rsidRPr="00FA5848">
        <w:t>‘inform future arrangements beyond the current National Partnership’.</w:t>
      </w:r>
    </w:p>
    <w:p w14:paraId="5CE9890A" w14:textId="77777777" w:rsidR="00140469" w:rsidRPr="00FA5848" w:rsidRDefault="00140469" w:rsidP="00140469">
      <w:pPr>
        <w:pStyle w:val="BodyText"/>
      </w:pPr>
      <w:r w:rsidRPr="00FA5848">
        <w:t>The good practice part of the Review will examine activity related to the four NP outcomes in clause 21. The narrow quantitative ‘training outcomes’ indicators in clause 30 and in jurisdiction Implementation Plans (referred to in clauses 31 and 32) are not relevant to the examination of good practice.</w:t>
      </w:r>
    </w:p>
    <w:p w14:paraId="063B1C3A" w14:textId="77777777" w:rsidR="00140469" w:rsidRPr="00FA5848" w:rsidRDefault="00140469" w:rsidP="00140469">
      <w:pPr>
        <w:pStyle w:val="BodyText"/>
      </w:pPr>
      <w:r w:rsidRPr="00FA5848">
        <w:t xml:space="preserve">In order to provide a framework with which to explore good practice, within each of the NP’s four relevant outcomes we have identified domains of practice. As with the Assessment Framework, each outcome’s domain/s and the corresponding research questions are informed by the totality of the NP, not just the text of each outcome. For example, in the NP, outcome 4 covers public providers and data sharing, as opposed to other areas of efficiency and responsiveness. </w:t>
      </w:r>
    </w:p>
    <w:p w14:paraId="24B69D83" w14:textId="77777777" w:rsidR="00140469" w:rsidRPr="00FA5848" w:rsidRDefault="00140469" w:rsidP="00140469">
      <w:pPr>
        <w:pStyle w:val="BodyText"/>
      </w:pPr>
      <w:r w:rsidRPr="00FA5848">
        <w:t xml:space="preserve">Table </w:t>
      </w:r>
      <w:r>
        <w:t>C</w:t>
      </w:r>
      <w:r w:rsidRPr="00FA5848">
        <w:t>.3 sets out the 22 good practice research questions, and how they relate to the four outcomes and the nine domains of practice. Relevant NP clauses to these outcomes are also indicated.</w:t>
      </w:r>
    </w:p>
    <w:p w14:paraId="0CC56629" w14:textId="77777777" w:rsidR="00140469" w:rsidRPr="00FA5848" w:rsidRDefault="00140469" w:rsidP="00140469">
      <w:pPr>
        <w:pStyle w:val="BodyText"/>
      </w:pPr>
      <w:r w:rsidRPr="00FA5848">
        <w:t>The key source of information for the good practice research questions will be the consultations conducted as part of the Review. Supplementary sources of data include Implementation Plans, jurisdiction annual reports and other aspects of the document review.</w:t>
      </w:r>
    </w:p>
    <w:p w14:paraId="0BECF5E2" w14:textId="6E2F9768" w:rsidR="00140469" w:rsidRPr="00F4536B" w:rsidRDefault="00140469" w:rsidP="00F4536B">
      <w:pPr>
        <w:pStyle w:val="Caption"/>
      </w:pPr>
      <w:bookmarkStart w:id="873" w:name="_Toc432748223"/>
      <w:bookmarkStart w:id="874" w:name="_Toc432960878"/>
      <w:bookmarkStart w:id="875" w:name="_Toc433728431"/>
      <w:bookmarkStart w:id="876" w:name="_Toc440460814"/>
      <w:r w:rsidRPr="00F4536B">
        <w:rPr>
          <w:rStyle w:val="CaptionLabel"/>
        </w:rPr>
        <w:t xml:space="preserve">Table </w:t>
      </w:r>
      <w:r w:rsidR="00C12673">
        <w:rPr>
          <w:rStyle w:val="CaptionLabel"/>
        </w:rPr>
        <w:fldChar w:fldCharType="begin"/>
      </w:r>
      <w:r w:rsidR="00C12673">
        <w:rPr>
          <w:rStyle w:val="CaptionLabel"/>
        </w:rPr>
        <w:instrText xml:space="preserve"> STYLEREF 7 \s </w:instrText>
      </w:r>
      <w:r w:rsidR="00C12673">
        <w:rPr>
          <w:rStyle w:val="CaptionLabel"/>
        </w:rPr>
        <w:fldChar w:fldCharType="separate"/>
      </w:r>
      <w:r w:rsidR="008C40B9">
        <w:rPr>
          <w:rStyle w:val="CaptionLabel"/>
          <w:noProof/>
        </w:rPr>
        <w:t>C</w:t>
      </w:r>
      <w:r w:rsidR="00C12673">
        <w:rPr>
          <w:rStyle w:val="CaptionLabel"/>
        </w:rPr>
        <w:fldChar w:fldCharType="end"/>
      </w:r>
      <w:r w:rsidR="00C12673">
        <w:rPr>
          <w:rStyle w:val="CaptionLabel"/>
        </w:rPr>
        <w:t>.</w:t>
      </w:r>
      <w:r w:rsidR="00C12673">
        <w:rPr>
          <w:rStyle w:val="CaptionLabel"/>
        </w:rPr>
        <w:fldChar w:fldCharType="begin"/>
      </w:r>
      <w:r w:rsidR="00C12673">
        <w:rPr>
          <w:rStyle w:val="CaptionLabel"/>
        </w:rPr>
        <w:instrText xml:space="preserve"> SEQ Table_AP \* ARABIC \s 7 </w:instrText>
      </w:r>
      <w:r w:rsidR="00C12673">
        <w:rPr>
          <w:rStyle w:val="CaptionLabel"/>
        </w:rPr>
        <w:fldChar w:fldCharType="separate"/>
      </w:r>
      <w:r w:rsidR="008C40B9">
        <w:rPr>
          <w:rStyle w:val="CaptionLabel"/>
          <w:noProof/>
        </w:rPr>
        <w:t>3</w:t>
      </w:r>
      <w:r w:rsidR="00C12673">
        <w:rPr>
          <w:rStyle w:val="CaptionLabel"/>
        </w:rPr>
        <w:fldChar w:fldCharType="end"/>
      </w:r>
      <w:r w:rsidR="006004BF">
        <w:tab/>
      </w:r>
      <w:r w:rsidRPr="00F4536B">
        <w:t>Good practice research questions</w:t>
      </w:r>
      <w:bookmarkEnd w:id="873"/>
      <w:bookmarkEnd w:id="874"/>
      <w:bookmarkEnd w:id="875"/>
      <w:bookmarkEnd w:id="876"/>
    </w:p>
    <w:tbl>
      <w:tblPr>
        <w:tblW w:w="11057" w:type="dxa"/>
        <w:tblInd w:w="-2835" w:type="dxa"/>
        <w:tblLayout w:type="fixed"/>
        <w:tblCellMar>
          <w:left w:w="0" w:type="dxa"/>
          <w:right w:w="0" w:type="dxa"/>
        </w:tblCellMar>
        <w:tblLook w:val="0000" w:firstRow="0" w:lastRow="0" w:firstColumn="0" w:lastColumn="0" w:noHBand="0" w:noVBand="0"/>
      </w:tblPr>
      <w:tblGrid>
        <w:gridCol w:w="283"/>
        <w:gridCol w:w="2783"/>
        <w:gridCol w:w="1045"/>
        <w:gridCol w:w="6750"/>
        <w:gridCol w:w="196"/>
      </w:tblGrid>
      <w:tr w:rsidR="00140469" w:rsidRPr="00FA5848" w14:paraId="6CDAC0B6" w14:textId="77777777" w:rsidTr="00806A05">
        <w:trPr>
          <w:cantSplit/>
          <w:tblHeader/>
        </w:trPr>
        <w:tc>
          <w:tcPr>
            <w:tcW w:w="3066" w:type="dxa"/>
            <w:gridSpan w:val="2"/>
            <w:shd w:val="clear" w:color="auto" w:fill="9D57A6"/>
            <w:tcMar>
              <w:top w:w="0" w:type="dxa"/>
              <w:left w:w="454" w:type="dxa"/>
              <w:bottom w:w="0" w:type="dxa"/>
              <w:right w:w="60" w:type="dxa"/>
            </w:tcMar>
          </w:tcPr>
          <w:p w14:paraId="1CA1A16A" w14:textId="77777777" w:rsidR="00140469" w:rsidRPr="00FA5848" w:rsidRDefault="00140469" w:rsidP="00806A05">
            <w:pPr>
              <w:pStyle w:val="Tablecolumnheadings"/>
            </w:pPr>
            <w:r w:rsidRPr="00FA5848">
              <w:t>NP outcomes</w:t>
            </w:r>
          </w:p>
        </w:tc>
        <w:tc>
          <w:tcPr>
            <w:tcW w:w="1045" w:type="dxa"/>
            <w:shd w:val="clear" w:color="auto" w:fill="9D57A6"/>
            <w:tcMar>
              <w:top w:w="0" w:type="dxa"/>
              <w:left w:w="0" w:type="dxa"/>
              <w:bottom w:w="0" w:type="dxa"/>
              <w:right w:w="60" w:type="dxa"/>
            </w:tcMar>
          </w:tcPr>
          <w:p w14:paraId="7FBA2FD4" w14:textId="77777777" w:rsidR="00140469" w:rsidRPr="00FA5848" w:rsidRDefault="00140469" w:rsidP="00806A05">
            <w:pPr>
              <w:pStyle w:val="Tablecolumnheadings"/>
            </w:pPr>
            <w:r w:rsidRPr="00FA5848">
              <w:t>Domains of practice</w:t>
            </w:r>
          </w:p>
        </w:tc>
        <w:tc>
          <w:tcPr>
            <w:tcW w:w="6946" w:type="dxa"/>
            <w:gridSpan w:val="2"/>
            <w:shd w:val="clear" w:color="auto" w:fill="9D57A6"/>
            <w:tcMar>
              <w:top w:w="0" w:type="dxa"/>
              <w:left w:w="0" w:type="dxa"/>
              <w:bottom w:w="0" w:type="dxa"/>
              <w:right w:w="60" w:type="dxa"/>
            </w:tcMar>
          </w:tcPr>
          <w:p w14:paraId="24C9CD6E" w14:textId="77777777" w:rsidR="00140469" w:rsidRPr="00FA5848" w:rsidRDefault="00140469" w:rsidP="00806A05">
            <w:pPr>
              <w:pStyle w:val="Tablecolumnheadings"/>
            </w:pPr>
            <w:r w:rsidRPr="00FA5848">
              <w:t xml:space="preserve">Research questions to identify good practice </w:t>
            </w:r>
          </w:p>
        </w:tc>
      </w:tr>
      <w:tr w:rsidR="00140469" w:rsidRPr="00FA5848" w14:paraId="7EBA4978" w14:textId="77777777" w:rsidTr="00806A05">
        <w:trPr>
          <w:gridBefore w:val="1"/>
          <w:wBefore w:w="283" w:type="dxa"/>
          <w:cantSplit/>
        </w:trPr>
        <w:tc>
          <w:tcPr>
            <w:tcW w:w="2783" w:type="dxa"/>
            <w:tcBorders>
              <w:top w:val="single" w:sz="4" w:space="0" w:color="646464"/>
              <w:bottom w:val="single" w:sz="4" w:space="0" w:color="auto"/>
            </w:tcBorders>
            <w:shd w:val="clear" w:color="auto" w:fill="BFBFBF" w:themeFill="background1" w:themeFillShade="BF"/>
            <w:tcMar>
              <w:top w:w="40" w:type="dxa"/>
              <w:left w:w="0" w:type="dxa"/>
              <w:bottom w:w="40" w:type="dxa"/>
              <w:right w:w="60" w:type="dxa"/>
            </w:tcMar>
          </w:tcPr>
          <w:p w14:paraId="1F1FF876" w14:textId="77777777" w:rsidR="00140469" w:rsidRPr="00FA5848" w:rsidRDefault="00140469" w:rsidP="00806A05">
            <w:pPr>
              <w:pStyle w:val="Tabletext"/>
            </w:pPr>
            <w:r w:rsidRPr="00FA5848">
              <w:rPr>
                <w:b/>
              </w:rPr>
              <w:t xml:space="preserve">Outcome 1 </w:t>
            </w:r>
            <w:r w:rsidRPr="00FA5848">
              <w:t>[Clauses 21a, 28, 31-31]</w:t>
            </w:r>
          </w:p>
        </w:tc>
        <w:tc>
          <w:tcPr>
            <w:tcW w:w="1045" w:type="dxa"/>
            <w:tcBorders>
              <w:top w:val="single" w:sz="4" w:space="0" w:color="646464"/>
              <w:bottom w:val="single" w:sz="4" w:space="0" w:color="646464"/>
            </w:tcBorders>
            <w:shd w:val="clear" w:color="auto" w:fill="BFBFBF" w:themeFill="background1" w:themeFillShade="BF"/>
            <w:tcMar>
              <w:top w:w="40" w:type="dxa"/>
              <w:left w:w="0" w:type="dxa"/>
              <w:bottom w:w="40" w:type="dxa"/>
              <w:right w:w="60" w:type="dxa"/>
            </w:tcMar>
            <w:vAlign w:val="center"/>
          </w:tcPr>
          <w:p w14:paraId="288B818A" w14:textId="77777777" w:rsidR="00140469" w:rsidRPr="00FA5848" w:rsidRDefault="00140469" w:rsidP="00806A05">
            <w:pPr>
              <w:pStyle w:val="Tabletext"/>
            </w:pPr>
          </w:p>
        </w:tc>
        <w:tc>
          <w:tcPr>
            <w:tcW w:w="6946" w:type="dxa"/>
            <w:gridSpan w:val="2"/>
            <w:tcBorders>
              <w:top w:val="single" w:sz="4" w:space="0" w:color="646464"/>
              <w:bottom w:val="single" w:sz="4" w:space="0" w:color="646464"/>
            </w:tcBorders>
            <w:shd w:val="clear" w:color="auto" w:fill="BFBFBF" w:themeFill="background1" w:themeFillShade="BF"/>
            <w:tcMar>
              <w:top w:w="40" w:type="dxa"/>
              <w:left w:w="0" w:type="dxa"/>
              <w:bottom w:w="40" w:type="dxa"/>
              <w:right w:w="60" w:type="dxa"/>
            </w:tcMar>
          </w:tcPr>
          <w:p w14:paraId="0AF5473B" w14:textId="77777777" w:rsidR="00140469" w:rsidRPr="00FA5848" w:rsidRDefault="00140469" w:rsidP="00806A05">
            <w:pPr>
              <w:pStyle w:val="Tablelistnumber"/>
              <w:numPr>
                <w:ilvl w:val="0"/>
                <w:numId w:val="0"/>
              </w:numPr>
              <w:ind w:left="340" w:hanging="340"/>
            </w:pPr>
          </w:p>
        </w:tc>
      </w:tr>
      <w:tr w:rsidR="00140469" w:rsidRPr="00FA5848" w14:paraId="4758692D" w14:textId="77777777" w:rsidTr="00806A05">
        <w:trPr>
          <w:gridBefore w:val="1"/>
          <w:wBefore w:w="283" w:type="dxa"/>
          <w:cantSplit/>
        </w:trPr>
        <w:tc>
          <w:tcPr>
            <w:tcW w:w="2783" w:type="dxa"/>
            <w:vMerge w:val="restart"/>
            <w:shd w:val="clear" w:color="auto" w:fill="auto"/>
            <w:tcMar>
              <w:top w:w="40" w:type="dxa"/>
              <w:left w:w="0" w:type="dxa"/>
              <w:bottom w:w="40" w:type="dxa"/>
              <w:right w:w="60" w:type="dxa"/>
            </w:tcMar>
            <w:vAlign w:val="center"/>
          </w:tcPr>
          <w:p w14:paraId="4BA172C9" w14:textId="77777777" w:rsidR="00140469" w:rsidRPr="00FA5848" w:rsidRDefault="00140469" w:rsidP="00806A05">
            <w:pPr>
              <w:pStyle w:val="Tabletext"/>
            </w:pPr>
            <w:r w:rsidRPr="00FA5848">
              <w:t>More accessible training for working age Australians and, in particular, a more equitable training system, which provides greater opportunities for participation in education and training</w:t>
            </w:r>
          </w:p>
        </w:tc>
        <w:tc>
          <w:tcPr>
            <w:tcW w:w="1045" w:type="dxa"/>
            <w:tcBorders>
              <w:bottom w:val="single" w:sz="4" w:space="0" w:color="646464"/>
            </w:tcBorders>
            <w:shd w:val="clear" w:color="auto" w:fill="auto"/>
            <w:tcMar>
              <w:top w:w="40" w:type="dxa"/>
              <w:left w:w="0" w:type="dxa"/>
              <w:bottom w:w="40" w:type="dxa"/>
              <w:right w:w="60" w:type="dxa"/>
            </w:tcMar>
            <w:vAlign w:val="center"/>
          </w:tcPr>
          <w:p w14:paraId="0BBD5BF8" w14:textId="77777777" w:rsidR="00140469" w:rsidRPr="00FA5848" w:rsidRDefault="00140469" w:rsidP="00806A05">
            <w:pPr>
              <w:pStyle w:val="Tabletext"/>
            </w:pPr>
            <w:r w:rsidRPr="00FA5848">
              <w:t>Student accessibility</w:t>
            </w:r>
          </w:p>
        </w:tc>
        <w:tc>
          <w:tcPr>
            <w:tcW w:w="6946" w:type="dxa"/>
            <w:gridSpan w:val="2"/>
            <w:tcBorders>
              <w:bottom w:val="single" w:sz="4" w:space="0" w:color="646464"/>
            </w:tcBorders>
            <w:shd w:val="clear" w:color="auto" w:fill="auto"/>
            <w:tcMar>
              <w:top w:w="40" w:type="dxa"/>
              <w:left w:w="0" w:type="dxa"/>
              <w:bottom w:w="40" w:type="dxa"/>
              <w:right w:w="60" w:type="dxa"/>
            </w:tcMar>
          </w:tcPr>
          <w:p w14:paraId="7A7DEF7D" w14:textId="77777777" w:rsidR="00140469" w:rsidRPr="00FA5848" w:rsidRDefault="00140469" w:rsidP="00021F56">
            <w:pPr>
              <w:pStyle w:val="Tablelistnumber"/>
              <w:keepNext/>
              <w:numPr>
                <w:ilvl w:val="0"/>
                <w:numId w:val="35"/>
              </w:numPr>
            </w:pPr>
            <w:r w:rsidRPr="00FA5848">
              <w:t>How have jurisdictions made training more accessible and increased participation?</w:t>
            </w:r>
          </w:p>
          <w:p w14:paraId="4C5989AB" w14:textId="77777777" w:rsidR="00140469" w:rsidRPr="00FA5848" w:rsidRDefault="00140469" w:rsidP="00806A05">
            <w:pPr>
              <w:pStyle w:val="Tablelistnumber"/>
              <w:keepNext/>
            </w:pPr>
            <w:r w:rsidRPr="00FA5848">
              <w:t>How have jurisdictions made the training system more equitable?</w:t>
            </w:r>
          </w:p>
          <w:p w14:paraId="22033752" w14:textId="77777777" w:rsidR="00140469" w:rsidRPr="00FA5848" w:rsidRDefault="00140469" w:rsidP="00806A05">
            <w:pPr>
              <w:pStyle w:val="Tablelistnumber"/>
              <w:keepNext/>
            </w:pPr>
            <w:r w:rsidRPr="00FA5848">
              <w:t>How have jurisdictions increased student choice?</w:t>
            </w:r>
          </w:p>
          <w:p w14:paraId="706E023A" w14:textId="77777777" w:rsidR="00140469" w:rsidRPr="00FA5848" w:rsidRDefault="00140469" w:rsidP="00806A05">
            <w:pPr>
              <w:pStyle w:val="Tablelistnumber"/>
              <w:keepNext/>
            </w:pPr>
            <w:r w:rsidRPr="00FA5848">
              <w:t>How have jurisdictions determined student eligibility for VET funding?</w:t>
            </w:r>
          </w:p>
        </w:tc>
      </w:tr>
      <w:tr w:rsidR="00140469" w:rsidRPr="00FA5848" w14:paraId="3E640A8E" w14:textId="77777777" w:rsidTr="00806A05">
        <w:trPr>
          <w:gridBefore w:val="1"/>
          <w:wBefore w:w="283" w:type="dxa"/>
          <w:cantSplit/>
        </w:trPr>
        <w:tc>
          <w:tcPr>
            <w:tcW w:w="2783" w:type="dxa"/>
            <w:vMerge/>
            <w:shd w:val="clear" w:color="auto" w:fill="auto"/>
            <w:tcMar>
              <w:top w:w="40" w:type="dxa"/>
              <w:left w:w="0" w:type="dxa"/>
              <w:bottom w:w="40" w:type="dxa"/>
              <w:right w:w="60" w:type="dxa"/>
            </w:tcMar>
          </w:tcPr>
          <w:p w14:paraId="25C7B1CD" w14:textId="77777777" w:rsidR="00140469" w:rsidRPr="00FA5848" w:rsidRDefault="00140469" w:rsidP="00806A05">
            <w:pPr>
              <w:pStyle w:val="Tabletext"/>
            </w:pPr>
          </w:p>
        </w:tc>
        <w:tc>
          <w:tcPr>
            <w:tcW w:w="1045" w:type="dxa"/>
            <w:tcBorders>
              <w:bottom w:val="single" w:sz="4" w:space="0" w:color="646464"/>
            </w:tcBorders>
            <w:shd w:val="clear" w:color="auto" w:fill="auto"/>
            <w:tcMar>
              <w:top w:w="40" w:type="dxa"/>
              <w:left w:w="0" w:type="dxa"/>
              <w:bottom w:w="40" w:type="dxa"/>
              <w:right w:w="60" w:type="dxa"/>
            </w:tcMar>
            <w:vAlign w:val="center"/>
          </w:tcPr>
          <w:p w14:paraId="78FCBFC4" w14:textId="77777777" w:rsidR="00140469" w:rsidRPr="00FA5848" w:rsidRDefault="00140469" w:rsidP="00806A05">
            <w:pPr>
              <w:pStyle w:val="Tabletext"/>
            </w:pPr>
            <w:r w:rsidRPr="00FA5848">
              <w:t xml:space="preserve">Market design </w:t>
            </w:r>
          </w:p>
        </w:tc>
        <w:tc>
          <w:tcPr>
            <w:tcW w:w="6946" w:type="dxa"/>
            <w:gridSpan w:val="2"/>
            <w:tcBorders>
              <w:bottom w:val="single" w:sz="4" w:space="0" w:color="646464"/>
            </w:tcBorders>
            <w:shd w:val="clear" w:color="auto" w:fill="auto"/>
            <w:tcMar>
              <w:top w:w="40" w:type="dxa"/>
              <w:left w:w="0" w:type="dxa"/>
              <w:bottom w:w="40" w:type="dxa"/>
              <w:right w:w="60" w:type="dxa"/>
            </w:tcMar>
          </w:tcPr>
          <w:p w14:paraId="1355A82F" w14:textId="77777777" w:rsidR="00140469" w:rsidRPr="00FA5848" w:rsidRDefault="00140469" w:rsidP="00806A05">
            <w:pPr>
              <w:pStyle w:val="Tablelistnumber"/>
              <w:keepNext/>
            </w:pPr>
            <w:r w:rsidRPr="00FA5848">
              <w:t>How have jurisdictions managed RTO access to public subsidies?</w:t>
            </w:r>
          </w:p>
          <w:p w14:paraId="5821CECA" w14:textId="77777777" w:rsidR="00140469" w:rsidRPr="00FA5848" w:rsidRDefault="00140469" w:rsidP="00806A05">
            <w:pPr>
              <w:pStyle w:val="Tablelistnumber"/>
              <w:keepNext/>
            </w:pPr>
            <w:r w:rsidRPr="00FA5848">
              <w:t>How have jurisdictions managed issues of competitive neutrality?</w:t>
            </w:r>
          </w:p>
          <w:p w14:paraId="240712AC" w14:textId="77777777" w:rsidR="00140469" w:rsidRPr="00FA5848" w:rsidRDefault="00140469" w:rsidP="00806A05">
            <w:pPr>
              <w:pStyle w:val="Tablelistnumber"/>
              <w:keepNext/>
            </w:pPr>
            <w:r w:rsidRPr="00FA5848">
              <w:t>How have jurisdictions determined which courses, industries and regions receive funding?</w:t>
            </w:r>
          </w:p>
        </w:tc>
      </w:tr>
      <w:tr w:rsidR="00140469" w:rsidRPr="00FA5848" w14:paraId="6CBF58DC" w14:textId="77777777" w:rsidTr="00806A05">
        <w:trPr>
          <w:gridBefore w:val="1"/>
          <w:wBefore w:w="283" w:type="dxa"/>
          <w:cantSplit/>
        </w:trPr>
        <w:tc>
          <w:tcPr>
            <w:tcW w:w="2783" w:type="dxa"/>
            <w:vMerge/>
            <w:shd w:val="clear" w:color="auto" w:fill="auto"/>
            <w:tcMar>
              <w:top w:w="40" w:type="dxa"/>
              <w:left w:w="0" w:type="dxa"/>
              <w:bottom w:w="40" w:type="dxa"/>
              <w:right w:w="60" w:type="dxa"/>
            </w:tcMar>
          </w:tcPr>
          <w:p w14:paraId="1EF5BAA9" w14:textId="77777777" w:rsidR="00140469" w:rsidRPr="00FA5848" w:rsidRDefault="00140469" w:rsidP="00806A05">
            <w:pPr>
              <w:pStyle w:val="Tabletext"/>
            </w:pPr>
          </w:p>
        </w:tc>
        <w:tc>
          <w:tcPr>
            <w:tcW w:w="1045" w:type="dxa"/>
            <w:tcBorders>
              <w:bottom w:val="single" w:sz="4" w:space="0" w:color="646464"/>
            </w:tcBorders>
            <w:shd w:val="clear" w:color="auto" w:fill="auto"/>
            <w:tcMar>
              <w:top w:w="40" w:type="dxa"/>
              <w:left w:w="0" w:type="dxa"/>
              <w:bottom w:w="40" w:type="dxa"/>
              <w:right w:w="60" w:type="dxa"/>
            </w:tcMar>
            <w:vAlign w:val="center"/>
          </w:tcPr>
          <w:p w14:paraId="5406AD66" w14:textId="77777777" w:rsidR="00140469" w:rsidRPr="00FA5848" w:rsidRDefault="00140469" w:rsidP="00806A05">
            <w:pPr>
              <w:pStyle w:val="Tabletext"/>
            </w:pPr>
            <w:r w:rsidRPr="00FA5848">
              <w:t>Funding sustainability</w:t>
            </w:r>
          </w:p>
        </w:tc>
        <w:tc>
          <w:tcPr>
            <w:tcW w:w="6946" w:type="dxa"/>
            <w:gridSpan w:val="2"/>
            <w:tcBorders>
              <w:bottom w:val="single" w:sz="4" w:space="0" w:color="646464"/>
            </w:tcBorders>
            <w:shd w:val="clear" w:color="auto" w:fill="auto"/>
            <w:tcMar>
              <w:top w:w="40" w:type="dxa"/>
              <w:left w:w="0" w:type="dxa"/>
              <w:bottom w:w="40" w:type="dxa"/>
              <w:right w:w="60" w:type="dxa"/>
            </w:tcMar>
          </w:tcPr>
          <w:p w14:paraId="1F371140" w14:textId="77777777" w:rsidR="00140469" w:rsidRPr="00FA5848" w:rsidRDefault="00140469" w:rsidP="00806A05">
            <w:pPr>
              <w:pStyle w:val="Tablelistnumber"/>
              <w:keepNext/>
            </w:pPr>
            <w:r w:rsidRPr="00FA5848">
              <w:t>How have jurisdictions introduced a training entitlement while maintaining funding sustainability?</w:t>
            </w:r>
          </w:p>
          <w:p w14:paraId="1E9D8D02" w14:textId="77777777" w:rsidR="00140469" w:rsidRPr="00FA5848" w:rsidRDefault="00140469" w:rsidP="00806A05">
            <w:pPr>
              <w:pStyle w:val="Tablelistnumber"/>
              <w:keepNext/>
            </w:pPr>
            <w:r w:rsidRPr="00FA5848">
              <w:t>How have jurisdictions monitored their VET funding?</w:t>
            </w:r>
          </w:p>
          <w:p w14:paraId="1D374784" w14:textId="77777777" w:rsidR="00140469" w:rsidRPr="00FA5848" w:rsidRDefault="00140469" w:rsidP="00806A05">
            <w:pPr>
              <w:pStyle w:val="Tablelistnumber"/>
              <w:keepNext/>
            </w:pPr>
            <w:r w:rsidRPr="00FA5848">
              <w:t>What strategies have jurisdictions uses to readjust policy settings when funding sustainability is at risk?</w:t>
            </w:r>
          </w:p>
        </w:tc>
      </w:tr>
      <w:tr w:rsidR="00140469" w:rsidRPr="00FA5848" w14:paraId="38D0EEFC" w14:textId="77777777" w:rsidTr="00806A05">
        <w:trPr>
          <w:gridBefore w:val="1"/>
          <w:wBefore w:w="283" w:type="dxa"/>
          <w:cantSplit/>
        </w:trPr>
        <w:tc>
          <w:tcPr>
            <w:tcW w:w="2783" w:type="dxa"/>
            <w:vMerge/>
            <w:tcBorders>
              <w:bottom w:val="single" w:sz="4" w:space="0" w:color="646464"/>
            </w:tcBorders>
            <w:shd w:val="clear" w:color="auto" w:fill="auto"/>
            <w:tcMar>
              <w:top w:w="40" w:type="dxa"/>
              <w:left w:w="0" w:type="dxa"/>
              <w:bottom w:w="40" w:type="dxa"/>
              <w:right w:w="60" w:type="dxa"/>
            </w:tcMar>
          </w:tcPr>
          <w:p w14:paraId="03C0DBD3" w14:textId="77777777" w:rsidR="00140469" w:rsidRPr="00FA5848" w:rsidRDefault="00140469" w:rsidP="00806A05">
            <w:pPr>
              <w:pStyle w:val="Tabletext"/>
            </w:pPr>
          </w:p>
        </w:tc>
        <w:tc>
          <w:tcPr>
            <w:tcW w:w="1045" w:type="dxa"/>
            <w:tcBorders>
              <w:bottom w:val="single" w:sz="4" w:space="0" w:color="646464"/>
            </w:tcBorders>
            <w:shd w:val="clear" w:color="auto" w:fill="auto"/>
            <w:tcMar>
              <w:top w:w="40" w:type="dxa"/>
              <w:left w:w="0" w:type="dxa"/>
              <w:bottom w:w="40" w:type="dxa"/>
              <w:right w:w="60" w:type="dxa"/>
            </w:tcMar>
            <w:vAlign w:val="center"/>
          </w:tcPr>
          <w:p w14:paraId="18BDD059" w14:textId="77777777" w:rsidR="00140469" w:rsidRPr="00FA5848" w:rsidRDefault="00140469" w:rsidP="00806A05">
            <w:pPr>
              <w:pStyle w:val="Tabletext"/>
            </w:pPr>
            <w:r w:rsidRPr="00FA5848">
              <w:t>ICLs</w:t>
            </w:r>
          </w:p>
        </w:tc>
        <w:tc>
          <w:tcPr>
            <w:tcW w:w="6946" w:type="dxa"/>
            <w:gridSpan w:val="2"/>
            <w:tcBorders>
              <w:bottom w:val="single" w:sz="4" w:space="0" w:color="646464"/>
            </w:tcBorders>
            <w:shd w:val="clear" w:color="auto" w:fill="auto"/>
            <w:tcMar>
              <w:top w:w="40" w:type="dxa"/>
              <w:left w:w="0" w:type="dxa"/>
              <w:bottom w:w="40" w:type="dxa"/>
              <w:right w:w="60" w:type="dxa"/>
            </w:tcMar>
          </w:tcPr>
          <w:p w14:paraId="44EE9DA1" w14:textId="77777777" w:rsidR="00140469" w:rsidRPr="00FA5848" w:rsidRDefault="00140469" w:rsidP="00806A05">
            <w:pPr>
              <w:pStyle w:val="Tablelistnumber"/>
              <w:keepNext/>
            </w:pPr>
            <w:r w:rsidRPr="00FA5848">
              <w:t>How have the Commonwealth and jurisdictions increased access with ICLs?</w:t>
            </w:r>
          </w:p>
          <w:p w14:paraId="11220547" w14:textId="77777777" w:rsidR="00140469" w:rsidRPr="00FA5848" w:rsidRDefault="00140469" w:rsidP="00806A05">
            <w:pPr>
              <w:pStyle w:val="Tablelistnumber"/>
              <w:keepNext/>
            </w:pPr>
            <w:r w:rsidRPr="00FA5848">
              <w:t>How have the Commonwealth and jurisdictions managed student and provider access to ICLs?</w:t>
            </w:r>
          </w:p>
          <w:p w14:paraId="61313BD3" w14:textId="77777777" w:rsidR="00140469" w:rsidRPr="00FA5848" w:rsidRDefault="00140469" w:rsidP="00806A05">
            <w:pPr>
              <w:pStyle w:val="Tablelistnumber"/>
              <w:keepNext/>
            </w:pPr>
            <w:r w:rsidRPr="00FA5848">
              <w:t>How have the Commonwealth and jurisdictions managed bad and doubtful VET FEE-HELP debts?</w:t>
            </w:r>
          </w:p>
        </w:tc>
      </w:tr>
      <w:tr w:rsidR="00140469" w:rsidRPr="00FA5848" w14:paraId="25991F77" w14:textId="77777777" w:rsidTr="00806A05">
        <w:trPr>
          <w:gridBefore w:val="1"/>
          <w:wBefore w:w="283" w:type="dxa"/>
          <w:cantSplit/>
        </w:trPr>
        <w:tc>
          <w:tcPr>
            <w:tcW w:w="2783" w:type="dxa"/>
            <w:tcBorders>
              <w:top w:val="single" w:sz="4" w:space="0" w:color="646464"/>
            </w:tcBorders>
            <w:shd w:val="clear" w:color="auto" w:fill="BFBFBF" w:themeFill="background1" w:themeFillShade="BF"/>
            <w:tcMar>
              <w:top w:w="40" w:type="dxa"/>
              <w:left w:w="0" w:type="dxa"/>
              <w:bottom w:w="40" w:type="dxa"/>
              <w:right w:w="60" w:type="dxa"/>
            </w:tcMar>
          </w:tcPr>
          <w:p w14:paraId="426D1183" w14:textId="77777777" w:rsidR="00140469" w:rsidRPr="00FA5848" w:rsidRDefault="00140469" w:rsidP="00806A05">
            <w:pPr>
              <w:pStyle w:val="Tabletext"/>
            </w:pPr>
            <w:r w:rsidRPr="00FA5848">
              <w:rPr>
                <w:b/>
              </w:rPr>
              <w:t xml:space="preserve">Outcome 2 </w:t>
            </w:r>
            <w:r w:rsidRPr="00FA5848">
              <w:t>[Clauses, 21b, 26]</w:t>
            </w:r>
          </w:p>
        </w:tc>
        <w:tc>
          <w:tcPr>
            <w:tcW w:w="1045" w:type="dxa"/>
            <w:tcBorders>
              <w:top w:val="single" w:sz="4" w:space="0" w:color="646464"/>
              <w:bottom w:val="single" w:sz="4" w:space="0" w:color="646464"/>
            </w:tcBorders>
            <w:shd w:val="clear" w:color="auto" w:fill="BFBFBF" w:themeFill="background1" w:themeFillShade="BF"/>
            <w:tcMar>
              <w:top w:w="40" w:type="dxa"/>
              <w:left w:w="0" w:type="dxa"/>
              <w:bottom w:w="40" w:type="dxa"/>
              <w:right w:w="60" w:type="dxa"/>
            </w:tcMar>
            <w:vAlign w:val="center"/>
          </w:tcPr>
          <w:p w14:paraId="6D45B1DE" w14:textId="77777777" w:rsidR="00140469" w:rsidRPr="00FA5848" w:rsidRDefault="00140469" w:rsidP="00806A05">
            <w:pPr>
              <w:pStyle w:val="Tabletext"/>
            </w:pPr>
          </w:p>
        </w:tc>
        <w:tc>
          <w:tcPr>
            <w:tcW w:w="6946" w:type="dxa"/>
            <w:gridSpan w:val="2"/>
            <w:tcBorders>
              <w:top w:val="single" w:sz="4" w:space="0" w:color="646464"/>
              <w:bottom w:val="single" w:sz="4" w:space="0" w:color="646464"/>
            </w:tcBorders>
            <w:shd w:val="clear" w:color="auto" w:fill="BFBFBF" w:themeFill="background1" w:themeFillShade="BF"/>
            <w:tcMar>
              <w:top w:w="40" w:type="dxa"/>
              <w:left w:w="0" w:type="dxa"/>
              <w:bottom w:w="40" w:type="dxa"/>
              <w:right w:w="60" w:type="dxa"/>
            </w:tcMar>
          </w:tcPr>
          <w:p w14:paraId="25C58557" w14:textId="77777777" w:rsidR="00140469" w:rsidRPr="00FA5848" w:rsidRDefault="00140469" w:rsidP="00806A05">
            <w:pPr>
              <w:pStyle w:val="Tablelistnumber"/>
              <w:numPr>
                <w:ilvl w:val="0"/>
                <w:numId w:val="0"/>
              </w:numPr>
              <w:spacing w:before="0"/>
              <w:ind w:left="340" w:hanging="340"/>
            </w:pPr>
          </w:p>
        </w:tc>
      </w:tr>
      <w:tr w:rsidR="00140469" w:rsidRPr="00FA5848" w14:paraId="2DD94E52" w14:textId="77777777" w:rsidTr="00806A05">
        <w:trPr>
          <w:gridBefore w:val="1"/>
          <w:wBefore w:w="283" w:type="dxa"/>
          <w:cantSplit/>
        </w:trPr>
        <w:tc>
          <w:tcPr>
            <w:tcW w:w="2783" w:type="dxa"/>
            <w:vMerge w:val="restart"/>
            <w:tcBorders>
              <w:top w:val="single" w:sz="4" w:space="0" w:color="646464"/>
            </w:tcBorders>
            <w:shd w:val="clear" w:color="auto" w:fill="auto"/>
            <w:tcMar>
              <w:top w:w="40" w:type="dxa"/>
              <w:left w:w="0" w:type="dxa"/>
              <w:bottom w:w="40" w:type="dxa"/>
              <w:right w:w="60" w:type="dxa"/>
            </w:tcMar>
            <w:vAlign w:val="center"/>
          </w:tcPr>
          <w:p w14:paraId="7E58EF4B" w14:textId="77777777" w:rsidR="00140469" w:rsidRPr="00FA5848" w:rsidRDefault="00140469" w:rsidP="00806A05">
            <w:pPr>
              <w:pStyle w:val="Tabletext"/>
            </w:pPr>
            <w:r w:rsidRPr="00FA5848">
              <w:t>A more transparent VET sector, which enables better understanding of the VET activity that is occurring in each jurisdiction</w:t>
            </w:r>
          </w:p>
        </w:tc>
        <w:tc>
          <w:tcPr>
            <w:tcW w:w="1045" w:type="dxa"/>
            <w:tcBorders>
              <w:top w:val="single" w:sz="4" w:space="0" w:color="646464"/>
              <w:bottom w:val="single" w:sz="4" w:space="0" w:color="646464"/>
            </w:tcBorders>
            <w:shd w:val="clear" w:color="auto" w:fill="auto"/>
            <w:tcMar>
              <w:top w:w="40" w:type="dxa"/>
              <w:left w:w="0" w:type="dxa"/>
              <w:bottom w:w="40" w:type="dxa"/>
              <w:right w:w="60" w:type="dxa"/>
            </w:tcMar>
            <w:vAlign w:val="center"/>
          </w:tcPr>
          <w:p w14:paraId="34E112FF" w14:textId="77777777" w:rsidR="00140469" w:rsidRPr="00FA5848" w:rsidRDefault="00140469" w:rsidP="00806A05">
            <w:pPr>
              <w:pStyle w:val="Tabletext"/>
            </w:pPr>
            <w:r w:rsidRPr="00FA5848">
              <w:t>Data collection and sharing</w:t>
            </w:r>
          </w:p>
        </w:tc>
        <w:tc>
          <w:tcPr>
            <w:tcW w:w="6946" w:type="dxa"/>
            <w:gridSpan w:val="2"/>
            <w:tcBorders>
              <w:top w:val="single" w:sz="4" w:space="0" w:color="646464"/>
              <w:bottom w:val="single" w:sz="4" w:space="0" w:color="646464"/>
            </w:tcBorders>
            <w:shd w:val="clear" w:color="auto" w:fill="auto"/>
            <w:tcMar>
              <w:top w:w="40" w:type="dxa"/>
              <w:left w:w="0" w:type="dxa"/>
              <w:bottom w:w="40" w:type="dxa"/>
              <w:right w:w="60" w:type="dxa"/>
            </w:tcMar>
          </w:tcPr>
          <w:p w14:paraId="39A29921" w14:textId="77777777" w:rsidR="00140469" w:rsidRPr="00FA5848" w:rsidRDefault="00140469" w:rsidP="00806A05">
            <w:pPr>
              <w:pStyle w:val="Tablelistnumber"/>
              <w:keepNext/>
            </w:pPr>
            <w:r w:rsidRPr="00FA5848">
              <w:t>How have the Commonwealth and jurisdictions improved the sharing of government-to-government information?</w:t>
            </w:r>
          </w:p>
        </w:tc>
      </w:tr>
      <w:tr w:rsidR="00140469" w:rsidRPr="00FA5848" w14:paraId="2386B2CB" w14:textId="77777777" w:rsidTr="00806A05">
        <w:trPr>
          <w:gridBefore w:val="1"/>
          <w:wBefore w:w="283" w:type="dxa"/>
          <w:cantSplit/>
        </w:trPr>
        <w:tc>
          <w:tcPr>
            <w:tcW w:w="2783" w:type="dxa"/>
            <w:vMerge/>
            <w:tcBorders>
              <w:bottom w:val="single" w:sz="4" w:space="0" w:color="646464"/>
            </w:tcBorders>
            <w:shd w:val="clear" w:color="auto" w:fill="auto"/>
            <w:tcMar>
              <w:top w:w="40" w:type="dxa"/>
              <w:left w:w="0" w:type="dxa"/>
              <w:bottom w:w="40" w:type="dxa"/>
              <w:right w:w="60" w:type="dxa"/>
            </w:tcMar>
          </w:tcPr>
          <w:p w14:paraId="049E76A3" w14:textId="77777777" w:rsidR="00140469" w:rsidRPr="00FA5848" w:rsidRDefault="00140469" w:rsidP="00806A05">
            <w:pPr>
              <w:pStyle w:val="Tabletext"/>
            </w:pPr>
          </w:p>
        </w:tc>
        <w:tc>
          <w:tcPr>
            <w:tcW w:w="1045" w:type="dxa"/>
            <w:tcBorders>
              <w:top w:val="single" w:sz="4" w:space="0" w:color="646464"/>
              <w:bottom w:val="single" w:sz="4" w:space="0" w:color="646464"/>
            </w:tcBorders>
            <w:shd w:val="clear" w:color="auto" w:fill="auto"/>
            <w:tcMar>
              <w:top w:w="40" w:type="dxa"/>
              <w:left w:w="0" w:type="dxa"/>
              <w:bottom w:w="40" w:type="dxa"/>
              <w:right w:w="60" w:type="dxa"/>
            </w:tcMar>
            <w:vAlign w:val="center"/>
          </w:tcPr>
          <w:p w14:paraId="4E39EC55" w14:textId="77777777" w:rsidR="00140469" w:rsidRPr="00FA5848" w:rsidRDefault="00140469" w:rsidP="00806A05">
            <w:pPr>
              <w:pStyle w:val="Tabletext"/>
            </w:pPr>
            <w:r w:rsidRPr="00FA5848">
              <w:t>Consumer information</w:t>
            </w:r>
          </w:p>
        </w:tc>
        <w:tc>
          <w:tcPr>
            <w:tcW w:w="6946" w:type="dxa"/>
            <w:gridSpan w:val="2"/>
            <w:tcBorders>
              <w:top w:val="single" w:sz="4" w:space="0" w:color="646464"/>
              <w:bottom w:val="single" w:sz="4" w:space="0" w:color="646464"/>
            </w:tcBorders>
            <w:shd w:val="clear" w:color="auto" w:fill="auto"/>
            <w:tcMar>
              <w:top w:w="40" w:type="dxa"/>
              <w:left w:w="0" w:type="dxa"/>
              <w:bottom w:w="40" w:type="dxa"/>
              <w:right w:w="60" w:type="dxa"/>
            </w:tcMar>
          </w:tcPr>
          <w:p w14:paraId="1F2C5DA9" w14:textId="77777777" w:rsidR="00140469" w:rsidRPr="00FA5848" w:rsidRDefault="00140469" w:rsidP="00806A05">
            <w:pPr>
              <w:pStyle w:val="Tablelistnumber"/>
              <w:keepNext/>
            </w:pPr>
            <w:r w:rsidRPr="00FA5848">
              <w:t>How have jurisdictions collected information on training course prices?</w:t>
            </w:r>
          </w:p>
          <w:p w14:paraId="0411DBA3" w14:textId="77777777" w:rsidR="00140469" w:rsidRPr="00FA5848" w:rsidRDefault="00140469" w:rsidP="00806A05">
            <w:pPr>
              <w:pStyle w:val="Tablelistnumber"/>
              <w:keepNext/>
            </w:pPr>
            <w:r w:rsidRPr="00FA5848">
              <w:t>How have jurisdictions measured quality?</w:t>
            </w:r>
          </w:p>
          <w:p w14:paraId="3C23BB61" w14:textId="77777777" w:rsidR="00140469" w:rsidRPr="00FA5848" w:rsidRDefault="00140469" w:rsidP="00806A05">
            <w:pPr>
              <w:pStyle w:val="Tablelistnumber"/>
              <w:keepNext/>
            </w:pPr>
            <w:r w:rsidRPr="00FA5848">
              <w:t>How have the Commonwealth and jurisdictions provided consumers with VET market information?</w:t>
            </w:r>
          </w:p>
          <w:p w14:paraId="41D856CC" w14:textId="77777777" w:rsidR="00140469" w:rsidRPr="00FA5848" w:rsidRDefault="00140469" w:rsidP="00806A05">
            <w:pPr>
              <w:pStyle w:val="Tablelistnumber"/>
              <w:keepNext/>
            </w:pPr>
            <w:r w:rsidRPr="00FA5848">
              <w:t>How have jurisdictions increased consumer information in line with increased consumer choice?</w:t>
            </w:r>
          </w:p>
        </w:tc>
      </w:tr>
      <w:tr w:rsidR="00140469" w:rsidRPr="00FA5848" w14:paraId="5DA9241F" w14:textId="77777777" w:rsidTr="00806A05">
        <w:trPr>
          <w:gridBefore w:val="1"/>
          <w:wBefore w:w="283" w:type="dxa"/>
          <w:cantSplit/>
        </w:trPr>
        <w:tc>
          <w:tcPr>
            <w:tcW w:w="2783" w:type="dxa"/>
            <w:tcBorders>
              <w:top w:val="single" w:sz="4" w:space="0" w:color="646464"/>
            </w:tcBorders>
            <w:shd w:val="clear" w:color="auto" w:fill="BFBFBF" w:themeFill="background1" w:themeFillShade="BF"/>
            <w:tcMar>
              <w:top w:w="40" w:type="dxa"/>
              <w:left w:w="0" w:type="dxa"/>
              <w:bottom w:w="40" w:type="dxa"/>
              <w:right w:w="60" w:type="dxa"/>
            </w:tcMar>
          </w:tcPr>
          <w:p w14:paraId="0185D1B1" w14:textId="77777777" w:rsidR="00140469" w:rsidRPr="00FA5848" w:rsidRDefault="00140469" w:rsidP="00806A05">
            <w:pPr>
              <w:pStyle w:val="Tabletext"/>
            </w:pPr>
            <w:r w:rsidRPr="00FA5848">
              <w:rPr>
                <w:b/>
              </w:rPr>
              <w:t xml:space="preserve">Outcome 3 </w:t>
            </w:r>
            <w:r w:rsidRPr="00FA5848">
              <w:t>[Clauses 21c, 27]</w:t>
            </w:r>
          </w:p>
        </w:tc>
        <w:tc>
          <w:tcPr>
            <w:tcW w:w="1045" w:type="dxa"/>
            <w:tcBorders>
              <w:top w:val="single" w:sz="4" w:space="0" w:color="646464"/>
              <w:bottom w:val="single" w:sz="4" w:space="0" w:color="646464"/>
            </w:tcBorders>
            <w:shd w:val="clear" w:color="auto" w:fill="BFBFBF" w:themeFill="background1" w:themeFillShade="BF"/>
            <w:tcMar>
              <w:top w:w="40" w:type="dxa"/>
              <w:left w:w="0" w:type="dxa"/>
              <w:bottom w:w="40" w:type="dxa"/>
              <w:right w:w="60" w:type="dxa"/>
            </w:tcMar>
            <w:vAlign w:val="center"/>
          </w:tcPr>
          <w:p w14:paraId="05CA32C5" w14:textId="77777777" w:rsidR="00140469" w:rsidRPr="00FA5848" w:rsidRDefault="00140469" w:rsidP="00806A05">
            <w:pPr>
              <w:pStyle w:val="Tabletext"/>
            </w:pPr>
          </w:p>
        </w:tc>
        <w:tc>
          <w:tcPr>
            <w:tcW w:w="6946" w:type="dxa"/>
            <w:gridSpan w:val="2"/>
            <w:tcBorders>
              <w:top w:val="single" w:sz="4" w:space="0" w:color="646464"/>
              <w:bottom w:val="single" w:sz="4" w:space="0" w:color="646464"/>
            </w:tcBorders>
            <w:shd w:val="clear" w:color="auto" w:fill="BFBFBF" w:themeFill="background1" w:themeFillShade="BF"/>
            <w:tcMar>
              <w:top w:w="40" w:type="dxa"/>
              <w:left w:w="0" w:type="dxa"/>
              <w:bottom w:w="40" w:type="dxa"/>
              <w:right w:w="60" w:type="dxa"/>
            </w:tcMar>
          </w:tcPr>
          <w:p w14:paraId="390A5D46" w14:textId="77777777" w:rsidR="00140469" w:rsidRPr="00FA5848" w:rsidRDefault="00140469" w:rsidP="00806A05">
            <w:pPr>
              <w:pStyle w:val="Tablelistnumber"/>
              <w:numPr>
                <w:ilvl w:val="0"/>
                <w:numId w:val="0"/>
              </w:numPr>
              <w:spacing w:before="0"/>
              <w:ind w:left="340" w:hanging="340"/>
            </w:pPr>
          </w:p>
        </w:tc>
      </w:tr>
      <w:tr w:rsidR="00140469" w:rsidRPr="00FA5848" w14:paraId="747C8922" w14:textId="77777777" w:rsidTr="00806A05">
        <w:trPr>
          <w:gridBefore w:val="1"/>
          <w:wBefore w:w="283" w:type="dxa"/>
          <w:cantSplit/>
        </w:trPr>
        <w:tc>
          <w:tcPr>
            <w:tcW w:w="2783" w:type="dxa"/>
            <w:vMerge w:val="restart"/>
            <w:tcBorders>
              <w:top w:val="single" w:sz="4" w:space="0" w:color="646464"/>
            </w:tcBorders>
            <w:shd w:val="clear" w:color="auto" w:fill="auto"/>
            <w:tcMar>
              <w:top w:w="40" w:type="dxa"/>
              <w:left w:w="0" w:type="dxa"/>
              <w:bottom w:w="40" w:type="dxa"/>
              <w:right w:w="60" w:type="dxa"/>
            </w:tcMar>
          </w:tcPr>
          <w:p w14:paraId="3CDBA41C" w14:textId="77777777" w:rsidR="00140469" w:rsidRPr="00FA5848" w:rsidRDefault="00140469" w:rsidP="00806A05">
            <w:pPr>
              <w:pStyle w:val="Tabletext"/>
            </w:pPr>
            <w:r w:rsidRPr="00FA5848">
              <w:t>A higher quality VET sector, which delivers learning experiences and qualifications that are relevant to individuals, employers and industry</w:t>
            </w:r>
          </w:p>
        </w:tc>
        <w:tc>
          <w:tcPr>
            <w:tcW w:w="1045" w:type="dxa"/>
            <w:tcBorders>
              <w:top w:val="single" w:sz="4" w:space="0" w:color="646464"/>
              <w:bottom w:val="single" w:sz="4" w:space="0" w:color="646464"/>
            </w:tcBorders>
            <w:shd w:val="clear" w:color="auto" w:fill="auto"/>
            <w:tcMar>
              <w:top w:w="40" w:type="dxa"/>
              <w:left w:w="0" w:type="dxa"/>
              <w:bottom w:w="40" w:type="dxa"/>
              <w:right w:w="60" w:type="dxa"/>
            </w:tcMar>
            <w:vAlign w:val="center"/>
          </w:tcPr>
          <w:p w14:paraId="5133A0C2" w14:textId="77777777" w:rsidR="00140469" w:rsidRPr="00FA5848" w:rsidRDefault="00140469" w:rsidP="00806A05">
            <w:pPr>
              <w:pStyle w:val="Tabletext"/>
            </w:pPr>
            <w:r w:rsidRPr="00FA5848">
              <w:t>Quality regulation</w:t>
            </w:r>
          </w:p>
        </w:tc>
        <w:tc>
          <w:tcPr>
            <w:tcW w:w="6946" w:type="dxa"/>
            <w:gridSpan w:val="2"/>
            <w:tcBorders>
              <w:top w:val="single" w:sz="4" w:space="0" w:color="646464"/>
              <w:bottom w:val="single" w:sz="4" w:space="0" w:color="646464"/>
            </w:tcBorders>
            <w:shd w:val="clear" w:color="auto" w:fill="auto"/>
            <w:tcMar>
              <w:top w:w="40" w:type="dxa"/>
              <w:left w:w="0" w:type="dxa"/>
              <w:bottom w:w="40" w:type="dxa"/>
              <w:right w:w="60" w:type="dxa"/>
            </w:tcMar>
          </w:tcPr>
          <w:p w14:paraId="44AB2378" w14:textId="77777777" w:rsidR="00140469" w:rsidRPr="00FA5848" w:rsidRDefault="00140469" w:rsidP="00806A05">
            <w:pPr>
              <w:pStyle w:val="Tablelistnumber"/>
              <w:keepNext/>
            </w:pPr>
            <w:r w:rsidRPr="00FA5848">
              <w:t>How have the Commonwealth and jurisdictions regulated the quality of VET providers?</w:t>
            </w:r>
          </w:p>
        </w:tc>
      </w:tr>
      <w:tr w:rsidR="00140469" w:rsidRPr="00FA5848" w14:paraId="3CCB6DDD" w14:textId="77777777" w:rsidTr="00806A05">
        <w:trPr>
          <w:gridBefore w:val="1"/>
          <w:wBefore w:w="283" w:type="dxa"/>
          <w:cantSplit/>
        </w:trPr>
        <w:tc>
          <w:tcPr>
            <w:tcW w:w="2783" w:type="dxa"/>
            <w:vMerge/>
            <w:tcBorders>
              <w:bottom w:val="single" w:sz="4" w:space="0" w:color="646464"/>
            </w:tcBorders>
            <w:shd w:val="clear" w:color="auto" w:fill="auto"/>
            <w:tcMar>
              <w:top w:w="40" w:type="dxa"/>
              <w:left w:w="0" w:type="dxa"/>
              <w:bottom w:w="40" w:type="dxa"/>
              <w:right w:w="60" w:type="dxa"/>
            </w:tcMar>
          </w:tcPr>
          <w:p w14:paraId="68A5D5AF" w14:textId="77777777" w:rsidR="00140469" w:rsidRPr="00FA5848" w:rsidRDefault="00140469" w:rsidP="00806A05">
            <w:pPr>
              <w:pStyle w:val="Tabletext"/>
            </w:pPr>
          </w:p>
        </w:tc>
        <w:tc>
          <w:tcPr>
            <w:tcW w:w="1045" w:type="dxa"/>
            <w:tcBorders>
              <w:top w:val="single" w:sz="4" w:space="0" w:color="646464"/>
              <w:bottom w:val="single" w:sz="4" w:space="0" w:color="646464"/>
            </w:tcBorders>
            <w:shd w:val="clear" w:color="auto" w:fill="auto"/>
            <w:tcMar>
              <w:top w:w="40" w:type="dxa"/>
              <w:left w:w="0" w:type="dxa"/>
              <w:bottom w:w="40" w:type="dxa"/>
              <w:right w:w="60" w:type="dxa"/>
            </w:tcMar>
            <w:vAlign w:val="center"/>
          </w:tcPr>
          <w:p w14:paraId="3D038FFD" w14:textId="77777777" w:rsidR="00140469" w:rsidRPr="00FA5848" w:rsidRDefault="00140469" w:rsidP="00806A05">
            <w:pPr>
              <w:pStyle w:val="Tabletext"/>
            </w:pPr>
            <w:r w:rsidRPr="00FA5848">
              <w:t>Industry links</w:t>
            </w:r>
          </w:p>
        </w:tc>
        <w:tc>
          <w:tcPr>
            <w:tcW w:w="6946" w:type="dxa"/>
            <w:gridSpan w:val="2"/>
            <w:tcBorders>
              <w:top w:val="single" w:sz="4" w:space="0" w:color="646464"/>
              <w:bottom w:val="single" w:sz="4" w:space="0" w:color="646464"/>
            </w:tcBorders>
            <w:shd w:val="clear" w:color="auto" w:fill="auto"/>
            <w:tcMar>
              <w:top w:w="40" w:type="dxa"/>
              <w:left w:w="0" w:type="dxa"/>
              <w:bottom w:w="40" w:type="dxa"/>
              <w:right w:w="60" w:type="dxa"/>
            </w:tcMar>
          </w:tcPr>
          <w:p w14:paraId="4CB7A896" w14:textId="77777777" w:rsidR="00140469" w:rsidRPr="00FA5848" w:rsidRDefault="00140469" w:rsidP="00806A05">
            <w:pPr>
              <w:pStyle w:val="Tablelistnumber"/>
              <w:keepNext/>
            </w:pPr>
            <w:r w:rsidRPr="00FA5848">
              <w:t>How have jurisdictions included the views of individuals, employers and industry in VET policy?</w:t>
            </w:r>
          </w:p>
        </w:tc>
      </w:tr>
      <w:tr w:rsidR="00140469" w:rsidRPr="00FA5848" w14:paraId="50A5BF70" w14:textId="77777777" w:rsidTr="00806A05">
        <w:trPr>
          <w:gridBefore w:val="1"/>
          <w:wBefore w:w="283" w:type="dxa"/>
          <w:cantSplit/>
        </w:trPr>
        <w:tc>
          <w:tcPr>
            <w:tcW w:w="2783" w:type="dxa"/>
            <w:tcBorders>
              <w:top w:val="single" w:sz="4" w:space="0" w:color="646464"/>
            </w:tcBorders>
            <w:shd w:val="clear" w:color="auto" w:fill="BFBFBF" w:themeFill="background1" w:themeFillShade="BF"/>
            <w:tcMar>
              <w:top w:w="40" w:type="dxa"/>
              <w:left w:w="0" w:type="dxa"/>
              <w:bottom w:w="40" w:type="dxa"/>
              <w:right w:w="60" w:type="dxa"/>
            </w:tcMar>
          </w:tcPr>
          <w:p w14:paraId="63429C49" w14:textId="77777777" w:rsidR="00140469" w:rsidRPr="00FA5848" w:rsidRDefault="00140469" w:rsidP="00806A05">
            <w:pPr>
              <w:pStyle w:val="Tabletext"/>
            </w:pPr>
            <w:r w:rsidRPr="00FA5848">
              <w:rPr>
                <w:b/>
              </w:rPr>
              <w:t xml:space="preserve">Outcome 4 </w:t>
            </w:r>
            <w:r w:rsidRPr="00FA5848">
              <w:t>[Clauses 21d, 29]</w:t>
            </w:r>
          </w:p>
        </w:tc>
        <w:tc>
          <w:tcPr>
            <w:tcW w:w="1045" w:type="dxa"/>
            <w:tcBorders>
              <w:top w:val="single" w:sz="4" w:space="0" w:color="646464"/>
              <w:bottom w:val="single" w:sz="4" w:space="0" w:color="646464"/>
            </w:tcBorders>
            <w:shd w:val="clear" w:color="auto" w:fill="BFBFBF" w:themeFill="background1" w:themeFillShade="BF"/>
            <w:tcMar>
              <w:top w:w="40" w:type="dxa"/>
              <w:left w:w="0" w:type="dxa"/>
              <w:bottom w:w="40" w:type="dxa"/>
              <w:right w:w="60" w:type="dxa"/>
            </w:tcMar>
            <w:vAlign w:val="center"/>
          </w:tcPr>
          <w:p w14:paraId="0D729708" w14:textId="77777777" w:rsidR="00140469" w:rsidRPr="00FA5848" w:rsidRDefault="00140469" w:rsidP="00806A05">
            <w:pPr>
              <w:pStyle w:val="Tabletext"/>
            </w:pPr>
          </w:p>
        </w:tc>
        <w:tc>
          <w:tcPr>
            <w:tcW w:w="6946" w:type="dxa"/>
            <w:gridSpan w:val="2"/>
            <w:tcBorders>
              <w:top w:val="single" w:sz="4" w:space="0" w:color="646464"/>
              <w:bottom w:val="single" w:sz="4" w:space="0" w:color="646464"/>
            </w:tcBorders>
            <w:shd w:val="clear" w:color="auto" w:fill="BFBFBF" w:themeFill="background1" w:themeFillShade="BF"/>
            <w:tcMar>
              <w:top w:w="40" w:type="dxa"/>
              <w:left w:w="0" w:type="dxa"/>
              <w:bottom w:w="40" w:type="dxa"/>
              <w:right w:w="60" w:type="dxa"/>
            </w:tcMar>
          </w:tcPr>
          <w:p w14:paraId="0018C0B6" w14:textId="77777777" w:rsidR="00140469" w:rsidRPr="00FA5848" w:rsidRDefault="00140469" w:rsidP="00806A05">
            <w:pPr>
              <w:pStyle w:val="Tablelistnumber"/>
              <w:numPr>
                <w:ilvl w:val="0"/>
                <w:numId w:val="0"/>
              </w:numPr>
              <w:spacing w:before="0"/>
              <w:ind w:left="340" w:hanging="340"/>
            </w:pPr>
          </w:p>
        </w:tc>
      </w:tr>
      <w:tr w:rsidR="00140469" w:rsidRPr="00FA5848" w14:paraId="633FEAC3" w14:textId="77777777" w:rsidTr="00806A05">
        <w:trPr>
          <w:gridBefore w:val="1"/>
          <w:wBefore w:w="283" w:type="dxa"/>
          <w:cantSplit/>
        </w:trPr>
        <w:tc>
          <w:tcPr>
            <w:tcW w:w="2783" w:type="dxa"/>
            <w:tcBorders>
              <w:top w:val="single" w:sz="4" w:space="0" w:color="646464"/>
              <w:bottom w:val="single" w:sz="4" w:space="0" w:color="646464"/>
            </w:tcBorders>
            <w:shd w:val="clear" w:color="auto" w:fill="auto"/>
            <w:tcMar>
              <w:top w:w="40" w:type="dxa"/>
              <w:left w:w="0" w:type="dxa"/>
              <w:bottom w:w="40" w:type="dxa"/>
              <w:right w:w="60" w:type="dxa"/>
            </w:tcMar>
            <w:vAlign w:val="center"/>
          </w:tcPr>
          <w:p w14:paraId="01AE03CF" w14:textId="77777777" w:rsidR="00140469" w:rsidRPr="00FA5848" w:rsidRDefault="00140469" w:rsidP="00806A05">
            <w:pPr>
              <w:pStyle w:val="Tabletext"/>
            </w:pPr>
            <w:r w:rsidRPr="00FA5848">
              <w:t>A more efficient VET sector, which is responsive to the needs of students, employers and industry</w:t>
            </w:r>
          </w:p>
        </w:tc>
        <w:tc>
          <w:tcPr>
            <w:tcW w:w="1045" w:type="dxa"/>
            <w:tcBorders>
              <w:top w:val="single" w:sz="4" w:space="0" w:color="646464"/>
              <w:bottom w:val="single" w:sz="4" w:space="0" w:color="646464"/>
            </w:tcBorders>
            <w:shd w:val="clear" w:color="auto" w:fill="auto"/>
            <w:tcMar>
              <w:top w:w="40" w:type="dxa"/>
              <w:left w:w="0" w:type="dxa"/>
              <w:bottom w:w="40" w:type="dxa"/>
              <w:right w:w="60" w:type="dxa"/>
            </w:tcMar>
            <w:vAlign w:val="center"/>
          </w:tcPr>
          <w:p w14:paraId="0BD4CE54" w14:textId="77777777" w:rsidR="00140469" w:rsidRPr="00FA5848" w:rsidRDefault="00140469" w:rsidP="00806A05">
            <w:pPr>
              <w:pStyle w:val="Tabletext"/>
            </w:pPr>
            <w:r w:rsidRPr="00FA5848">
              <w:t>Public providers</w:t>
            </w:r>
          </w:p>
        </w:tc>
        <w:tc>
          <w:tcPr>
            <w:tcW w:w="6946" w:type="dxa"/>
            <w:gridSpan w:val="2"/>
            <w:tcBorders>
              <w:top w:val="single" w:sz="4" w:space="0" w:color="646464"/>
              <w:bottom w:val="single" w:sz="4" w:space="0" w:color="646464"/>
            </w:tcBorders>
            <w:shd w:val="clear" w:color="auto" w:fill="auto"/>
            <w:tcMar>
              <w:top w:w="40" w:type="dxa"/>
              <w:left w:w="0" w:type="dxa"/>
              <w:bottom w:w="40" w:type="dxa"/>
              <w:right w:w="60" w:type="dxa"/>
            </w:tcMar>
          </w:tcPr>
          <w:p w14:paraId="7DFC33D9" w14:textId="77777777" w:rsidR="00140469" w:rsidRPr="00FA5848" w:rsidRDefault="00140469" w:rsidP="00806A05">
            <w:pPr>
              <w:pStyle w:val="Tablelistnumber"/>
              <w:keepNext/>
            </w:pPr>
            <w:r w:rsidRPr="00FA5848">
              <w:t>How have jurisdictions enabled public providers to operate effectively in an environment of greater competition?</w:t>
            </w:r>
          </w:p>
          <w:p w14:paraId="4F5DF9AB" w14:textId="77777777" w:rsidR="00140469" w:rsidRPr="00FA5848" w:rsidRDefault="00140469" w:rsidP="00806A05">
            <w:pPr>
              <w:pStyle w:val="Tablelistnumber"/>
              <w:keepNext/>
            </w:pPr>
            <w:r w:rsidRPr="00FA5848">
              <w:t>How have jurisdictions enabled public providers to service the training needs of industry, regions and local communities, and deliver high level training and workforce development for industries and improved skill and job outcomes for disadvantaged learners and communities?</w:t>
            </w:r>
          </w:p>
        </w:tc>
      </w:tr>
      <w:tr w:rsidR="00140469" w:rsidRPr="00FA5848" w14:paraId="6E95A025" w14:textId="77777777" w:rsidTr="00806A05">
        <w:trPr>
          <w:gridBefore w:val="1"/>
          <w:gridAfter w:val="1"/>
          <w:wBefore w:w="283" w:type="dxa"/>
          <w:wAfter w:w="196" w:type="dxa"/>
          <w:cantSplit/>
        </w:trPr>
        <w:tc>
          <w:tcPr>
            <w:tcW w:w="10578" w:type="dxa"/>
            <w:gridSpan w:val="3"/>
            <w:tcBorders>
              <w:top w:val="single" w:sz="4" w:space="0" w:color="646464"/>
              <w:bottom w:val="single" w:sz="4" w:space="0" w:color="646464"/>
            </w:tcBorders>
            <w:shd w:val="clear" w:color="auto" w:fill="auto"/>
            <w:tcMar>
              <w:top w:w="40" w:type="dxa"/>
              <w:left w:w="0" w:type="dxa"/>
              <w:bottom w:w="40" w:type="dxa"/>
              <w:right w:w="60" w:type="dxa"/>
            </w:tcMar>
          </w:tcPr>
          <w:p w14:paraId="261E2C48" w14:textId="77777777" w:rsidR="00140469" w:rsidRPr="00FA5848" w:rsidRDefault="00140469" w:rsidP="00806A05">
            <w:pPr>
              <w:pStyle w:val="Source"/>
            </w:pPr>
            <w:r w:rsidRPr="00FA5848">
              <w:t>Source: ACIl Allen Consulting</w:t>
            </w:r>
          </w:p>
        </w:tc>
      </w:tr>
    </w:tbl>
    <w:p w14:paraId="7D2D8B0C" w14:textId="77777777" w:rsidR="00140469" w:rsidRPr="00FA5848" w:rsidRDefault="00140469" w:rsidP="00140469">
      <w:pPr>
        <w:pStyle w:val="Heading9"/>
        <w:spacing w:before="120"/>
      </w:pPr>
      <w:r w:rsidRPr="00FA5848">
        <w:t>Research questions to identify conditions for reform</w:t>
      </w:r>
    </w:p>
    <w:p w14:paraId="573C42DE" w14:textId="77777777" w:rsidR="00140469" w:rsidRPr="00FA5848" w:rsidRDefault="00140469" w:rsidP="00140469">
      <w:pPr>
        <w:pStyle w:val="BodyText"/>
      </w:pPr>
      <w:r w:rsidRPr="00FA5848">
        <w:t>The terms of reference requires the Review to examine ‘what conditions contributed to or hindered progress’ on the structure reforms agreed to under the NP. This this end, the Review will examine the following research questions:</w:t>
      </w:r>
    </w:p>
    <w:p w14:paraId="3DDE3410" w14:textId="77777777" w:rsidR="00140469" w:rsidRPr="00FA5848" w:rsidRDefault="00140469" w:rsidP="00021F56">
      <w:pPr>
        <w:pStyle w:val="ListNumber"/>
        <w:numPr>
          <w:ilvl w:val="0"/>
          <w:numId w:val="37"/>
        </w:numPr>
      </w:pPr>
      <w:r w:rsidRPr="00FA5848">
        <w:t>What conditions contributed to or hindered progress on the NP reforms?</w:t>
      </w:r>
    </w:p>
    <w:p w14:paraId="1080157E" w14:textId="77777777" w:rsidR="00140469" w:rsidRPr="00FA5848" w:rsidRDefault="00140469" w:rsidP="00021F56">
      <w:pPr>
        <w:pStyle w:val="ListNumber"/>
        <w:numPr>
          <w:ilvl w:val="0"/>
          <w:numId w:val="37"/>
        </w:numPr>
      </w:pPr>
      <w:r w:rsidRPr="00FA5848">
        <w:t>What are the preconditions needed to support successful structural reforms?</w:t>
      </w:r>
    </w:p>
    <w:p w14:paraId="1CC547C9" w14:textId="77777777" w:rsidR="00140469" w:rsidRPr="00FA5848" w:rsidRDefault="00140469" w:rsidP="00140469">
      <w:pPr>
        <w:pStyle w:val="BodyText"/>
      </w:pPr>
      <w:r w:rsidRPr="00FA5848">
        <w:t xml:space="preserve">The primary source of information for these research questions will be consultations conducted as part of the Review. </w:t>
      </w:r>
    </w:p>
    <w:p w14:paraId="575FA8A9" w14:textId="77777777" w:rsidR="00140469" w:rsidRPr="00FA5848" w:rsidRDefault="00140469" w:rsidP="00140469">
      <w:pPr>
        <w:pStyle w:val="Heading9"/>
        <w:spacing w:before="120"/>
      </w:pPr>
      <w:r w:rsidRPr="00FA5848">
        <w:t>Research questions to inform future Commonwealth-state agreements</w:t>
      </w:r>
    </w:p>
    <w:p w14:paraId="0BD62F8B" w14:textId="77777777" w:rsidR="00140469" w:rsidRPr="00FA5848" w:rsidRDefault="00140469" w:rsidP="00140469">
      <w:pPr>
        <w:pStyle w:val="BodyText"/>
      </w:pPr>
      <w:r w:rsidRPr="00FA5848">
        <w:t>The terms of reference notes that the Review should inform future Commonwealth-state agreements. This this end, the Review will examine the following research questions:</w:t>
      </w:r>
    </w:p>
    <w:p w14:paraId="32EA9A4C" w14:textId="77777777" w:rsidR="00140469" w:rsidRPr="00FA5848" w:rsidRDefault="00140469" w:rsidP="00021F56">
      <w:pPr>
        <w:pStyle w:val="ListNumber"/>
        <w:numPr>
          <w:ilvl w:val="0"/>
          <w:numId w:val="38"/>
        </w:numPr>
      </w:pPr>
      <w:r w:rsidRPr="00FA5848">
        <w:t>Are the NP reform actions and outcomes appropriate to meet the objectives of the NASWD?</w:t>
      </w:r>
    </w:p>
    <w:p w14:paraId="6D2E354A" w14:textId="77777777" w:rsidR="00140469" w:rsidRPr="00FA5848" w:rsidRDefault="00140469" w:rsidP="00021F56">
      <w:pPr>
        <w:pStyle w:val="ListNumber"/>
        <w:numPr>
          <w:ilvl w:val="0"/>
          <w:numId w:val="38"/>
        </w:numPr>
      </w:pPr>
      <w:r w:rsidRPr="00FA5848">
        <w:t>Is the training outcomes indicator of improvements in completions the best target to support the National Partnership’s outcomes and objective, or are there more preferable measures which could be used in future Commonwealth-state agreements?</w:t>
      </w:r>
    </w:p>
    <w:p w14:paraId="20BF565D" w14:textId="77777777" w:rsidR="00140469" w:rsidRPr="00FA5848" w:rsidRDefault="00140469" w:rsidP="00021F56">
      <w:pPr>
        <w:pStyle w:val="ListNumber"/>
        <w:numPr>
          <w:ilvl w:val="0"/>
          <w:numId w:val="38"/>
        </w:numPr>
      </w:pPr>
      <w:r w:rsidRPr="00FA5848">
        <w:t>How could ‘lessons learned’ from the current NP be shared between jurisdictions for consideration of future actions?</w:t>
      </w:r>
    </w:p>
    <w:p w14:paraId="6760F8A3" w14:textId="77777777" w:rsidR="00140469" w:rsidRPr="00FA5848" w:rsidRDefault="00140469" w:rsidP="00021F56">
      <w:pPr>
        <w:pStyle w:val="ListNumber"/>
        <w:numPr>
          <w:ilvl w:val="0"/>
          <w:numId w:val="38"/>
        </w:numPr>
      </w:pPr>
      <w:r w:rsidRPr="00FA5848">
        <w:t>What are potential objectives, outcomes and outputs for future Commonwealth-state agreements?</w:t>
      </w:r>
    </w:p>
    <w:p w14:paraId="0E2F70AA" w14:textId="77777777" w:rsidR="00140469" w:rsidRPr="00FA5848" w:rsidRDefault="00140469" w:rsidP="00021F56">
      <w:pPr>
        <w:pStyle w:val="ListNumber"/>
        <w:numPr>
          <w:ilvl w:val="0"/>
          <w:numId w:val="38"/>
        </w:numPr>
      </w:pPr>
      <w:r w:rsidRPr="00FA5848">
        <w:t>What are potential priorities for future reform in the training system?</w:t>
      </w:r>
    </w:p>
    <w:p w14:paraId="4D01EF5E" w14:textId="77777777" w:rsidR="00140469" w:rsidRPr="00FA5848" w:rsidRDefault="00140469" w:rsidP="00140469">
      <w:pPr>
        <w:pStyle w:val="BodyText"/>
      </w:pPr>
      <w:r w:rsidRPr="00FA5848">
        <w:t>The main source of information for these research questions will be consultations conducted as part of the Review. Supplementary sources of data include NCVER data collections, Implementation Plans and jurisdiction annual reports.</w:t>
      </w:r>
    </w:p>
    <w:p w14:paraId="5E48B92C" w14:textId="77777777" w:rsidR="00140469" w:rsidRPr="00FA5848" w:rsidRDefault="00140469" w:rsidP="00140469">
      <w:pPr>
        <w:pStyle w:val="BodyText"/>
      </w:pPr>
      <w:r w:rsidRPr="00FA5848">
        <w:t>In keeping with the terms of reference, the Review will advise on future Commonwealth-state agreements, and not on potential policy actions that could be undertaken under the current NP prior to its cessation in 2016-17.</w:t>
      </w:r>
    </w:p>
    <w:p w14:paraId="26F4A687" w14:textId="77777777" w:rsidR="00140469" w:rsidRPr="00FA5848" w:rsidRDefault="00140469" w:rsidP="00140469">
      <w:pPr>
        <w:pStyle w:val="BodyText"/>
      </w:pPr>
    </w:p>
    <w:p w14:paraId="12A53ED8" w14:textId="77777777" w:rsidR="00140469" w:rsidRPr="00FA5848" w:rsidRDefault="00140469" w:rsidP="00140469">
      <w:pPr>
        <w:pStyle w:val="BodyText"/>
        <w:sectPr w:rsidR="00140469" w:rsidRPr="00FA5848" w:rsidSect="00806A05">
          <w:headerReference w:type="even" r:id="rId152"/>
          <w:headerReference w:type="default" r:id="rId153"/>
          <w:footerReference w:type="even" r:id="rId154"/>
          <w:footerReference w:type="default" r:id="rId155"/>
          <w:headerReference w:type="first" r:id="rId156"/>
          <w:footerReference w:type="first" r:id="rId157"/>
          <w:pgSz w:w="11907" w:h="16839" w:code="9"/>
          <w:pgMar w:top="1100" w:right="443" w:bottom="1320" w:left="3296" w:header="456" w:footer="262" w:gutter="0"/>
          <w:pgNumType w:start="1" w:chapStyle="7" w:chapSep="enDash"/>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_Appendix"/>
      </w:tblPr>
      <w:tblGrid>
        <w:gridCol w:w="4728"/>
        <w:gridCol w:w="3430"/>
      </w:tblGrid>
      <w:tr w:rsidR="00140469" w:rsidRPr="00FA5848" w14:paraId="4E8C087C" w14:textId="77777777" w:rsidTr="00806A05">
        <w:trPr>
          <w:trHeight w:hRule="exact" w:val="382"/>
        </w:trPr>
        <w:tc>
          <w:tcPr>
            <w:tcW w:w="4728" w:type="dxa"/>
            <w:shd w:val="clear" w:color="auto" w:fill="9D57A6"/>
          </w:tcPr>
          <w:p w14:paraId="6868A7FA" w14:textId="77777777" w:rsidR="00140469" w:rsidRPr="00FA5848" w:rsidRDefault="00140469" w:rsidP="00806A05">
            <w:pPr>
              <w:pStyle w:val="tagappendixChapter"/>
              <w:keepNext/>
            </w:pPr>
            <w:r w:rsidRPr="004240E0">
              <w:rPr>
                <w:noProof/>
                <w:lang w:eastAsia="en-AU"/>
              </w:rPr>
              <mc:AlternateContent>
                <mc:Choice Requires="wps">
                  <w:drawing>
                    <wp:anchor distT="0" distB="0" distL="114300" distR="114300" simplePos="0" relativeHeight="251762688" behindDoc="0" locked="1" layoutInCell="1" allowOverlap="1" wp14:anchorId="6C5E5246" wp14:editId="79873A71">
                      <wp:simplePos x="0" y="0"/>
                      <wp:positionH relativeFrom="page">
                        <wp:posOffset>158750</wp:posOffset>
                      </wp:positionH>
                      <wp:positionV relativeFrom="page">
                        <wp:posOffset>6350</wp:posOffset>
                      </wp:positionV>
                      <wp:extent cx="439560" cy="215280"/>
                      <wp:effectExtent l="0" t="0" r="0" b="0"/>
                      <wp:wrapNone/>
                      <wp:docPr id="12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F3DC469" id="Freeform 5" o:spid="_x0000_s1026" style="position:absolute;margin-left:12.5pt;margin-top:.5pt;width:34.6pt;height:16.9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3430" w:type="dxa"/>
            <w:shd w:val="clear" w:color="auto" w:fill="9D57A6"/>
          </w:tcPr>
          <w:p w14:paraId="120114EA" w14:textId="77777777" w:rsidR="00140469" w:rsidRPr="00FA5848" w:rsidRDefault="00140469" w:rsidP="00806A05">
            <w:pPr>
              <w:pStyle w:val="spacer"/>
            </w:pPr>
          </w:p>
        </w:tc>
      </w:tr>
      <w:tr w:rsidR="00140469" w:rsidRPr="00FA5848" w14:paraId="13BE461A" w14:textId="77777777" w:rsidTr="00806A05">
        <w:trPr>
          <w:trHeight w:hRule="exact" w:val="3665"/>
        </w:trPr>
        <w:tc>
          <w:tcPr>
            <w:tcW w:w="4728" w:type="dxa"/>
            <w:shd w:val="clear" w:color="auto" w:fill="9D57A6"/>
            <w:tcMar>
              <w:left w:w="0" w:type="dxa"/>
            </w:tcMar>
            <w:vAlign w:val="bottom"/>
          </w:tcPr>
          <w:p w14:paraId="6D2E4EB7" w14:textId="77777777" w:rsidR="00140469" w:rsidRPr="00FA5848" w:rsidRDefault="00140469" w:rsidP="00806A05">
            <w:pPr>
              <w:pStyle w:val="Heading7"/>
              <w:outlineLvl w:val="6"/>
            </w:pPr>
            <w:bookmarkStart w:id="877" w:name="_Ref432893236"/>
            <w:r w:rsidRPr="00FA5848">
              <w:t>Consultations overview</w:t>
            </w:r>
            <w:bookmarkEnd w:id="877"/>
          </w:p>
        </w:tc>
        <w:tc>
          <w:tcPr>
            <w:tcW w:w="3430" w:type="dxa"/>
            <w:shd w:val="clear" w:color="auto" w:fill="9D57A6"/>
            <w:tcMar>
              <w:right w:w="344" w:type="dxa"/>
            </w:tcMar>
          </w:tcPr>
          <w:p w14:paraId="248EC23C" w14:textId="77777777" w:rsidR="00140469" w:rsidRPr="00D2291F" w:rsidRDefault="00140469" w:rsidP="00806A05">
            <w:pPr>
              <w:pStyle w:val="HeadingAppendix"/>
              <w:rPr>
                <w:noProof w:val="0"/>
              </w:rPr>
            </w:pPr>
            <w:r w:rsidRPr="00D2291F">
              <w:rPr>
                <w:noProof w:val="0"/>
              </w:rPr>
              <w:fldChar w:fldCharType="begin"/>
            </w:r>
            <w:r w:rsidRPr="00D2291F">
              <w:rPr>
                <w:noProof w:val="0"/>
              </w:rPr>
              <w:instrText xml:space="preserve"> SEQ AppNum \* ALPHABETIC \* MERGEFORMAT </w:instrText>
            </w:r>
            <w:r w:rsidRPr="00D2291F">
              <w:rPr>
                <w:noProof w:val="0"/>
              </w:rPr>
              <w:fldChar w:fldCharType="separate"/>
            </w:r>
            <w:bookmarkStart w:id="878" w:name="_Toc440460768"/>
            <w:bookmarkStart w:id="879" w:name="_Toc433811599"/>
            <w:bookmarkStart w:id="880" w:name="_Toc433728388"/>
            <w:bookmarkStart w:id="881" w:name="_Toc432891512"/>
            <w:bookmarkStart w:id="882" w:name="_Toc432894337"/>
            <w:bookmarkStart w:id="883" w:name="_Toc432960835"/>
            <w:bookmarkStart w:id="884" w:name="_Toc432960937"/>
            <w:bookmarkStart w:id="885" w:name="_Toc433797615"/>
            <w:bookmarkStart w:id="886" w:name="_Toc433797676"/>
            <w:bookmarkStart w:id="887" w:name="_Toc433797781"/>
            <w:bookmarkStart w:id="888" w:name="_Toc433797886"/>
            <w:bookmarkStart w:id="889" w:name="_Toc433797947"/>
            <w:bookmarkStart w:id="890" w:name="_Toc433798008"/>
            <w:bookmarkStart w:id="891" w:name="_Toc433798069"/>
            <w:bookmarkStart w:id="892" w:name="_Toc433798174"/>
            <w:bookmarkStart w:id="893" w:name="_Toc433798279"/>
            <w:bookmarkStart w:id="894" w:name="_Toc433798338"/>
            <w:bookmarkStart w:id="895" w:name="_Toc434253221"/>
            <w:bookmarkStart w:id="896" w:name="_Toc434258550"/>
            <w:bookmarkStart w:id="897" w:name="_Toc440385280"/>
            <w:r w:rsidR="008C40B9">
              <w:t>D</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r w:rsidRPr="00D2291F">
              <w:rPr>
                <w:noProof w:val="0"/>
              </w:rPr>
              <w:fldChar w:fldCharType="end"/>
            </w:r>
          </w:p>
        </w:tc>
      </w:tr>
      <w:tr w:rsidR="00140469" w:rsidRPr="00FA5848" w14:paraId="5A1CEC8E" w14:textId="77777777" w:rsidTr="00806A05">
        <w:trPr>
          <w:trHeight w:hRule="exact" w:val="232"/>
        </w:trPr>
        <w:tc>
          <w:tcPr>
            <w:tcW w:w="4728" w:type="dxa"/>
            <w:shd w:val="clear" w:color="auto" w:fill="9D57A6"/>
            <w:tcMar>
              <w:left w:w="0" w:type="dxa"/>
            </w:tcMar>
          </w:tcPr>
          <w:p w14:paraId="0593FFCF" w14:textId="77777777" w:rsidR="00140469" w:rsidRPr="00FA5848" w:rsidRDefault="00140469" w:rsidP="00806A05">
            <w:pPr>
              <w:pStyle w:val="spacer"/>
            </w:pPr>
          </w:p>
        </w:tc>
        <w:tc>
          <w:tcPr>
            <w:tcW w:w="3430" w:type="dxa"/>
            <w:shd w:val="clear" w:color="auto" w:fill="9D57A6"/>
            <w:tcMar>
              <w:right w:w="344" w:type="dxa"/>
            </w:tcMar>
          </w:tcPr>
          <w:p w14:paraId="19C949B2" w14:textId="77777777" w:rsidR="00140469" w:rsidRPr="00FA5848" w:rsidRDefault="008C40B9" w:rsidP="00806A05">
            <w:pPr>
              <w:pStyle w:val="App-Context"/>
              <w:keepNext/>
            </w:pPr>
            <w:r>
              <w:fldChar w:fldCharType="begin"/>
            </w:r>
            <w:r>
              <w:instrText xml:space="preserve"> STYLEREF  "Heading 7" \l  \* MERGEFORMAT </w:instrText>
            </w:r>
            <w:r>
              <w:fldChar w:fldCharType="separate"/>
            </w:r>
            <w:bookmarkStart w:id="898" w:name="_Toc433728389"/>
            <w:bookmarkStart w:id="899" w:name="_Toc432960938"/>
            <w:bookmarkStart w:id="900" w:name="_Toc432894338"/>
            <w:bookmarkStart w:id="901" w:name="_Toc440460769"/>
            <w:r>
              <w:rPr>
                <w:noProof/>
              </w:rPr>
              <w:t>Consultations overview</w:t>
            </w:r>
            <w:bookmarkEnd w:id="898"/>
            <w:bookmarkEnd w:id="899"/>
            <w:bookmarkEnd w:id="900"/>
            <w:bookmarkEnd w:id="901"/>
            <w:r>
              <w:rPr>
                <w:noProof/>
              </w:rPr>
              <w:fldChar w:fldCharType="end"/>
            </w:r>
          </w:p>
        </w:tc>
      </w:tr>
      <w:tr w:rsidR="00140469" w:rsidRPr="00FA5848" w14:paraId="7EF0D960" w14:textId="77777777" w:rsidTr="00806A05">
        <w:trPr>
          <w:trHeight w:hRule="exact" w:val="228"/>
        </w:trPr>
        <w:tc>
          <w:tcPr>
            <w:tcW w:w="4728" w:type="dxa"/>
            <w:tcBorders>
              <w:top w:val="single" w:sz="4" w:space="0" w:color="9D57A6"/>
            </w:tcBorders>
            <w:shd w:val="clear" w:color="auto" w:fill="auto"/>
          </w:tcPr>
          <w:p w14:paraId="22ABFAF3" w14:textId="77777777" w:rsidR="00140469" w:rsidRPr="00FA5848" w:rsidRDefault="00140469" w:rsidP="00806A05">
            <w:pPr>
              <w:pStyle w:val="spacer"/>
            </w:pPr>
          </w:p>
        </w:tc>
        <w:tc>
          <w:tcPr>
            <w:tcW w:w="3430" w:type="dxa"/>
            <w:tcBorders>
              <w:top w:val="single" w:sz="4" w:space="0" w:color="9D57A6"/>
            </w:tcBorders>
            <w:shd w:val="clear" w:color="auto" w:fill="auto"/>
          </w:tcPr>
          <w:p w14:paraId="3AC6FD51" w14:textId="77777777" w:rsidR="00140469" w:rsidRPr="00FA5848" w:rsidRDefault="00140469" w:rsidP="00806A05">
            <w:pPr>
              <w:pStyle w:val="spacer"/>
            </w:pPr>
          </w:p>
        </w:tc>
      </w:tr>
    </w:tbl>
    <w:p w14:paraId="78D0269E" w14:textId="110DA346" w:rsidR="00140469" w:rsidRPr="00FA5848" w:rsidRDefault="00140469" w:rsidP="00140469">
      <w:pPr>
        <w:pStyle w:val="BodyText"/>
      </w:pPr>
      <w:r w:rsidRPr="00FA5848">
        <w:t xml:space="preserve">Consultations were conducted with stakeholders from the Commonwealth, states and territories, regulatory and data agencies, public and private providers, and industry groups. At the Commonwealth level, and in the states and territories, consultation was sought with the departments responsible for VET and NP implementation, as well as with the central agencies. </w:t>
      </w:r>
    </w:p>
    <w:p w14:paraId="64666738" w14:textId="77777777" w:rsidR="00140469" w:rsidRPr="00FA5848" w:rsidRDefault="00140469" w:rsidP="00140469">
      <w:pPr>
        <w:pStyle w:val="BodyText"/>
      </w:pPr>
      <w:r w:rsidRPr="00FA5848">
        <w:t>The final scope of consultation within the Commonwealth and state and territory governments was determined by advice from relevant government officials on the location of responsibilities and experience in the implementation of the NP. For this reason, not all states and territories included central agencies in their stakeholder group.</w:t>
      </w:r>
    </w:p>
    <w:p w14:paraId="4792B7DE" w14:textId="77777777" w:rsidR="00140469" w:rsidRPr="00FA5848" w:rsidRDefault="00140469" w:rsidP="00140469">
      <w:pPr>
        <w:pStyle w:val="BodyText"/>
      </w:pPr>
      <w:r w:rsidRPr="00FA5848">
        <w:t>A total of 43 interviews and roundtables were conducted. Table D.1 indicates the spread of consultations across locations and stakeholder groups. The public provider and private provider roundtables attracted 33 training organisations, resulting in the Review consulting with stakeholders from 65 organisations in total.</w:t>
      </w:r>
    </w:p>
    <w:p w14:paraId="62A4A865" w14:textId="77777777" w:rsidR="00140469" w:rsidRPr="00FA5848" w:rsidRDefault="00140469" w:rsidP="00140469">
      <w:pPr>
        <w:pStyle w:val="BodyText"/>
      </w:pPr>
      <w:r w:rsidRPr="00FA5848">
        <w:t>The project plan envisioned 55 interviews and roundtables, but a number of stakeholders chose not to participate in the Review consultations (as indicated in the table), often because they felt they could not usefully comment on the NP.</w:t>
      </w:r>
    </w:p>
    <w:p w14:paraId="61DD2858" w14:textId="46578156" w:rsidR="00140469" w:rsidRPr="006004BF" w:rsidRDefault="00140469" w:rsidP="00F4536B">
      <w:pPr>
        <w:pStyle w:val="Caption"/>
      </w:pPr>
      <w:bookmarkStart w:id="902" w:name="_Toc432748224"/>
      <w:bookmarkStart w:id="903" w:name="_Toc432960879"/>
      <w:bookmarkStart w:id="904" w:name="_Toc433728432"/>
      <w:bookmarkStart w:id="905" w:name="_Toc440460815"/>
      <w:r w:rsidRPr="00F4536B">
        <w:rPr>
          <w:rStyle w:val="CaptionLabel"/>
        </w:rPr>
        <w:t xml:space="preserve">Table </w:t>
      </w:r>
      <w:r w:rsidR="00C12673">
        <w:rPr>
          <w:rStyle w:val="CaptionLabel"/>
        </w:rPr>
        <w:fldChar w:fldCharType="begin"/>
      </w:r>
      <w:r w:rsidR="00C12673">
        <w:rPr>
          <w:rStyle w:val="CaptionLabel"/>
        </w:rPr>
        <w:instrText xml:space="preserve"> STYLEREF 7 \s </w:instrText>
      </w:r>
      <w:r w:rsidR="00C12673">
        <w:rPr>
          <w:rStyle w:val="CaptionLabel"/>
        </w:rPr>
        <w:fldChar w:fldCharType="separate"/>
      </w:r>
      <w:r w:rsidR="008C40B9">
        <w:rPr>
          <w:rStyle w:val="CaptionLabel"/>
          <w:noProof/>
        </w:rPr>
        <w:t>D</w:t>
      </w:r>
      <w:r w:rsidR="00C12673">
        <w:rPr>
          <w:rStyle w:val="CaptionLabel"/>
        </w:rPr>
        <w:fldChar w:fldCharType="end"/>
      </w:r>
      <w:r w:rsidR="00C12673">
        <w:rPr>
          <w:rStyle w:val="CaptionLabel"/>
        </w:rPr>
        <w:t>.</w:t>
      </w:r>
      <w:r w:rsidR="00C12673">
        <w:rPr>
          <w:rStyle w:val="CaptionLabel"/>
        </w:rPr>
        <w:fldChar w:fldCharType="begin"/>
      </w:r>
      <w:r w:rsidR="00C12673">
        <w:rPr>
          <w:rStyle w:val="CaptionLabel"/>
        </w:rPr>
        <w:instrText xml:space="preserve"> SEQ Table_AP \* ARABIC \s 7 </w:instrText>
      </w:r>
      <w:r w:rsidR="00C12673">
        <w:rPr>
          <w:rStyle w:val="CaptionLabel"/>
        </w:rPr>
        <w:fldChar w:fldCharType="separate"/>
      </w:r>
      <w:r w:rsidR="008C40B9">
        <w:rPr>
          <w:rStyle w:val="CaptionLabel"/>
          <w:noProof/>
        </w:rPr>
        <w:t>1</w:t>
      </w:r>
      <w:r w:rsidR="00C12673">
        <w:rPr>
          <w:rStyle w:val="CaptionLabel"/>
        </w:rPr>
        <w:fldChar w:fldCharType="end"/>
      </w:r>
      <w:r w:rsidR="006004BF">
        <w:tab/>
      </w:r>
      <w:r w:rsidRPr="00F4536B">
        <w:t>stakeholder consultation details</w:t>
      </w:r>
      <w:bookmarkEnd w:id="902"/>
      <w:bookmarkEnd w:id="903"/>
      <w:bookmarkEnd w:id="904"/>
      <w:bookmarkEnd w:id="905"/>
    </w:p>
    <w:tbl>
      <w:tblPr>
        <w:tblW w:w="0" w:type="auto"/>
        <w:tblInd w:w="-2820" w:type="dxa"/>
        <w:tblLayout w:type="fixed"/>
        <w:tblCellMar>
          <w:top w:w="80" w:type="dxa"/>
          <w:left w:w="0" w:type="dxa"/>
          <w:bottom w:w="24" w:type="dxa"/>
          <w:right w:w="0" w:type="dxa"/>
        </w:tblCellMar>
        <w:tblLook w:val="0000" w:firstRow="0" w:lastRow="0" w:firstColumn="0" w:lastColumn="0" w:noHBand="0" w:noVBand="0"/>
        <w:tblDescription w:val="table_Std"/>
      </w:tblPr>
      <w:tblGrid>
        <w:gridCol w:w="10988"/>
      </w:tblGrid>
      <w:tr w:rsidR="00140469" w:rsidRPr="00FA5848" w14:paraId="5F12604F" w14:textId="77777777" w:rsidTr="00806A05">
        <w:tc>
          <w:tcPr>
            <w:tcW w:w="10988" w:type="dxa"/>
            <w:tcBorders>
              <w:bottom w:val="single" w:sz="4" w:space="0" w:color="646464"/>
            </w:tcBorders>
            <w:tcMar>
              <w:top w:w="0" w:type="dxa"/>
              <w:bottom w:w="0" w:type="dxa"/>
            </w:tcMar>
          </w:tcPr>
          <w:tbl>
            <w:tblPr>
              <w:tblStyle w:val="TableGrid"/>
              <w:tblW w:w="110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able_Std"/>
            </w:tblPr>
            <w:tblGrid>
              <w:gridCol w:w="438"/>
              <w:gridCol w:w="2330"/>
              <w:gridCol w:w="916"/>
              <w:gridCol w:w="916"/>
              <w:gridCol w:w="852"/>
              <w:gridCol w:w="890"/>
              <w:gridCol w:w="879"/>
              <w:gridCol w:w="888"/>
              <w:gridCol w:w="916"/>
              <w:gridCol w:w="824"/>
              <w:gridCol w:w="1193"/>
            </w:tblGrid>
            <w:tr w:rsidR="00140469" w:rsidRPr="00FA5848" w14:paraId="101C4E77" w14:textId="77777777" w:rsidTr="00806A05">
              <w:trPr>
                <w:cantSplit/>
                <w:tblHeader/>
              </w:trPr>
              <w:tc>
                <w:tcPr>
                  <w:tcW w:w="1253" w:type="pct"/>
                  <w:gridSpan w:val="2"/>
                  <w:shd w:val="clear" w:color="auto" w:fill="9D57A6"/>
                  <w:tcMar>
                    <w:top w:w="0" w:type="dxa"/>
                    <w:left w:w="454" w:type="dxa"/>
                    <w:bottom w:w="0" w:type="dxa"/>
                    <w:right w:w="60" w:type="dxa"/>
                  </w:tcMar>
                </w:tcPr>
                <w:p w14:paraId="7C61A942" w14:textId="77777777" w:rsidR="00140469" w:rsidRPr="00FA5848" w:rsidRDefault="00140469" w:rsidP="00806A05">
                  <w:pPr>
                    <w:pStyle w:val="Tablecolumnheadings"/>
                  </w:pPr>
                </w:p>
              </w:tc>
              <w:tc>
                <w:tcPr>
                  <w:tcW w:w="415" w:type="pct"/>
                  <w:shd w:val="clear" w:color="auto" w:fill="9D57A6"/>
                  <w:tcMar>
                    <w:top w:w="0" w:type="dxa"/>
                    <w:bottom w:w="0" w:type="dxa"/>
                    <w:right w:w="60" w:type="dxa"/>
                  </w:tcMar>
                  <w:vAlign w:val="center"/>
                </w:tcPr>
                <w:p w14:paraId="49A73B64" w14:textId="77777777" w:rsidR="00140469" w:rsidRPr="00FA5848" w:rsidRDefault="00140469" w:rsidP="00806A05">
                  <w:pPr>
                    <w:pStyle w:val="Tablecolumnheadings"/>
                    <w:jc w:val="center"/>
                  </w:pPr>
                  <w:r w:rsidRPr="00FA5848">
                    <w:t>Brisbane</w:t>
                  </w:r>
                </w:p>
              </w:tc>
              <w:tc>
                <w:tcPr>
                  <w:tcW w:w="415" w:type="pct"/>
                  <w:shd w:val="clear" w:color="auto" w:fill="9D57A6"/>
                  <w:tcMar>
                    <w:top w:w="0" w:type="dxa"/>
                    <w:bottom w:w="0" w:type="dxa"/>
                    <w:right w:w="60" w:type="dxa"/>
                  </w:tcMar>
                  <w:vAlign w:val="center"/>
                </w:tcPr>
                <w:p w14:paraId="2F9E5341" w14:textId="77777777" w:rsidR="00140469" w:rsidRPr="00FA5848" w:rsidRDefault="00140469" w:rsidP="00806A05">
                  <w:pPr>
                    <w:pStyle w:val="Tablecolumnheadings"/>
                    <w:jc w:val="center"/>
                  </w:pPr>
                  <w:r w:rsidRPr="00FA5848">
                    <w:t>Canberra</w:t>
                  </w:r>
                </w:p>
              </w:tc>
              <w:tc>
                <w:tcPr>
                  <w:tcW w:w="386" w:type="pct"/>
                  <w:shd w:val="clear" w:color="auto" w:fill="9D57A6"/>
                  <w:tcMar>
                    <w:top w:w="0" w:type="dxa"/>
                    <w:bottom w:w="0" w:type="dxa"/>
                    <w:right w:w="60" w:type="dxa"/>
                  </w:tcMar>
                  <w:vAlign w:val="center"/>
                </w:tcPr>
                <w:p w14:paraId="67ECBBFA" w14:textId="77777777" w:rsidR="00140469" w:rsidRPr="00FA5848" w:rsidRDefault="00140469" w:rsidP="00806A05">
                  <w:pPr>
                    <w:pStyle w:val="Tablecolumnheadings"/>
                    <w:jc w:val="center"/>
                  </w:pPr>
                  <w:r w:rsidRPr="00FA5848">
                    <w:t>Sydney</w:t>
                  </w:r>
                </w:p>
              </w:tc>
              <w:tc>
                <w:tcPr>
                  <w:tcW w:w="403" w:type="pct"/>
                  <w:shd w:val="clear" w:color="auto" w:fill="9D57A6"/>
                  <w:tcMar>
                    <w:top w:w="0" w:type="dxa"/>
                    <w:bottom w:w="0" w:type="dxa"/>
                    <w:right w:w="60" w:type="dxa"/>
                  </w:tcMar>
                  <w:vAlign w:val="center"/>
                </w:tcPr>
                <w:p w14:paraId="7FF45E14" w14:textId="77777777" w:rsidR="00140469" w:rsidRPr="00FA5848" w:rsidRDefault="00140469" w:rsidP="00806A05">
                  <w:pPr>
                    <w:pStyle w:val="Tablecolumnheadings"/>
                    <w:jc w:val="center"/>
                  </w:pPr>
                  <w:r w:rsidRPr="00FA5848">
                    <w:t>Melbourne</w:t>
                  </w:r>
                </w:p>
              </w:tc>
              <w:tc>
                <w:tcPr>
                  <w:tcW w:w="398" w:type="pct"/>
                  <w:shd w:val="clear" w:color="auto" w:fill="9D57A6"/>
                  <w:tcMar>
                    <w:top w:w="0" w:type="dxa"/>
                    <w:bottom w:w="0" w:type="dxa"/>
                    <w:right w:w="60" w:type="dxa"/>
                  </w:tcMar>
                  <w:vAlign w:val="center"/>
                </w:tcPr>
                <w:p w14:paraId="5CCA138F" w14:textId="77777777" w:rsidR="00140469" w:rsidRPr="00FA5848" w:rsidRDefault="00140469" w:rsidP="00806A05">
                  <w:pPr>
                    <w:pStyle w:val="Tablecolumnheadings"/>
                    <w:jc w:val="center"/>
                  </w:pPr>
                  <w:r w:rsidRPr="00FA5848">
                    <w:t>Perth</w:t>
                  </w:r>
                </w:p>
              </w:tc>
              <w:tc>
                <w:tcPr>
                  <w:tcW w:w="402" w:type="pct"/>
                  <w:shd w:val="clear" w:color="auto" w:fill="9D57A6"/>
                  <w:tcMar>
                    <w:top w:w="0" w:type="dxa"/>
                    <w:bottom w:w="0" w:type="dxa"/>
                    <w:right w:w="60" w:type="dxa"/>
                  </w:tcMar>
                  <w:vAlign w:val="center"/>
                </w:tcPr>
                <w:p w14:paraId="4F5D3D2D" w14:textId="77777777" w:rsidR="00140469" w:rsidRPr="00FA5848" w:rsidRDefault="00140469" w:rsidP="00806A05">
                  <w:pPr>
                    <w:pStyle w:val="Tablecolumnheadings"/>
                    <w:jc w:val="center"/>
                  </w:pPr>
                  <w:r w:rsidRPr="00FA5848">
                    <w:t>Adelaide</w:t>
                  </w:r>
                </w:p>
              </w:tc>
              <w:tc>
                <w:tcPr>
                  <w:tcW w:w="415" w:type="pct"/>
                  <w:shd w:val="clear" w:color="auto" w:fill="9D57A6"/>
                  <w:tcMar>
                    <w:top w:w="0" w:type="dxa"/>
                    <w:bottom w:w="0" w:type="dxa"/>
                    <w:right w:w="60" w:type="dxa"/>
                  </w:tcMar>
                  <w:vAlign w:val="center"/>
                </w:tcPr>
                <w:p w14:paraId="4700B439" w14:textId="77777777" w:rsidR="00140469" w:rsidRPr="00FA5848" w:rsidRDefault="00140469" w:rsidP="00806A05">
                  <w:pPr>
                    <w:pStyle w:val="Tablecolumnheadings"/>
                    <w:jc w:val="center"/>
                  </w:pPr>
                  <w:r w:rsidRPr="00FA5848">
                    <w:t>Hobart</w:t>
                  </w:r>
                </w:p>
              </w:tc>
              <w:tc>
                <w:tcPr>
                  <w:tcW w:w="373" w:type="pct"/>
                  <w:shd w:val="clear" w:color="auto" w:fill="9D57A6"/>
                  <w:vAlign w:val="center"/>
                </w:tcPr>
                <w:p w14:paraId="010ED67D" w14:textId="77777777" w:rsidR="00140469" w:rsidRPr="00FA5848" w:rsidRDefault="00140469" w:rsidP="00806A05">
                  <w:pPr>
                    <w:pStyle w:val="Tablecolumnheadings"/>
                    <w:jc w:val="center"/>
                  </w:pPr>
                  <w:r w:rsidRPr="00FA5848">
                    <w:t>Darwin</w:t>
                  </w:r>
                </w:p>
              </w:tc>
              <w:tc>
                <w:tcPr>
                  <w:tcW w:w="540" w:type="pct"/>
                  <w:shd w:val="clear" w:color="auto" w:fill="9D57A6"/>
                  <w:vAlign w:val="center"/>
                </w:tcPr>
                <w:p w14:paraId="31471C7A" w14:textId="77777777" w:rsidR="00140469" w:rsidRPr="00FA5848" w:rsidRDefault="00140469" w:rsidP="00806A05">
                  <w:pPr>
                    <w:pStyle w:val="Tablecolumnheadings"/>
                    <w:jc w:val="center"/>
                  </w:pPr>
                  <w:r w:rsidRPr="00FA5848">
                    <w:t>Total/Target</w:t>
                  </w:r>
                </w:p>
              </w:tc>
            </w:tr>
            <w:tr w:rsidR="00140469" w:rsidRPr="00FA5848" w14:paraId="6636E786" w14:textId="77777777" w:rsidTr="00806A05">
              <w:trPr>
                <w:gridBefore w:val="1"/>
                <w:wBefore w:w="198" w:type="pct"/>
                <w:cantSplit/>
              </w:trPr>
              <w:tc>
                <w:tcPr>
                  <w:tcW w:w="1055" w:type="pct"/>
                  <w:tcBorders>
                    <w:top w:val="single" w:sz="4" w:space="0" w:color="646464"/>
                    <w:bottom w:val="single" w:sz="4" w:space="0" w:color="646464"/>
                  </w:tcBorders>
                  <w:shd w:val="clear" w:color="auto" w:fill="EADDED" w:themeFill="text2" w:themeFillTint="33"/>
                  <w:tcMar>
                    <w:top w:w="40" w:type="dxa"/>
                    <w:bottom w:w="40" w:type="dxa"/>
                    <w:right w:w="60" w:type="dxa"/>
                  </w:tcMar>
                </w:tcPr>
                <w:p w14:paraId="28FAD78D" w14:textId="77777777" w:rsidR="00140469" w:rsidRPr="00FA5848" w:rsidRDefault="00140469" w:rsidP="00806A05">
                  <w:pPr>
                    <w:pStyle w:val="Tabletext"/>
                    <w:rPr>
                      <w:b/>
                    </w:rPr>
                  </w:pPr>
                  <w:r w:rsidRPr="00FA5848">
                    <w:rPr>
                      <w:b/>
                    </w:rPr>
                    <w:t>State and Territory Government officials</w:t>
                  </w:r>
                </w:p>
              </w:tc>
              <w:tc>
                <w:tcPr>
                  <w:tcW w:w="415"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3A2C13C7" w14:textId="77777777" w:rsidR="00140469" w:rsidRPr="00FA5848" w:rsidRDefault="00140469" w:rsidP="00806A05">
                  <w:pPr>
                    <w:pStyle w:val="Tabletext"/>
                    <w:jc w:val="center"/>
                    <w:rPr>
                      <w:b/>
                    </w:rPr>
                  </w:pPr>
                </w:p>
              </w:tc>
              <w:tc>
                <w:tcPr>
                  <w:tcW w:w="415"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47FF896E" w14:textId="77777777" w:rsidR="00140469" w:rsidRPr="00FA5848" w:rsidRDefault="00140469" w:rsidP="00806A05">
                  <w:pPr>
                    <w:pStyle w:val="Tabletext"/>
                    <w:jc w:val="center"/>
                    <w:rPr>
                      <w:b/>
                    </w:rPr>
                  </w:pPr>
                </w:p>
              </w:tc>
              <w:tc>
                <w:tcPr>
                  <w:tcW w:w="386"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314811BC" w14:textId="77777777" w:rsidR="00140469" w:rsidRPr="00FA5848" w:rsidRDefault="00140469" w:rsidP="00806A05">
                  <w:pPr>
                    <w:pStyle w:val="Tabletext"/>
                    <w:jc w:val="center"/>
                    <w:rPr>
                      <w:b/>
                    </w:rPr>
                  </w:pPr>
                </w:p>
              </w:tc>
              <w:tc>
                <w:tcPr>
                  <w:tcW w:w="403"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34DD2BCB" w14:textId="77777777" w:rsidR="00140469" w:rsidRPr="00FA5848" w:rsidRDefault="00140469" w:rsidP="00806A05">
                  <w:pPr>
                    <w:pStyle w:val="Tabletext"/>
                    <w:jc w:val="center"/>
                    <w:rPr>
                      <w:b/>
                    </w:rPr>
                  </w:pPr>
                </w:p>
              </w:tc>
              <w:tc>
                <w:tcPr>
                  <w:tcW w:w="398"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23E5E410" w14:textId="77777777" w:rsidR="00140469" w:rsidRPr="00FA5848" w:rsidRDefault="00140469" w:rsidP="00806A05">
                  <w:pPr>
                    <w:pStyle w:val="Tabletext"/>
                    <w:jc w:val="center"/>
                    <w:rPr>
                      <w:b/>
                    </w:rPr>
                  </w:pPr>
                </w:p>
              </w:tc>
              <w:tc>
                <w:tcPr>
                  <w:tcW w:w="402"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456B0112" w14:textId="77777777" w:rsidR="00140469" w:rsidRPr="00FA5848" w:rsidRDefault="00140469" w:rsidP="00806A05">
                  <w:pPr>
                    <w:pStyle w:val="Tabletext"/>
                    <w:jc w:val="center"/>
                    <w:rPr>
                      <w:b/>
                    </w:rPr>
                  </w:pPr>
                </w:p>
              </w:tc>
              <w:tc>
                <w:tcPr>
                  <w:tcW w:w="415"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3514DF6A" w14:textId="77777777" w:rsidR="00140469" w:rsidRPr="00FA5848" w:rsidRDefault="00140469" w:rsidP="00806A05">
                  <w:pPr>
                    <w:pStyle w:val="Tabletext"/>
                    <w:jc w:val="center"/>
                    <w:rPr>
                      <w:b/>
                    </w:rPr>
                  </w:pPr>
                </w:p>
              </w:tc>
              <w:tc>
                <w:tcPr>
                  <w:tcW w:w="373" w:type="pct"/>
                  <w:tcBorders>
                    <w:top w:val="single" w:sz="4" w:space="0" w:color="646464"/>
                    <w:bottom w:val="single" w:sz="4" w:space="0" w:color="646464"/>
                  </w:tcBorders>
                  <w:shd w:val="clear" w:color="auto" w:fill="EADDED" w:themeFill="text2" w:themeFillTint="33"/>
                  <w:vAlign w:val="center"/>
                </w:tcPr>
                <w:p w14:paraId="7CCBB11B" w14:textId="77777777" w:rsidR="00140469" w:rsidRPr="00FA5848" w:rsidRDefault="00140469" w:rsidP="00806A05">
                  <w:pPr>
                    <w:pStyle w:val="Tabletext"/>
                    <w:jc w:val="center"/>
                    <w:rPr>
                      <w:b/>
                    </w:rPr>
                  </w:pPr>
                </w:p>
              </w:tc>
              <w:tc>
                <w:tcPr>
                  <w:tcW w:w="540" w:type="pct"/>
                  <w:tcBorders>
                    <w:top w:val="single" w:sz="4" w:space="0" w:color="646464"/>
                    <w:bottom w:val="single" w:sz="4" w:space="0" w:color="646464"/>
                  </w:tcBorders>
                  <w:shd w:val="clear" w:color="auto" w:fill="EADDED" w:themeFill="text2" w:themeFillTint="33"/>
                  <w:vAlign w:val="center"/>
                </w:tcPr>
                <w:p w14:paraId="2D566394" w14:textId="77777777" w:rsidR="00140469" w:rsidRPr="00FA5848" w:rsidRDefault="00140469" w:rsidP="00806A05">
                  <w:pPr>
                    <w:pStyle w:val="Tabletext"/>
                    <w:jc w:val="center"/>
                    <w:rPr>
                      <w:b/>
                    </w:rPr>
                  </w:pPr>
                </w:p>
              </w:tc>
            </w:tr>
            <w:tr w:rsidR="00140469" w:rsidRPr="00FA5848" w14:paraId="7F2CF2F9" w14:textId="77777777" w:rsidTr="00806A05">
              <w:trPr>
                <w:gridBefore w:val="1"/>
                <w:wBefore w:w="198" w:type="pct"/>
                <w:cantSplit/>
              </w:trPr>
              <w:tc>
                <w:tcPr>
                  <w:tcW w:w="1055" w:type="pct"/>
                  <w:tcBorders>
                    <w:top w:val="single" w:sz="4" w:space="0" w:color="646464"/>
                    <w:bottom w:val="single" w:sz="4" w:space="0" w:color="646464"/>
                  </w:tcBorders>
                  <w:shd w:val="clear" w:color="auto" w:fill="auto"/>
                  <w:tcMar>
                    <w:top w:w="40" w:type="dxa"/>
                    <w:bottom w:w="40" w:type="dxa"/>
                    <w:right w:w="60" w:type="dxa"/>
                  </w:tcMar>
                </w:tcPr>
                <w:p w14:paraId="635CF9D0" w14:textId="77777777" w:rsidR="00140469" w:rsidRPr="00FA5848" w:rsidRDefault="00140469" w:rsidP="00806A05">
                  <w:pPr>
                    <w:pStyle w:val="Tabletext"/>
                  </w:pPr>
                  <w:r w:rsidRPr="00FA5848">
                    <w:t>Education and Training</w:t>
                  </w:r>
                </w:p>
              </w:tc>
              <w:tc>
                <w:tcPr>
                  <w:tcW w:w="415" w:type="pct"/>
                  <w:tcBorders>
                    <w:top w:val="single" w:sz="4" w:space="0" w:color="646464"/>
                    <w:bottom w:val="single" w:sz="4" w:space="0" w:color="646464"/>
                  </w:tcBorders>
                  <w:shd w:val="clear" w:color="auto" w:fill="auto"/>
                  <w:tcMar>
                    <w:top w:w="40" w:type="dxa"/>
                    <w:bottom w:w="40" w:type="dxa"/>
                    <w:right w:w="60" w:type="dxa"/>
                  </w:tcMar>
                  <w:vAlign w:val="center"/>
                </w:tcPr>
                <w:p w14:paraId="00E87D41" w14:textId="77777777" w:rsidR="00140469" w:rsidRPr="00FA5848" w:rsidRDefault="00140469" w:rsidP="00806A05">
                  <w:pPr>
                    <w:pStyle w:val="Tabletext"/>
                    <w:jc w:val="center"/>
                  </w:pPr>
                  <w:r w:rsidRPr="00FA5848">
                    <w:t>1</w:t>
                  </w:r>
                </w:p>
              </w:tc>
              <w:tc>
                <w:tcPr>
                  <w:tcW w:w="415" w:type="pct"/>
                  <w:tcBorders>
                    <w:top w:val="single" w:sz="4" w:space="0" w:color="646464"/>
                    <w:bottom w:val="single" w:sz="4" w:space="0" w:color="646464"/>
                  </w:tcBorders>
                  <w:shd w:val="clear" w:color="auto" w:fill="auto"/>
                  <w:tcMar>
                    <w:top w:w="40" w:type="dxa"/>
                    <w:bottom w:w="40" w:type="dxa"/>
                    <w:right w:w="60" w:type="dxa"/>
                  </w:tcMar>
                  <w:vAlign w:val="center"/>
                </w:tcPr>
                <w:p w14:paraId="7219CE2C" w14:textId="77777777" w:rsidR="00140469" w:rsidRPr="00FA5848" w:rsidRDefault="00140469" w:rsidP="00806A05">
                  <w:pPr>
                    <w:pStyle w:val="Tabletext"/>
                    <w:jc w:val="center"/>
                  </w:pPr>
                  <w:r w:rsidRPr="00FA5848">
                    <w:t>1</w:t>
                  </w:r>
                </w:p>
              </w:tc>
              <w:tc>
                <w:tcPr>
                  <w:tcW w:w="386" w:type="pct"/>
                  <w:tcBorders>
                    <w:top w:val="single" w:sz="4" w:space="0" w:color="646464"/>
                    <w:bottom w:val="single" w:sz="4" w:space="0" w:color="646464"/>
                  </w:tcBorders>
                  <w:shd w:val="clear" w:color="auto" w:fill="auto"/>
                  <w:tcMar>
                    <w:top w:w="40" w:type="dxa"/>
                    <w:bottom w:w="40" w:type="dxa"/>
                    <w:right w:w="60" w:type="dxa"/>
                  </w:tcMar>
                  <w:vAlign w:val="center"/>
                </w:tcPr>
                <w:p w14:paraId="63076A97" w14:textId="77777777" w:rsidR="00140469" w:rsidRPr="00FA5848" w:rsidRDefault="00140469" w:rsidP="00806A05">
                  <w:pPr>
                    <w:pStyle w:val="Tabletext"/>
                    <w:jc w:val="center"/>
                  </w:pPr>
                  <w:r w:rsidRPr="00FA5848">
                    <w:t>1</w:t>
                  </w:r>
                </w:p>
              </w:tc>
              <w:tc>
                <w:tcPr>
                  <w:tcW w:w="403" w:type="pct"/>
                  <w:tcBorders>
                    <w:top w:val="single" w:sz="4" w:space="0" w:color="646464"/>
                    <w:bottom w:val="single" w:sz="4" w:space="0" w:color="646464"/>
                  </w:tcBorders>
                  <w:shd w:val="clear" w:color="auto" w:fill="auto"/>
                  <w:tcMar>
                    <w:top w:w="40" w:type="dxa"/>
                    <w:bottom w:w="40" w:type="dxa"/>
                    <w:right w:w="60" w:type="dxa"/>
                  </w:tcMar>
                  <w:vAlign w:val="center"/>
                </w:tcPr>
                <w:p w14:paraId="2E910AEF" w14:textId="77777777" w:rsidR="00140469" w:rsidRPr="00FA5848" w:rsidRDefault="00140469" w:rsidP="00806A05">
                  <w:pPr>
                    <w:pStyle w:val="Tabletext"/>
                    <w:jc w:val="center"/>
                  </w:pPr>
                  <w:r w:rsidRPr="00FA5848">
                    <w:t>1</w:t>
                  </w:r>
                </w:p>
              </w:tc>
              <w:tc>
                <w:tcPr>
                  <w:tcW w:w="398" w:type="pct"/>
                  <w:tcBorders>
                    <w:top w:val="single" w:sz="4" w:space="0" w:color="646464"/>
                    <w:bottom w:val="single" w:sz="4" w:space="0" w:color="646464"/>
                  </w:tcBorders>
                  <w:shd w:val="clear" w:color="auto" w:fill="auto"/>
                  <w:tcMar>
                    <w:top w:w="40" w:type="dxa"/>
                    <w:bottom w:w="40" w:type="dxa"/>
                    <w:right w:w="60" w:type="dxa"/>
                  </w:tcMar>
                  <w:vAlign w:val="center"/>
                </w:tcPr>
                <w:p w14:paraId="0D5D31C4" w14:textId="77777777" w:rsidR="00140469" w:rsidRPr="00FA5848" w:rsidRDefault="00140469" w:rsidP="00806A05">
                  <w:pPr>
                    <w:pStyle w:val="Tabletext"/>
                    <w:jc w:val="center"/>
                  </w:pPr>
                  <w:r w:rsidRPr="00FA5848">
                    <w:t>1</w:t>
                  </w:r>
                </w:p>
              </w:tc>
              <w:tc>
                <w:tcPr>
                  <w:tcW w:w="402" w:type="pct"/>
                  <w:tcBorders>
                    <w:top w:val="single" w:sz="4" w:space="0" w:color="646464"/>
                    <w:bottom w:val="single" w:sz="4" w:space="0" w:color="646464"/>
                  </w:tcBorders>
                  <w:shd w:val="clear" w:color="auto" w:fill="auto"/>
                  <w:tcMar>
                    <w:top w:w="40" w:type="dxa"/>
                    <w:bottom w:w="40" w:type="dxa"/>
                    <w:right w:w="60" w:type="dxa"/>
                  </w:tcMar>
                  <w:vAlign w:val="center"/>
                </w:tcPr>
                <w:p w14:paraId="4B4AF5DB" w14:textId="77777777" w:rsidR="00140469" w:rsidRPr="00FA5848" w:rsidRDefault="00140469" w:rsidP="00806A05">
                  <w:pPr>
                    <w:pStyle w:val="Tabletext"/>
                    <w:jc w:val="center"/>
                  </w:pPr>
                  <w:r w:rsidRPr="00FA5848">
                    <w:t>1</w:t>
                  </w:r>
                </w:p>
              </w:tc>
              <w:tc>
                <w:tcPr>
                  <w:tcW w:w="415" w:type="pct"/>
                  <w:tcBorders>
                    <w:top w:val="single" w:sz="4" w:space="0" w:color="646464"/>
                    <w:bottom w:val="single" w:sz="4" w:space="0" w:color="646464"/>
                  </w:tcBorders>
                  <w:shd w:val="clear" w:color="auto" w:fill="auto"/>
                  <w:tcMar>
                    <w:top w:w="40" w:type="dxa"/>
                    <w:bottom w:w="40" w:type="dxa"/>
                    <w:right w:w="60" w:type="dxa"/>
                  </w:tcMar>
                  <w:vAlign w:val="center"/>
                </w:tcPr>
                <w:p w14:paraId="15C6C19B" w14:textId="77777777" w:rsidR="00140469" w:rsidRPr="00FA5848" w:rsidRDefault="00140469" w:rsidP="00806A05">
                  <w:pPr>
                    <w:pStyle w:val="Tabletext"/>
                    <w:jc w:val="center"/>
                  </w:pPr>
                  <w:r w:rsidRPr="00FA5848">
                    <w:t>1</w:t>
                  </w:r>
                </w:p>
              </w:tc>
              <w:tc>
                <w:tcPr>
                  <w:tcW w:w="373" w:type="pct"/>
                  <w:tcBorders>
                    <w:top w:val="single" w:sz="4" w:space="0" w:color="646464"/>
                    <w:bottom w:val="single" w:sz="4" w:space="0" w:color="646464"/>
                  </w:tcBorders>
                  <w:vAlign w:val="center"/>
                </w:tcPr>
                <w:p w14:paraId="04FE1222" w14:textId="77777777" w:rsidR="00140469" w:rsidRPr="00FA5848" w:rsidRDefault="00140469" w:rsidP="00806A05">
                  <w:pPr>
                    <w:pStyle w:val="Tabletext"/>
                    <w:jc w:val="center"/>
                  </w:pPr>
                  <w:r w:rsidRPr="00FA5848">
                    <w:t>1</w:t>
                  </w:r>
                </w:p>
              </w:tc>
              <w:tc>
                <w:tcPr>
                  <w:tcW w:w="540" w:type="pct"/>
                  <w:tcBorders>
                    <w:top w:val="single" w:sz="4" w:space="0" w:color="646464"/>
                    <w:bottom w:val="single" w:sz="4" w:space="0" w:color="646464"/>
                  </w:tcBorders>
                  <w:vAlign w:val="center"/>
                </w:tcPr>
                <w:p w14:paraId="220A4605" w14:textId="77777777" w:rsidR="00140469" w:rsidRPr="00FA5848" w:rsidRDefault="00140469" w:rsidP="00806A05">
                  <w:pPr>
                    <w:pStyle w:val="Tabletext"/>
                    <w:jc w:val="center"/>
                    <w:rPr>
                      <w:b/>
                    </w:rPr>
                  </w:pPr>
                  <w:r w:rsidRPr="00FA5848">
                    <w:rPr>
                      <w:b/>
                    </w:rPr>
                    <w:t>8/8</w:t>
                  </w:r>
                </w:p>
              </w:tc>
            </w:tr>
            <w:tr w:rsidR="00140469" w:rsidRPr="00FA5848" w14:paraId="6C17B9D0" w14:textId="77777777" w:rsidTr="00806A05">
              <w:trPr>
                <w:gridBefore w:val="1"/>
                <w:wBefore w:w="198" w:type="pct"/>
                <w:cantSplit/>
              </w:trPr>
              <w:tc>
                <w:tcPr>
                  <w:tcW w:w="1055" w:type="pct"/>
                  <w:tcBorders>
                    <w:top w:val="single" w:sz="4" w:space="0" w:color="646464"/>
                    <w:bottom w:val="single" w:sz="4" w:space="0" w:color="646464"/>
                  </w:tcBorders>
                  <w:shd w:val="clear" w:color="auto" w:fill="auto"/>
                  <w:tcMar>
                    <w:top w:w="40" w:type="dxa"/>
                    <w:bottom w:w="40" w:type="dxa"/>
                    <w:right w:w="60" w:type="dxa"/>
                  </w:tcMar>
                </w:tcPr>
                <w:p w14:paraId="7A722D65" w14:textId="77777777" w:rsidR="00140469" w:rsidRPr="00FA5848" w:rsidRDefault="00140469" w:rsidP="00806A05">
                  <w:r w:rsidRPr="00FA5848">
                    <w:t>First Minister and Cabinet</w:t>
                  </w:r>
                </w:p>
              </w:tc>
              <w:tc>
                <w:tcPr>
                  <w:tcW w:w="415" w:type="pct"/>
                  <w:tcBorders>
                    <w:top w:val="single" w:sz="4" w:space="0" w:color="646464"/>
                    <w:bottom w:val="single" w:sz="4" w:space="0" w:color="646464"/>
                  </w:tcBorders>
                  <w:shd w:val="clear" w:color="auto" w:fill="auto"/>
                  <w:tcMar>
                    <w:top w:w="40" w:type="dxa"/>
                    <w:bottom w:w="40" w:type="dxa"/>
                    <w:right w:w="60" w:type="dxa"/>
                  </w:tcMar>
                  <w:vAlign w:val="center"/>
                </w:tcPr>
                <w:p w14:paraId="09446E1C" w14:textId="77777777" w:rsidR="00140469" w:rsidRPr="00FA5848" w:rsidRDefault="00140469" w:rsidP="00806A05">
                  <w:pPr>
                    <w:jc w:val="center"/>
                  </w:pPr>
                  <w:r w:rsidRPr="00FA5848">
                    <w:t>Unavail-able</w:t>
                  </w:r>
                </w:p>
              </w:tc>
              <w:tc>
                <w:tcPr>
                  <w:tcW w:w="415" w:type="pct"/>
                  <w:tcBorders>
                    <w:top w:val="single" w:sz="4" w:space="0" w:color="646464"/>
                    <w:bottom w:val="single" w:sz="4" w:space="0" w:color="646464"/>
                  </w:tcBorders>
                  <w:shd w:val="clear" w:color="auto" w:fill="auto"/>
                  <w:tcMar>
                    <w:top w:w="40" w:type="dxa"/>
                    <w:bottom w:w="40" w:type="dxa"/>
                    <w:right w:w="60" w:type="dxa"/>
                  </w:tcMar>
                  <w:vAlign w:val="center"/>
                </w:tcPr>
                <w:p w14:paraId="2140E9BD" w14:textId="77777777" w:rsidR="00140469" w:rsidRPr="00FA5848" w:rsidRDefault="00140469" w:rsidP="00806A05">
                  <w:pPr>
                    <w:jc w:val="center"/>
                  </w:pPr>
                  <w:r w:rsidRPr="00FA5848">
                    <w:t>1</w:t>
                  </w:r>
                </w:p>
              </w:tc>
              <w:tc>
                <w:tcPr>
                  <w:tcW w:w="386" w:type="pct"/>
                  <w:tcBorders>
                    <w:top w:val="single" w:sz="4" w:space="0" w:color="646464"/>
                    <w:bottom w:val="single" w:sz="4" w:space="0" w:color="646464"/>
                  </w:tcBorders>
                  <w:shd w:val="clear" w:color="auto" w:fill="auto"/>
                  <w:tcMar>
                    <w:top w:w="40" w:type="dxa"/>
                    <w:bottom w:w="40" w:type="dxa"/>
                    <w:right w:w="60" w:type="dxa"/>
                  </w:tcMar>
                  <w:vAlign w:val="center"/>
                </w:tcPr>
                <w:p w14:paraId="5253A8AA" w14:textId="77777777" w:rsidR="00140469" w:rsidRPr="00FA5848" w:rsidRDefault="00140469" w:rsidP="00806A05">
                  <w:pPr>
                    <w:jc w:val="center"/>
                  </w:pPr>
                  <w:r w:rsidRPr="00FA5848">
                    <w:t>1</w:t>
                  </w:r>
                </w:p>
              </w:tc>
              <w:tc>
                <w:tcPr>
                  <w:tcW w:w="403" w:type="pct"/>
                  <w:tcBorders>
                    <w:top w:val="single" w:sz="4" w:space="0" w:color="646464"/>
                    <w:bottom w:val="single" w:sz="4" w:space="0" w:color="646464"/>
                  </w:tcBorders>
                  <w:shd w:val="clear" w:color="auto" w:fill="auto"/>
                  <w:tcMar>
                    <w:top w:w="40" w:type="dxa"/>
                    <w:bottom w:w="40" w:type="dxa"/>
                    <w:right w:w="60" w:type="dxa"/>
                  </w:tcMar>
                  <w:vAlign w:val="center"/>
                </w:tcPr>
                <w:p w14:paraId="6E7A53A7" w14:textId="77777777" w:rsidR="00140469" w:rsidRPr="00FA5848" w:rsidRDefault="00140469" w:rsidP="00806A05">
                  <w:pPr>
                    <w:jc w:val="center"/>
                  </w:pPr>
                  <w:r w:rsidRPr="00FA5848">
                    <w:t>1</w:t>
                  </w:r>
                </w:p>
              </w:tc>
              <w:tc>
                <w:tcPr>
                  <w:tcW w:w="398" w:type="pct"/>
                  <w:tcBorders>
                    <w:top w:val="single" w:sz="4" w:space="0" w:color="646464"/>
                    <w:bottom w:val="single" w:sz="4" w:space="0" w:color="646464"/>
                  </w:tcBorders>
                  <w:shd w:val="clear" w:color="auto" w:fill="auto"/>
                  <w:tcMar>
                    <w:top w:w="40" w:type="dxa"/>
                    <w:bottom w:w="40" w:type="dxa"/>
                    <w:right w:w="60" w:type="dxa"/>
                  </w:tcMar>
                  <w:vAlign w:val="center"/>
                </w:tcPr>
                <w:p w14:paraId="65E81BF6" w14:textId="77777777" w:rsidR="00140469" w:rsidRPr="00FA5848" w:rsidRDefault="00140469" w:rsidP="00806A05">
                  <w:pPr>
                    <w:jc w:val="center"/>
                  </w:pPr>
                  <w:r w:rsidRPr="00FA5848">
                    <w:t>Declined</w:t>
                  </w:r>
                </w:p>
              </w:tc>
              <w:tc>
                <w:tcPr>
                  <w:tcW w:w="402" w:type="pct"/>
                  <w:tcBorders>
                    <w:top w:val="single" w:sz="4" w:space="0" w:color="646464"/>
                    <w:bottom w:val="single" w:sz="4" w:space="0" w:color="646464"/>
                  </w:tcBorders>
                  <w:shd w:val="clear" w:color="auto" w:fill="auto"/>
                  <w:tcMar>
                    <w:top w:w="40" w:type="dxa"/>
                    <w:bottom w:w="40" w:type="dxa"/>
                    <w:right w:w="60" w:type="dxa"/>
                  </w:tcMar>
                  <w:vAlign w:val="center"/>
                </w:tcPr>
                <w:p w14:paraId="14859498" w14:textId="77777777" w:rsidR="00140469" w:rsidRPr="00FA5848" w:rsidRDefault="00140469" w:rsidP="00806A05">
                  <w:pPr>
                    <w:jc w:val="center"/>
                  </w:pPr>
                  <w:r w:rsidRPr="00FA5848">
                    <w:t>Declined</w:t>
                  </w:r>
                </w:p>
              </w:tc>
              <w:tc>
                <w:tcPr>
                  <w:tcW w:w="415" w:type="pct"/>
                  <w:tcBorders>
                    <w:top w:val="single" w:sz="4" w:space="0" w:color="646464"/>
                    <w:bottom w:val="single" w:sz="4" w:space="0" w:color="646464"/>
                  </w:tcBorders>
                  <w:shd w:val="clear" w:color="auto" w:fill="auto"/>
                  <w:tcMar>
                    <w:top w:w="40" w:type="dxa"/>
                    <w:bottom w:w="40" w:type="dxa"/>
                    <w:right w:w="60" w:type="dxa"/>
                  </w:tcMar>
                  <w:vAlign w:val="center"/>
                </w:tcPr>
                <w:p w14:paraId="63A25818" w14:textId="77777777" w:rsidR="00140469" w:rsidRPr="00FA5848" w:rsidRDefault="00140469" w:rsidP="00806A05">
                  <w:pPr>
                    <w:jc w:val="center"/>
                  </w:pPr>
                  <w:r w:rsidRPr="00FA5848">
                    <w:t>1</w:t>
                  </w:r>
                </w:p>
              </w:tc>
              <w:tc>
                <w:tcPr>
                  <w:tcW w:w="373" w:type="pct"/>
                  <w:tcBorders>
                    <w:top w:val="single" w:sz="4" w:space="0" w:color="646464"/>
                    <w:bottom w:val="single" w:sz="4" w:space="0" w:color="646464"/>
                  </w:tcBorders>
                  <w:vAlign w:val="center"/>
                </w:tcPr>
                <w:p w14:paraId="661A787E" w14:textId="77777777" w:rsidR="00140469" w:rsidRPr="00FA5848" w:rsidRDefault="00140469" w:rsidP="00806A05">
                  <w:pPr>
                    <w:jc w:val="center"/>
                  </w:pPr>
                  <w:r w:rsidRPr="00FA5848">
                    <w:t>1</w:t>
                  </w:r>
                </w:p>
              </w:tc>
              <w:tc>
                <w:tcPr>
                  <w:tcW w:w="540" w:type="pct"/>
                  <w:tcBorders>
                    <w:top w:val="single" w:sz="4" w:space="0" w:color="646464"/>
                    <w:bottom w:val="single" w:sz="4" w:space="0" w:color="646464"/>
                  </w:tcBorders>
                  <w:vAlign w:val="center"/>
                </w:tcPr>
                <w:p w14:paraId="208D6992" w14:textId="77777777" w:rsidR="00140469" w:rsidRPr="00FA5848" w:rsidRDefault="00140469" w:rsidP="00806A05">
                  <w:pPr>
                    <w:jc w:val="center"/>
                    <w:rPr>
                      <w:b/>
                    </w:rPr>
                  </w:pPr>
                  <w:r w:rsidRPr="00FA5848">
                    <w:rPr>
                      <w:b/>
                    </w:rPr>
                    <w:t>5/8</w:t>
                  </w:r>
                </w:p>
              </w:tc>
            </w:tr>
            <w:tr w:rsidR="00140469" w:rsidRPr="00FA5848" w14:paraId="4D2A677F" w14:textId="77777777" w:rsidTr="00806A05">
              <w:trPr>
                <w:gridBefore w:val="1"/>
                <w:wBefore w:w="198" w:type="pct"/>
                <w:cantSplit/>
              </w:trPr>
              <w:tc>
                <w:tcPr>
                  <w:tcW w:w="1055" w:type="pct"/>
                  <w:tcBorders>
                    <w:top w:val="single" w:sz="4" w:space="0" w:color="646464"/>
                    <w:bottom w:val="single" w:sz="4" w:space="0" w:color="646464"/>
                  </w:tcBorders>
                  <w:shd w:val="clear" w:color="auto" w:fill="auto"/>
                  <w:tcMar>
                    <w:top w:w="40" w:type="dxa"/>
                    <w:bottom w:w="40" w:type="dxa"/>
                    <w:right w:w="60" w:type="dxa"/>
                  </w:tcMar>
                </w:tcPr>
                <w:p w14:paraId="65404E1B" w14:textId="77777777" w:rsidR="00140469" w:rsidRPr="00FA5848" w:rsidRDefault="00140469" w:rsidP="00806A05">
                  <w:r w:rsidRPr="00FA5848">
                    <w:t>Treasury</w:t>
                  </w:r>
                </w:p>
              </w:tc>
              <w:tc>
                <w:tcPr>
                  <w:tcW w:w="415" w:type="pct"/>
                  <w:tcBorders>
                    <w:top w:val="single" w:sz="4" w:space="0" w:color="646464"/>
                    <w:bottom w:val="single" w:sz="4" w:space="0" w:color="646464"/>
                  </w:tcBorders>
                  <w:shd w:val="clear" w:color="auto" w:fill="auto"/>
                  <w:tcMar>
                    <w:top w:w="40" w:type="dxa"/>
                    <w:bottom w:w="40" w:type="dxa"/>
                    <w:right w:w="60" w:type="dxa"/>
                  </w:tcMar>
                  <w:vAlign w:val="center"/>
                </w:tcPr>
                <w:p w14:paraId="6F015139" w14:textId="77777777" w:rsidR="00140469" w:rsidRPr="00FA5848" w:rsidRDefault="00140469" w:rsidP="00806A05">
                  <w:pPr>
                    <w:jc w:val="center"/>
                  </w:pPr>
                  <w:r w:rsidRPr="00FA5848">
                    <w:t>1</w:t>
                  </w:r>
                </w:p>
              </w:tc>
              <w:tc>
                <w:tcPr>
                  <w:tcW w:w="415" w:type="pct"/>
                  <w:tcBorders>
                    <w:top w:val="single" w:sz="4" w:space="0" w:color="646464"/>
                    <w:bottom w:val="single" w:sz="4" w:space="0" w:color="646464"/>
                  </w:tcBorders>
                  <w:shd w:val="clear" w:color="auto" w:fill="auto"/>
                  <w:tcMar>
                    <w:top w:w="40" w:type="dxa"/>
                    <w:bottom w:w="40" w:type="dxa"/>
                    <w:right w:w="60" w:type="dxa"/>
                  </w:tcMar>
                  <w:vAlign w:val="center"/>
                </w:tcPr>
                <w:p w14:paraId="2095FBBC" w14:textId="77777777" w:rsidR="00140469" w:rsidRPr="00FA5848" w:rsidRDefault="00140469" w:rsidP="00806A05">
                  <w:pPr>
                    <w:jc w:val="center"/>
                  </w:pPr>
                  <w:r w:rsidRPr="00FA5848">
                    <w:t>1</w:t>
                  </w:r>
                </w:p>
              </w:tc>
              <w:tc>
                <w:tcPr>
                  <w:tcW w:w="386" w:type="pct"/>
                  <w:tcBorders>
                    <w:top w:val="single" w:sz="4" w:space="0" w:color="646464"/>
                    <w:bottom w:val="single" w:sz="4" w:space="0" w:color="646464"/>
                  </w:tcBorders>
                  <w:shd w:val="clear" w:color="auto" w:fill="auto"/>
                  <w:tcMar>
                    <w:top w:w="40" w:type="dxa"/>
                    <w:bottom w:w="40" w:type="dxa"/>
                    <w:right w:w="60" w:type="dxa"/>
                  </w:tcMar>
                  <w:vAlign w:val="center"/>
                </w:tcPr>
                <w:p w14:paraId="34E710DF" w14:textId="77777777" w:rsidR="00140469" w:rsidRPr="00FA5848" w:rsidRDefault="00140469" w:rsidP="00806A05">
                  <w:pPr>
                    <w:jc w:val="center"/>
                  </w:pPr>
                  <w:r w:rsidRPr="00FA5848">
                    <w:t>1</w:t>
                  </w:r>
                </w:p>
              </w:tc>
              <w:tc>
                <w:tcPr>
                  <w:tcW w:w="403" w:type="pct"/>
                  <w:tcBorders>
                    <w:top w:val="single" w:sz="4" w:space="0" w:color="646464"/>
                    <w:bottom w:val="single" w:sz="4" w:space="0" w:color="646464"/>
                  </w:tcBorders>
                  <w:shd w:val="clear" w:color="auto" w:fill="auto"/>
                  <w:tcMar>
                    <w:top w:w="40" w:type="dxa"/>
                    <w:bottom w:w="40" w:type="dxa"/>
                    <w:right w:w="60" w:type="dxa"/>
                  </w:tcMar>
                  <w:vAlign w:val="center"/>
                </w:tcPr>
                <w:p w14:paraId="1F7F0FFC" w14:textId="77777777" w:rsidR="00140469" w:rsidRPr="00FA5848" w:rsidRDefault="00140469" w:rsidP="00806A05">
                  <w:pPr>
                    <w:jc w:val="center"/>
                  </w:pPr>
                  <w:r w:rsidRPr="00FA5848">
                    <w:t>1</w:t>
                  </w:r>
                </w:p>
              </w:tc>
              <w:tc>
                <w:tcPr>
                  <w:tcW w:w="398" w:type="pct"/>
                  <w:tcBorders>
                    <w:top w:val="single" w:sz="4" w:space="0" w:color="646464"/>
                    <w:bottom w:val="single" w:sz="4" w:space="0" w:color="646464"/>
                  </w:tcBorders>
                  <w:shd w:val="clear" w:color="auto" w:fill="auto"/>
                  <w:tcMar>
                    <w:top w:w="40" w:type="dxa"/>
                    <w:bottom w:w="40" w:type="dxa"/>
                    <w:right w:w="60" w:type="dxa"/>
                  </w:tcMar>
                  <w:vAlign w:val="center"/>
                </w:tcPr>
                <w:p w14:paraId="6894E945" w14:textId="77777777" w:rsidR="00140469" w:rsidRPr="00FA5848" w:rsidRDefault="00140469" w:rsidP="00806A05">
                  <w:pPr>
                    <w:jc w:val="center"/>
                  </w:pPr>
                  <w:r w:rsidRPr="00FA5848">
                    <w:t>Declined</w:t>
                  </w:r>
                </w:p>
              </w:tc>
              <w:tc>
                <w:tcPr>
                  <w:tcW w:w="402" w:type="pct"/>
                  <w:tcBorders>
                    <w:top w:val="single" w:sz="4" w:space="0" w:color="646464"/>
                    <w:bottom w:val="single" w:sz="4" w:space="0" w:color="646464"/>
                  </w:tcBorders>
                  <w:shd w:val="clear" w:color="auto" w:fill="auto"/>
                  <w:tcMar>
                    <w:top w:w="40" w:type="dxa"/>
                    <w:bottom w:w="40" w:type="dxa"/>
                    <w:right w:w="60" w:type="dxa"/>
                  </w:tcMar>
                  <w:vAlign w:val="center"/>
                </w:tcPr>
                <w:p w14:paraId="33C5FB25" w14:textId="77777777" w:rsidR="00140469" w:rsidRPr="00FA5848" w:rsidRDefault="00140469" w:rsidP="00806A05">
                  <w:pPr>
                    <w:jc w:val="center"/>
                  </w:pPr>
                  <w:r w:rsidRPr="00FA5848">
                    <w:t>Declined</w:t>
                  </w:r>
                </w:p>
              </w:tc>
              <w:tc>
                <w:tcPr>
                  <w:tcW w:w="415" w:type="pct"/>
                  <w:tcBorders>
                    <w:top w:val="single" w:sz="4" w:space="0" w:color="646464"/>
                    <w:bottom w:val="single" w:sz="4" w:space="0" w:color="646464"/>
                  </w:tcBorders>
                  <w:shd w:val="clear" w:color="auto" w:fill="auto"/>
                  <w:tcMar>
                    <w:top w:w="40" w:type="dxa"/>
                    <w:bottom w:w="40" w:type="dxa"/>
                    <w:right w:w="60" w:type="dxa"/>
                  </w:tcMar>
                  <w:vAlign w:val="center"/>
                </w:tcPr>
                <w:p w14:paraId="4D4096AD" w14:textId="77777777" w:rsidR="00140469" w:rsidRPr="00FA5848" w:rsidRDefault="00140469" w:rsidP="00806A05">
                  <w:pPr>
                    <w:jc w:val="center"/>
                  </w:pPr>
                  <w:r w:rsidRPr="00FA5848">
                    <w:t>Declined</w:t>
                  </w:r>
                </w:p>
              </w:tc>
              <w:tc>
                <w:tcPr>
                  <w:tcW w:w="373" w:type="pct"/>
                  <w:tcBorders>
                    <w:top w:val="single" w:sz="4" w:space="0" w:color="646464"/>
                    <w:bottom w:val="single" w:sz="4" w:space="0" w:color="646464"/>
                  </w:tcBorders>
                  <w:vAlign w:val="center"/>
                </w:tcPr>
                <w:p w14:paraId="41E15BB1" w14:textId="77777777" w:rsidR="00140469" w:rsidRPr="00FA5848" w:rsidRDefault="00140469" w:rsidP="00806A05">
                  <w:pPr>
                    <w:jc w:val="center"/>
                  </w:pPr>
                  <w:r w:rsidRPr="00FA5848">
                    <w:t>1</w:t>
                  </w:r>
                </w:p>
              </w:tc>
              <w:tc>
                <w:tcPr>
                  <w:tcW w:w="540" w:type="pct"/>
                  <w:tcBorders>
                    <w:top w:val="single" w:sz="4" w:space="0" w:color="646464"/>
                    <w:bottom w:val="single" w:sz="4" w:space="0" w:color="646464"/>
                  </w:tcBorders>
                  <w:vAlign w:val="center"/>
                </w:tcPr>
                <w:p w14:paraId="7D875DE7" w14:textId="77777777" w:rsidR="00140469" w:rsidRPr="00FA5848" w:rsidRDefault="00140469" w:rsidP="00806A05">
                  <w:pPr>
                    <w:jc w:val="center"/>
                    <w:rPr>
                      <w:b/>
                    </w:rPr>
                  </w:pPr>
                  <w:r w:rsidRPr="00FA5848">
                    <w:rPr>
                      <w:b/>
                    </w:rPr>
                    <w:t>5/8</w:t>
                  </w:r>
                </w:p>
              </w:tc>
            </w:tr>
            <w:tr w:rsidR="00140469" w:rsidRPr="00FA5848" w14:paraId="7A9406F5" w14:textId="77777777" w:rsidTr="00806A05">
              <w:trPr>
                <w:gridBefore w:val="1"/>
                <w:wBefore w:w="198" w:type="pct"/>
                <w:cantSplit/>
              </w:trPr>
              <w:tc>
                <w:tcPr>
                  <w:tcW w:w="1055" w:type="pct"/>
                  <w:tcBorders>
                    <w:top w:val="single" w:sz="4" w:space="0" w:color="646464"/>
                    <w:bottom w:val="single" w:sz="4" w:space="0" w:color="646464"/>
                  </w:tcBorders>
                  <w:shd w:val="clear" w:color="auto" w:fill="EADDED" w:themeFill="text2" w:themeFillTint="33"/>
                  <w:tcMar>
                    <w:top w:w="40" w:type="dxa"/>
                    <w:bottom w:w="40" w:type="dxa"/>
                    <w:right w:w="60" w:type="dxa"/>
                  </w:tcMar>
                </w:tcPr>
                <w:p w14:paraId="6ED14149" w14:textId="77777777" w:rsidR="00140469" w:rsidRPr="00FA5848" w:rsidRDefault="00140469" w:rsidP="00806A05">
                  <w:pPr>
                    <w:pStyle w:val="Tabletext"/>
                    <w:rPr>
                      <w:b/>
                    </w:rPr>
                  </w:pPr>
                  <w:r w:rsidRPr="00FA5848">
                    <w:rPr>
                      <w:b/>
                    </w:rPr>
                    <w:t>Commonwealth Government officials</w:t>
                  </w:r>
                </w:p>
              </w:tc>
              <w:tc>
                <w:tcPr>
                  <w:tcW w:w="415"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6CC278AA"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7B9C085E" w14:textId="77777777" w:rsidR="00140469" w:rsidRPr="00FA5848" w:rsidRDefault="00140469" w:rsidP="00806A05">
                  <w:pPr>
                    <w:pStyle w:val="Tabletext"/>
                    <w:jc w:val="center"/>
                  </w:pPr>
                </w:p>
              </w:tc>
              <w:tc>
                <w:tcPr>
                  <w:tcW w:w="386"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2BF9ECAB" w14:textId="77777777" w:rsidR="00140469" w:rsidRPr="00FA5848" w:rsidRDefault="00140469" w:rsidP="00806A05">
                  <w:pPr>
                    <w:pStyle w:val="Tabletext"/>
                    <w:jc w:val="center"/>
                  </w:pPr>
                </w:p>
              </w:tc>
              <w:tc>
                <w:tcPr>
                  <w:tcW w:w="403"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2DF932F7" w14:textId="77777777" w:rsidR="00140469" w:rsidRPr="00FA5848" w:rsidRDefault="00140469" w:rsidP="00806A05">
                  <w:pPr>
                    <w:pStyle w:val="Tabletext"/>
                    <w:jc w:val="center"/>
                  </w:pPr>
                </w:p>
              </w:tc>
              <w:tc>
                <w:tcPr>
                  <w:tcW w:w="398"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4C24F536" w14:textId="77777777" w:rsidR="00140469" w:rsidRPr="00FA5848" w:rsidRDefault="00140469" w:rsidP="00806A05">
                  <w:pPr>
                    <w:pStyle w:val="Tabletext"/>
                    <w:jc w:val="center"/>
                  </w:pPr>
                </w:p>
              </w:tc>
              <w:tc>
                <w:tcPr>
                  <w:tcW w:w="402"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40DFFD65"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6C08F14B" w14:textId="77777777" w:rsidR="00140469" w:rsidRPr="00FA5848" w:rsidRDefault="00140469" w:rsidP="00806A05">
                  <w:pPr>
                    <w:pStyle w:val="Tabletext"/>
                    <w:jc w:val="center"/>
                  </w:pPr>
                </w:p>
              </w:tc>
              <w:tc>
                <w:tcPr>
                  <w:tcW w:w="373" w:type="pct"/>
                  <w:tcBorders>
                    <w:top w:val="single" w:sz="4" w:space="0" w:color="646464"/>
                    <w:bottom w:val="single" w:sz="4" w:space="0" w:color="646464"/>
                  </w:tcBorders>
                  <w:shd w:val="clear" w:color="auto" w:fill="EADDED" w:themeFill="text2" w:themeFillTint="33"/>
                  <w:vAlign w:val="center"/>
                </w:tcPr>
                <w:p w14:paraId="2E1DAFC6" w14:textId="77777777" w:rsidR="00140469" w:rsidRPr="00FA5848" w:rsidRDefault="00140469" w:rsidP="00806A05">
                  <w:pPr>
                    <w:pStyle w:val="Tabletext"/>
                    <w:jc w:val="center"/>
                  </w:pPr>
                </w:p>
              </w:tc>
              <w:tc>
                <w:tcPr>
                  <w:tcW w:w="540" w:type="pct"/>
                  <w:tcBorders>
                    <w:top w:val="single" w:sz="4" w:space="0" w:color="646464"/>
                    <w:bottom w:val="single" w:sz="4" w:space="0" w:color="646464"/>
                  </w:tcBorders>
                  <w:shd w:val="clear" w:color="auto" w:fill="EADDED" w:themeFill="text2" w:themeFillTint="33"/>
                  <w:vAlign w:val="center"/>
                </w:tcPr>
                <w:p w14:paraId="43ED1D90" w14:textId="77777777" w:rsidR="00140469" w:rsidRPr="00FA5848" w:rsidRDefault="00140469" w:rsidP="00806A05">
                  <w:pPr>
                    <w:pStyle w:val="Tabletext"/>
                    <w:jc w:val="center"/>
                  </w:pPr>
                </w:p>
              </w:tc>
            </w:tr>
            <w:tr w:rsidR="00140469" w:rsidRPr="00FA5848" w14:paraId="045B9369" w14:textId="77777777" w:rsidTr="00806A05">
              <w:trPr>
                <w:gridBefore w:val="1"/>
                <w:wBefore w:w="198" w:type="pct"/>
                <w:cantSplit/>
              </w:trPr>
              <w:tc>
                <w:tcPr>
                  <w:tcW w:w="1055" w:type="pct"/>
                  <w:tcBorders>
                    <w:top w:val="single" w:sz="4" w:space="0" w:color="646464"/>
                    <w:bottom w:val="single" w:sz="4" w:space="0" w:color="646464"/>
                  </w:tcBorders>
                  <w:shd w:val="clear" w:color="auto" w:fill="auto"/>
                  <w:tcMar>
                    <w:top w:w="40" w:type="dxa"/>
                    <w:bottom w:w="40" w:type="dxa"/>
                    <w:right w:w="60" w:type="dxa"/>
                  </w:tcMar>
                </w:tcPr>
                <w:p w14:paraId="1BDBE98E" w14:textId="77777777" w:rsidR="00140469" w:rsidRPr="00FA5848" w:rsidRDefault="00140469" w:rsidP="00806A05">
                  <w:pPr>
                    <w:pStyle w:val="Tabletext"/>
                  </w:pPr>
                  <w:r w:rsidRPr="00FA5848">
                    <w:t>Department of Education and Training</w:t>
                  </w: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5E9BAC80"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auto"/>
                  <w:tcMar>
                    <w:top w:w="40" w:type="dxa"/>
                    <w:bottom w:w="40" w:type="dxa"/>
                    <w:right w:w="60" w:type="dxa"/>
                  </w:tcMar>
                  <w:vAlign w:val="center"/>
                </w:tcPr>
                <w:p w14:paraId="15358205" w14:textId="77777777" w:rsidR="00140469" w:rsidRPr="00FA5848" w:rsidRDefault="00140469" w:rsidP="00806A05">
                  <w:pPr>
                    <w:pStyle w:val="Tabletext"/>
                    <w:jc w:val="center"/>
                  </w:pPr>
                  <w:r w:rsidRPr="00FA5848">
                    <w:t>4</w:t>
                  </w:r>
                </w:p>
              </w:tc>
              <w:tc>
                <w:tcPr>
                  <w:tcW w:w="386"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40C9B349" w14:textId="77777777" w:rsidR="00140469" w:rsidRPr="00FA5848" w:rsidRDefault="00140469" w:rsidP="00806A05">
                  <w:pPr>
                    <w:pStyle w:val="Tabletext"/>
                    <w:jc w:val="center"/>
                  </w:pPr>
                </w:p>
              </w:tc>
              <w:tc>
                <w:tcPr>
                  <w:tcW w:w="403"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14EFDD93" w14:textId="77777777" w:rsidR="00140469" w:rsidRPr="00FA5848" w:rsidRDefault="00140469" w:rsidP="00806A05">
                  <w:pPr>
                    <w:pStyle w:val="Tabletext"/>
                    <w:jc w:val="center"/>
                  </w:pPr>
                </w:p>
              </w:tc>
              <w:tc>
                <w:tcPr>
                  <w:tcW w:w="398"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51141303" w14:textId="77777777" w:rsidR="00140469" w:rsidRPr="00FA5848" w:rsidRDefault="00140469" w:rsidP="00806A05">
                  <w:pPr>
                    <w:pStyle w:val="Tabletext"/>
                    <w:jc w:val="center"/>
                  </w:pPr>
                </w:p>
              </w:tc>
              <w:tc>
                <w:tcPr>
                  <w:tcW w:w="402"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0A2A464A"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12D74373" w14:textId="77777777" w:rsidR="00140469" w:rsidRPr="00FA5848" w:rsidRDefault="00140469" w:rsidP="00806A05">
                  <w:pPr>
                    <w:pStyle w:val="Tabletext"/>
                    <w:jc w:val="center"/>
                  </w:pPr>
                </w:p>
              </w:tc>
              <w:tc>
                <w:tcPr>
                  <w:tcW w:w="373" w:type="pct"/>
                  <w:tcBorders>
                    <w:top w:val="single" w:sz="4" w:space="0" w:color="646464"/>
                    <w:bottom w:val="single" w:sz="4" w:space="0" w:color="646464"/>
                  </w:tcBorders>
                  <w:shd w:val="clear" w:color="auto" w:fill="A5A5A5" w:themeFill="accent3"/>
                  <w:vAlign w:val="center"/>
                </w:tcPr>
                <w:p w14:paraId="67435FF4" w14:textId="77777777" w:rsidR="00140469" w:rsidRPr="00FA5848" w:rsidRDefault="00140469" w:rsidP="00806A05">
                  <w:pPr>
                    <w:pStyle w:val="Tabletext"/>
                    <w:jc w:val="center"/>
                  </w:pPr>
                </w:p>
              </w:tc>
              <w:tc>
                <w:tcPr>
                  <w:tcW w:w="540" w:type="pct"/>
                  <w:tcBorders>
                    <w:top w:val="single" w:sz="4" w:space="0" w:color="646464"/>
                    <w:bottom w:val="single" w:sz="4" w:space="0" w:color="646464"/>
                  </w:tcBorders>
                  <w:shd w:val="clear" w:color="auto" w:fill="FFFFFF" w:themeFill="background1"/>
                  <w:vAlign w:val="center"/>
                </w:tcPr>
                <w:p w14:paraId="1EC4F0EE" w14:textId="77777777" w:rsidR="00140469" w:rsidRPr="00FA5848" w:rsidRDefault="00140469" w:rsidP="00806A05">
                  <w:pPr>
                    <w:pStyle w:val="Tabletext"/>
                    <w:jc w:val="center"/>
                    <w:rPr>
                      <w:b/>
                    </w:rPr>
                  </w:pPr>
                  <w:r w:rsidRPr="00FA5848">
                    <w:rPr>
                      <w:b/>
                    </w:rPr>
                    <w:t>4/2</w:t>
                  </w:r>
                </w:p>
              </w:tc>
            </w:tr>
            <w:tr w:rsidR="00140469" w:rsidRPr="00FA5848" w14:paraId="7F6E9732" w14:textId="77777777" w:rsidTr="00806A05">
              <w:trPr>
                <w:gridBefore w:val="1"/>
                <w:wBefore w:w="198" w:type="pct"/>
                <w:cantSplit/>
              </w:trPr>
              <w:tc>
                <w:tcPr>
                  <w:tcW w:w="1055" w:type="pct"/>
                  <w:tcBorders>
                    <w:top w:val="single" w:sz="4" w:space="0" w:color="646464"/>
                    <w:bottom w:val="single" w:sz="4" w:space="0" w:color="646464"/>
                  </w:tcBorders>
                  <w:shd w:val="clear" w:color="auto" w:fill="auto"/>
                  <w:tcMar>
                    <w:top w:w="40" w:type="dxa"/>
                    <w:bottom w:w="40" w:type="dxa"/>
                    <w:right w:w="60" w:type="dxa"/>
                  </w:tcMar>
                </w:tcPr>
                <w:p w14:paraId="4832D86B" w14:textId="77777777" w:rsidR="00140469" w:rsidRPr="00FA5848" w:rsidRDefault="00140469" w:rsidP="00806A05">
                  <w:pPr>
                    <w:pStyle w:val="Tabletext"/>
                  </w:pPr>
                  <w:r w:rsidRPr="00FA5848">
                    <w:t>Department of Employment</w:t>
                  </w: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61A56054"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auto"/>
                  <w:tcMar>
                    <w:top w:w="40" w:type="dxa"/>
                    <w:bottom w:w="40" w:type="dxa"/>
                    <w:right w:w="60" w:type="dxa"/>
                  </w:tcMar>
                  <w:vAlign w:val="center"/>
                </w:tcPr>
                <w:p w14:paraId="206D6018" w14:textId="77777777" w:rsidR="00140469" w:rsidRPr="00FA5848" w:rsidRDefault="00140469" w:rsidP="00806A05">
                  <w:pPr>
                    <w:pStyle w:val="Tabletext"/>
                    <w:jc w:val="center"/>
                  </w:pPr>
                  <w:r w:rsidRPr="00FA5848">
                    <w:t>1</w:t>
                  </w:r>
                </w:p>
              </w:tc>
              <w:tc>
                <w:tcPr>
                  <w:tcW w:w="386"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1F0C2993" w14:textId="77777777" w:rsidR="00140469" w:rsidRPr="00FA5848" w:rsidRDefault="00140469" w:rsidP="00806A05">
                  <w:pPr>
                    <w:pStyle w:val="Tabletext"/>
                    <w:jc w:val="center"/>
                  </w:pPr>
                </w:p>
              </w:tc>
              <w:tc>
                <w:tcPr>
                  <w:tcW w:w="403"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30A3B05D" w14:textId="77777777" w:rsidR="00140469" w:rsidRPr="00FA5848" w:rsidRDefault="00140469" w:rsidP="00806A05">
                  <w:pPr>
                    <w:pStyle w:val="Tabletext"/>
                    <w:jc w:val="center"/>
                  </w:pPr>
                </w:p>
              </w:tc>
              <w:tc>
                <w:tcPr>
                  <w:tcW w:w="398"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12B1AFF6" w14:textId="77777777" w:rsidR="00140469" w:rsidRPr="00FA5848" w:rsidRDefault="00140469" w:rsidP="00806A05">
                  <w:pPr>
                    <w:pStyle w:val="Tabletext"/>
                    <w:jc w:val="center"/>
                  </w:pPr>
                </w:p>
              </w:tc>
              <w:tc>
                <w:tcPr>
                  <w:tcW w:w="402"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45B8317B"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464F0F9A" w14:textId="77777777" w:rsidR="00140469" w:rsidRPr="00FA5848" w:rsidRDefault="00140469" w:rsidP="00806A05">
                  <w:pPr>
                    <w:pStyle w:val="Tabletext"/>
                    <w:jc w:val="center"/>
                  </w:pPr>
                </w:p>
              </w:tc>
              <w:tc>
                <w:tcPr>
                  <w:tcW w:w="373" w:type="pct"/>
                  <w:tcBorders>
                    <w:top w:val="single" w:sz="4" w:space="0" w:color="646464"/>
                    <w:bottom w:val="single" w:sz="4" w:space="0" w:color="646464"/>
                  </w:tcBorders>
                  <w:shd w:val="clear" w:color="auto" w:fill="A5A5A5" w:themeFill="accent3"/>
                  <w:vAlign w:val="center"/>
                </w:tcPr>
                <w:p w14:paraId="62167191" w14:textId="77777777" w:rsidR="00140469" w:rsidRPr="00FA5848" w:rsidRDefault="00140469" w:rsidP="00806A05">
                  <w:pPr>
                    <w:pStyle w:val="Tabletext"/>
                    <w:jc w:val="center"/>
                  </w:pPr>
                </w:p>
              </w:tc>
              <w:tc>
                <w:tcPr>
                  <w:tcW w:w="540" w:type="pct"/>
                  <w:tcBorders>
                    <w:top w:val="single" w:sz="4" w:space="0" w:color="646464"/>
                    <w:bottom w:val="single" w:sz="4" w:space="0" w:color="646464"/>
                  </w:tcBorders>
                  <w:shd w:val="clear" w:color="auto" w:fill="FFFFFF" w:themeFill="background1"/>
                  <w:vAlign w:val="center"/>
                </w:tcPr>
                <w:p w14:paraId="120FB3BA" w14:textId="77777777" w:rsidR="00140469" w:rsidRPr="00FA5848" w:rsidRDefault="00140469" w:rsidP="00806A05">
                  <w:pPr>
                    <w:pStyle w:val="Tabletext"/>
                    <w:jc w:val="center"/>
                    <w:rPr>
                      <w:b/>
                    </w:rPr>
                  </w:pPr>
                  <w:r w:rsidRPr="00FA5848">
                    <w:rPr>
                      <w:b/>
                    </w:rPr>
                    <w:t>1/1</w:t>
                  </w:r>
                </w:p>
              </w:tc>
            </w:tr>
            <w:tr w:rsidR="00140469" w:rsidRPr="00FA5848" w14:paraId="51B9A907" w14:textId="77777777" w:rsidTr="00806A05">
              <w:trPr>
                <w:gridBefore w:val="1"/>
                <w:wBefore w:w="198" w:type="pct"/>
                <w:cantSplit/>
              </w:trPr>
              <w:tc>
                <w:tcPr>
                  <w:tcW w:w="1055" w:type="pct"/>
                  <w:tcBorders>
                    <w:top w:val="single" w:sz="4" w:space="0" w:color="646464"/>
                    <w:bottom w:val="single" w:sz="4" w:space="0" w:color="646464"/>
                  </w:tcBorders>
                  <w:shd w:val="clear" w:color="auto" w:fill="auto"/>
                  <w:tcMar>
                    <w:top w:w="40" w:type="dxa"/>
                    <w:bottom w:w="40" w:type="dxa"/>
                    <w:right w:w="60" w:type="dxa"/>
                  </w:tcMar>
                </w:tcPr>
                <w:p w14:paraId="50AB54F2" w14:textId="77777777" w:rsidR="00140469" w:rsidRPr="00FA5848" w:rsidRDefault="00140469" w:rsidP="00806A05">
                  <w:pPr>
                    <w:pStyle w:val="Tabletext"/>
                  </w:pPr>
                  <w:r w:rsidRPr="00FA5848">
                    <w:t>Department of Prime Minister and Cabinet</w:t>
                  </w: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57E6A473"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auto"/>
                  <w:tcMar>
                    <w:top w:w="40" w:type="dxa"/>
                    <w:bottom w:w="40" w:type="dxa"/>
                    <w:right w:w="60" w:type="dxa"/>
                  </w:tcMar>
                  <w:vAlign w:val="center"/>
                </w:tcPr>
                <w:p w14:paraId="463FB621" w14:textId="77777777" w:rsidR="00140469" w:rsidRPr="00FA5848" w:rsidRDefault="00140469" w:rsidP="00806A05">
                  <w:pPr>
                    <w:pStyle w:val="Tabletext"/>
                    <w:jc w:val="center"/>
                  </w:pPr>
                  <w:r w:rsidRPr="00FA5848">
                    <w:t>Declined</w:t>
                  </w:r>
                </w:p>
              </w:tc>
              <w:tc>
                <w:tcPr>
                  <w:tcW w:w="386"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153AEE7A" w14:textId="77777777" w:rsidR="00140469" w:rsidRPr="00FA5848" w:rsidRDefault="00140469" w:rsidP="00806A05">
                  <w:pPr>
                    <w:pStyle w:val="Tabletext"/>
                    <w:jc w:val="center"/>
                  </w:pPr>
                </w:p>
              </w:tc>
              <w:tc>
                <w:tcPr>
                  <w:tcW w:w="403"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10DB73AC" w14:textId="77777777" w:rsidR="00140469" w:rsidRPr="00FA5848" w:rsidRDefault="00140469" w:rsidP="00806A05">
                  <w:pPr>
                    <w:pStyle w:val="Tabletext"/>
                    <w:jc w:val="center"/>
                  </w:pPr>
                </w:p>
              </w:tc>
              <w:tc>
                <w:tcPr>
                  <w:tcW w:w="398"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4DF14D8C" w14:textId="77777777" w:rsidR="00140469" w:rsidRPr="00FA5848" w:rsidRDefault="00140469" w:rsidP="00806A05">
                  <w:pPr>
                    <w:pStyle w:val="Tabletext"/>
                    <w:jc w:val="center"/>
                  </w:pPr>
                </w:p>
              </w:tc>
              <w:tc>
                <w:tcPr>
                  <w:tcW w:w="402"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3D38D950"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48F5A9A7" w14:textId="77777777" w:rsidR="00140469" w:rsidRPr="00FA5848" w:rsidRDefault="00140469" w:rsidP="00806A05">
                  <w:pPr>
                    <w:pStyle w:val="Tabletext"/>
                    <w:jc w:val="center"/>
                  </w:pPr>
                </w:p>
              </w:tc>
              <w:tc>
                <w:tcPr>
                  <w:tcW w:w="373" w:type="pct"/>
                  <w:tcBorders>
                    <w:top w:val="single" w:sz="4" w:space="0" w:color="646464"/>
                    <w:bottom w:val="single" w:sz="4" w:space="0" w:color="646464"/>
                  </w:tcBorders>
                  <w:shd w:val="clear" w:color="auto" w:fill="A5A5A5" w:themeFill="accent3"/>
                  <w:vAlign w:val="center"/>
                </w:tcPr>
                <w:p w14:paraId="137A5279" w14:textId="77777777" w:rsidR="00140469" w:rsidRPr="00FA5848" w:rsidRDefault="00140469" w:rsidP="00806A05">
                  <w:pPr>
                    <w:pStyle w:val="Tabletext"/>
                    <w:jc w:val="center"/>
                  </w:pPr>
                </w:p>
              </w:tc>
              <w:tc>
                <w:tcPr>
                  <w:tcW w:w="540" w:type="pct"/>
                  <w:tcBorders>
                    <w:top w:val="single" w:sz="4" w:space="0" w:color="646464"/>
                    <w:bottom w:val="single" w:sz="4" w:space="0" w:color="646464"/>
                  </w:tcBorders>
                  <w:shd w:val="clear" w:color="auto" w:fill="FFFFFF" w:themeFill="background1"/>
                  <w:vAlign w:val="center"/>
                </w:tcPr>
                <w:p w14:paraId="56BAA786" w14:textId="77777777" w:rsidR="00140469" w:rsidRPr="00FA5848" w:rsidRDefault="00140469" w:rsidP="00806A05">
                  <w:pPr>
                    <w:pStyle w:val="Tabletext"/>
                    <w:jc w:val="center"/>
                    <w:rPr>
                      <w:b/>
                    </w:rPr>
                  </w:pPr>
                  <w:r w:rsidRPr="00FA5848">
                    <w:rPr>
                      <w:b/>
                    </w:rPr>
                    <w:t>0/1</w:t>
                  </w:r>
                </w:p>
              </w:tc>
            </w:tr>
            <w:tr w:rsidR="00140469" w:rsidRPr="00FA5848" w14:paraId="4FBD133F" w14:textId="77777777" w:rsidTr="00806A05">
              <w:trPr>
                <w:gridBefore w:val="1"/>
                <w:wBefore w:w="198" w:type="pct"/>
                <w:cantSplit/>
              </w:trPr>
              <w:tc>
                <w:tcPr>
                  <w:tcW w:w="1055" w:type="pct"/>
                  <w:tcBorders>
                    <w:top w:val="single" w:sz="4" w:space="0" w:color="646464"/>
                    <w:bottom w:val="single" w:sz="4" w:space="0" w:color="646464"/>
                  </w:tcBorders>
                  <w:shd w:val="clear" w:color="auto" w:fill="EADDED" w:themeFill="text2" w:themeFillTint="33"/>
                  <w:tcMar>
                    <w:top w:w="40" w:type="dxa"/>
                    <w:bottom w:w="40" w:type="dxa"/>
                    <w:right w:w="60" w:type="dxa"/>
                  </w:tcMar>
                </w:tcPr>
                <w:p w14:paraId="5A965A37" w14:textId="77777777" w:rsidR="00140469" w:rsidRPr="00FA5848" w:rsidRDefault="00140469" w:rsidP="00806A05">
                  <w:pPr>
                    <w:pStyle w:val="Tabletext"/>
                    <w:rPr>
                      <w:b/>
                    </w:rPr>
                  </w:pPr>
                  <w:r w:rsidRPr="00FA5848">
                    <w:rPr>
                      <w:b/>
                    </w:rPr>
                    <w:t>Other government stakeholders</w:t>
                  </w:r>
                </w:p>
              </w:tc>
              <w:tc>
                <w:tcPr>
                  <w:tcW w:w="415"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550FE6AA"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5E10FD2B" w14:textId="77777777" w:rsidR="00140469" w:rsidRPr="00FA5848" w:rsidRDefault="00140469" w:rsidP="00806A05">
                  <w:pPr>
                    <w:pStyle w:val="Tabletext"/>
                    <w:jc w:val="center"/>
                  </w:pPr>
                </w:p>
              </w:tc>
              <w:tc>
                <w:tcPr>
                  <w:tcW w:w="386"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4CCD4CA9" w14:textId="77777777" w:rsidR="00140469" w:rsidRPr="00FA5848" w:rsidRDefault="00140469" w:rsidP="00806A05">
                  <w:pPr>
                    <w:pStyle w:val="Tabletext"/>
                    <w:jc w:val="center"/>
                  </w:pPr>
                </w:p>
              </w:tc>
              <w:tc>
                <w:tcPr>
                  <w:tcW w:w="403"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7B02DAC3" w14:textId="77777777" w:rsidR="00140469" w:rsidRPr="00FA5848" w:rsidRDefault="00140469" w:rsidP="00806A05">
                  <w:pPr>
                    <w:pStyle w:val="Tabletext"/>
                    <w:jc w:val="center"/>
                  </w:pPr>
                </w:p>
              </w:tc>
              <w:tc>
                <w:tcPr>
                  <w:tcW w:w="398"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378F7635" w14:textId="77777777" w:rsidR="00140469" w:rsidRPr="00FA5848" w:rsidRDefault="00140469" w:rsidP="00806A05">
                  <w:pPr>
                    <w:pStyle w:val="Tabletext"/>
                    <w:jc w:val="center"/>
                  </w:pPr>
                </w:p>
              </w:tc>
              <w:tc>
                <w:tcPr>
                  <w:tcW w:w="402"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15B6A367"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1AA75939" w14:textId="77777777" w:rsidR="00140469" w:rsidRPr="00FA5848" w:rsidRDefault="00140469" w:rsidP="00806A05">
                  <w:pPr>
                    <w:pStyle w:val="Tabletext"/>
                    <w:jc w:val="center"/>
                  </w:pPr>
                </w:p>
              </w:tc>
              <w:tc>
                <w:tcPr>
                  <w:tcW w:w="373" w:type="pct"/>
                  <w:tcBorders>
                    <w:top w:val="single" w:sz="4" w:space="0" w:color="646464"/>
                    <w:bottom w:val="single" w:sz="4" w:space="0" w:color="646464"/>
                  </w:tcBorders>
                  <w:shd w:val="clear" w:color="auto" w:fill="EADDED" w:themeFill="text2" w:themeFillTint="33"/>
                  <w:vAlign w:val="center"/>
                </w:tcPr>
                <w:p w14:paraId="21169908" w14:textId="77777777" w:rsidR="00140469" w:rsidRPr="00FA5848" w:rsidRDefault="00140469" w:rsidP="00806A05">
                  <w:pPr>
                    <w:pStyle w:val="Tabletext"/>
                    <w:jc w:val="center"/>
                  </w:pPr>
                </w:p>
              </w:tc>
              <w:tc>
                <w:tcPr>
                  <w:tcW w:w="540" w:type="pct"/>
                  <w:tcBorders>
                    <w:top w:val="single" w:sz="4" w:space="0" w:color="646464"/>
                    <w:bottom w:val="single" w:sz="4" w:space="0" w:color="646464"/>
                  </w:tcBorders>
                  <w:shd w:val="clear" w:color="auto" w:fill="EADDED" w:themeFill="text2" w:themeFillTint="33"/>
                  <w:vAlign w:val="center"/>
                </w:tcPr>
                <w:p w14:paraId="7AF979A8" w14:textId="77777777" w:rsidR="00140469" w:rsidRPr="00FA5848" w:rsidRDefault="00140469" w:rsidP="00806A05">
                  <w:pPr>
                    <w:pStyle w:val="Tabletext"/>
                    <w:jc w:val="center"/>
                  </w:pPr>
                </w:p>
              </w:tc>
            </w:tr>
            <w:tr w:rsidR="00140469" w:rsidRPr="00FA5848" w14:paraId="0D094B94" w14:textId="77777777" w:rsidTr="00806A05">
              <w:trPr>
                <w:gridBefore w:val="1"/>
                <w:wBefore w:w="198" w:type="pct"/>
                <w:cantSplit/>
              </w:trPr>
              <w:tc>
                <w:tcPr>
                  <w:tcW w:w="1055" w:type="pct"/>
                  <w:tcBorders>
                    <w:top w:val="single" w:sz="4" w:space="0" w:color="646464"/>
                    <w:bottom w:val="single" w:sz="4" w:space="0" w:color="646464"/>
                  </w:tcBorders>
                  <w:shd w:val="clear" w:color="auto" w:fill="auto"/>
                  <w:tcMar>
                    <w:top w:w="40" w:type="dxa"/>
                    <w:bottom w:w="40" w:type="dxa"/>
                    <w:right w:w="60" w:type="dxa"/>
                  </w:tcMar>
                </w:tcPr>
                <w:p w14:paraId="23984369" w14:textId="77777777" w:rsidR="00140469" w:rsidRPr="00FA5848" w:rsidRDefault="00140469" w:rsidP="00806A05">
                  <w:pPr>
                    <w:pStyle w:val="Tabletext"/>
                  </w:pPr>
                  <w:r w:rsidRPr="00FA5848">
                    <w:t>AISC</w:t>
                  </w: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235EDFB9"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FFFFFF" w:themeFill="background1"/>
                  <w:tcMar>
                    <w:top w:w="40" w:type="dxa"/>
                    <w:bottom w:w="40" w:type="dxa"/>
                    <w:right w:w="60" w:type="dxa"/>
                  </w:tcMar>
                  <w:vAlign w:val="center"/>
                </w:tcPr>
                <w:p w14:paraId="09B9881D" w14:textId="77777777" w:rsidR="00140469" w:rsidRPr="00FA5848" w:rsidRDefault="00140469" w:rsidP="00806A05">
                  <w:pPr>
                    <w:pStyle w:val="Tabletext"/>
                    <w:jc w:val="center"/>
                  </w:pPr>
                  <w:r w:rsidRPr="00FA5848">
                    <w:t>Unavail-able</w:t>
                  </w:r>
                </w:p>
              </w:tc>
              <w:tc>
                <w:tcPr>
                  <w:tcW w:w="386"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2DA77416" w14:textId="77777777" w:rsidR="00140469" w:rsidRPr="00FA5848" w:rsidRDefault="00140469" w:rsidP="00806A05">
                  <w:pPr>
                    <w:pStyle w:val="Tabletext"/>
                    <w:jc w:val="center"/>
                  </w:pPr>
                </w:p>
              </w:tc>
              <w:tc>
                <w:tcPr>
                  <w:tcW w:w="403"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0C1D48A3" w14:textId="77777777" w:rsidR="00140469" w:rsidRPr="00FA5848" w:rsidRDefault="00140469" w:rsidP="00806A05">
                  <w:pPr>
                    <w:pStyle w:val="Tabletext"/>
                    <w:jc w:val="center"/>
                  </w:pPr>
                </w:p>
              </w:tc>
              <w:tc>
                <w:tcPr>
                  <w:tcW w:w="398"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5A78441E" w14:textId="77777777" w:rsidR="00140469" w:rsidRPr="00FA5848" w:rsidRDefault="00140469" w:rsidP="00806A05">
                  <w:pPr>
                    <w:pStyle w:val="Tabletext"/>
                    <w:jc w:val="center"/>
                  </w:pPr>
                </w:p>
              </w:tc>
              <w:tc>
                <w:tcPr>
                  <w:tcW w:w="402"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52DA27DC"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16381185" w14:textId="77777777" w:rsidR="00140469" w:rsidRPr="00FA5848" w:rsidRDefault="00140469" w:rsidP="00806A05">
                  <w:pPr>
                    <w:pStyle w:val="Tabletext"/>
                    <w:jc w:val="center"/>
                  </w:pPr>
                </w:p>
              </w:tc>
              <w:tc>
                <w:tcPr>
                  <w:tcW w:w="373" w:type="pct"/>
                  <w:tcBorders>
                    <w:top w:val="single" w:sz="4" w:space="0" w:color="646464"/>
                    <w:bottom w:val="single" w:sz="4" w:space="0" w:color="646464"/>
                  </w:tcBorders>
                  <w:shd w:val="clear" w:color="auto" w:fill="A5A5A5" w:themeFill="accent3"/>
                  <w:vAlign w:val="center"/>
                </w:tcPr>
                <w:p w14:paraId="0004D2B1" w14:textId="77777777" w:rsidR="00140469" w:rsidRPr="00FA5848" w:rsidRDefault="00140469" w:rsidP="00806A05">
                  <w:pPr>
                    <w:pStyle w:val="Tabletext"/>
                    <w:jc w:val="center"/>
                  </w:pPr>
                </w:p>
              </w:tc>
              <w:tc>
                <w:tcPr>
                  <w:tcW w:w="540" w:type="pct"/>
                  <w:tcBorders>
                    <w:top w:val="single" w:sz="4" w:space="0" w:color="646464"/>
                    <w:bottom w:val="single" w:sz="4" w:space="0" w:color="646464"/>
                  </w:tcBorders>
                  <w:shd w:val="clear" w:color="auto" w:fill="FFFFFF" w:themeFill="background1"/>
                  <w:vAlign w:val="center"/>
                </w:tcPr>
                <w:p w14:paraId="54138CB1" w14:textId="77777777" w:rsidR="00140469" w:rsidRPr="00FA5848" w:rsidRDefault="00140469" w:rsidP="00806A05">
                  <w:pPr>
                    <w:pStyle w:val="Tabletext"/>
                    <w:jc w:val="center"/>
                    <w:rPr>
                      <w:b/>
                    </w:rPr>
                  </w:pPr>
                  <w:r w:rsidRPr="00FA5848">
                    <w:rPr>
                      <w:b/>
                    </w:rPr>
                    <w:t>0/1</w:t>
                  </w:r>
                </w:p>
              </w:tc>
            </w:tr>
            <w:tr w:rsidR="00140469" w:rsidRPr="00FA5848" w14:paraId="118005D5" w14:textId="77777777" w:rsidTr="00806A05">
              <w:trPr>
                <w:gridBefore w:val="1"/>
                <w:wBefore w:w="198" w:type="pct"/>
                <w:cantSplit/>
              </w:trPr>
              <w:tc>
                <w:tcPr>
                  <w:tcW w:w="1055" w:type="pct"/>
                  <w:tcBorders>
                    <w:top w:val="single" w:sz="4" w:space="0" w:color="646464"/>
                    <w:bottom w:val="single" w:sz="4" w:space="0" w:color="646464"/>
                  </w:tcBorders>
                  <w:shd w:val="clear" w:color="auto" w:fill="auto"/>
                  <w:tcMar>
                    <w:top w:w="40" w:type="dxa"/>
                    <w:bottom w:w="40" w:type="dxa"/>
                    <w:right w:w="60" w:type="dxa"/>
                  </w:tcMar>
                </w:tcPr>
                <w:p w14:paraId="38A535F9" w14:textId="77777777" w:rsidR="00140469" w:rsidRPr="00FA5848" w:rsidRDefault="00140469" w:rsidP="00806A05">
                  <w:pPr>
                    <w:pStyle w:val="Tabletext"/>
                  </w:pPr>
                  <w:r w:rsidRPr="00FA5848">
                    <w:t>NCVER</w:t>
                  </w: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351456B1"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684E97D8" w14:textId="77777777" w:rsidR="00140469" w:rsidRPr="00FA5848" w:rsidRDefault="00140469" w:rsidP="00806A05">
                  <w:pPr>
                    <w:pStyle w:val="Tabletext"/>
                    <w:jc w:val="center"/>
                  </w:pPr>
                </w:p>
              </w:tc>
              <w:tc>
                <w:tcPr>
                  <w:tcW w:w="386"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2A24279D" w14:textId="77777777" w:rsidR="00140469" w:rsidRPr="00FA5848" w:rsidRDefault="00140469" w:rsidP="00806A05">
                  <w:pPr>
                    <w:pStyle w:val="Tabletext"/>
                    <w:jc w:val="center"/>
                  </w:pPr>
                </w:p>
              </w:tc>
              <w:tc>
                <w:tcPr>
                  <w:tcW w:w="403"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48108C53" w14:textId="77777777" w:rsidR="00140469" w:rsidRPr="00FA5848" w:rsidRDefault="00140469" w:rsidP="00806A05">
                  <w:pPr>
                    <w:pStyle w:val="Tabletext"/>
                    <w:jc w:val="center"/>
                  </w:pPr>
                </w:p>
              </w:tc>
              <w:tc>
                <w:tcPr>
                  <w:tcW w:w="398"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3DE42145" w14:textId="77777777" w:rsidR="00140469" w:rsidRPr="00FA5848" w:rsidRDefault="00140469" w:rsidP="00806A05">
                  <w:pPr>
                    <w:pStyle w:val="Tabletext"/>
                    <w:jc w:val="center"/>
                  </w:pPr>
                </w:p>
              </w:tc>
              <w:tc>
                <w:tcPr>
                  <w:tcW w:w="402" w:type="pct"/>
                  <w:tcBorders>
                    <w:top w:val="single" w:sz="4" w:space="0" w:color="646464"/>
                    <w:bottom w:val="single" w:sz="4" w:space="0" w:color="646464"/>
                  </w:tcBorders>
                  <w:shd w:val="clear" w:color="auto" w:fill="auto"/>
                  <w:tcMar>
                    <w:top w:w="40" w:type="dxa"/>
                    <w:bottom w:w="40" w:type="dxa"/>
                    <w:right w:w="60" w:type="dxa"/>
                  </w:tcMar>
                  <w:vAlign w:val="center"/>
                </w:tcPr>
                <w:p w14:paraId="73DD3B17" w14:textId="77777777" w:rsidR="00140469" w:rsidRPr="00FA5848" w:rsidRDefault="00140469" w:rsidP="00806A05">
                  <w:pPr>
                    <w:pStyle w:val="Tabletext"/>
                    <w:jc w:val="center"/>
                  </w:pPr>
                  <w:r w:rsidRPr="00FA5848">
                    <w:t>1*</w:t>
                  </w: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0930D832" w14:textId="77777777" w:rsidR="00140469" w:rsidRPr="00FA5848" w:rsidRDefault="00140469" w:rsidP="00806A05">
                  <w:pPr>
                    <w:pStyle w:val="Tabletext"/>
                    <w:jc w:val="center"/>
                  </w:pPr>
                </w:p>
              </w:tc>
              <w:tc>
                <w:tcPr>
                  <w:tcW w:w="373" w:type="pct"/>
                  <w:tcBorders>
                    <w:top w:val="single" w:sz="4" w:space="0" w:color="646464"/>
                    <w:bottom w:val="single" w:sz="4" w:space="0" w:color="646464"/>
                  </w:tcBorders>
                  <w:shd w:val="clear" w:color="auto" w:fill="A5A5A5" w:themeFill="accent3"/>
                  <w:vAlign w:val="center"/>
                </w:tcPr>
                <w:p w14:paraId="31E2ACF0" w14:textId="77777777" w:rsidR="00140469" w:rsidRPr="00FA5848" w:rsidRDefault="00140469" w:rsidP="00806A05">
                  <w:pPr>
                    <w:pStyle w:val="Tabletext"/>
                    <w:jc w:val="center"/>
                  </w:pPr>
                </w:p>
              </w:tc>
              <w:tc>
                <w:tcPr>
                  <w:tcW w:w="540" w:type="pct"/>
                  <w:tcBorders>
                    <w:top w:val="single" w:sz="4" w:space="0" w:color="646464"/>
                    <w:bottom w:val="single" w:sz="4" w:space="0" w:color="646464"/>
                  </w:tcBorders>
                  <w:shd w:val="clear" w:color="auto" w:fill="FFFFFF" w:themeFill="background1"/>
                  <w:vAlign w:val="center"/>
                </w:tcPr>
                <w:p w14:paraId="6011448F" w14:textId="77777777" w:rsidR="00140469" w:rsidRPr="00FA5848" w:rsidRDefault="00140469" w:rsidP="00806A05">
                  <w:pPr>
                    <w:pStyle w:val="Tabletext"/>
                    <w:jc w:val="center"/>
                    <w:rPr>
                      <w:b/>
                    </w:rPr>
                  </w:pPr>
                  <w:r w:rsidRPr="00FA5848">
                    <w:rPr>
                      <w:b/>
                    </w:rPr>
                    <w:t>1/1</w:t>
                  </w:r>
                </w:p>
              </w:tc>
            </w:tr>
            <w:tr w:rsidR="00140469" w:rsidRPr="00FA5848" w14:paraId="49BB6BBA" w14:textId="77777777" w:rsidTr="00806A05">
              <w:trPr>
                <w:gridBefore w:val="1"/>
                <w:wBefore w:w="198" w:type="pct"/>
                <w:cantSplit/>
              </w:trPr>
              <w:tc>
                <w:tcPr>
                  <w:tcW w:w="1055" w:type="pct"/>
                  <w:tcBorders>
                    <w:top w:val="single" w:sz="4" w:space="0" w:color="646464"/>
                    <w:bottom w:val="single" w:sz="4" w:space="0" w:color="646464"/>
                  </w:tcBorders>
                  <w:shd w:val="clear" w:color="auto" w:fill="auto"/>
                  <w:tcMar>
                    <w:top w:w="40" w:type="dxa"/>
                    <w:bottom w:w="40" w:type="dxa"/>
                    <w:right w:w="60" w:type="dxa"/>
                  </w:tcMar>
                </w:tcPr>
                <w:p w14:paraId="776C74B9" w14:textId="77777777" w:rsidR="00140469" w:rsidRPr="00FA5848" w:rsidRDefault="00140469" w:rsidP="00806A05">
                  <w:pPr>
                    <w:pStyle w:val="Tabletext"/>
                  </w:pPr>
                  <w:r w:rsidRPr="00FA5848">
                    <w:t>ASQA</w:t>
                  </w:r>
                </w:p>
              </w:tc>
              <w:tc>
                <w:tcPr>
                  <w:tcW w:w="415" w:type="pct"/>
                  <w:tcBorders>
                    <w:top w:val="single" w:sz="4" w:space="0" w:color="646464"/>
                    <w:bottom w:val="single" w:sz="4" w:space="0" w:color="646464"/>
                  </w:tcBorders>
                  <w:shd w:val="clear" w:color="auto" w:fill="auto"/>
                  <w:tcMar>
                    <w:top w:w="40" w:type="dxa"/>
                    <w:bottom w:w="40" w:type="dxa"/>
                    <w:right w:w="60" w:type="dxa"/>
                  </w:tcMar>
                  <w:vAlign w:val="center"/>
                </w:tcPr>
                <w:p w14:paraId="16C6CDD4" w14:textId="77777777" w:rsidR="00140469" w:rsidRPr="00FA5848" w:rsidRDefault="00140469" w:rsidP="00806A05">
                  <w:pPr>
                    <w:pStyle w:val="Tabletext"/>
                    <w:jc w:val="center"/>
                  </w:pPr>
                  <w:r w:rsidRPr="00FA5848">
                    <w:t>1</w:t>
                  </w: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63D2F1CA" w14:textId="77777777" w:rsidR="00140469" w:rsidRPr="00FA5848" w:rsidRDefault="00140469" w:rsidP="00806A05">
                  <w:pPr>
                    <w:pStyle w:val="Tabletext"/>
                    <w:jc w:val="center"/>
                  </w:pPr>
                </w:p>
              </w:tc>
              <w:tc>
                <w:tcPr>
                  <w:tcW w:w="386"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2E92BFEE" w14:textId="77777777" w:rsidR="00140469" w:rsidRPr="00FA5848" w:rsidRDefault="00140469" w:rsidP="00806A05">
                  <w:pPr>
                    <w:pStyle w:val="Tabletext"/>
                    <w:jc w:val="center"/>
                  </w:pPr>
                </w:p>
              </w:tc>
              <w:tc>
                <w:tcPr>
                  <w:tcW w:w="403"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4ED9D65E" w14:textId="77777777" w:rsidR="00140469" w:rsidRPr="00FA5848" w:rsidRDefault="00140469" w:rsidP="00806A05">
                  <w:pPr>
                    <w:pStyle w:val="Tabletext"/>
                    <w:jc w:val="center"/>
                  </w:pPr>
                </w:p>
              </w:tc>
              <w:tc>
                <w:tcPr>
                  <w:tcW w:w="398"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1601A3E0" w14:textId="77777777" w:rsidR="00140469" w:rsidRPr="00FA5848" w:rsidRDefault="00140469" w:rsidP="00806A05">
                  <w:pPr>
                    <w:pStyle w:val="Tabletext"/>
                    <w:jc w:val="center"/>
                  </w:pPr>
                </w:p>
              </w:tc>
              <w:tc>
                <w:tcPr>
                  <w:tcW w:w="402"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57F8860A"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743B1A47" w14:textId="77777777" w:rsidR="00140469" w:rsidRPr="00FA5848" w:rsidRDefault="00140469" w:rsidP="00806A05">
                  <w:pPr>
                    <w:pStyle w:val="Tabletext"/>
                    <w:jc w:val="center"/>
                  </w:pPr>
                </w:p>
              </w:tc>
              <w:tc>
                <w:tcPr>
                  <w:tcW w:w="373" w:type="pct"/>
                  <w:tcBorders>
                    <w:top w:val="single" w:sz="4" w:space="0" w:color="646464"/>
                    <w:bottom w:val="single" w:sz="4" w:space="0" w:color="646464"/>
                  </w:tcBorders>
                  <w:shd w:val="clear" w:color="auto" w:fill="A5A5A5" w:themeFill="accent3"/>
                  <w:vAlign w:val="center"/>
                </w:tcPr>
                <w:p w14:paraId="1A6BFE2C" w14:textId="77777777" w:rsidR="00140469" w:rsidRPr="00FA5848" w:rsidRDefault="00140469" w:rsidP="00806A05">
                  <w:pPr>
                    <w:pStyle w:val="Tabletext"/>
                    <w:jc w:val="center"/>
                  </w:pPr>
                </w:p>
              </w:tc>
              <w:tc>
                <w:tcPr>
                  <w:tcW w:w="540" w:type="pct"/>
                  <w:tcBorders>
                    <w:top w:val="single" w:sz="4" w:space="0" w:color="646464"/>
                    <w:bottom w:val="single" w:sz="4" w:space="0" w:color="646464"/>
                  </w:tcBorders>
                  <w:shd w:val="clear" w:color="auto" w:fill="FFFFFF" w:themeFill="background1"/>
                  <w:vAlign w:val="center"/>
                </w:tcPr>
                <w:p w14:paraId="3C029282" w14:textId="77777777" w:rsidR="00140469" w:rsidRPr="00FA5848" w:rsidRDefault="00140469" w:rsidP="00806A05">
                  <w:pPr>
                    <w:pStyle w:val="Tabletext"/>
                    <w:jc w:val="center"/>
                    <w:rPr>
                      <w:b/>
                    </w:rPr>
                  </w:pPr>
                  <w:r w:rsidRPr="00FA5848">
                    <w:rPr>
                      <w:b/>
                    </w:rPr>
                    <w:t>1/1</w:t>
                  </w:r>
                </w:p>
              </w:tc>
            </w:tr>
            <w:tr w:rsidR="00140469" w:rsidRPr="00FA5848" w14:paraId="1505612B" w14:textId="77777777" w:rsidTr="00806A05">
              <w:trPr>
                <w:gridBefore w:val="1"/>
                <w:wBefore w:w="198" w:type="pct"/>
                <w:cantSplit/>
              </w:trPr>
              <w:tc>
                <w:tcPr>
                  <w:tcW w:w="1055" w:type="pct"/>
                  <w:tcBorders>
                    <w:top w:val="single" w:sz="4" w:space="0" w:color="646464"/>
                    <w:bottom w:val="single" w:sz="4" w:space="0" w:color="646464"/>
                  </w:tcBorders>
                  <w:shd w:val="clear" w:color="auto" w:fill="EADDED" w:themeFill="text2" w:themeFillTint="33"/>
                  <w:tcMar>
                    <w:top w:w="40" w:type="dxa"/>
                    <w:bottom w:w="40" w:type="dxa"/>
                    <w:right w:w="60" w:type="dxa"/>
                  </w:tcMar>
                </w:tcPr>
                <w:p w14:paraId="3620AAFE" w14:textId="77777777" w:rsidR="00140469" w:rsidRPr="00FA5848" w:rsidRDefault="00140469" w:rsidP="00806A05">
                  <w:pPr>
                    <w:pStyle w:val="Tabletext"/>
                    <w:rPr>
                      <w:b/>
                    </w:rPr>
                  </w:pPr>
                  <w:r w:rsidRPr="00FA5848">
                    <w:rPr>
                      <w:b/>
                    </w:rPr>
                    <w:t>Training providers</w:t>
                  </w:r>
                </w:p>
              </w:tc>
              <w:tc>
                <w:tcPr>
                  <w:tcW w:w="415"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1E4CA5BF"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7D7F5132" w14:textId="77777777" w:rsidR="00140469" w:rsidRPr="00FA5848" w:rsidRDefault="00140469" w:rsidP="00806A05">
                  <w:pPr>
                    <w:pStyle w:val="Tabletext"/>
                    <w:jc w:val="center"/>
                  </w:pPr>
                </w:p>
              </w:tc>
              <w:tc>
                <w:tcPr>
                  <w:tcW w:w="386"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185AEFF1" w14:textId="77777777" w:rsidR="00140469" w:rsidRPr="00FA5848" w:rsidRDefault="00140469" w:rsidP="00806A05">
                  <w:pPr>
                    <w:pStyle w:val="Tabletext"/>
                    <w:jc w:val="center"/>
                  </w:pPr>
                </w:p>
              </w:tc>
              <w:tc>
                <w:tcPr>
                  <w:tcW w:w="403"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73B39EEE" w14:textId="77777777" w:rsidR="00140469" w:rsidRPr="00FA5848" w:rsidRDefault="00140469" w:rsidP="00806A05">
                  <w:pPr>
                    <w:pStyle w:val="Tabletext"/>
                    <w:jc w:val="center"/>
                  </w:pPr>
                </w:p>
              </w:tc>
              <w:tc>
                <w:tcPr>
                  <w:tcW w:w="398"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4CE4FB02" w14:textId="77777777" w:rsidR="00140469" w:rsidRPr="00FA5848" w:rsidRDefault="00140469" w:rsidP="00806A05">
                  <w:pPr>
                    <w:pStyle w:val="Tabletext"/>
                    <w:jc w:val="center"/>
                  </w:pPr>
                </w:p>
              </w:tc>
              <w:tc>
                <w:tcPr>
                  <w:tcW w:w="402"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077E60F5"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165A59B1" w14:textId="77777777" w:rsidR="00140469" w:rsidRPr="00FA5848" w:rsidRDefault="00140469" w:rsidP="00806A05">
                  <w:pPr>
                    <w:pStyle w:val="Tabletext"/>
                    <w:jc w:val="center"/>
                  </w:pPr>
                </w:p>
              </w:tc>
              <w:tc>
                <w:tcPr>
                  <w:tcW w:w="373" w:type="pct"/>
                  <w:tcBorders>
                    <w:top w:val="single" w:sz="4" w:space="0" w:color="646464"/>
                    <w:bottom w:val="single" w:sz="4" w:space="0" w:color="646464"/>
                  </w:tcBorders>
                  <w:shd w:val="clear" w:color="auto" w:fill="EADDED" w:themeFill="text2" w:themeFillTint="33"/>
                  <w:vAlign w:val="center"/>
                </w:tcPr>
                <w:p w14:paraId="232FA81B" w14:textId="77777777" w:rsidR="00140469" w:rsidRPr="00FA5848" w:rsidRDefault="00140469" w:rsidP="00806A05">
                  <w:pPr>
                    <w:pStyle w:val="Tabletext"/>
                    <w:jc w:val="center"/>
                  </w:pPr>
                </w:p>
              </w:tc>
              <w:tc>
                <w:tcPr>
                  <w:tcW w:w="540" w:type="pct"/>
                  <w:tcBorders>
                    <w:top w:val="single" w:sz="4" w:space="0" w:color="646464"/>
                    <w:bottom w:val="single" w:sz="4" w:space="0" w:color="646464"/>
                  </w:tcBorders>
                  <w:shd w:val="clear" w:color="auto" w:fill="EADDED" w:themeFill="text2" w:themeFillTint="33"/>
                  <w:vAlign w:val="center"/>
                </w:tcPr>
                <w:p w14:paraId="7650CE40" w14:textId="77777777" w:rsidR="00140469" w:rsidRPr="00FA5848" w:rsidRDefault="00140469" w:rsidP="00806A05">
                  <w:pPr>
                    <w:pStyle w:val="Tabletext"/>
                    <w:jc w:val="center"/>
                    <w:rPr>
                      <w:b/>
                    </w:rPr>
                  </w:pPr>
                </w:p>
              </w:tc>
            </w:tr>
            <w:tr w:rsidR="00140469" w:rsidRPr="00FA5848" w14:paraId="15764218" w14:textId="77777777" w:rsidTr="00806A05">
              <w:trPr>
                <w:gridBefore w:val="1"/>
                <w:wBefore w:w="198" w:type="pct"/>
                <w:cantSplit/>
              </w:trPr>
              <w:tc>
                <w:tcPr>
                  <w:tcW w:w="1055" w:type="pct"/>
                  <w:tcBorders>
                    <w:top w:val="single" w:sz="4" w:space="0" w:color="646464"/>
                    <w:bottom w:val="single" w:sz="4" w:space="0" w:color="646464"/>
                  </w:tcBorders>
                  <w:shd w:val="clear" w:color="auto" w:fill="auto"/>
                  <w:tcMar>
                    <w:top w:w="40" w:type="dxa"/>
                    <w:bottom w:w="40" w:type="dxa"/>
                    <w:right w:w="60" w:type="dxa"/>
                  </w:tcMar>
                </w:tcPr>
                <w:p w14:paraId="0A6D621A" w14:textId="77777777" w:rsidR="00140469" w:rsidRPr="00FA5848" w:rsidRDefault="00140469" w:rsidP="00806A05">
                  <w:pPr>
                    <w:pStyle w:val="Tabletext"/>
                  </w:pPr>
                  <w:r w:rsidRPr="00FA5848">
                    <w:t>TAFE Directors Australia</w:t>
                  </w: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21592AC2"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74CA0780" w14:textId="77777777" w:rsidR="00140469" w:rsidRPr="00FA5848" w:rsidRDefault="00140469" w:rsidP="00806A05">
                  <w:pPr>
                    <w:pStyle w:val="Tabletext"/>
                    <w:jc w:val="center"/>
                  </w:pPr>
                </w:p>
              </w:tc>
              <w:tc>
                <w:tcPr>
                  <w:tcW w:w="386" w:type="pct"/>
                  <w:tcBorders>
                    <w:top w:val="single" w:sz="4" w:space="0" w:color="646464"/>
                    <w:bottom w:val="single" w:sz="4" w:space="0" w:color="646464"/>
                  </w:tcBorders>
                  <w:shd w:val="clear" w:color="auto" w:fill="auto"/>
                  <w:tcMar>
                    <w:top w:w="40" w:type="dxa"/>
                    <w:bottom w:w="40" w:type="dxa"/>
                    <w:right w:w="60" w:type="dxa"/>
                  </w:tcMar>
                  <w:vAlign w:val="center"/>
                </w:tcPr>
                <w:p w14:paraId="058EAE18" w14:textId="77777777" w:rsidR="00140469" w:rsidRPr="00FA5848" w:rsidRDefault="00140469" w:rsidP="00806A05">
                  <w:pPr>
                    <w:pStyle w:val="Tabletext"/>
                    <w:jc w:val="center"/>
                  </w:pPr>
                  <w:r w:rsidRPr="00FA5848">
                    <w:t>1</w:t>
                  </w:r>
                </w:p>
              </w:tc>
              <w:tc>
                <w:tcPr>
                  <w:tcW w:w="403"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4DB9741C" w14:textId="77777777" w:rsidR="00140469" w:rsidRPr="00FA5848" w:rsidRDefault="00140469" w:rsidP="00806A05">
                  <w:pPr>
                    <w:pStyle w:val="Tabletext"/>
                    <w:jc w:val="center"/>
                  </w:pPr>
                </w:p>
              </w:tc>
              <w:tc>
                <w:tcPr>
                  <w:tcW w:w="398"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5EA82226" w14:textId="77777777" w:rsidR="00140469" w:rsidRPr="00FA5848" w:rsidRDefault="00140469" w:rsidP="00806A05">
                  <w:pPr>
                    <w:pStyle w:val="Tabletext"/>
                    <w:jc w:val="center"/>
                  </w:pPr>
                </w:p>
              </w:tc>
              <w:tc>
                <w:tcPr>
                  <w:tcW w:w="402"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7332ECAF"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03AEF076" w14:textId="77777777" w:rsidR="00140469" w:rsidRPr="00FA5848" w:rsidRDefault="00140469" w:rsidP="00806A05">
                  <w:pPr>
                    <w:pStyle w:val="Tabletext"/>
                    <w:jc w:val="center"/>
                  </w:pPr>
                </w:p>
              </w:tc>
              <w:tc>
                <w:tcPr>
                  <w:tcW w:w="373" w:type="pct"/>
                  <w:tcBorders>
                    <w:top w:val="single" w:sz="4" w:space="0" w:color="646464"/>
                    <w:bottom w:val="single" w:sz="4" w:space="0" w:color="646464"/>
                  </w:tcBorders>
                  <w:shd w:val="clear" w:color="auto" w:fill="A5A5A5" w:themeFill="accent3"/>
                  <w:vAlign w:val="center"/>
                </w:tcPr>
                <w:p w14:paraId="694B8E25" w14:textId="77777777" w:rsidR="00140469" w:rsidRPr="00FA5848" w:rsidRDefault="00140469" w:rsidP="00806A05">
                  <w:pPr>
                    <w:pStyle w:val="Tabletext"/>
                    <w:jc w:val="center"/>
                  </w:pPr>
                </w:p>
              </w:tc>
              <w:tc>
                <w:tcPr>
                  <w:tcW w:w="540" w:type="pct"/>
                  <w:tcBorders>
                    <w:top w:val="single" w:sz="4" w:space="0" w:color="646464"/>
                    <w:bottom w:val="single" w:sz="4" w:space="0" w:color="646464"/>
                  </w:tcBorders>
                  <w:shd w:val="clear" w:color="auto" w:fill="FFFFFF" w:themeFill="background1"/>
                  <w:vAlign w:val="center"/>
                </w:tcPr>
                <w:p w14:paraId="129912E3" w14:textId="77777777" w:rsidR="00140469" w:rsidRPr="00FA5848" w:rsidRDefault="00140469" w:rsidP="00806A05">
                  <w:pPr>
                    <w:pStyle w:val="Tabletext"/>
                    <w:jc w:val="center"/>
                    <w:rPr>
                      <w:b/>
                    </w:rPr>
                  </w:pPr>
                  <w:r w:rsidRPr="00FA5848">
                    <w:rPr>
                      <w:b/>
                    </w:rPr>
                    <w:t>1/1</w:t>
                  </w:r>
                </w:p>
              </w:tc>
            </w:tr>
            <w:tr w:rsidR="00140469" w:rsidRPr="00FA5848" w14:paraId="2E02369E" w14:textId="77777777" w:rsidTr="00806A05">
              <w:trPr>
                <w:gridBefore w:val="1"/>
                <w:wBefore w:w="198" w:type="pct"/>
                <w:cantSplit/>
              </w:trPr>
              <w:tc>
                <w:tcPr>
                  <w:tcW w:w="1055" w:type="pct"/>
                  <w:tcBorders>
                    <w:top w:val="single" w:sz="4" w:space="0" w:color="646464"/>
                    <w:bottom w:val="single" w:sz="4" w:space="0" w:color="646464"/>
                  </w:tcBorders>
                  <w:shd w:val="clear" w:color="auto" w:fill="auto"/>
                  <w:tcMar>
                    <w:top w:w="40" w:type="dxa"/>
                    <w:bottom w:w="40" w:type="dxa"/>
                    <w:right w:w="60" w:type="dxa"/>
                  </w:tcMar>
                </w:tcPr>
                <w:p w14:paraId="74D24BF6" w14:textId="77777777" w:rsidR="00140469" w:rsidRPr="00FA5848" w:rsidRDefault="00140469" w:rsidP="00806A05">
                  <w:pPr>
                    <w:pStyle w:val="Tabletext"/>
                  </w:pPr>
                  <w:r w:rsidRPr="00FA5848">
                    <w:t xml:space="preserve">Public providers </w:t>
                  </w:r>
                </w:p>
              </w:tc>
              <w:tc>
                <w:tcPr>
                  <w:tcW w:w="415" w:type="pct"/>
                  <w:tcBorders>
                    <w:top w:val="single" w:sz="4" w:space="0" w:color="646464"/>
                    <w:bottom w:val="single" w:sz="4" w:space="0" w:color="646464"/>
                  </w:tcBorders>
                  <w:shd w:val="clear" w:color="auto" w:fill="auto"/>
                  <w:tcMar>
                    <w:top w:w="40" w:type="dxa"/>
                    <w:bottom w:w="40" w:type="dxa"/>
                    <w:right w:w="60" w:type="dxa"/>
                  </w:tcMar>
                  <w:vAlign w:val="center"/>
                </w:tcPr>
                <w:p w14:paraId="42B913E1" w14:textId="77777777" w:rsidR="00140469" w:rsidRPr="00FA5848" w:rsidRDefault="00140469" w:rsidP="00806A05">
                  <w:pPr>
                    <w:pStyle w:val="Tabletext"/>
                    <w:jc w:val="center"/>
                  </w:pPr>
                  <w:r w:rsidRPr="00FA5848">
                    <w:t>1*</w:t>
                  </w:r>
                </w:p>
              </w:tc>
              <w:tc>
                <w:tcPr>
                  <w:tcW w:w="415" w:type="pct"/>
                  <w:tcBorders>
                    <w:top w:val="single" w:sz="4" w:space="0" w:color="646464"/>
                    <w:bottom w:val="single" w:sz="4" w:space="0" w:color="646464"/>
                  </w:tcBorders>
                  <w:shd w:val="clear" w:color="auto" w:fill="auto"/>
                  <w:tcMar>
                    <w:top w:w="40" w:type="dxa"/>
                    <w:bottom w:w="40" w:type="dxa"/>
                    <w:right w:w="60" w:type="dxa"/>
                  </w:tcMar>
                  <w:vAlign w:val="center"/>
                </w:tcPr>
                <w:p w14:paraId="513C6DC9" w14:textId="77777777" w:rsidR="00140469" w:rsidRPr="00FA5848" w:rsidRDefault="00140469" w:rsidP="00806A05">
                  <w:pPr>
                    <w:pStyle w:val="Tabletext"/>
                    <w:jc w:val="center"/>
                  </w:pPr>
                  <w:r w:rsidRPr="00FA5848">
                    <w:t>1</w:t>
                  </w:r>
                </w:p>
              </w:tc>
              <w:tc>
                <w:tcPr>
                  <w:tcW w:w="386" w:type="pct"/>
                  <w:tcBorders>
                    <w:top w:val="single" w:sz="4" w:space="0" w:color="646464"/>
                    <w:bottom w:val="single" w:sz="4" w:space="0" w:color="646464"/>
                  </w:tcBorders>
                  <w:shd w:val="clear" w:color="auto" w:fill="auto"/>
                  <w:tcMar>
                    <w:top w:w="40" w:type="dxa"/>
                    <w:bottom w:w="40" w:type="dxa"/>
                    <w:right w:w="60" w:type="dxa"/>
                  </w:tcMar>
                  <w:vAlign w:val="center"/>
                </w:tcPr>
                <w:p w14:paraId="164CAA10" w14:textId="77777777" w:rsidR="00140469" w:rsidRPr="00FA5848" w:rsidRDefault="00140469" w:rsidP="00806A05">
                  <w:pPr>
                    <w:pStyle w:val="Tabletext"/>
                    <w:jc w:val="center"/>
                  </w:pPr>
                  <w:r w:rsidRPr="00FA5848">
                    <w:t>3</w:t>
                  </w:r>
                </w:p>
              </w:tc>
              <w:tc>
                <w:tcPr>
                  <w:tcW w:w="403" w:type="pct"/>
                  <w:tcBorders>
                    <w:top w:val="single" w:sz="4" w:space="0" w:color="646464"/>
                    <w:bottom w:val="single" w:sz="4" w:space="0" w:color="646464"/>
                  </w:tcBorders>
                  <w:shd w:val="clear" w:color="auto" w:fill="auto"/>
                  <w:tcMar>
                    <w:top w:w="40" w:type="dxa"/>
                    <w:bottom w:w="40" w:type="dxa"/>
                    <w:right w:w="60" w:type="dxa"/>
                  </w:tcMar>
                  <w:vAlign w:val="center"/>
                </w:tcPr>
                <w:p w14:paraId="1624ECD3" w14:textId="77777777" w:rsidR="00140469" w:rsidRPr="00FA5848" w:rsidRDefault="00140469" w:rsidP="00806A05">
                  <w:pPr>
                    <w:pStyle w:val="Tabletext"/>
                    <w:jc w:val="center"/>
                  </w:pPr>
                  <w:r w:rsidRPr="00FA5848">
                    <w:t>3</w:t>
                  </w:r>
                </w:p>
              </w:tc>
              <w:tc>
                <w:tcPr>
                  <w:tcW w:w="398" w:type="pct"/>
                  <w:tcBorders>
                    <w:top w:val="single" w:sz="4" w:space="0" w:color="646464"/>
                    <w:bottom w:val="single" w:sz="4" w:space="0" w:color="646464"/>
                  </w:tcBorders>
                  <w:shd w:val="clear" w:color="auto" w:fill="auto"/>
                  <w:tcMar>
                    <w:top w:w="40" w:type="dxa"/>
                    <w:bottom w:w="40" w:type="dxa"/>
                    <w:right w:w="60" w:type="dxa"/>
                  </w:tcMar>
                  <w:vAlign w:val="center"/>
                </w:tcPr>
                <w:p w14:paraId="219E194B" w14:textId="77777777" w:rsidR="00140469" w:rsidRPr="00FA5848" w:rsidRDefault="00140469" w:rsidP="00806A05">
                  <w:pPr>
                    <w:pStyle w:val="Tabletext"/>
                    <w:jc w:val="center"/>
                  </w:pPr>
                  <w:r w:rsidRPr="00FA5848">
                    <w:t>Declined</w:t>
                  </w:r>
                </w:p>
              </w:tc>
              <w:tc>
                <w:tcPr>
                  <w:tcW w:w="402" w:type="pct"/>
                  <w:tcBorders>
                    <w:top w:val="single" w:sz="4" w:space="0" w:color="646464"/>
                    <w:bottom w:val="single" w:sz="4" w:space="0" w:color="646464"/>
                  </w:tcBorders>
                  <w:shd w:val="clear" w:color="auto" w:fill="auto"/>
                  <w:tcMar>
                    <w:top w:w="40" w:type="dxa"/>
                    <w:bottom w:w="40" w:type="dxa"/>
                    <w:right w:w="60" w:type="dxa"/>
                  </w:tcMar>
                  <w:vAlign w:val="center"/>
                </w:tcPr>
                <w:p w14:paraId="493D2664" w14:textId="77777777" w:rsidR="00140469" w:rsidRPr="00FA5848" w:rsidRDefault="00140469" w:rsidP="00806A05">
                  <w:pPr>
                    <w:pStyle w:val="Tabletext"/>
                    <w:jc w:val="center"/>
                  </w:pPr>
                  <w:r w:rsidRPr="00FA5848">
                    <w:t>1</w:t>
                  </w:r>
                </w:p>
              </w:tc>
              <w:tc>
                <w:tcPr>
                  <w:tcW w:w="415" w:type="pct"/>
                  <w:tcBorders>
                    <w:top w:val="single" w:sz="4" w:space="0" w:color="646464"/>
                    <w:bottom w:val="single" w:sz="4" w:space="0" w:color="646464"/>
                  </w:tcBorders>
                  <w:shd w:val="clear" w:color="auto" w:fill="auto"/>
                  <w:tcMar>
                    <w:top w:w="40" w:type="dxa"/>
                    <w:bottom w:w="40" w:type="dxa"/>
                    <w:right w:w="60" w:type="dxa"/>
                  </w:tcMar>
                  <w:vAlign w:val="center"/>
                </w:tcPr>
                <w:p w14:paraId="49F6A37E" w14:textId="77777777" w:rsidR="00140469" w:rsidRPr="00FA5848" w:rsidRDefault="00140469" w:rsidP="00806A05">
                  <w:pPr>
                    <w:pStyle w:val="Tabletext"/>
                    <w:jc w:val="center"/>
                  </w:pPr>
                  <w:r w:rsidRPr="00FA5848">
                    <w:t>Unavail-able</w:t>
                  </w:r>
                </w:p>
              </w:tc>
              <w:tc>
                <w:tcPr>
                  <w:tcW w:w="373" w:type="pct"/>
                  <w:tcBorders>
                    <w:top w:val="single" w:sz="4" w:space="0" w:color="646464"/>
                    <w:bottom w:val="single" w:sz="4" w:space="0" w:color="646464"/>
                  </w:tcBorders>
                  <w:vAlign w:val="center"/>
                </w:tcPr>
                <w:p w14:paraId="15EAF876" w14:textId="77777777" w:rsidR="00140469" w:rsidRPr="00FA5848" w:rsidRDefault="00140469" w:rsidP="00806A05">
                  <w:pPr>
                    <w:pStyle w:val="Tabletext"/>
                    <w:jc w:val="center"/>
                  </w:pPr>
                  <w:r w:rsidRPr="00FA5848">
                    <w:t>1</w:t>
                  </w:r>
                </w:p>
              </w:tc>
              <w:tc>
                <w:tcPr>
                  <w:tcW w:w="540" w:type="pct"/>
                  <w:tcBorders>
                    <w:top w:val="single" w:sz="4" w:space="0" w:color="646464"/>
                    <w:bottom w:val="single" w:sz="4" w:space="0" w:color="646464"/>
                  </w:tcBorders>
                  <w:vAlign w:val="center"/>
                </w:tcPr>
                <w:p w14:paraId="724A789E" w14:textId="77777777" w:rsidR="00140469" w:rsidRPr="00FA5848" w:rsidRDefault="00140469" w:rsidP="00806A05">
                  <w:pPr>
                    <w:pStyle w:val="Tabletext"/>
                    <w:jc w:val="center"/>
                    <w:rPr>
                      <w:b/>
                    </w:rPr>
                  </w:pPr>
                  <w:r w:rsidRPr="00FA5848">
                    <w:rPr>
                      <w:b/>
                    </w:rPr>
                    <w:t>6/8</w:t>
                  </w:r>
                </w:p>
              </w:tc>
            </w:tr>
            <w:tr w:rsidR="00140469" w:rsidRPr="00FA5848" w14:paraId="5143FF2F" w14:textId="77777777" w:rsidTr="00806A05">
              <w:trPr>
                <w:gridBefore w:val="1"/>
                <w:wBefore w:w="198" w:type="pct"/>
                <w:cantSplit/>
              </w:trPr>
              <w:tc>
                <w:tcPr>
                  <w:tcW w:w="1055" w:type="pct"/>
                  <w:tcBorders>
                    <w:top w:val="single" w:sz="4" w:space="0" w:color="646464"/>
                    <w:bottom w:val="single" w:sz="4" w:space="0" w:color="646464"/>
                  </w:tcBorders>
                  <w:shd w:val="clear" w:color="auto" w:fill="auto"/>
                  <w:tcMar>
                    <w:top w:w="40" w:type="dxa"/>
                    <w:bottom w:w="40" w:type="dxa"/>
                    <w:right w:w="60" w:type="dxa"/>
                  </w:tcMar>
                </w:tcPr>
                <w:p w14:paraId="25F6108F" w14:textId="77777777" w:rsidR="00140469" w:rsidRPr="00FA5848" w:rsidRDefault="00140469" w:rsidP="00806A05">
                  <w:pPr>
                    <w:pStyle w:val="Tabletext"/>
                  </w:pPr>
                  <w:r w:rsidRPr="00FA5848">
                    <w:t>Private providers</w:t>
                  </w:r>
                </w:p>
              </w:tc>
              <w:tc>
                <w:tcPr>
                  <w:tcW w:w="415" w:type="pct"/>
                  <w:tcBorders>
                    <w:top w:val="single" w:sz="4" w:space="0" w:color="646464"/>
                    <w:bottom w:val="single" w:sz="4" w:space="0" w:color="646464"/>
                  </w:tcBorders>
                  <w:shd w:val="clear" w:color="auto" w:fill="auto"/>
                  <w:tcMar>
                    <w:top w:w="40" w:type="dxa"/>
                    <w:bottom w:w="40" w:type="dxa"/>
                    <w:right w:w="60" w:type="dxa"/>
                  </w:tcMar>
                  <w:vAlign w:val="center"/>
                </w:tcPr>
                <w:p w14:paraId="6BE60A86" w14:textId="77777777" w:rsidR="00140469" w:rsidRPr="00FA5848" w:rsidRDefault="00140469" w:rsidP="00806A05">
                  <w:pPr>
                    <w:pStyle w:val="Tabletext"/>
                    <w:jc w:val="center"/>
                  </w:pPr>
                  <w:r w:rsidRPr="00FA5848">
                    <w:t>4</w:t>
                  </w:r>
                </w:p>
              </w:tc>
              <w:tc>
                <w:tcPr>
                  <w:tcW w:w="415" w:type="pct"/>
                  <w:tcBorders>
                    <w:top w:val="single" w:sz="4" w:space="0" w:color="646464"/>
                    <w:bottom w:val="single" w:sz="4" w:space="0" w:color="646464"/>
                  </w:tcBorders>
                  <w:shd w:val="clear" w:color="auto" w:fill="auto"/>
                  <w:tcMar>
                    <w:top w:w="40" w:type="dxa"/>
                    <w:bottom w:w="40" w:type="dxa"/>
                    <w:right w:w="60" w:type="dxa"/>
                  </w:tcMar>
                  <w:vAlign w:val="center"/>
                </w:tcPr>
                <w:p w14:paraId="732EA8F1" w14:textId="77777777" w:rsidR="00140469" w:rsidRPr="00FA5848" w:rsidRDefault="00140469" w:rsidP="00806A05">
                  <w:pPr>
                    <w:pStyle w:val="Tabletext"/>
                    <w:jc w:val="center"/>
                  </w:pPr>
                  <w:r w:rsidRPr="00FA5848">
                    <w:t>Declined</w:t>
                  </w:r>
                </w:p>
              </w:tc>
              <w:tc>
                <w:tcPr>
                  <w:tcW w:w="386" w:type="pct"/>
                  <w:tcBorders>
                    <w:top w:val="single" w:sz="4" w:space="0" w:color="646464"/>
                    <w:bottom w:val="single" w:sz="4" w:space="0" w:color="646464"/>
                  </w:tcBorders>
                  <w:shd w:val="clear" w:color="auto" w:fill="auto"/>
                  <w:tcMar>
                    <w:top w:w="40" w:type="dxa"/>
                    <w:bottom w:w="40" w:type="dxa"/>
                    <w:right w:w="60" w:type="dxa"/>
                  </w:tcMar>
                  <w:vAlign w:val="center"/>
                </w:tcPr>
                <w:p w14:paraId="601425E7" w14:textId="77777777" w:rsidR="00140469" w:rsidRPr="00FA5848" w:rsidRDefault="00140469" w:rsidP="00806A05">
                  <w:pPr>
                    <w:pStyle w:val="Tabletext"/>
                    <w:jc w:val="center"/>
                  </w:pPr>
                  <w:r w:rsidRPr="00FA5848">
                    <w:t>8</w:t>
                  </w:r>
                </w:p>
              </w:tc>
              <w:tc>
                <w:tcPr>
                  <w:tcW w:w="403" w:type="pct"/>
                  <w:tcBorders>
                    <w:top w:val="single" w:sz="4" w:space="0" w:color="646464"/>
                    <w:bottom w:val="single" w:sz="4" w:space="0" w:color="646464"/>
                  </w:tcBorders>
                  <w:shd w:val="clear" w:color="auto" w:fill="auto"/>
                  <w:tcMar>
                    <w:top w:w="40" w:type="dxa"/>
                    <w:bottom w:w="40" w:type="dxa"/>
                    <w:right w:w="60" w:type="dxa"/>
                  </w:tcMar>
                  <w:vAlign w:val="center"/>
                </w:tcPr>
                <w:p w14:paraId="7FFEEE99" w14:textId="77777777" w:rsidR="00140469" w:rsidRPr="00FA5848" w:rsidRDefault="00140469" w:rsidP="00806A05">
                  <w:pPr>
                    <w:pStyle w:val="Tabletext"/>
                    <w:jc w:val="center"/>
                  </w:pPr>
                  <w:r w:rsidRPr="00FA5848">
                    <w:t>8</w:t>
                  </w:r>
                </w:p>
              </w:tc>
              <w:tc>
                <w:tcPr>
                  <w:tcW w:w="398" w:type="pct"/>
                  <w:tcBorders>
                    <w:top w:val="single" w:sz="4" w:space="0" w:color="646464"/>
                    <w:bottom w:val="single" w:sz="4" w:space="0" w:color="646464"/>
                  </w:tcBorders>
                  <w:shd w:val="clear" w:color="auto" w:fill="auto"/>
                  <w:tcMar>
                    <w:top w:w="40" w:type="dxa"/>
                    <w:bottom w:w="40" w:type="dxa"/>
                    <w:right w:w="60" w:type="dxa"/>
                  </w:tcMar>
                  <w:vAlign w:val="center"/>
                </w:tcPr>
                <w:p w14:paraId="7214620F" w14:textId="77777777" w:rsidR="00140469" w:rsidRPr="00FA5848" w:rsidRDefault="00140469" w:rsidP="00806A05">
                  <w:pPr>
                    <w:pStyle w:val="Tabletext"/>
                    <w:jc w:val="center"/>
                  </w:pPr>
                  <w:r w:rsidRPr="00FA5848">
                    <w:t>Declined</w:t>
                  </w:r>
                </w:p>
              </w:tc>
              <w:tc>
                <w:tcPr>
                  <w:tcW w:w="402" w:type="pct"/>
                  <w:tcBorders>
                    <w:top w:val="single" w:sz="4" w:space="0" w:color="646464"/>
                    <w:bottom w:val="single" w:sz="4" w:space="0" w:color="646464"/>
                  </w:tcBorders>
                  <w:shd w:val="clear" w:color="auto" w:fill="auto"/>
                  <w:tcMar>
                    <w:top w:w="40" w:type="dxa"/>
                    <w:bottom w:w="40" w:type="dxa"/>
                    <w:right w:w="60" w:type="dxa"/>
                  </w:tcMar>
                  <w:vAlign w:val="center"/>
                </w:tcPr>
                <w:p w14:paraId="1302CAAB" w14:textId="77777777" w:rsidR="00140469" w:rsidRPr="00FA5848" w:rsidRDefault="00140469" w:rsidP="00806A05">
                  <w:pPr>
                    <w:pStyle w:val="Tabletext"/>
                    <w:jc w:val="center"/>
                  </w:pPr>
                  <w:r w:rsidRPr="00FA5848">
                    <w:t>1</w:t>
                  </w:r>
                </w:p>
              </w:tc>
              <w:tc>
                <w:tcPr>
                  <w:tcW w:w="415" w:type="pct"/>
                  <w:tcBorders>
                    <w:top w:val="single" w:sz="4" w:space="0" w:color="646464"/>
                    <w:bottom w:val="single" w:sz="4" w:space="0" w:color="646464"/>
                  </w:tcBorders>
                  <w:shd w:val="clear" w:color="auto" w:fill="auto"/>
                  <w:tcMar>
                    <w:top w:w="40" w:type="dxa"/>
                    <w:bottom w:w="40" w:type="dxa"/>
                    <w:right w:w="60" w:type="dxa"/>
                  </w:tcMar>
                  <w:vAlign w:val="center"/>
                </w:tcPr>
                <w:p w14:paraId="6D25C747" w14:textId="77777777" w:rsidR="00140469" w:rsidRPr="00FA5848" w:rsidRDefault="00140469" w:rsidP="00806A05">
                  <w:pPr>
                    <w:pStyle w:val="Tabletext"/>
                    <w:jc w:val="center"/>
                  </w:pPr>
                  <w:r w:rsidRPr="00FA5848">
                    <w:t>2</w:t>
                  </w:r>
                </w:p>
              </w:tc>
              <w:tc>
                <w:tcPr>
                  <w:tcW w:w="373" w:type="pct"/>
                  <w:tcBorders>
                    <w:top w:val="single" w:sz="4" w:space="0" w:color="646464"/>
                    <w:bottom w:val="single" w:sz="4" w:space="0" w:color="646464"/>
                  </w:tcBorders>
                  <w:vAlign w:val="center"/>
                </w:tcPr>
                <w:p w14:paraId="5D5AE1BB" w14:textId="77777777" w:rsidR="00140469" w:rsidRPr="00FA5848" w:rsidRDefault="00140469" w:rsidP="00806A05">
                  <w:pPr>
                    <w:pStyle w:val="Tabletext"/>
                    <w:jc w:val="center"/>
                  </w:pPr>
                  <w:r w:rsidRPr="00FA5848">
                    <w:t>Declined</w:t>
                  </w:r>
                </w:p>
              </w:tc>
              <w:tc>
                <w:tcPr>
                  <w:tcW w:w="540" w:type="pct"/>
                  <w:tcBorders>
                    <w:top w:val="single" w:sz="4" w:space="0" w:color="646464"/>
                    <w:bottom w:val="single" w:sz="4" w:space="0" w:color="646464"/>
                  </w:tcBorders>
                  <w:vAlign w:val="center"/>
                </w:tcPr>
                <w:p w14:paraId="0292B55A" w14:textId="77777777" w:rsidR="00140469" w:rsidRPr="00FA5848" w:rsidRDefault="00140469" w:rsidP="00806A05">
                  <w:pPr>
                    <w:pStyle w:val="Tabletext"/>
                    <w:jc w:val="center"/>
                    <w:rPr>
                      <w:b/>
                    </w:rPr>
                  </w:pPr>
                  <w:r w:rsidRPr="00FA5848">
                    <w:rPr>
                      <w:b/>
                    </w:rPr>
                    <w:t>5/8</w:t>
                  </w:r>
                </w:p>
              </w:tc>
            </w:tr>
            <w:tr w:rsidR="00140469" w:rsidRPr="00FA5848" w14:paraId="1FCB463B" w14:textId="77777777" w:rsidTr="00806A05">
              <w:trPr>
                <w:gridBefore w:val="1"/>
                <w:wBefore w:w="198" w:type="pct"/>
                <w:cantSplit/>
              </w:trPr>
              <w:tc>
                <w:tcPr>
                  <w:tcW w:w="1055" w:type="pct"/>
                  <w:tcBorders>
                    <w:top w:val="single" w:sz="4" w:space="0" w:color="646464"/>
                    <w:bottom w:val="single" w:sz="4" w:space="0" w:color="646464"/>
                  </w:tcBorders>
                  <w:shd w:val="clear" w:color="auto" w:fill="auto"/>
                  <w:tcMar>
                    <w:top w:w="40" w:type="dxa"/>
                    <w:bottom w:w="40" w:type="dxa"/>
                    <w:right w:w="60" w:type="dxa"/>
                  </w:tcMar>
                </w:tcPr>
                <w:p w14:paraId="38A17E7A" w14:textId="77777777" w:rsidR="00140469" w:rsidRPr="00FA5848" w:rsidRDefault="00140469" w:rsidP="00806A05">
                  <w:pPr>
                    <w:pStyle w:val="Tabletext"/>
                  </w:pPr>
                  <w:r w:rsidRPr="00FA5848">
                    <w:t>ACPET head office</w:t>
                  </w: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267DD4FB"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44605FAD" w14:textId="77777777" w:rsidR="00140469" w:rsidRPr="00FA5848" w:rsidRDefault="00140469" w:rsidP="00806A05">
                  <w:pPr>
                    <w:pStyle w:val="Tabletext"/>
                    <w:jc w:val="center"/>
                  </w:pPr>
                </w:p>
              </w:tc>
              <w:tc>
                <w:tcPr>
                  <w:tcW w:w="386"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4043360E" w14:textId="77777777" w:rsidR="00140469" w:rsidRPr="00FA5848" w:rsidRDefault="00140469" w:rsidP="00806A05">
                  <w:pPr>
                    <w:pStyle w:val="Tabletext"/>
                    <w:jc w:val="center"/>
                  </w:pPr>
                </w:p>
              </w:tc>
              <w:tc>
                <w:tcPr>
                  <w:tcW w:w="403" w:type="pct"/>
                  <w:tcBorders>
                    <w:top w:val="single" w:sz="4" w:space="0" w:color="646464"/>
                    <w:bottom w:val="single" w:sz="4" w:space="0" w:color="646464"/>
                  </w:tcBorders>
                  <w:shd w:val="clear" w:color="auto" w:fill="auto"/>
                  <w:tcMar>
                    <w:top w:w="40" w:type="dxa"/>
                    <w:bottom w:w="40" w:type="dxa"/>
                    <w:right w:w="60" w:type="dxa"/>
                  </w:tcMar>
                  <w:vAlign w:val="center"/>
                </w:tcPr>
                <w:p w14:paraId="6D7D987E" w14:textId="77777777" w:rsidR="00140469" w:rsidRPr="00FA5848" w:rsidRDefault="00140469" w:rsidP="00806A05">
                  <w:pPr>
                    <w:pStyle w:val="Tabletext"/>
                    <w:jc w:val="center"/>
                  </w:pPr>
                  <w:r w:rsidRPr="00FA5848">
                    <w:t>1*</w:t>
                  </w:r>
                </w:p>
              </w:tc>
              <w:tc>
                <w:tcPr>
                  <w:tcW w:w="398"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064FF8B6" w14:textId="77777777" w:rsidR="00140469" w:rsidRPr="00FA5848" w:rsidRDefault="00140469" w:rsidP="00806A05">
                  <w:pPr>
                    <w:pStyle w:val="Tabletext"/>
                    <w:jc w:val="center"/>
                  </w:pPr>
                </w:p>
              </w:tc>
              <w:tc>
                <w:tcPr>
                  <w:tcW w:w="402"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450516FD"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6F4FBC94" w14:textId="77777777" w:rsidR="00140469" w:rsidRPr="00FA5848" w:rsidRDefault="00140469" w:rsidP="00806A05">
                  <w:pPr>
                    <w:pStyle w:val="Tabletext"/>
                    <w:jc w:val="center"/>
                  </w:pPr>
                </w:p>
              </w:tc>
              <w:tc>
                <w:tcPr>
                  <w:tcW w:w="373" w:type="pct"/>
                  <w:tcBorders>
                    <w:top w:val="single" w:sz="4" w:space="0" w:color="646464"/>
                    <w:bottom w:val="single" w:sz="4" w:space="0" w:color="646464"/>
                  </w:tcBorders>
                  <w:shd w:val="clear" w:color="auto" w:fill="A5A5A5" w:themeFill="accent3"/>
                  <w:vAlign w:val="center"/>
                </w:tcPr>
                <w:p w14:paraId="61025D58" w14:textId="77777777" w:rsidR="00140469" w:rsidRPr="00FA5848" w:rsidRDefault="00140469" w:rsidP="00806A05">
                  <w:pPr>
                    <w:pStyle w:val="Tabletext"/>
                    <w:jc w:val="center"/>
                  </w:pPr>
                </w:p>
              </w:tc>
              <w:tc>
                <w:tcPr>
                  <w:tcW w:w="540" w:type="pct"/>
                  <w:tcBorders>
                    <w:top w:val="single" w:sz="4" w:space="0" w:color="646464"/>
                    <w:bottom w:val="single" w:sz="4" w:space="0" w:color="646464"/>
                  </w:tcBorders>
                  <w:shd w:val="clear" w:color="auto" w:fill="FFFFFF" w:themeFill="background1"/>
                  <w:vAlign w:val="center"/>
                </w:tcPr>
                <w:p w14:paraId="32C3E23E" w14:textId="77777777" w:rsidR="00140469" w:rsidRPr="00FA5848" w:rsidRDefault="00140469" w:rsidP="00806A05">
                  <w:pPr>
                    <w:pStyle w:val="Tabletext"/>
                    <w:jc w:val="center"/>
                    <w:rPr>
                      <w:b/>
                    </w:rPr>
                  </w:pPr>
                  <w:r w:rsidRPr="00FA5848">
                    <w:rPr>
                      <w:b/>
                    </w:rPr>
                    <w:t>1/1</w:t>
                  </w:r>
                </w:p>
              </w:tc>
            </w:tr>
            <w:tr w:rsidR="00140469" w:rsidRPr="00FA5848" w14:paraId="46303507" w14:textId="77777777" w:rsidTr="00806A05">
              <w:trPr>
                <w:gridBefore w:val="1"/>
                <w:wBefore w:w="198" w:type="pct"/>
                <w:cantSplit/>
              </w:trPr>
              <w:tc>
                <w:tcPr>
                  <w:tcW w:w="1055" w:type="pct"/>
                  <w:tcBorders>
                    <w:top w:val="single" w:sz="4" w:space="0" w:color="646464"/>
                    <w:bottom w:val="single" w:sz="4" w:space="0" w:color="646464"/>
                  </w:tcBorders>
                  <w:shd w:val="clear" w:color="auto" w:fill="auto"/>
                  <w:tcMar>
                    <w:top w:w="40" w:type="dxa"/>
                    <w:bottom w:w="40" w:type="dxa"/>
                    <w:right w:w="60" w:type="dxa"/>
                  </w:tcMar>
                </w:tcPr>
                <w:p w14:paraId="545219E0" w14:textId="77777777" w:rsidR="00140469" w:rsidRPr="00FA5848" w:rsidRDefault="00140469" w:rsidP="00806A05">
                  <w:pPr>
                    <w:pStyle w:val="Tabletext"/>
                  </w:pPr>
                  <w:r w:rsidRPr="00FA5848">
                    <w:t>Community Colleges Australia</w:t>
                  </w: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6CB79B69"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5AD200B5" w14:textId="77777777" w:rsidR="00140469" w:rsidRPr="00FA5848" w:rsidRDefault="00140469" w:rsidP="00806A05">
                  <w:pPr>
                    <w:pStyle w:val="Tabletext"/>
                    <w:jc w:val="center"/>
                  </w:pPr>
                </w:p>
              </w:tc>
              <w:tc>
                <w:tcPr>
                  <w:tcW w:w="386" w:type="pct"/>
                  <w:tcBorders>
                    <w:top w:val="single" w:sz="4" w:space="0" w:color="646464"/>
                    <w:bottom w:val="single" w:sz="4" w:space="0" w:color="646464"/>
                  </w:tcBorders>
                  <w:shd w:val="clear" w:color="auto" w:fill="auto"/>
                  <w:tcMar>
                    <w:top w:w="40" w:type="dxa"/>
                    <w:bottom w:w="40" w:type="dxa"/>
                    <w:right w:w="60" w:type="dxa"/>
                  </w:tcMar>
                  <w:vAlign w:val="center"/>
                </w:tcPr>
                <w:p w14:paraId="4571F971" w14:textId="77777777" w:rsidR="00140469" w:rsidRPr="00FA5848" w:rsidRDefault="00140469" w:rsidP="00806A05">
                  <w:pPr>
                    <w:pStyle w:val="Tabletext"/>
                    <w:jc w:val="center"/>
                  </w:pPr>
                  <w:r w:rsidRPr="00FA5848">
                    <w:t>1</w:t>
                  </w:r>
                </w:p>
              </w:tc>
              <w:tc>
                <w:tcPr>
                  <w:tcW w:w="403"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407B4E26" w14:textId="77777777" w:rsidR="00140469" w:rsidRPr="00FA5848" w:rsidRDefault="00140469" w:rsidP="00806A05">
                  <w:pPr>
                    <w:pStyle w:val="Tabletext"/>
                    <w:jc w:val="center"/>
                  </w:pPr>
                </w:p>
              </w:tc>
              <w:tc>
                <w:tcPr>
                  <w:tcW w:w="398"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5571E96F" w14:textId="77777777" w:rsidR="00140469" w:rsidRPr="00FA5848" w:rsidRDefault="00140469" w:rsidP="00806A05">
                  <w:pPr>
                    <w:pStyle w:val="Tabletext"/>
                    <w:jc w:val="center"/>
                  </w:pPr>
                </w:p>
              </w:tc>
              <w:tc>
                <w:tcPr>
                  <w:tcW w:w="402"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0E153B2B"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5F8B8D0D" w14:textId="77777777" w:rsidR="00140469" w:rsidRPr="00FA5848" w:rsidRDefault="00140469" w:rsidP="00806A05">
                  <w:pPr>
                    <w:pStyle w:val="Tabletext"/>
                    <w:jc w:val="center"/>
                  </w:pPr>
                </w:p>
              </w:tc>
              <w:tc>
                <w:tcPr>
                  <w:tcW w:w="373" w:type="pct"/>
                  <w:tcBorders>
                    <w:top w:val="single" w:sz="4" w:space="0" w:color="646464"/>
                    <w:bottom w:val="single" w:sz="4" w:space="0" w:color="646464"/>
                  </w:tcBorders>
                  <w:shd w:val="clear" w:color="auto" w:fill="A5A5A5" w:themeFill="accent3"/>
                  <w:vAlign w:val="center"/>
                </w:tcPr>
                <w:p w14:paraId="07AF20EA" w14:textId="77777777" w:rsidR="00140469" w:rsidRPr="00FA5848" w:rsidRDefault="00140469" w:rsidP="00806A05">
                  <w:pPr>
                    <w:pStyle w:val="Tabletext"/>
                    <w:jc w:val="center"/>
                  </w:pPr>
                </w:p>
              </w:tc>
              <w:tc>
                <w:tcPr>
                  <w:tcW w:w="540" w:type="pct"/>
                  <w:tcBorders>
                    <w:top w:val="single" w:sz="4" w:space="0" w:color="646464"/>
                    <w:bottom w:val="single" w:sz="4" w:space="0" w:color="646464"/>
                  </w:tcBorders>
                  <w:shd w:val="clear" w:color="auto" w:fill="FFFFFF" w:themeFill="background1"/>
                  <w:vAlign w:val="center"/>
                </w:tcPr>
                <w:p w14:paraId="648E67C7" w14:textId="77777777" w:rsidR="00140469" w:rsidRPr="00FA5848" w:rsidRDefault="00140469" w:rsidP="00806A05">
                  <w:pPr>
                    <w:pStyle w:val="Tabletext"/>
                    <w:jc w:val="center"/>
                    <w:rPr>
                      <w:b/>
                    </w:rPr>
                  </w:pPr>
                  <w:r w:rsidRPr="00FA5848">
                    <w:rPr>
                      <w:b/>
                    </w:rPr>
                    <w:t>1/1</w:t>
                  </w:r>
                </w:p>
              </w:tc>
            </w:tr>
            <w:tr w:rsidR="00140469" w:rsidRPr="00FA5848" w14:paraId="7039E2A2" w14:textId="77777777" w:rsidTr="00806A05">
              <w:trPr>
                <w:gridBefore w:val="1"/>
                <w:wBefore w:w="198" w:type="pct"/>
                <w:cantSplit/>
              </w:trPr>
              <w:tc>
                <w:tcPr>
                  <w:tcW w:w="1055" w:type="pct"/>
                  <w:tcBorders>
                    <w:top w:val="single" w:sz="4" w:space="0" w:color="646464"/>
                    <w:bottom w:val="single" w:sz="4" w:space="0" w:color="646464"/>
                  </w:tcBorders>
                  <w:shd w:val="clear" w:color="auto" w:fill="EADDED" w:themeFill="text2" w:themeFillTint="33"/>
                  <w:tcMar>
                    <w:top w:w="40" w:type="dxa"/>
                    <w:bottom w:w="40" w:type="dxa"/>
                    <w:right w:w="60" w:type="dxa"/>
                  </w:tcMar>
                </w:tcPr>
                <w:p w14:paraId="426F316C" w14:textId="77777777" w:rsidR="00140469" w:rsidRPr="00FA5848" w:rsidRDefault="00140469" w:rsidP="00806A05">
                  <w:pPr>
                    <w:pStyle w:val="Tabletext"/>
                    <w:rPr>
                      <w:b/>
                    </w:rPr>
                  </w:pPr>
                  <w:r w:rsidRPr="00FA5848">
                    <w:rPr>
                      <w:b/>
                    </w:rPr>
                    <w:t>Industry stakeholders</w:t>
                  </w:r>
                </w:p>
              </w:tc>
              <w:tc>
                <w:tcPr>
                  <w:tcW w:w="415"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3EC7DAF2"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1427402C" w14:textId="77777777" w:rsidR="00140469" w:rsidRPr="00FA5848" w:rsidRDefault="00140469" w:rsidP="00806A05">
                  <w:pPr>
                    <w:pStyle w:val="Tabletext"/>
                    <w:jc w:val="center"/>
                  </w:pPr>
                </w:p>
              </w:tc>
              <w:tc>
                <w:tcPr>
                  <w:tcW w:w="386"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40D58BAF" w14:textId="77777777" w:rsidR="00140469" w:rsidRPr="00FA5848" w:rsidRDefault="00140469" w:rsidP="00806A05">
                  <w:pPr>
                    <w:pStyle w:val="Tabletext"/>
                    <w:jc w:val="center"/>
                  </w:pPr>
                </w:p>
              </w:tc>
              <w:tc>
                <w:tcPr>
                  <w:tcW w:w="403"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5B5C9F26" w14:textId="77777777" w:rsidR="00140469" w:rsidRPr="00FA5848" w:rsidRDefault="00140469" w:rsidP="00806A05">
                  <w:pPr>
                    <w:pStyle w:val="Tabletext"/>
                    <w:jc w:val="center"/>
                  </w:pPr>
                </w:p>
              </w:tc>
              <w:tc>
                <w:tcPr>
                  <w:tcW w:w="398"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0B526833" w14:textId="77777777" w:rsidR="00140469" w:rsidRPr="00FA5848" w:rsidRDefault="00140469" w:rsidP="00806A05">
                  <w:pPr>
                    <w:pStyle w:val="Tabletext"/>
                    <w:jc w:val="center"/>
                  </w:pPr>
                </w:p>
              </w:tc>
              <w:tc>
                <w:tcPr>
                  <w:tcW w:w="402"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73741583"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EADDED" w:themeFill="text2" w:themeFillTint="33"/>
                  <w:tcMar>
                    <w:top w:w="40" w:type="dxa"/>
                    <w:bottom w:w="40" w:type="dxa"/>
                    <w:right w:w="60" w:type="dxa"/>
                  </w:tcMar>
                  <w:vAlign w:val="center"/>
                </w:tcPr>
                <w:p w14:paraId="476A2A24" w14:textId="77777777" w:rsidR="00140469" w:rsidRPr="00FA5848" w:rsidRDefault="00140469" w:rsidP="00806A05">
                  <w:pPr>
                    <w:pStyle w:val="Tabletext"/>
                    <w:jc w:val="center"/>
                  </w:pPr>
                </w:p>
              </w:tc>
              <w:tc>
                <w:tcPr>
                  <w:tcW w:w="373" w:type="pct"/>
                  <w:tcBorders>
                    <w:top w:val="single" w:sz="4" w:space="0" w:color="646464"/>
                    <w:bottom w:val="single" w:sz="4" w:space="0" w:color="646464"/>
                  </w:tcBorders>
                  <w:shd w:val="clear" w:color="auto" w:fill="EADDED" w:themeFill="text2" w:themeFillTint="33"/>
                  <w:vAlign w:val="center"/>
                </w:tcPr>
                <w:p w14:paraId="4EDF821E" w14:textId="77777777" w:rsidR="00140469" w:rsidRPr="00FA5848" w:rsidRDefault="00140469" w:rsidP="00806A05">
                  <w:pPr>
                    <w:pStyle w:val="Tabletext"/>
                    <w:jc w:val="center"/>
                  </w:pPr>
                </w:p>
              </w:tc>
              <w:tc>
                <w:tcPr>
                  <w:tcW w:w="540" w:type="pct"/>
                  <w:tcBorders>
                    <w:top w:val="single" w:sz="4" w:space="0" w:color="646464"/>
                    <w:bottom w:val="single" w:sz="4" w:space="0" w:color="646464"/>
                  </w:tcBorders>
                  <w:shd w:val="clear" w:color="auto" w:fill="EADDED" w:themeFill="text2" w:themeFillTint="33"/>
                  <w:vAlign w:val="center"/>
                </w:tcPr>
                <w:p w14:paraId="6F8F86F9" w14:textId="77777777" w:rsidR="00140469" w:rsidRPr="00FA5848" w:rsidRDefault="00140469" w:rsidP="00806A05">
                  <w:pPr>
                    <w:pStyle w:val="Tabletext"/>
                    <w:jc w:val="center"/>
                    <w:rPr>
                      <w:b/>
                    </w:rPr>
                  </w:pPr>
                </w:p>
              </w:tc>
            </w:tr>
            <w:tr w:rsidR="00140469" w:rsidRPr="00FA5848" w14:paraId="3E6D5215" w14:textId="77777777" w:rsidTr="00806A05">
              <w:trPr>
                <w:gridBefore w:val="1"/>
                <w:wBefore w:w="198" w:type="pct"/>
                <w:cantSplit/>
              </w:trPr>
              <w:tc>
                <w:tcPr>
                  <w:tcW w:w="1055" w:type="pct"/>
                  <w:tcBorders>
                    <w:top w:val="single" w:sz="4" w:space="0" w:color="646464"/>
                    <w:bottom w:val="single" w:sz="4" w:space="0" w:color="646464"/>
                  </w:tcBorders>
                  <w:shd w:val="clear" w:color="auto" w:fill="auto"/>
                  <w:tcMar>
                    <w:top w:w="40" w:type="dxa"/>
                    <w:bottom w:w="40" w:type="dxa"/>
                    <w:right w:w="60" w:type="dxa"/>
                  </w:tcMar>
                </w:tcPr>
                <w:p w14:paraId="77B85B82" w14:textId="77777777" w:rsidR="00140469" w:rsidRPr="00FA5848" w:rsidRDefault="00140469" w:rsidP="00806A05">
                  <w:pPr>
                    <w:pStyle w:val="Tabletext"/>
                  </w:pPr>
                  <w:r w:rsidRPr="00FA5848">
                    <w:t>AiG</w:t>
                  </w: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769B7166"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445A5AE7" w14:textId="77777777" w:rsidR="00140469" w:rsidRPr="00FA5848" w:rsidRDefault="00140469" w:rsidP="00806A05">
                  <w:pPr>
                    <w:pStyle w:val="Tabletext"/>
                    <w:jc w:val="center"/>
                  </w:pPr>
                </w:p>
              </w:tc>
              <w:tc>
                <w:tcPr>
                  <w:tcW w:w="386"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595E2BB4" w14:textId="77777777" w:rsidR="00140469" w:rsidRPr="00FA5848" w:rsidRDefault="00140469" w:rsidP="00806A05">
                  <w:pPr>
                    <w:pStyle w:val="Tabletext"/>
                    <w:jc w:val="center"/>
                  </w:pPr>
                </w:p>
              </w:tc>
              <w:tc>
                <w:tcPr>
                  <w:tcW w:w="403" w:type="pct"/>
                  <w:tcBorders>
                    <w:top w:val="single" w:sz="4" w:space="0" w:color="646464"/>
                    <w:bottom w:val="single" w:sz="4" w:space="0" w:color="646464"/>
                  </w:tcBorders>
                  <w:shd w:val="clear" w:color="auto" w:fill="auto"/>
                  <w:tcMar>
                    <w:top w:w="40" w:type="dxa"/>
                    <w:bottom w:w="40" w:type="dxa"/>
                    <w:right w:w="60" w:type="dxa"/>
                  </w:tcMar>
                  <w:vAlign w:val="center"/>
                </w:tcPr>
                <w:p w14:paraId="0CBF85CA" w14:textId="77777777" w:rsidR="00140469" w:rsidRPr="00FA5848" w:rsidRDefault="00140469" w:rsidP="00806A05">
                  <w:pPr>
                    <w:pStyle w:val="Tabletext"/>
                    <w:jc w:val="center"/>
                  </w:pPr>
                  <w:r w:rsidRPr="00FA5848">
                    <w:t>1</w:t>
                  </w:r>
                </w:p>
              </w:tc>
              <w:tc>
                <w:tcPr>
                  <w:tcW w:w="398"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2A7C515A" w14:textId="77777777" w:rsidR="00140469" w:rsidRPr="00FA5848" w:rsidRDefault="00140469" w:rsidP="00806A05">
                  <w:pPr>
                    <w:pStyle w:val="Tabletext"/>
                    <w:jc w:val="center"/>
                  </w:pPr>
                </w:p>
              </w:tc>
              <w:tc>
                <w:tcPr>
                  <w:tcW w:w="402"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7E49C1A8"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6E9753AC" w14:textId="77777777" w:rsidR="00140469" w:rsidRPr="00FA5848" w:rsidRDefault="00140469" w:rsidP="00806A05">
                  <w:pPr>
                    <w:pStyle w:val="Tabletext"/>
                    <w:jc w:val="center"/>
                  </w:pPr>
                </w:p>
              </w:tc>
              <w:tc>
                <w:tcPr>
                  <w:tcW w:w="373" w:type="pct"/>
                  <w:tcBorders>
                    <w:top w:val="single" w:sz="4" w:space="0" w:color="646464"/>
                    <w:bottom w:val="single" w:sz="4" w:space="0" w:color="646464"/>
                  </w:tcBorders>
                  <w:shd w:val="clear" w:color="auto" w:fill="A5A5A5" w:themeFill="accent3"/>
                  <w:vAlign w:val="center"/>
                </w:tcPr>
                <w:p w14:paraId="3E71E140" w14:textId="77777777" w:rsidR="00140469" w:rsidRPr="00FA5848" w:rsidRDefault="00140469" w:rsidP="00806A05">
                  <w:pPr>
                    <w:pStyle w:val="Tabletext"/>
                    <w:jc w:val="center"/>
                  </w:pPr>
                </w:p>
              </w:tc>
              <w:tc>
                <w:tcPr>
                  <w:tcW w:w="540" w:type="pct"/>
                  <w:tcBorders>
                    <w:top w:val="single" w:sz="4" w:space="0" w:color="646464"/>
                    <w:bottom w:val="single" w:sz="4" w:space="0" w:color="646464"/>
                  </w:tcBorders>
                  <w:shd w:val="clear" w:color="auto" w:fill="FFFFFF" w:themeFill="background1"/>
                  <w:vAlign w:val="center"/>
                </w:tcPr>
                <w:p w14:paraId="31DB2027" w14:textId="77777777" w:rsidR="00140469" w:rsidRPr="00FA5848" w:rsidRDefault="00140469" w:rsidP="00806A05">
                  <w:pPr>
                    <w:pStyle w:val="Tabletext"/>
                    <w:jc w:val="center"/>
                    <w:rPr>
                      <w:b/>
                    </w:rPr>
                  </w:pPr>
                  <w:r w:rsidRPr="00FA5848">
                    <w:rPr>
                      <w:b/>
                    </w:rPr>
                    <w:t>1/1</w:t>
                  </w:r>
                </w:p>
              </w:tc>
            </w:tr>
            <w:tr w:rsidR="00140469" w:rsidRPr="00FA5848" w14:paraId="05EC7BDF" w14:textId="77777777" w:rsidTr="00806A05">
              <w:trPr>
                <w:gridBefore w:val="1"/>
                <w:wBefore w:w="198" w:type="pct"/>
                <w:cantSplit/>
              </w:trPr>
              <w:tc>
                <w:tcPr>
                  <w:tcW w:w="1055" w:type="pct"/>
                  <w:tcBorders>
                    <w:top w:val="single" w:sz="4" w:space="0" w:color="646464"/>
                    <w:bottom w:val="single" w:sz="4" w:space="0" w:color="646464"/>
                  </w:tcBorders>
                  <w:shd w:val="clear" w:color="auto" w:fill="auto"/>
                  <w:tcMar>
                    <w:top w:w="40" w:type="dxa"/>
                    <w:bottom w:w="40" w:type="dxa"/>
                    <w:right w:w="60" w:type="dxa"/>
                  </w:tcMar>
                </w:tcPr>
                <w:p w14:paraId="02F2C846" w14:textId="77777777" w:rsidR="00140469" w:rsidRPr="00FA5848" w:rsidRDefault="00140469" w:rsidP="00806A05">
                  <w:pPr>
                    <w:pStyle w:val="Tabletext"/>
                  </w:pPr>
                  <w:r w:rsidRPr="00FA5848">
                    <w:t>ACCI</w:t>
                  </w: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36F9D456"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FFFFFF" w:themeFill="background1"/>
                  <w:tcMar>
                    <w:top w:w="40" w:type="dxa"/>
                    <w:bottom w:w="40" w:type="dxa"/>
                    <w:right w:w="60" w:type="dxa"/>
                  </w:tcMar>
                  <w:vAlign w:val="center"/>
                </w:tcPr>
                <w:p w14:paraId="2953B5D9" w14:textId="77777777" w:rsidR="00140469" w:rsidRPr="00FA5848" w:rsidRDefault="00140469" w:rsidP="00806A05">
                  <w:pPr>
                    <w:pStyle w:val="Tabletext"/>
                    <w:jc w:val="center"/>
                  </w:pPr>
                  <w:r w:rsidRPr="00FA5848">
                    <w:t>Declined</w:t>
                  </w:r>
                </w:p>
              </w:tc>
              <w:tc>
                <w:tcPr>
                  <w:tcW w:w="386"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0B73FEB5" w14:textId="77777777" w:rsidR="00140469" w:rsidRPr="00FA5848" w:rsidRDefault="00140469" w:rsidP="00806A05">
                  <w:pPr>
                    <w:pStyle w:val="Tabletext"/>
                    <w:jc w:val="center"/>
                  </w:pPr>
                </w:p>
              </w:tc>
              <w:tc>
                <w:tcPr>
                  <w:tcW w:w="403"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7BFF140E" w14:textId="77777777" w:rsidR="00140469" w:rsidRPr="00FA5848" w:rsidRDefault="00140469" w:rsidP="00806A05">
                  <w:pPr>
                    <w:pStyle w:val="Tabletext"/>
                    <w:jc w:val="center"/>
                  </w:pPr>
                </w:p>
              </w:tc>
              <w:tc>
                <w:tcPr>
                  <w:tcW w:w="398"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03B16708" w14:textId="77777777" w:rsidR="00140469" w:rsidRPr="00FA5848" w:rsidRDefault="00140469" w:rsidP="00806A05">
                  <w:pPr>
                    <w:pStyle w:val="Tabletext"/>
                    <w:jc w:val="center"/>
                  </w:pPr>
                </w:p>
              </w:tc>
              <w:tc>
                <w:tcPr>
                  <w:tcW w:w="402"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47CA60D1"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39F113A2" w14:textId="77777777" w:rsidR="00140469" w:rsidRPr="00FA5848" w:rsidRDefault="00140469" w:rsidP="00806A05">
                  <w:pPr>
                    <w:pStyle w:val="Tabletext"/>
                    <w:jc w:val="center"/>
                  </w:pPr>
                </w:p>
              </w:tc>
              <w:tc>
                <w:tcPr>
                  <w:tcW w:w="373" w:type="pct"/>
                  <w:tcBorders>
                    <w:top w:val="single" w:sz="4" w:space="0" w:color="646464"/>
                    <w:bottom w:val="single" w:sz="4" w:space="0" w:color="646464"/>
                  </w:tcBorders>
                  <w:shd w:val="clear" w:color="auto" w:fill="A5A5A5" w:themeFill="accent3"/>
                  <w:vAlign w:val="center"/>
                </w:tcPr>
                <w:p w14:paraId="708B024B" w14:textId="77777777" w:rsidR="00140469" w:rsidRPr="00FA5848" w:rsidRDefault="00140469" w:rsidP="00806A05">
                  <w:pPr>
                    <w:pStyle w:val="Tabletext"/>
                    <w:jc w:val="center"/>
                  </w:pPr>
                </w:p>
              </w:tc>
              <w:tc>
                <w:tcPr>
                  <w:tcW w:w="540" w:type="pct"/>
                  <w:tcBorders>
                    <w:top w:val="single" w:sz="4" w:space="0" w:color="646464"/>
                    <w:bottom w:val="single" w:sz="4" w:space="0" w:color="646464"/>
                  </w:tcBorders>
                  <w:shd w:val="clear" w:color="auto" w:fill="FFFFFF" w:themeFill="background1"/>
                  <w:vAlign w:val="center"/>
                </w:tcPr>
                <w:p w14:paraId="1FE3EC49" w14:textId="77777777" w:rsidR="00140469" w:rsidRPr="00FA5848" w:rsidRDefault="00140469" w:rsidP="00806A05">
                  <w:pPr>
                    <w:pStyle w:val="Tabletext"/>
                    <w:jc w:val="center"/>
                    <w:rPr>
                      <w:b/>
                    </w:rPr>
                  </w:pPr>
                  <w:r w:rsidRPr="00FA5848">
                    <w:rPr>
                      <w:b/>
                    </w:rPr>
                    <w:t>0/1</w:t>
                  </w:r>
                </w:p>
              </w:tc>
            </w:tr>
            <w:tr w:rsidR="00140469" w:rsidRPr="00FA5848" w14:paraId="661E9A88" w14:textId="77777777" w:rsidTr="00806A05">
              <w:trPr>
                <w:gridBefore w:val="1"/>
                <w:wBefore w:w="198" w:type="pct"/>
                <w:cantSplit/>
              </w:trPr>
              <w:tc>
                <w:tcPr>
                  <w:tcW w:w="1055" w:type="pct"/>
                  <w:tcBorders>
                    <w:top w:val="single" w:sz="4" w:space="0" w:color="646464"/>
                    <w:bottom w:val="single" w:sz="4" w:space="0" w:color="646464"/>
                  </w:tcBorders>
                  <w:shd w:val="clear" w:color="auto" w:fill="auto"/>
                  <w:tcMar>
                    <w:top w:w="40" w:type="dxa"/>
                    <w:bottom w:w="40" w:type="dxa"/>
                    <w:right w:w="60" w:type="dxa"/>
                  </w:tcMar>
                </w:tcPr>
                <w:p w14:paraId="5C58DB33" w14:textId="77777777" w:rsidR="00140469" w:rsidRPr="00FA5848" w:rsidRDefault="00140469" w:rsidP="00806A05">
                  <w:pPr>
                    <w:pStyle w:val="Tabletext"/>
                  </w:pPr>
                  <w:r w:rsidRPr="00FA5848">
                    <w:t>BCA</w:t>
                  </w: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57DE0E6A"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7CDBDF02" w14:textId="77777777" w:rsidR="00140469" w:rsidRPr="00FA5848" w:rsidRDefault="00140469" w:rsidP="00806A05">
                  <w:pPr>
                    <w:pStyle w:val="Tabletext"/>
                    <w:jc w:val="center"/>
                  </w:pPr>
                </w:p>
              </w:tc>
              <w:tc>
                <w:tcPr>
                  <w:tcW w:w="386"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1A073C27" w14:textId="77777777" w:rsidR="00140469" w:rsidRPr="00FA5848" w:rsidRDefault="00140469" w:rsidP="00806A05">
                  <w:pPr>
                    <w:pStyle w:val="Tabletext"/>
                    <w:jc w:val="center"/>
                  </w:pPr>
                </w:p>
              </w:tc>
              <w:tc>
                <w:tcPr>
                  <w:tcW w:w="403" w:type="pct"/>
                  <w:tcBorders>
                    <w:top w:val="single" w:sz="4" w:space="0" w:color="646464"/>
                    <w:bottom w:val="single" w:sz="4" w:space="0" w:color="646464"/>
                  </w:tcBorders>
                  <w:shd w:val="clear" w:color="auto" w:fill="auto"/>
                  <w:tcMar>
                    <w:top w:w="40" w:type="dxa"/>
                    <w:bottom w:w="40" w:type="dxa"/>
                    <w:right w:w="60" w:type="dxa"/>
                  </w:tcMar>
                  <w:vAlign w:val="center"/>
                </w:tcPr>
                <w:p w14:paraId="229B515A" w14:textId="77777777" w:rsidR="00140469" w:rsidRPr="00FA5848" w:rsidRDefault="00140469" w:rsidP="00806A05">
                  <w:pPr>
                    <w:pStyle w:val="Tabletext"/>
                    <w:jc w:val="center"/>
                  </w:pPr>
                  <w:r w:rsidRPr="00FA5848">
                    <w:t>1</w:t>
                  </w:r>
                </w:p>
              </w:tc>
              <w:tc>
                <w:tcPr>
                  <w:tcW w:w="398"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3B8CB17A" w14:textId="77777777" w:rsidR="00140469" w:rsidRPr="00FA5848" w:rsidRDefault="00140469" w:rsidP="00806A05">
                  <w:pPr>
                    <w:pStyle w:val="Tabletext"/>
                    <w:jc w:val="center"/>
                  </w:pPr>
                </w:p>
              </w:tc>
              <w:tc>
                <w:tcPr>
                  <w:tcW w:w="402"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1F816F9C"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43A388CA" w14:textId="77777777" w:rsidR="00140469" w:rsidRPr="00FA5848" w:rsidRDefault="00140469" w:rsidP="00806A05">
                  <w:pPr>
                    <w:pStyle w:val="Tabletext"/>
                    <w:jc w:val="center"/>
                  </w:pPr>
                </w:p>
              </w:tc>
              <w:tc>
                <w:tcPr>
                  <w:tcW w:w="373" w:type="pct"/>
                  <w:tcBorders>
                    <w:top w:val="single" w:sz="4" w:space="0" w:color="646464"/>
                    <w:bottom w:val="single" w:sz="4" w:space="0" w:color="646464"/>
                  </w:tcBorders>
                  <w:shd w:val="clear" w:color="auto" w:fill="A5A5A5" w:themeFill="accent3"/>
                  <w:vAlign w:val="center"/>
                </w:tcPr>
                <w:p w14:paraId="73C39468" w14:textId="77777777" w:rsidR="00140469" w:rsidRPr="00FA5848" w:rsidRDefault="00140469" w:rsidP="00806A05">
                  <w:pPr>
                    <w:pStyle w:val="Tabletext"/>
                    <w:jc w:val="center"/>
                  </w:pPr>
                </w:p>
              </w:tc>
              <w:tc>
                <w:tcPr>
                  <w:tcW w:w="540" w:type="pct"/>
                  <w:tcBorders>
                    <w:top w:val="single" w:sz="4" w:space="0" w:color="646464"/>
                    <w:bottom w:val="single" w:sz="4" w:space="0" w:color="646464"/>
                  </w:tcBorders>
                  <w:shd w:val="clear" w:color="auto" w:fill="FFFFFF" w:themeFill="background1"/>
                  <w:vAlign w:val="center"/>
                </w:tcPr>
                <w:p w14:paraId="3121509E" w14:textId="77777777" w:rsidR="00140469" w:rsidRPr="00FA5848" w:rsidRDefault="00140469" w:rsidP="00806A05">
                  <w:pPr>
                    <w:pStyle w:val="Tabletext"/>
                    <w:jc w:val="center"/>
                    <w:rPr>
                      <w:b/>
                    </w:rPr>
                  </w:pPr>
                  <w:r w:rsidRPr="00FA5848">
                    <w:rPr>
                      <w:b/>
                    </w:rPr>
                    <w:t>1/1</w:t>
                  </w:r>
                </w:p>
              </w:tc>
            </w:tr>
            <w:tr w:rsidR="00140469" w:rsidRPr="00FA5848" w14:paraId="7871CA04" w14:textId="77777777" w:rsidTr="00806A05">
              <w:trPr>
                <w:gridBefore w:val="1"/>
                <w:wBefore w:w="198" w:type="pct"/>
                <w:cantSplit/>
              </w:trPr>
              <w:tc>
                <w:tcPr>
                  <w:tcW w:w="1055" w:type="pct"/>
                  <w:tcBorders>
                    <w:top w:val="single" w:sz="4" w:space="0" w:color="646464"/>
                    <w:bottom w:val="single" w:sz="4" w:space="0" w:color="646464"/>
                  </w:tcBorders>
                  <w:shd w:val="clear" w:color="auto" w:fill="auto"/>
                  <w:tcMar>
                    <w:top w:w="40" w:type="dxa"/>
                    <w:bottom w:w="40" w:type="dxa"/>
                    <w:right w:w="60" w:type="dxa"/>
                  </w:tcMar>
                </w:tcPr>
                <w:p w14:paraId="3F1B4B24" w14:textId="77777777" w:rsidR="00140469" w:rsidRPr="00FA5848" w:rsidRDefault="00140469" w:rsidP="00806A05">
                  <w:pPr>
                    <w:pStyle w:val="Tabletext"/>
                  </w:pPr>
                  <w:r w:rsidRPr="00FA5848">
                    <w:t>Group Training Australia</w:t>
                  </w: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151E87F6"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4F52A0B6" w14:textId="77777777" w:rsidR="00140469" w:rsidRPr="00FA5848" w:rsidRDefault="00140469" w:rsidP="00806A05">
                  <w:pPr>
                    <w:pStyle w:val="Tabletext"/>
                    <w:jc w:val="center"/>
                  </w:pPr>
                </w:p>
              </w:tc>
              <w:tc>
                <w:tcPr>
                  <w:tcW w:w="386" w:type="pct"/>
                  <w:tcBorders>
                    <w:top w:val="single" w:sz="4" w:space="0" w:color="646464"/>
                    <w:bottom w:val="single" w:sz="4" w:space="0" w:color="646464"/>
                  </w:tcBorders>
                  <w:shd w:val="clear" w:color="auto" w:fill="auto"/>
                  <w:tcMar>
                    <w:top w:w="40" w:type="dxa"/>
                    <w:bottom w:w="40" w:type="dxa"/>
                    <w:right w:w="60" w:type="dxa"/>
                  </w:tcMar>
                  <w:vAlign w:val="center"/>
                </w:tcPr>
                <w:p w14:paraId="2FEC56BC" w14:textId="77777777" w:rsidR="00140469" w:rsidRPr="00FA5848" w:rsidRDefault="00140469" w:rsidP="00806A05">
                  <w:pPr>
                    <w:pStyle w:val="Tabletext"/>
                    <w:jc w:val="center"/>
                  </w:pPr>
                  <w:r w:rsidRPr="00FA5848">
                    <w:t>1</w:t>
                  </w:r>
                </w:p>
              </w:tc>
              <w:tc>
                <w:tcPr>
                  <w:tcW w:w="403"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18C8445D" w14:textId="77777777" w:rsidR="00140469" w:rsidRPr="00FA5848" w:rsidRDefault="00140469" w:rsidP="00806A05">
                  <w:pPr>
                    <w:pStyle w:val="Tabletext"/>
                    <w:jc w:val="center"/>
                  </w:pPr>
                </w:p>
              </w:tc>
              <w:tc>
                <w:tcPr>
                  <w:tcW w:w="398"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55F363FF" w14:textId="77777777" w:rsidR="00140469" w:rsidRPr="00FA5848" w:rsidRDefault="00140469" w:rsidP="00806A05">
                  <w:pPr>
                    <w:pStyle w:val="Tabletext"/>
                    <w:jc w:val="center"/>
                  </w:pPr>
                </w:p>
              </w:tc>
              <w:tc>
                <w:tcPr>
                  <w:tcW w:w="402"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75502106"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1E0FD8E5" w14:textId="77777777" w:rsidR="00140469" w:rsidRPr="00FA5848" w:rsidRDefault="00140469" w:rsidP="00806A05">
                  <w:pPr>
                    <w:pStyle w:val="Tabletext"/>
                    <w:jc w:val="center"/>
                  </w:pPr>
                </w:p>
              </w:tc>
              <w:tc>
                <w:tcPr>
                  <w:tcW w:w="373" w:type="pct"/>
                  <w:tcBorders>
                    <w:top w:val="single" w:sz="4" w:space="0" w:color="646464"/>
                    <w:bottom w:val="single" w:sz="4" w:space="0" w:color="646464"/>
                  </w:tcBorders>
                  <w:shd w:val="clear" w:color="auto" w:fill="A5A5A5" w:themeFill="accent3"/>
                  <w:vAlign w:val="center"/>
                </w:tcPr>
                <w:p w14:paraId="61008A74" w14:textId="77777777" w:rsidR="00140469" w:rsidRPr="00FA5848" w:rsidRDefault="00140469" w:rsidP="00806A05">
                  <w:pPr>
                    <w:pStyle w:val="Tabletext"/>
                    <w:jc w:val="center"/>
                  </w:pPr>
                </w:p>
              </w:tc>
              <w:tc>
                <w:tcPr>
                  <w:tcW w:w="540" w:type="pct"/>
                  <w:tcBorders>
                    <w:top w:val="single" w:sz="4" w:space="0" w:color="646464"/>
                    <w:bottom w:val="single" w:sz="4" w:space="0" w:color="646464"/>
                  </w:tcBorders>
                  <w:shd w:val="clear" w:color="auto" w:fill="FFFFFF" w:themeFill="background1"/>
                  <w:vAlign w:val="center"/>
                </w:tcPr>
                <w:p w14:paraId="6CCC65FF" w14:textId="77777777" w:rsidR="00140469" w:rsidRPr="00FA5848" w:rsidRDefault="00140469" w:rsidP="00806A05">
                  <w:pPr>
                    <w:pStyle w:val="Tabletext"/>
                    <w:jc w:val="center"/>
                    <w:rPr>
                      <w:b/>
                    </w:rPr>
                  </w:pPr>
                  <w:r w:rsidRPr="00FA5848">
                    <w:rPr>
                      <w:b/>
                    </w:rPr>
                    <w:t>1/1</w:t>
                  </w:r>
                </w:p>
              </w:tc>
            </w:tr>
            <w:tr w:rsidR="00140469" w:rsidRPr="00FA5848" w14:paraId="168A9973" w14:textId="77777777" w:rsidTr="00806A05">
              <w:trPr>
                <w:gridBefore w:val="1"/>
                <w:wBefore w:w="198" w:type="pct"/>
                <w:cantSplit/>
              </w:trPr>
              <w:tc>
                <w:tcPr>
                  <w:tcW w:w="1055" w:type="pct"/>
                  <w:tcBorders>
                    <w:top w:val="single" w:sz="4" w:space="0" w:color="646464"/>
                    <w:bottom w:val="single" w:sz="4" w:space="0" w:color="646464"/>
                  </w:tcBorders>
                  <w:shd w:val="clear" w:color="auto" w:fill="auto"/>
                  <w:tcMar>
                    <w:top w:w="40" w:type="dxa"/>
                    <w:bottom w:w="40" w:type="dxa"/>
                    <w:right w:w="60" w:type="dxa"/>
                  </w:tcMar>
                </w:tcPr>
                <w:p w14:paraId="405FE853" w14:textId="77777777" w:rsidR="00140469" w:rsidRPr="00FA5848" w:rsidRDefault="00140469" w:rsidP="00806A05">
                  <w:pPr>
                    <w:pStyle w:val="Tabletext"/>
                  </w:pPr>
                  <w:r w:rsidRPr="00FA5848">
                    <w:t>National Association of Australian Apprenticeships Centres</w:t>
                  </w: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3A608F25"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auto"/>
                  <w:tcMar>
                    <w:top w:w="40" w:type="dxa"/>
                    <w:bottom w:w="40" w:type="dxa"/>
                    <w:right w:w="60" w:type="dxa"/>
                  </w:tcMar>
                  <w:vAlign w:val="center"/>
                </w:tcPr>
                <w:p w14:paraId="256053DD" w14:textId="77777777" w:rsidR="00140469" w:rsidRPr="00FA5848" w:rsidRDefault="00140469" w:rsidP="00806A05">
                  <w:pPr>
                    <w:pStyle w:val="Tabletext"/>
                    <w:jc w:val="center"/>
                  </w:pPr>
                  <w:r w:rsidRPr="00FA5848">
                    <w:t>1</w:t>
                  </w:r>
                </w:p>
              </w:tc>
              <w:tc>
                <w:tcPr>
                  <w:tcW w:w="386"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7B7DFB74" w14:textId="77777777" w:rsidR="00140469" w:rsidRPr="00FA5848" w:rsidRDefault="00140469" w:rsidP="00806A05">
                  <w:pPr>
                    <w:pStyle w:val="Tabletext"/>
                    <w:jc w:val="center"/>
                  </w:pPr>
                </w:p>
              </w:tc>
              <w:tc>
                <w:tcPr>
                  <w:tcW w:w="403"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2B249DDC" w14:textId="77777777" w:rsidR="00140469" w:rsidRPr="00FA5848" w:rsidRDefault="00140469" w:rsidP="00806A05">
                  <w:pPr>
                    <w:pStyle w:val="Tabletext"/>
                    <w:jc w:val="center"/>
                  </w:pPr>
                </w:p>
              </w:tc>
              <w:tc>
                <w:tcPr>
                  <w:tcW w:w="398"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36C8B932" w14:textId="77777777" w:rsidR="00140469" w:rsidRPr="00FA5848" w:rsidRDefault="00140469" w:rsidP="00806A05">
                  <w:pPr>
                    <w:pStyle w:val="Tabletext"/>
                    <w:jc w:val="center"/>
                  </w:pPr>
                </w:p>
              </w:tc>
              <w:tc>
                <w:tcPr>
                  <w:tcW w:w="402"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4D757673"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2E4DF7F7" w14:textId="77777777" w:rsidR="00140469" w:rsidRPr="00FA5848" w:rsidRDefault="00140469" w:rsidP="00806A05">
                  <w:pPr>
                    <w:pStyle w:val="Tabletext"/>
                    <w:jc w:val="center"/>
                  </w:pPr>
                </w:p>
              </w:tc>
              <w:tc>
                <w:tcPr>
                  <w:tcW w:w="373" w:type="pct"/>
                  <w:tcBorders>
                    <w:top w:val="single" w:sz="4" w:space="0" w:color="646464"/>
                    <w:bottom w:val="single" w:sz="4" w:space="0" w:color="646464"/>
                  </w:tcBorders>
                  <w:shd w:val="clear" w:color="auto" w:fill="A5A5A5" w:themeFill="accent3"/>
                  <w:vAlign w:val="center"/>
                </w:tcPr>
                <w:p w14:paraId="002E7E93" w14:textId="77777777" w:rsidR="00140469" w:rsidRPr="00FA5848" w:rsidRDefault="00140469" w:rsidP="00806A05">
                  <w:pPr>
                    <w:pStyle w:val="Tabletext"/>
                    <w:jc w:val="center"/>
                  </w:pPr>
                </w:p>
              </w:tc>
              <w:tc>
                <w:tcPr>
                  <w:tcW w:w="540" w:type="pct"/>
                  <w:tcBorders>
                    <w:top w:val="single" w:sz="4" w:space="0" w:color="646464"/>
                    <w:bottom w:val="single" w:sz="4" w:space="0" w:color="646464"/>
                  </w:tcBorders>
                  <w:shd w:val="clear" w:color="auto" w:fill="FFFFFF" w:themeFill="background1"/>
                  <w:vAlign w:val="center"/>
                </w:tcPr>
                <w:p w14:paraId="12BA7797" w14:textId="77777777" w:rsidR="00140469" w:rsidRPr="00FA5848" w:rsidRDefault="00140469" w:rsidP="00806A05">
                  <w:pPr>
                    <w:pStyle w:val="Tabletext"/>
                    <w:jc w:val="center"/>
                    <w:rPr>
                      <w:b/>
                    </w:rPr>
                  </w:pPr>
                  <w:r w:rsidRPr="00FA5848">
                    <w:rPr>
                      <w:b/>
                    </w:rPr>
                    <w:t>1/1</w:t>
                  </w:r>
                </w:p>
              </w:tc>
            </w:tr>
            <w:tr w:rsidR="00140469" w:rsidRPr="00FA5848" w14:paraId="512FFE95" w14:textId="77777777" w:rsidTr="00806A05">
              <w:trPr>
                <w:gridBefore w:val="1"/>
                <w:wBefore w:w="198" w:type="pct"/>
                <w:cantSplit/>
              </w:trPr>
              <w:tc>
                <w:tcPr>
                  <w:tcW w:w="1055" w:type="pct"/>
                  <w:tcBorders>
                    <w:top w:val="single" w:sz="4" w:space="0" w:color="646464"/>
                    <w:bottom w:val="single" w:sz="4" w:space="0" w:color="646464"/>
                  </w:tcBorders>
                  <w:shd w:val="clear" w:color="auto" w:fill="auto"/>
                  <w:tcMar>
                    <w:top w:w="40" w:type="dxa"/>
                    <w:bottom w:w="40" w:type="dxa"/>
                    <w:right w:w="60" w:type="dxa"/>
                  </w:tcMar>
                </w:tcPr>
                <w:p w14:paraId="5E2D9E75" w14:textId="77777777" w:rsidR="00140469" w:rsidRPr="00FA5848" w:rsidRDefault="00140469" w:rsidP="00806A05">
                  <w:pPr>
                    <w:pStyle w:val="Tabletext"/>
                  </w:pPr>
                  <w:r w:rsidRPr="00FA5848">
                    <w:t>Total</w:t>
                  </w: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1724DE0E"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7C678C2F" w14:textId="77777777" w:rsidR="00140469" w:rsidRPr="00FA5848" w:rsidRDefault="00140469" w:rsidP="00806A05">
                  <w:pPr>
                    <w:pStyle w:val="Tabletext"/>
                    <w:jc w:val="center"/>
                  </w:pPr>
                </w:p>
              </w:tc>
              <w:tc>
                <w:tcPr>
                  <w:tcW w:w="386"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2B79E3C2" w14:textId="77777777" w:rsidR="00140469" w:rsidRPr="00FA5848" w:rsidRDefault="00140469" w:rsidP="00806A05">
                  <w:pPr>
                    <w:pStyle w:val="Tabletext"/>
                    <w:jc w:val="center"/>
                  </w:pPr>
                </w:p>
              </w:tc>
              <w:tc>
                <w:tcPr>
                  <w:tcW w:w="403"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7E23468A" w14:textId="77777777" w:rsidR="00140469" w:rsidRPr="00FA5848" w:rsidRDefault="00140469" w:rsidP="00806A05">
                  <w:pPr>
                    <w:pStyle w:val="Tabletext"/>
                    <w:jc w:val="center"/>
                  </w:pPr>
                </w:p>
              </w:tc>
              <w:tc>
                <w:tcPr>
                  <w:tcW w:w="398"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2A561DC3" w14:textId="77777777" w:rsidR="00140469" w:rsidRPr="00FA5848" w:rsidRDefault="00140469" w:rsidP="00806A05">
                  <w:pPr>
                    <w:pStyle w:val="Tabletext"/>
                    <w:jc w:val="center"/>
                  </w:pPr>
                </w:p>
              </w:tc>
              <w:tc>
                <w:tcPr>
                  <w:tcW w:w="402"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44C07E9B" w14:textId="77777777" w:rsidR="00140469" w:rsidRPr="00FA5848" w:rsidRDefault="00140469" w:rsidP="00806A05">
                  <w:pPr>
                    <w:pStyle w:val="Tabletext"/>
                    <w:jc w:val="center"/>
                  </w:pPr>
                </w:p>
              </w:tc>
              <w:tc>
                <w:tcPr>
                  <w:tcW w:w="415" w:type="pct"/>
                  <w:tcBorders>
                    <w:top w:val="single" w:sz="4" w:space="0" w:color="646464"/>
                    <w:bottom w:val="single" w:sz="4" w:space="0" w:color="646464"/>
                  </w:tcBorders>
                  <w:shd w:val="clear" w:color="auto" w:fill="A5A5A5" w:themeFill="accent3"/>
                  <w:tcMar>
                    <w:top w:w="40" w:type="dxa"/>
                    <w:bottom w:w="40" w:type="dxa"/>
                    <w:right w:w="60" w:type="dxa"/>
                  </w:tcMar>
                  <w:vAlign w:val="center"/>
                </w:tcPr>
                <w:p w14:paraId="27C5E610" w14:textId="77777777" w:rsidR="00140469" w:rsidRPr="00FA5848" w:rsidRDefault="00140469" w:rsidP="00806A05">
                  <w:pPr>
                    <w:pStyle w:val="Tabletext"/>
                    <w:jc w:val="center"/>
                  </w:pPr>
                </w:p>
              </w:tc>
              <w:tc>
                <w:tcPr>
                  <w:tcW w:w="373" w:type="pct"/>
                  <w:tcBorders>
                    <w:top w:val="single" w:sz="4" w:space="0" w:color="646464"/>
                    <w:bottom w:val="single" w:sz="4" w:space="0" w:color="646464"/>
                  </w:tcBorders>
                  <w:shd w:val="clear" w:color="auto" w:fill="A5A5A5" w:themeFill="accent3"/>
                  <w:vAlign w:val="center"/>
                </w:tcPr>
                <w:p w14:paraId="6E17C0E9" w14:textId="77777777" w:rsidR="00140469" w:rsidRPr="00FA5848" w:rsidRDefault="00140469" w:rsidP="00806A05">
                  <w:pPr>
                    <w:pStyle w:val="Tabletext"/>
                    <w:jc w:val="center"/>
                  </w:pPr>
                </w:p>
              </w:tc>
              <w:tc>
                <w:tcPr>
                  <w:tcW w:w="540" w:type="pct"/>
                  <w:tcBorders>
                    <w:top w:val="single" w:sz="4" w:space="0" w:color="646464"/>
                    <w:bottom w:val="single" w:sz="4" w:space="0" w:color="646464"/>
                  </w:tcBorders>
                  <w:shd w:val="clear" w:color="auto" w:fill="FFFFFF" w:themeFill="background1"/>
                  <w:vAlign w:val="center"/>
                </w:tcPr>
                <w:p w14:paraId="2050A754" w14:textId="77777777" w:rsidR="00140469" w:rsidRPr="00FA5848" w:rsidRDefault="00140469" w:rsidP="00806A05">
                  <w:pPr>
                    <w:pStyle w:val="Tabletext"/>
                    <w:jc w:val="center"/>
                    <w:rPr>
                      <w:b/>
                    </w:rPr>
                  </w:pPr>
                  <w:r w:rsidRPr="00FA5848">
                    <w:rPr>
                      <w:b/>
                    </w:rPr>
                    <w:t>43/55</w:t>
                  </w:r>
                </w:p>
              </w:tc>
            </w:tr>
          </w:tbl>
          <w:p w14:paraId="39467564" w14:textId="77777777" w:rsidR="00140469" w:rsidRPr="00FA5848" w:rsidRDefault="00140469" w:rsidP="00806A05">
            <w:pPr>
              <w:pStyle w:val="Tabletext"/>
            </w:pPr>
          </w:p>
        </w:tc>
      </w:tr>
      <w:tr w:rsidR="00140469" w:rsidRPr="00FA5848" w14:paraId="7339334B" w14:textId="77777777" w:rsidTr="00806A05">
        <w:tc>
          <w:tcPr>
            <w:tcW w:w="10988" w:type="dxa"/>
            <w:tcBorders>
              <w:top w:val="single" w:sz="4" w:space="0" w:color="646464"/>
              <w:bottom w:val="single" w:sz="4" w:space="0" w:color="646464"/>
            </w:tcBorders>
            <w:shd w:val="clear" w:color="auto" w:fill="auto"/>
            <w:tcMar>
              <w:top w:w="40" w:type="dxa"/>
              <w:bottom w:w="40" w:type="dxa"/>
            </w:tcMar>
          </w:tcPr>
          <w:p w14:paraId="5F058E83" w14:textId="77777777" w:rsidR="00140469" w:rsidRPr="00FA5848" w:rsidRDefault="00140469" w:rsidP="00806A05">
            <w:pPr>
              <w:pStyle w:val="Source"/>
            </w:pPr>
            <w:r w:rsidRPr="00FA5848">
              <w:t xml:space="preserve">Source: ACIL Allen Consulting </w:t>
            </w:r>
          </w:p>
        </w:tc>
      </w:tr>
      <w:tr w:rsidR="00140469" w:rsidRPr="00FA5848" w14:paraId="4AE668F8" w14:textId="77777777" w:rsidTr="00806A05">
        <w:trPr>
          <w:trHeight w:hRule="exact" w:val="160"/>
        </w:trPr>
        <w:tc>
          <w:tcPr>
            <w:tcW w:w="10988" w:type="dxa"/>
            <w:tcBorders>
              <w:top w:val="single" w:sz="4" w:space="0" w:color="646464"/>
            </w:tcBorders>
            <w:tcMar>
              <w:top w:w="0" w:type="dxa"/>
              <w:bottom w:w="0" w:type="dxa"/>
            </w:tcMar>
          </w:tcPr>
          <w:p w14:paraId="7471C02D" w14:textId="77777777" w:rsidR="00140469" w:rsidRPr="00FA5848" w:rsidRDefault="00140469" w:rsidP="00806A05">
            <w:pPr>
              <w:pStyle w:val="spacer"/>
            </w:pPr>
          </w:p>
        </w:tc>
      </w:tr>
    </w:tbl>
    <w:p w14:paraId="0455DE38" w14:textId="77777777" w:rsidR="00B40747" w:rsidRDefault="00B40747" w:rsidP="00806A05">
      <w:pPr>
        <w:pStyle w:val="BodyText"/>
      </w:pPr>
    </w:p>
    <w:p w14:paraId="6D3AC1F0" w14:textId="77777777" w:rsidR="00B40747" w:rsidRDefault="00B40747" w:rsidP="00806A05">
      <w:pPr>
        <w:pStyle w:val="BodyText"/>
        <w:sectPr w:rsidR="00B40747" w:rsidSect="00806A05">
          <w:headerReference w:type="even" r:id="rId158"/>
          <w:headerReference w:type="default" r:id="rId159"/>
          <w:footerReference w:type="even" r:id="rId160"/>
          <w:footerReference w:type="default" r:id="rId161"/>
          <w:headerReference w:type="first" r:id="rId162"/>
          <w:footerReference w:type="first" r:id="rId163"/>
          <w:pgSz w:w="11907" w:h="16839" w:code="9"/>
          <w:pgMar w:top="1100" w:right="443" w:bottom="1320" w:left="3296" w:header="456" w:footer="262" w:gutter="0"/>
          <w:pgNumType w:start="1" w:chapStyle="7" w:chapSep="enDash"/>
          <w:cols w:space="708"/>
          <w:docGrid w:linePitch="360"/>
        </w:sectPr>
      </w:pPr>
    </w:p>
    <w:tbl>
      <w:tblPr>
        <w:tblStyle w:val="TableGrid"/>
        <w:tblW w:w="10951" w:type="dxa"/>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59"/>
        <w:gridCol w:w="13"/>
        <w:gridCol w:w="2479"/>
      </w:tblGrid>
      <w:tr w:rsidR="0005679E" w14:paraId="66FE2893" w14:textId="77777777" w:rsidTr="001C4B4C">
        <w:trPr>
          <w:trHeight w:hRule="exact" w:val="8477"/>
        </w:trPr>
        <w:tc>
          <w:tcPr>
            <w:tcW w:w="8459" w:type="dxa"/>
            <w:shd w:val="clear" w:color="auto" w:fill="auto"/>
            <w:tcMar>
              <w:left w:w="0" w:type="dxa"/>
            </w:tcMar>
          </w:tcPr>
          <w:p w14:paraId="022F0BDA" w14:textId="77777777" w:rsidR="0005679E" w:rsidRDefault="0005679E" w:rsidP="001C4B4C">
            <w:pPr>
              <w:pStyle w:val="tagcontactsPage-Back"/>
            </w:pPr>
          </w:p>
        </w:tc>
        <w:tc>
          <w:tcPr>
            <w:tcW w:w="2492" w:type="dxa"/>
            <w:gridSpan w:val="2"/>
            <w:shd w:val="clear" w:color="auto" w:fill="auto"/>
            <w:tcMar>
              <w:top w:w="0" w:type="dxa"/>
              <w:right w:w="100" w:type="dxa"/>
            </w:tcMar>
          </w:tcPr>
          <w:p w14:paraId="61E660D1" w14:textId="77777777" w:rsidR="0005679E" w:rsidRDefault="0005679E" w:rsidP="001C4B4C">
            <w:pPr>
              <w:pStyle w:val="CpContactDetails"/>
            </w:pPr>
            <w:r>
              <w:t>ACIL ALLEN</w:t>
            </w:r>
            <w:r w:rsidRPr="00B0723F">
              <w:t xml:space="preserve"> </w:t>
            </w:r>
            <w:r>
              <w:t>CONSU</w:t>
            </w:r>
            <w:r w:rsidRPr="00B0723F">
              <w:t>L</w:t>
            </w:r>
            <w:r>
              <w:t xml:space="preserve">TING PTY </w:t>
            </w:r>
            <w:r w:rsidRPr="00B0723F">
              <w:t>L</w:t>
            </w:r>
            <w:r>
              <w:t>TD</w:t>
            </w:r>
            <w:r>
              <w:br/>
              <w:t>ABN 68 102 652 1</w:t>
            </w:r>
            <w:r w:rsidRPr="00B0723F">
              <w:t>4</w:t>
            </w:r>
            <w:r>
              <w:t>8</w:t>
            </w:r>
          </w:p>
          <w:p w14:paraId="5E1D1BBA" w14:textId="77777777" w:rsidR="0005679E" w:rsidRDefault="0005679E" w:rsidP="001C4B4C">
            <w:pPr>
              <w:pStyle w:val="CpContactDetails"/>
            </w:pPr>
            <w:r>
              <w:t>acilallen</w:t>
            </w:r>
            <w:r w:rsidRPr="00B0723F">
              <w:t>.</w:t>
            </w:r>
            <w:r>
              <w:t>com.</w:t>
            </w:r>
            <w:r w:rsidRPr="00B0723F">
              <w:t>a</w:t>
            </w:r>
            <w:r>
              <w:t>u</w:t>
            </w:r>
          </w:p>
          <w:p w14:paraId="1DBD8B55" w14:textId="77777777" w:rsidR="0005679E" w:rsidRDefault="0005679E" w:rsidP="001C4B4C">
            <w:pPr>
              <w:pStyle w:val="CpContactDetails"/>
            </w:pPr>
          </w:p>
          <w:p w14:paraId="0B9710C7" w14:textId="77777777" w:rsidR="0005679E" w:rsidRDefault="0005679E" w:rsidP="001C4B4C">
            <w:pPr>
              <w:spacing w:before="240" w:after="240" w:line="300" w:lineRule="atLeast"/>
              <w:textAlignment w:val="baseline"/>
              <w:rPr>
                <w:rFonts w:ascii="Arial" w:hAnsi="Arial"/>
                <w:caps/>
                <w:color w:val="000100"/>
                <w:sz w:val="13"/>
              </w:rPr>
            </w:pPr>
          </w:p>
          <w:p w14:paraId="3D6B4E0D" w14:textId="77777777" w:rsidR="0005679E" w:rsidRDefault="0005679E" w:rsidP="001C4B4C">
            <w:pPr>
              <w:spacing w:before="240" w:after="240" w:line="300" w:lineRule="atLeast"/>
              <w:textAlignment w:val="baseline"/>
              <w:rPr>
                <w:rFonts w:ascii="Arial" w:hAnsi="Arial"/>
                <w:caps/>
                <w:color w:val="000100"/>
                <w:sz w:val="13"/>
              </w:rPr>
            </w:pPr>
          </w:p>
          <w:p w14:paraId="589E258F" w14:textId="77777777" w:rsidR="0005679E" w:rsidRPr="00B0723F" w:rsidRDefault="0005679E" w:rsidP="001C4B4C">
            <w:pPr>
              <w:spacing w:before="240" w:after="240" w:line="300" w:lineRule="atLeast"/>
              <w:textAlignment w:val="baseline"/>
              <w:rPr>
                <w:rFonts w:ascii="Arial" w:hAnsi="Arial"/>
                <w:b/>
                <w:caps/>
                <w:color w:val="000100"/>
                <w:sz w:val="13"/>
              </w:rPr>
            </w:pPr>
            <w:r w:rsidRPr="00B0723F">
              <w:rPr>
                <w:rFonts w:ascii="Arial" w:hAnsi="Arial"/>
                <w:b/>
                <w:caps/>
                <w:color w:val="000100"/>
                <w:sz w:val="13"/>
              </w:rPr>
              <w:t>About ACIL Allen consulting</w:t>
            </w:r>
          </w:p>
          <w:p w14:paraId="4613BAD0" w14:textId="77777777" w:rsidR="0005679E" w:rsidRPr="00B0723F" w:rsidRDefault="0005679E" w:rsidP="001C4B4C">
            <w:pPr>
              <w:spacing w:before="240" w:after="240" w:line="300" w:lineRule="atLeast"/>
              <w:textAlignment w:val="baseline"/>
              <w:rPr>
                <w:rFonts w:ascii="Arial" w:hAnsi="Arial"/>
                <w:caps/>
                <w:color w:val="000100"/>
                <w:sz w:val="13"/>
              </w:rPr>
            </w:pPr>
            <w:r w:rsidRPr="00B0723F">
              <w:rPr>
                <w:rFonts w:ascii="Arial" w:hAnsi="Arial"/>
                <w:caps/>
                <w:color w:val="000100"/>
                <w:sz w:val="13"/>
              </w:rPr>
              <w:t>ACIL Allen Consulting is one of the largest independent, economic, public policy, and public affairs management consulting firms in Australia.</w:t>
            </w:r>
          </w:p>
          <w:p w14:paraId="7DF28B8F" w14:textId="77777777" w:rsidR="0005679E" w:rsidRPr="00B0723F" w:rsidRDefault="0005679E" w:rsidP="001C4B4C">
            <w:pPr>
              <w:spacing w:before="240" w:after="240" w:line="300" w:lineRule="atLeast"/>
              <w:textAlignment w:val="baseline"/>
              <w:rPr>
                <w:rFonts w:ascii="Arial" w:hAnsi="Arial"/>
                <w:caps/>
                <w:color w:val="000100"/>
                <w:sz w:val="13"/>
              </w:rPr>
            </w:pPr>
            <w:r w:rsidRPr="00B0723F">
              <w:rPr>
                <w:rFonts w:ascii="Arial" w:hAnsi="Arial"/>
                <w:caps/>
                <w:color w:val="000100"/>
                <w:sz w:val="13"/>
              </w:rPr>
              <w:t>We advise companies, institutions and governments on economics, policy and corporate public affairs management.</w:t>
            </w:r>
          </w:p>
          <w:p w14:paraId="5CE0F086" w14:textId="77777777" w:rsidR="0005679E" w:rsidRPr="00B0723F" w:rsidRDefault="0005679E" w:rsidP="001C4B4C">
            <w:pPr>
              <w:spacing w:before="240" w:after="240" w:line="300" w:lineRule="atLeast"/>
              <w:textAlignment w:val="baseline"/>
              <w:rPr>
                <w:rFonts w:ascii="Arial" w:hAnsi="Arial"/>
                <w:caps/>
                <w:color w:val="000100"/>
                <w:sz w:val="13"/>
              </w:rPr>
            </w:pPr>
            <w:r w:rsidRPr="00B0723F">
              <w:rPr>
                <w:rFonts w:ascii="Arial" w:hAnsi="Arial"/>
                <w:caps/>
                <w:color w:val="000100"/>
                <w:sz w:val="13"/>
              </w:rPr>
              <w:t>We provide senior advisory services that bring unparalleled strategic thinking and real world experience to bear on problem solving and strategy formulation.</w:t>
            </w:r>
          </w:p>
          <w:p w14:paraId="3C781D05" w14:textId="77777777" w:rsidR="0005679E" w:rsidRDefault="0005679E" w:rsidP="001C4B4C">
            <w:pPr>
              <w:pStyle w:val="CpContactDetails"/>
            </w:pPr>
          </w:p>
        </w:tc>
      </w:tr>
      <w:tr w:rsidR="0005679E" w14:paraId="593BE8E6" w14:textId="77777777" w:rsidTr="001C4B4C">
        <w:trPr>
          <w:trHeight w:hRule="exact" w:val="1360"/>
        </w:trPr>
        <w:tc>
          <w:tcPr>
            <w:tcW w:w="8472" w:type="dxa"/>
            <w:gridSpan w:val="2"/>
            <w:shd w:val="clear" w:color="auto" w:fill="auto"/>
            <w:tcMar>
              <w:left w:w="0" w:type="dxa"/>
              <w:right w:w="436" w:type="dxa"/>
            </w:tcMar>
          </w:tcPr>
          <w:p w14:paraId="3F676E7D" w14:textId="77777777" w:rsidR="0005679E" w:rsidRDefault="0005679E" w:rsidP="001C4B4C">
            <w:pPr>
              <w:pStyle w:val="spacer"/>
            </w:pPr>
          </w:p>
        </w:tc>
        <w:tc>
          <w:tcPr>
            <w:tcW w:w="2479" w:type="dxa"/>
            <w:shd w:val="clear" w:color="auto" w:fill="auto"/>
          </w:tcPr>
          <w:p w14:paraId="7E067824" w14:textId="77777777" w:rsidR="0005679E" w:rsidRDefault="0005679E" w:rsidP="001C4B4C">
            <w:pPr>
              <w:pStyle w:val="spacer"/>
            </w:pPr>
          </w:p>
        </w:tc>
      </w:tr>
      <w:tr w:rsidR="0005679E" w14:paraId="01C2A0C0" w14:textId="77777777" w:rsidTr="001C4B4C">
        <w:trPr>
          <w:trHeight w:hRule="exact" w:val="2752"/>
        </w:trPr>
        <w:tc>
          <w:tcPr>
            <w:tcW w:w="8472" w:type="dxa"/>
            <w:gridSpan w:val="2"/>
            <w:shd w:val="clear" w:color="auto" w:fill="auto"/>
            <w:tcMar>
              <w:left w:w="0" w:type="dxa"/>
              <w:right w:w="436" w:type="dxa"/>
            </w:tcMar>
          </w:tcPr>
          <w:p w14:paraId="6A62A814" w14:textId="77777777" w:rsidR="0005679E" w:rsidRDefault="0005679E" w:rsidP="001C4B4C">
            <w:pPr>
              <w:pStyle w:val="CpDisclaimer"/>
            </w:pPr>
          </w:p>
        </w:tc>
        <w:tc>
          <w:tcPr>
            <w:tcW w:w="2479" w:type="dxa"/>
            <w:shd w:val="clear" w:color="auto" w:fill="auto"/>
            <w:tcMar>
              <w:right w:w="400" w:type="dxa"/>
            </w:tcMar>
          </w:tcPr>
          <w:p w14:paraId="65D6F003" w14:textId="77777777" w:rsidR="0005679E" w:rsidRDefault="0005679E" w:rsidP="001C4B4C">
            <w:pPr>
              <w:pStyle w:val="CpDisclaimer"/>
            </w:pPr>
          </w:p>
        </w:tc>
      </w:tr>
    </w:tbl>
    <w:p w14:paraId="229D8A51" w14:textId="77777777" w:rsidR="005B5D4E" w:rsidRDefault="005B5D4E" w:rsidP="0005679E">
      <w:pPr>
        <w:pStyle w:val="BodyText"/>
        <w:rPr>
          <w:rFonts w:ascii="Arial" w:hAnsi="Arial" w:cs="Arial"/>
          <w:sz w:val="20"/>
          <w:szCs w:val="20"/>
        </w:rPr>
      </w:pPr>
    </w:p>
    <w:sectPr w:rsidR="005B5D4E" w:rsidSect="0005679E">
      <w:headerReference w:type="even" r:id="rId164"/>
      <w:headerReference w:type="default" r:id="rId165"/>
      <w:footerReference w:type="even" r:id="rId166"/>
      <w:footerReference w:type="default" r:id="rId167"/>
      <w:headerReference w:type="first" r:id="rId168"/>
      <w:footerReference w:type="first" r:id="rId169"/>
      <w:pgSz w:w="11907" w:h="16839" w:code="9"/>
      <w:pgMar w:top="1100" w:right="442" w:bottom="482" w:left="476" w:header="454" w:footer="261" w:gutter="0"/>
      <w:pgNumType w:chapSep="e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7CE314" w14:textId="77777777" w:rsidR="00BF4753" w:rsidRDefault="00BF4753" w:rsidP="00D337DD">
      <w:pPr>
        <w:spacing w:after="0" w:line="240" w:lineRule="auto"/>
      </w:pPr>
      <w:r>
        <w:separator/>
      </w:r>
    </w:p>
  </w:endnote>
  <w:endnote w:type="continuationSeparator" w:id="0">
    <w:p w14:paraId="45F34166" w14:textId="77777777" w:rsidR="00BF4753" w:rsidRDefault="00BF4753" w:rsidP="00D33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Lt Cn">
    <w:panose1 w:val="00000000000000000000"/>
    <w:charset w:val="00"/>
    <w:family w:val="swiss"/>
    <w:notTrueType/>
    <w:pitch w:val="variable"/>
    <w:sig w:usb0="800000AF" w:usb1="4000204A" w:usb2="00000000" w:usb3="00000000" w:csb0="00000001"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Helvetica Neue">
    <w:panose1 w:val="00000000000000000000"/>
    <w:charset w:val="00"/>
    <w:family w:val="modern"/>
    <w:notTrueType/>
    <w:pitch w:val="variable"/>
    <w:sig w:usb0="8000002F"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Didot LT Std Headline">
    <w:panose1 w:val="00000000000000000000"/>
    <w:charset w:val="00"/>
    <w:family w:val="modern"/>
    <w:notTrueType/>
    <w:pitch w:val="variable"/>
    <w:sig w:usb0="800000AF" w:usb1="5000204A" w:usb2="00000000" w:usb3="00000000" w:csb0="00000001" w:csb1="00000000"/>
  </w:font>
  <w:font w:name="HelveticaNeueLT Std Cn">
    <w:panose1 w:val="00000000000000000000"/>
    <w:charset w:val="00"/>
    <w:family w:val="swiss"/>
    <w:notTrueType/>
    <w:pitch w:val="variable"/>
    <w:sig w:usb0="800000AF" w:usb1="4000204A" w:usb2="00000000" w:usb3="00000000" w:csb0="00000001" w:csb1="00000000"/>
  </w:font>
  <w:font w:name="Novecento Book">
    <w:altName w:val="Arial"/>
    <w:panose1 w:val="00000000000000000000"/>
    <w:charset w:val="00"/>
    <w:family w:val="modern"/>
    <w:notTrueType/>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MS Gothic">
    <w:altName w:val="Arial Unicode MS"/>
    <w:panose1 w:val="020B0609070205080204"/>
    <w:charset w:val="80"/>
    <w:family w:val="moder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47508" w14:textId="77777777" w:rsidR="00BF4753" w:rsidRDefault="00BF475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F4753" w14:paraId="699AF437" w14:textId="77777777" w:rsidTr="00806A05">
      <w:trPr>
        <w:trHeight w:val="620"/>
      </w:trPr>
      <w:tc>
        <w:tcPr>
          <w:tcW w:w="7596" w:type="dxa"/>
          <w:shd w:val="clear" w:color="auto" w:fill="auto"/>
          <w:tcMar>
            <w:right w:w="72" w:type="dxa"/>
          </w:tcMar>
          <w:vAlign w:val="bottom"/>
        </w:tcPr>
        <w:p w14:paraId="56EE0E05"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 NATIONAL PARTNERSHIP AGREEMENT ON SKILLS REFORM</w:t>
          </w:r>
          <w:r>
            <w:rPr>
              <w:b/>
              <w:bCs/>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570" w:type="dxa"/>
          <w:shd w:val="clear" w:color="auto" w:fill="auto"/>
          <w:vAlign w:val="bottom"/>
        </w:tcPr>
        <w:p w14:paraId="059CC0BE" w14:textId="77777777" w:rsidR="00BF4753" w:rsidRDefault="00BF4753" w:rsidP="00806A05">
          <w:pPr>
            <w:pStyle w:val="pageNumber"/>
          </w:pPr>
          <w:r>
            <w:fldChar w:fldCharType="begin"/>
          </w:r>
          <w:r>
            <w:instrText xml:space="preserve"> PAGE   \* MERGEFORMAT </w:instrText>
          </w:r>
          <w:r>
            <w:fldChar w:fldCharType="separate"/>
          </w:r>
          <w:r>
            <w:rPr>
              <w:noProof/>
            </w:rPr>
            <w:t>1</w:t>
          </w:r>
          <w:r>
            <w:rPr>
              <w:noProof/>
            </w:rPr>
            <w:fldChar w:fldCharType="end"/>
          </w:r>
        </w:p>
      </w:tc>
    </w:tr>
  </w:tbl>
  <w:p w14:paraId="7897CED9" w14:textId="77777777" w:rsidR="00BF4753" w:rsidRPr="00B21CCC" w:rsidRDefault="00BF4753" w:rsidP="00806A05">
    <w:pPr>
      <w:pStyle w:val="Footer"/>
    </w:pPr>
  </w:p>
  <w:p w14:paraId="72E7581C" w14:textId="77777777" w:rsidR="00BF4753" w:rsidRDefault="00BF4753"/>
  <w:p w14:paraId="302C1EFD" w14:textId="77777777" w:rsidR="00BF4753" w:rsidRDefault="00BF4753"/>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BF4753" w14:paraId="493BF730" w14:textId="77777777" w:rsidTr="00806A05">
      <w:trPr>
        <w:trHeight w:val="620"/>
      </w:trPr>
      <w:tc>
        <w:tcPr>
          <w:tcW w:w="7368" w:type="dxa"/>
          <w:shd w:val="clear" w:color="auto" w:fill="auto"/>
          <w:tcMar>
            <w:right w:w="72" w:type="dxa"/>
          </w:tcMar>
          <w:vAlign w:val="bottom"/>
        </w:tcPr>
        <w:p w14:paraId="479EB2BD" w14:textId="77777777" w:rsidR="00BF4753" w:rsidRPr="00CC27F8" w:rsidRDefault="00BF4753" w:rsidP="00806A05">
          <w:pPr>
            <w:pStyle w:val="FooterText"/>
          </w:pPr>
          <w:r w:rsidRPr="00A07C96">
            <w:fldChar w:fldCharType="begin"/>
          </w:r>
          <w:r w:rsidRPr="00CC27F8">
            <w:instrText xml:space="preserve"> STYLEREF  "Cp Title"  \* MERGEFORMAT </w:instrText>
          </w:r>
          <w:r w:rsidRPr="00A07C96">
            <w:fldChar w:fldCharType="separate"/>
          </w:r>
          <w:r w:rsidR="008C40B9" w:rsidRPr="008C40B9">
            <w:rPr>
              <w:bCs/>
              <w:noProof/>
            </w:rPr>
            <w:t>REVIEW OF THE NATIONAL</w:t>
          </w:r>
          <w:r w:rsidR="008C40B9">
            <w:rPr>
              <w:noProof/>
            </w:rPr>
            <w:t xml:space="preserve"> PARTNERSHIP AGREEMENT ON SKILLS REFORM</w:t>
          </w:r>
          <w:r w:rsidRPr="00A07C96">
            <w:rPr>
              <w:noProof/>
            </w:rPr>
            <w:fldChar w:fldCharType="end"/>
          </w:r>
          <w:r w:rsidRPr="00CC27F8">
            <w:t xml:space="preserve"> - </w:t>
          </w:r>
          <w:r w:rsidRPr="00A07C96">
            <w:fldChar w:fldCharType="begin"/>
          </w:r>
          <w:r w:rsidRPr="00CC27F8">
            <w:instrText xml:space="preserve"> STYLEREF  "Cp SubTitle"  \* MERGEFORMAT </w:instrText>
          </w:r>
          <w:r w:rsidRPr="00A07C96">
            <w:fldChar w:fldCharType="separate"/>
          </w:r>
          <w:r w:rsidR="008C40B9" w:rsidRPr="008C40B9">
            <w:rPr>
              <w:bCs/>
              <w:noProof/>
            </w:rPr>
            <w:t>Final report</w:t>
          </w:r>
          <w:r w:rsidRPr="00A07C96">
            <w:rPr>
              <w:noProof/>
            </w:rPr>
            <w:fldChar w:fldCharType="end"/>
          </w:r>
        </w:p>
      </w:tc>
      <w:tc>
        <w:tcPr>
          <w:tcW w:w="800" w:type="dxa"/>
          <w:shd w:val="clear" w:color="auto" w:fill="auto"/>
          <w:vAlign w:val="bottom"/>
        </w:tcPr>
        <w:p w14:paraId="2E3BDA8C" w14:textId="77777777" w:rsidR="00BF4753" w:rsidRDefault="00BF4753" w:rsidP="00806A05">
          <w:pPr>
            <w:pStyle w:val="pageNumber"/>
          </w:pPr>
          <w:r>
            <w:fldChar w:fldCharType="begin"/>
          </w:r>
          <w:r>
            <w:instrText xml:space="preserve"> PAGE   \* MERGEFORMAT </w:instrText>
          </w:r>
          <w:r>
            <w:fldChar w:fldCharType="separate"/>
          </w:r>
          <w:r w:rsidR="008C40B9">
            <w:rPr>
              <w:noProof/>
            </w:rPr>
            <w:t>28</w:t>
          </w:r>
          <w:r>
            <w:rPr>
              <w:noProof/>
            </w:rPr>
            <w:fldChar w:fldCharType="end"/>
          </w:r>
        </w:p>
      </w:tc>
    </w:tr>
  </w:tbl>
  <w:p w14:paraId="1C86CD79" w14:textId="77777777" w:rsidR="00BF4753" w:rsidRPr="00B21CCC" w:rsidRDefault="00BF4753" w:rsidP="00806A0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F4753" w14:paraId="1875BB24" w14:textId="77777777" w:rsidTr="00806A05">
      <w:trPr>
        <w:trHeight w:val="620"/>
      </w:trPr>
      <w:tc>
        <w:tcPr>
          <w:tcW w:w="7596" w:type="dxa"/>
          <w:shd w:val="clear" w:color="auto" w:fill="auto"/>
          <w:tcMar>
            <w:right w:w="72" w:type="dxa"/>
          </w:tcMar>
          <w:vAlign w:val="bottom"/>
        </w:tcPr>
        <w:p w14:paraId="77300A37"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 NATIONAL PARTNERSHIP AGREEMENT ON SKILLS REFORM</w:t>
          </w:r>
          <w:r>
            <w:rPr>
              <w:b/>
              <w:bCs/>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570" w:type="dxa"/>
          <w:shd w:val="clear" w:color="auto" w:fill="auto"/>
          <w:vAlign w:val="bottom"/>
        </w:tcPr>
        <w:p w14:paraId="0904CE94" w14:textId="77777777" w:rsidR="00BF4753" w:rsidRDefault="00BF4753" w:rsidP="00806A05">
          <w:pPr>
            <w:pStyle w:val="pageNumber"/>
          </w:pPr>
          <w:r>
            <w:fldChar w:fldCharType="begin"/>
          </w:r>
          <w:r>
            <w:instrText xml:space="preserve"> PAGE   \* MERGEFORMAT </w:instrText>
          </w:r>
          <w:r>
            <w:fldChar w:fldCharType="separate"/>
          </w:r>
          <w:r>
            <w:rPr>
              <w:noProof/>
            </w:rPr>
            <w:t>1</w:t>
          </w:r>
          <w:r>
            <w:rPr>
              <w:noProof/>
            </w:rPr>
            <w:fldChar w:fldCharType="end"/>
          </w:r>
        </w:p>
      </w:tc>
    </w:tr>
  </w:tbl>
  <w:p w14:paraId="77991078" w14:textId="77777777" w:rsidR="00BF4753" w:rsidRPr="00B21CCC" w:rsidRDefault="00BF4753" w:rsidP="00806A05">
    <w:pPr>
      <w:pStyle w:val="Footer"/>
    </w:pPr>
  </w:p>
  <w:p w14:paraId="4619B4DE" w14:textId="77777777" w:rsidR="00BF4753" w:rsidRDefault="00BF4753"/>
  <w:p w14:paraId="633C8A6E" w14:textId="77777777" w:rsidR="00BF4753" w:rsidRDefault="00BF4753"/>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F4753" w14:paraId="76D6D463" w14:textId="77777777" w:rsidTr="00806A05">
      <w:trPr>
        <w:trHeight w:val="620"/>
      </w:trPr>
      <w:tc>
        <w:tcPr>
          <w:tcW w:w="7596" w:type="dxa"/>
          <w:shd w:val="clear" w:color="auto" w:fill="auto"/>
          <w:tcMar>
            <w:right w:w="72" w:type="dxa"/>
          </w:tcMar>
          <w:vAlign w:val="bottom"/>
        </w:tcPr>
        <w:p w14:paraId="39938F39"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 NATIONAL PARTNERSHIP AGREEMENT ON SKILLS REFORM</w:t>
          </w:r>
          <w:r>
            <w:rPr>
              <w:b/>
              <w:bCs/>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570" w:type="dxa"/>
          <w:shd w:val="clear" w:color="auto" w:fill="auto"/>
          <w:vAlign w:val="bottom"/>
        </w:tcPr>
        <w:p w14:paraId="6CEA62A2" w14:textId="77777777" w:rsidR="00BF4753" w:rsidRDefault="00BF4753" w:rsidP="00806A05">
          <w:pPr>
            <w:pStyle w:val="pageNumber"/>
          </w:pPr>
          <w:r>
            <w:fldChar w:fldCharType="begin"/>
          </w:r>
          <w:r>
            <w:instrText xml:space="preserve"> PAGE   \* MERGEFORMAT </w:instrText>
          </w:r>
          <w:r>
            <w:fldChar w:fldCharType="separate"/>
          </w:r>
          <w:r>
            <w:rPr>
              <w:noProof/>
            </w:rPr>
            <w:t>1</w:t>
          </w:r>
          <w:r>
            <w:rPr>
              <w:noProof/>
            </w:rPr>
            <w:fldChar w:fldCharType="end"/>
          </w:r>
        </w:p>
      </w:tc>
    </w:tr>
  </w:tbl>
  <w:p w14:paraId="2A9EDDC4" w14:textId="77777777" w:rsidR="00BF4753" w:rsidRPr="00B21CCC" w:rsidRDefault="00BF4753" w:rsidP="00806A05">
    <w:pPr>
      <w:pStyle w:val="Footer"/>
    </w:pPr>
  </w:p>
  <w:p w14:paraId="2BAE6F29" w14:textId="77777777" w:rsidR="00BF4753" w:rsidRDefault="00BF4753"/>
  <w:p w14:paraId="5DEB5242" w14:textId="77777777" w:rsidR="00BF4753" w:rsidRDefault="00BF4753"/>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BF4753" w14:paraId="5F3A90D7" w14:textId="77777777" w:rsidTr="00806A05">
      <w:trPr>
        <w:trHeight w:val="620"/>
      </w:trPr>
      <w:tc>
        <w:tcPr>
          <w:tcW w:w="7368" w:type="dxa"/>
          <w:shd w:val="clear" w:color="auto" w:fill="auto"/>
          <w:tcMar>
            <w:right w:w="72" w:type="dxa"/>
          </w:tcMar>
          <w:vAlign w:val="bottom"/>
        </w:tcPr>
        <w:p w14:paraId="7A206AB7"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 NATIONAL</w:t>
          </w:r>
          <w:r>
            <w:rPr>
              <w:noProof/>
            </w:rPr>
            <w:t xml:space="preserve"> PARTNERSHIP AGREEMENT ON SKILLS REFORM</w:t>
          </w:r>
          <w:r>
            <w:rPr>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800" w:type="dxa"/>
          <w:shd w:val="clear" w:color="auto" w:fill="auto"/>
          <w:vAlign w:val="bottom"/>
        </w:tcPr>
        <w:p w14:paraId="48AAE5B1" w14:textId="77777777" w:rsidR="00BF4753" w:rsidRDefault="00BF4753" w:rsidP="00806A05">
          <w:pPr>
            <w:pStyle w:val="pageNumber"/>
          </w:pPr>
          <w:r>
            <w:fldChar w:fldCharType="begin"/>
          </w:r>
          <w:r>
            <w:instrText xml:space="preserve"> PAGE   \* MERGEFORMAT </w:instrText>
          </w:r>
          <w:r>
            <w:fldChar w:fldCharType="separate"/>
          </w:r>
          <w:r w:rsidR="008C40B9">
            <w:rPr>
              <w:noProof/>
            </w:rPr>
            <w:t>35</w:t>
          </w:r>
          <w:r>
            <w:rPr>
              <w:noProof/>
            </w:rPr>
            <w:fldChar w:fldCharType="end"/>
          </w:r>
        </w:p>
      </w:tc>
    </w:tr>
  </w:tbl>
  <w:p w14:paraId="64D36444" w14:textId="77777777" w:rsidR="00BF4753" w:rsidRPr="00B21CCC" w:rsidRDefault="00BF4753" w:rsidP="00806A05">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F4753" w14:paraId="5D424950" w14:textId="77777777" w:rsidTr="00806A05">
      <w:trPr>
        <w:trHeight w:val="620"/>
      </w:trPr>
      <w:tc>
        <w:tcPr>
          <w:tcW w:w="7596" w:type="dxa"/>
          <w:shd w:val="clear" w:color="auto" w:fill="auto"/>
          <w:tcMar>
            <w:right w:w="72" w:type="dxa"/>
          </w:tcMar>
          <w:vAlign w:val="bottom"/>
        </w:tcPr>
        <w:p w14:paraId="08F3A8A9"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 NATIONAL PARTNERSHIP AGREEMENT ON SKILLS REFORM</w:t>
          </w:r>
          <w:r>
            <w:rPr>
              <w:b/>
              <w:bCs/>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570" w:type="dxa"/>
          <w:shd w:val="clear" w:color="auto" w:fill="auto"/>
          <w:vAlign w:val="bottom"/>
        </w:tcPr>
        <w:p w14:paraId="069A01C3" w14:textId="77777777" w:rsidR="00BF4753" w:rsidRDefault="00BF4753" w:rsidP="00806A05">
          <w:pPr>
            <w:pStyle w:val="pageNumber"/>
          </w:pPr>
          <w:r>
            <w:fldChar w:fldCharType="begin"/>
          </w:r>
          <w:r>
            <w:instrText xml:space="preserve"> PAGE   \* MERGEFORMAT </w:instrText>
          </w:r>
          <w:r>
            <w:fldChar w:fldCharType="separate"/>
          </w:r>
          <w:r>
            <w:rPr>
              <w:noProof/>
            </w:rPr>
            <w:t>1</w:t>
          </w:r>
          <w:r>
            <w:rPr>
              <w:noProof/>
            </w:rPr>
            <w:fldChar w:fldCharType="end"/>
          </w:r>
        </w:p>
      </w:tc>
    </w:tr>
  </w:tbl>
  <w:p w14:paraId="53037A19" w14:textId="77777777" w:rsidR="00BF4753" w:rsidRPr="00B21CCC" w:rsidRDefault="00BF4753" w:rsidP="00806A05">
    <w:pPr>
      <w:pStyle w:val="Footer"/>
    </w:pPr>
  </w:p>
  <w:p w14:paraId="476FEA79" w14:textId="77777777" w:rsidR="00BF4753" w:rsidRDefault="00BF4753"/>
  <w:p w14:paraId="2B82F22F" w14:textId="77777777" w:rsidR="00BF4753" w:rsidRDefault="00BF4753"/>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F4753" w14:paraId="7571F86F" w14:textId="77777777" w:rsidTr="00806A05">
      <w:trPr>
        <w:trHeight w:val="620"/>
      </w:trPr>
      <w:tc>
        <w:tcPr>
          <w:tcW w:w="7596" w:type="dxa"/>
          <w:shd w:val="clear" w:color="auto" w:fill="auto"/>
          <w:tcMar>
            <w:right w:w="72" w:type="dxa"/>
          </w:tcMar>
          <w:vAlign w:val="bottom"/>
        </w:tcPr>
        <w:p w14:paraId="10B0FDB7"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 NATIONAL PARTNERSHIP AGREEMENT ON SKILLS REFORM</w:t>
          </w:r>
          <w:r>
            <w:rPr>
              <w:b/>
              <w:bCs/>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570" w:type="dxa"/>
          <w:shd w:val="clear" w:color="auto" w:fill="auto"/>
          <w:vAlign w:val="bottom"/>
        </w:tcPr>
        <w:p w14:paraId="71020475" w14:textId="77777777" w:rsidR="00BF4753" w:rsidRDefault="00BF4753" w:rsidP="00806A05">
          <w:pPr>
            <w:pStyle w:val="pageNumber"/>
          </w:pPr>
          <w:r>
            <w:fldChar w:fldCharType="begin"/>
          </w:r>
          <w:r>
            <w:instrText xml:space="preserve"> PAGE   \* MERGEFORMAT </w:instrText>
          </w:r>
          <w:r>
            <w:fldChar w:fldCharType="separate"/>
          </w:r>
          <w:r>
            <w:rPr>
              <w:noProof/>
            </w:rPr>
            <w:t>1</w:t>
          </w:r>
          <w:r>
            <w:rPr>
              <w:noProof/>
            </w:rPr>
            <w:fldChar w:fldCharType="end"/>
          </w:r>
        </w:p>
      </w:tc>
    </w:tr>
  </w:tbl>
  <w:p w14:paraId="3054A4F3" w14:textId="77777777" w:rsidR="00BF4753" w:rsidRPr="00B21CCC" w:rsidRDefault="00BF4753" w:rsidP="00806A05">
    <w:pPr>
      <w:pStyle w:val="Footer"/>
    </w:pPr>
  </w:p>
  <w:p w14:paraId="3A48C409" w14:textId="77777777" w:rsidR="00BF4753" w:rsidRDefault="00BF4753"/>
  <w:p w14:paraId="14956B3C" w14:textId="77777777" w:rsidR="00BF4753" w:rsidRDefault="00BF4753"/>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BF4753" w14:paraId="08D805EE" w14:textId="77777777" w:rsidTr="00806A05">
      <w:trPr>
        <w:trHeight w:val="620"/>
      </w:trPr>
      <w:tc>
        <w:tcPr>
          <w:tcW w:w="7368" w:type="dxa"/>
          <w:shd w:val="clear" w:color="auto" w:fill="auto"/>
          <w:tcMar>
            <w:right w:w="72" w:type="dxa"/>
          </w:tcMar>
          <w:vAlign w:val="bottom"/>
        </w:tcPr>
        <w:p w14:paraId="7746EDD7"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 NATIONAL</w:t>
          </w:r>
          <w:r>
            <w:rPr>
              <w:noProof/>
            </w:rPr>
            <w:t xml:space="preserve"> PARTNERSHIP AGREEMENT ON SKILLS REFORM</w:t>
          </w:r>
          <w:r>
            <w:rPr>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800" w:type="dxa"/>
          <w:shd w:val="clear" w:color="auto" w:fill="auto"/>
          <w:vAlign w:val="bottom"/>
        </w:tcPr>
        <w:p w14:paraId="771F5A4C" w14:textId="77777777" w:rsidR="00BF4753" w:rsidRDefault="00BF4753" w:rsidP="00806A05">
          <w:pPr>
            <w:pStyle w:val="pageNumber"/>
          </w:pPr>
          <w:r>
            <w:fldChar w:fldCharType="begin"/>
          </w:r>
          <w:r>
            <w:instrText xml:space="preserve"> PAGE   \* MERGEFORMAT </w:instrText>
          </w:r>
          <w:r>
            <w:fldChar w:fldCharType="separate"/>
          </w:r>
          <w:r w:rsidR="008C40B9">
            <w:rPr>
              <w:noProof/>
            </w:rPr>
            <w:t>45</w:t>
          </w:r>
          <w:r>
            <w:rPr>
              <w:noProof/>
            </w:rPr>
            <w:fldChar w:fldCharType="end"/>
          </w:r>
        </w:p>
      </w:tc>
    </w:tr>
  </w:tbl>
  <w:p w14:paraId="626839B9" w14:textId="77777777" w:rsidR="00BF4753" w:rsidRPr="00B21CCC" w:rsidRDefault="00BF4753" w:rsidP="00806A05">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F4753" w14:paraId="74BBEBE4" w14:textId="77777777" w:rsidTr="00806A05">
      <w:trPr>
        <w:trHeight w:val="620"/>
      </w:trPr>
      <w:tc>
        <w:tcPr>
          <w:tcW w:w="7596" w:type="dxa"/>
          <w:shd w:val="clear" w:color="auto" w:fill="auto"/>
          <w:tcMar>
            <w:right w:w="72" w:type="dxa"/>
          </w:tcMar>
          <w:vAlign w:val="bottom"/>
        </w:tcPr>
        <w:p w14:paraId="2212A5C9"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 NATIONAL PARTNERSHIP AGREEMENT ON SKILLS REFORM</w:t>
          </w:r>
          <w:r>
            <w:rPr>
              <w:b/>
              <w:bCs/>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570" w:type="dxa"/>
          <w:shd w:val="clear" w:color="auto" w:fill="auto"/>
          <w:vAlign w:val="bottom"/>
        </w:tcPr>
        <w:p w14:paraId="406EC658" w14:textId="77777777" w:rsidR="00BF4753" w:rsidRDefault="00BF4753" w:rsidP="00806A05">
          <w:pPr>
            <w:pStyle w:val="pageNumber"/>
          </w:pPr>
          <w:r>
            <w:fldChar w:fldCharType="begin"/>
          </w:r>
          <w:r>
            <w:instrText xml:space="preserve"> PAGE   \* MERGEFORMAT </w:instrText>
          </w:r>
          <w:r>
            <w:fldChar w:fldCharType="separate"/>
          </w:r>
          <w:r>
            <w:rPr>
              <w:noProof/>
            </w:rPr>
            <w:t>1</w:t>
          </w:r>
          <w:r>
            <w:rPr>
              <w:noProof/>
            </w:rPr>
            <w:fldChar w:fldCharType="end"/>
          </w:r>
        </w:p>
      </w:tc>
    </w:tr>
  </w:tbl>
  <w:p w14:paraId="6855866F" w14:textId="77777777" w:rsidR="00BF4753" w:rsidRPr="00B21CCC" w:rsidRDefault="00BF4753" w:rsidP="00806A05">
    <w:pPr>
      <w:pStyle w:val="Footer"/>
    </w:pPr>
  </w:p>
  <w:p w14:paraId="34132CDD" w14:textId="77777777" w:rsidR="00BF4753" w:rsidRDefault="00BF4753"/>
  <w:p w14:paraId="5EACDA46" w14:textId="77777777" w:rsidR="00BF4753" w:rsidRDefault="00BF4753"/>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F4753" w14:paraId="0266F7C4" w14:textId="77777777" w:rsidTr="00806A05">
      <w:trPr>
        <w:trHeight w:val="620"/>
      </w:trPr>
      <w:tc>
        <w:tcPr>
          <w:tcW w:w="7596" w:type="dxa"/>
          <w:shd w:val="clear" w:color="auto" w:fill="auto"/>
          <w:tcMar>
            <w:right w:w="72" w:type="dxa"/>
          </w:tcMar>
          <w:vAlign w:val="bottom"/>
        </w:tcPr>
        <w:p w14:paraId="7078107B"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 NATIONAL PARTNERSHIP AGREEMENT ON SKILLS REFORM</w:t>
          </w:r>
          <w:r>
            <w:rPr>
              <w:b/>
              <w:bCs/>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570" w:type="dxa"/>
          <w:shd w:val="clear" w:color="auto" w:fill="auto"/>
          <w:vAlign w:val="bottom"/>
        </w:tcPr>
        <w:p w14:paraId="491D4182" w14:textId="77777777" w:rsidR="00BF4753" w:rsidRDefault="00BF4753" w:rsidP="00806A05">
          <w:pPr>
            <w:pStyle w:val="pageNumber"/>
          </w:pPr>
          <w:r>
            <w:fldChar w:fldCharType="begin"/>
          </w:r>
          <w:r>
            <w:instrText xml:space="preserve"> PAGE   \* MERGEFORMAT </w:instrText>
          </w:r>
          <w:r>
            <w:fldChar w:fldCharType="separate"/>
          </w:r>
          <w:r>
            <w:rPr>
              <w:noProof/>
            </w:rPr>
            <w:t>1</w:t>
          </w:r>
          <w:r>
            <w:rPr>
              <w:noProof/>
            </w:rPr>
            <w:fldChar w:fldCharType="end"/>
          </w:r>
        </w:p>
      </w:tc>
    </w:tr>
  </w:tbl>
  <w:p w14:paraId="433BBE05" w14:textId="77777777" w:rsidR="00BF4753" w:rsidRPr="00B21CCC" w:rsidRDefault="00BF4753" w:rsidP="00806A05">
    <w:pPr>
      <w:pStyle w:val="Footer"/>
    </w:pPr>
  </w:p>
  <w:p w14:paraId="65F598EA" w14:textId="77777777" w:rsidR="00BF4753" w:rsidRDefault="00BF4753"/>
  <w:p w14:paraId="19F82459" w14:textId="77777777" w:rsidR="00BF4753" w:rsidRDefault="00BF475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74596" w14:textId="77777777" w:rsidR="00BF4753" w:rsidRDefault="00BF4753">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BF4753" w14:paraId="4E1EE43D" w14:textId="77777777" w:rsidTr="00806A05">
      <w:trPr>
        <w:trHeight w:val="620"/>
      </w:trPr>
      <w:tc>
        <w:tcPr>
          <w:tcW w:w="7368" w:type="dxa"/>
          <w:shd w:val="clear" w:color="auto" w:fill="auto"/>
          <w:tcMar>
            <w:right w:w="72" w:type="dxa"/>
          </w:tcMar>
          <w:vAlign w:val="bottom"/>
        </w:tcPr>
        <w:p w14:paraId="45C96411"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 NATIONAL</w:t>
          </w:r>
          <w:r>
            <w:rPr>
              <w:noProof/>
            </w:rPr>
            <w:t xml:space="preserve"> PARTNERSHIP AGREEMENT ON SKILLS REFORM</w:t>
          </w:r>
          <w:r>
            <w:rPr>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800" w:type="dxa"/>
          <w:shd w:val="clear" w:color="auto" w:fill="auto"/>
          <w:vAlign w:val="bottom"/>
        </w:tcPr>
        <w:p w14:paraId="5A10B5E4" w14:textId="77777777" w:rsidR="00BF4753" w:rsidRDefault="00BF4753" w:rsidP="00806A05">
          <w:pPr>
            <w:pStyle w:val="pageNumber"/>
          </w:pPr>
          <w:r>
            <w:fldChar w:fldCharType="begin"/>
          </w:r>
          <w:r>
            <w:instrText xml:space="preserve"> PAGE   \* MERGEFORMAT </w:instrText>
          </w:r>
          <w:r>
            <w:fldChar w:fldCharType="separate"/>
          </w:r>
          <w:r w:rsidR="008C40B9">
            <w:rPr>
              <w:noProof/>
            </w:rPr>
            <w:t>48</w:t>
          </w:r>
          <w:r>
            <w:rPr>
              <w:noProof/>
            </w:rPr>
            <w:fldChar w:fldCharType="end"/>
          </w:r>
        </w:p>
      </w:tc>
    </w:tr>
  </w:tbl>
  <w:p w14:paraId="1226CE08" w14:textId="77777777" w:rsidR="00BF4753" w:rsidRPr="00B21CCC" w:rsidRDefault="00BF4753" w:rsidP="00806A05">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F4753" w14:paraId="3015F250" w14:textId="77777777" w:rsidTr="00806A05">
      <w:trPr>
        <w:trHeight w:val="620"/>
      </w:trPr>
      <w:tc>
        <w:tcPr>
          <w:tcW w:w="7596" w:type="dxa"/>
          <w:shd w:val="clear" w:color="auto" w:fill="auto"/>
          <w:tcMar>
            <w:right w:w="72" w:type="dxa"/>
          </w:tcMar>
          <w:vAlign w:val="bottom"/>
        </w:tcPr>
        <w:p w14:paraId="243E4E36"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 NATIONAL PARTNERSHIP AGREEMENT ON SKILLS REFORM</w:t>
          </w:r>
          <w:r>
            <w:rPr>
              <w:b/>
              <w:bCs/>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570" w:type="dxa"/>
          <w:shd w:val="clear" w:color="auto" w:fill="auto"/>
          <w:vAlign w:val="bottom"/>
        </w:tcPr>
        <w:p w14:paraId="054B2D4F" w14:textId="77777777" w:rsidR="00BF4753" w:rsidRDefault="00BF4753" w:rsidP="00806A05">
          <w:pPr>
            <w:pStyle w:val="pageNumber"/>
          </w:pPr>
          <w:r>
            <w:fldChar w:fldCharType="begin"/>
          </w:r>
          <w:r>
            <w:instrText xml:space="preserve"> PAGE   \* MERGEFORMAT </w:instrText>
          </w:r>
          <w:r>
            <w:fldChar w:fldCharType="separate"/>
          </w:r>
          <w:r>
            <w:rPr>
              <w:noProof/>
            </w:rPr>
            <w:t>1</w:t>
          </w:r>
          <w:r>
            <w:rPr>
              <w:noProof/>
            </w:rPr>
            <w:fldChar w:fldCharType="end"/>
          </w:r>
        </w:p>
      </w:tc>
    </w:tr>
  </w:tbl>
  <w:p w14:paraId="54FDACE5" w14:textId="77777777" w:rsidR="00BF4753" w:rsidRPr="00B21CCC" w:rsidRDefault="00BF4753" w:rsidP="00806A05">
    <w:pPr>
      <w:pStyle w:val="Footer"/>
    </w:pPr>
  </w:p>
  <w:p w14:paraId="22DEB21F" w14:textId="77777777" w:rsidR="00BF4753" w:rsidRDefault="00BF4753"/>
  <w:p w14:paraId="54641C70" w14:textId="77777777" w:rsidR="00BF4753" w:rsidRDefault="00BF4753"/>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F4753" w14:paraId="67FB3CEC" w14:textId="77777777" w:rsidTr="00806A05">
      <w:trPr>
        <w:trHeight w:val="620"/>
      </w:trPr>
      <w:tc>
        <w:tcPr>
          <w:tcW w:w="7596" w:type="dxa"/>
          <w:shd w:val="clear" w:color="auto" w:fill="auto"/>
          <w:tcMar>
            <w:right w:w="72" w:type="dxa"/>
          </w:tcMar>
          <w:vAlign w:val="bottom"/>
        </w:tcPr>
        <w:p w14:paraId="11415E76"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 NATIONAL PARTNERSHIP AGREEMENT ON SKILLS REFORM</w:t>
          </w:r>
          <w:r>
            <w:rPr>
              <w:b/>
              <w:bCs/>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570" w:type="dxa"/>
          <w:shd w:val="clear" w:color="auto" w:fill="auto"/>
          <w:vAlign w:val="bottom"/>
        </w:tcPr>
        <w:p w14:paraId="13D18580" w14:textId="77777777" w:rsidR="00BF4753" w:rsidRDefault="00BF4753" w:rsidP="00806A05">
          <w:pPr>
            <w:pStyle w:val="pageNumber"/>
          </w:pPr>
          <w:r>
            <w:fldChar w:fldCharType="begin"/>
          </w:r>
          <w:r>
            <w:instrText xml:space="preserve"> PAGE   \* MERGEFORMAT </w:instrText>
          </w:r>
          <w:r>
            <w:fldChar w:fldCharType="separate"/>
          </w:r>
          <w:r>
            <w:rPr>
              <w:noProof/>
            </w:rPr>
            <w:t>1</w:t>
          </w:r>
          <w:r>
            <w:rPr>
              <w:noProof/>
            </w:rPr>
            <w:fldChar w:fldCharType="end"/>
          </w:r>
        </w:p>
      </w:tc>
    </w:tr>
  </w:tbl>
  <w:p w14:paraId="2C5D0953" w14:textId="77777777" w:rsidR="00BF4753" w:rsidRPr="00B21CCC" w:rsidRDefault="00BF4753" w:rsidP="00806A05">
    <w:pPr>
      <w:pStyle w:val="Footer"/>
    </w:pPr>
  </w:p>
  <w:p w14:paraId="083B8E2C" w14:textId="77777777" w:rsidR="00BF4753" w:rsidRDefault="00BF4753"/>
  <w:p w14:paraId="6FC9D95E" w14:textId="77777777" w:rsidR="00BF4753" w:rsidRDefault="00BF4753"/>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BF4753" w14:paraId="284DD1F7" w14:textId="77777777" w:rsidTr="00806A05">
      <w:trPr>
        <w:trHeight w:val="620"/>
      </w:trPr>
      <w:tc>
        <w:tcPr>
          <w:tcW w:w="7368" w:type="dxa"/>
          <w:shd w:val="clear" w:color="auto" w:fill="auto"/>
          <w:tcMar>
            <w:right w:w="72" w:type="dxa"/>
          </w:tcMar>
          <w:vAlign w:val="bottom"/>
        </w:tcPr>
        <w:p w14:paraId="2620047B"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 NATIONAL</w:t>
          </w:r>
          <w:r>
            <w:rPr>
              <w:noProof/>
            </w:rPr>
            <w:t xml:space="preserve"> PARTNERSHIP AGREEMENT ON SKILLS REFORM</w:t>
          </w:r>
          <w:r>
            <w:rPr>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800" w:type="dxa"/>
          <w:shd w:val="clear" w:color="auto" w:fill="auto"/>
          <w:vAlign w:val="bottom"/>
        </w:tcPr>
        <w:p w14:paraId="3558BCC0" w14:textId="77777777" w:rsidR="00BF4753" w:rsidRDefault="00BF4753" w:rsidP="00806A05">
          <w:pPr>
            <w:pStyle w:val="pageNumber"/>
          </w:pPr>
          <w:r>
            <w:fldChar w:fldCharType="begin"/>
          </w:r>
          <w:r>
            <w:instrText xml:space="preserve"> PAGE   \* MERGEFORMAT </w:instrText>
          </w:r>
          <w:r>
            <w:fldChar w:fldCharType="separate"/>
          </w:r>
          <w:r w:rsidR="008C40B9">
            <w:rPr>
              <w:noProof/>
            </w:rPr>
            <w:t>58</w:t>
          </w:r>
          <w:r>
            <w:rPr>
              <w:noProof/>
            </w:rPr>
            <w:fldChar w:fldCharType="end"/>
          </w:r>
        </w:p>
      </w:tc>
    </w:tr>
  </w:tbl>
  <w:p w14:paraId="4C7CBDC2" w14:textId="77777777" w:rsidR="00BF4753" w:rsidRPr="00B21CCC" w:rsidRDefault="00BF4753" w:rsidP="00806A05">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F4753" w14:paraId="4F4858AB" w14:textId="77777777" w:rsidTr="00806A05">
      <w:trPr>
        <w:trHeight w:val="620"/>
      </w:trPr>
      <w:tc>
        <w:tcPr>
          <w:tcW w:w="7596" w:type="dxa"/>
          <w:shd w:val="clear" w:color="auto" w:fill="auto"/>
          <w:tcMar>
            <w:right w:w="72" w:type="dxa"/>
          </w:tcMar>
          <w:vAlign w:val="bottom"/>
        </w:tcPr>
        <w:p w14:paraId="2A375789"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 NATIONAL PARTNERSHIP AGREEMENT ON SKILLS REFORM</w:t>
          </w:r>
          <w:r>
            <w:rPr>
              <w:b/>
              <w:bCs/>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570" w:type="dxa"/>
          <w:shd w:val="clear" w:color="auto" w:fill="auto"/>
          <w:vAlign w:val="bottom"/>
        </w:tcPr>
        <w:p w14:paraId="2825DAD1" w14:textId="77777777" w:rsidR="00BF4753" w:rsidRDefault="00BF4753" w:rsidP="00806A05">
          <w:pPr>
            <w:pStyle w:val="pageNumber"/>
          </w:pPr>
          <w:r>
            <w:fldChar w:fldCharType="begin"/>
          </w:r>
          <w:r>
            <w:instrText xml:space="preserve"> PAGE   \* MERGEFORMAT </w:instrText>
          </w:r>
          <w:r>
            <w:fldChar w:fldCharType="separate"/>
          </w:r>
          <w:r>
            <w:rPr>
              <w:noProof/>
            </w:rPr>
            <w:t>1</w:t>
          </w:r>
          <w:r>
            <w:rPr>
              <w:noProof/>
            </w:rPr>
            <w:fldChar w:fldCharType="end"/>
          </w:r>
        </w:p>
      </w:tc>
    </w:tr>
  </w:tbl>
  <w:p w14:paraId="257E82AC" w14:textId="77777777" w:rsidR="00BF4753" w:rsidRPr="00B21CCC" w:rsidRDefault="00BF4753" w:rsidP="00806A05">
    <w:pPr>
      <w:pStyle w:val="Footer"/>
    </w:pPr>
  </w:p>
  <w:p w14:paraId="0167BF34" w14:textId="77777777" w:rsidR="00BF4753" w:rsidRDefault="00BF4753"/>
  <w:p w14:paraId="041EE2A5" w14:textId="77777777" w:rsidR="00BF4753" w:rsidRDefault="00BF4753"/>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F4753" w14:paraId="409FE05F" w14:textId="77777777" w:rsidTr="00806A05">
      <w:trPr>
        <w:trHeight w:val="620"/>
      </w:trPr>
      <w:tc>
        <w:tcPr>
          <w:tcW w:w="7596" w:type="dxa"/>
          <w:shd w:val="clear" w:color="auto" w:fill="auto"/>
          <w:tcMar>
            <w:right w:w="72" w:type="dxa"/>
          </w:tcMar>
          <w:vAlign w:val="bottom"/>
        </w:tcPr>
        <w:p w14:paraId="21789B84"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 NATIONAL PARTNERSHIP AGREEMENT ON SKILLS REFORM</w:t>
          </w:r>
          <w:r>
            <w:rPr>
              <w:b/>
              <w:bCs/>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570" w:type="dxa"/>
          <w:shd w:val="clear" w:color="auto" w:fill="auto"/>
          <w:vAlign w:val="bottom"/>
        </w:tcPr>
        <w:p w14:paraId="2AF2D346" w14:textId="77777777" w:rsidR="00BF4753" w:rsidRDefault="00BF4753" w:rsidP="00806A05">
          <w:pPr>
            <w:pStyle w:val="pageNumber"/>
          </w:pPr>
          <w:r>
            <w:fldChar w:fldCharType="begin"/>
          </w:r>
          <w:r>
            <w:instrText xml:space="preserve"> PAGE   \* MERGEFORMAT </w:instrText>
          </w:r>
          <w:r>
            <w:fldChar w:fldCharType="separate"/>
          </w:r>
          <w:r>
            <w:rPr>
              <w:noProof/>
            </w:rPr>
            <w:t>1</w:t>
          </w:r>
          <w:r>
            <w:rPr>
              <w:noProof/>
            </w:rPr>
            <w:fldChar w:fldCharType="end"/>
          </w:r>
        </w:p>
      </w:tc>
    </w:tr>
  </w:tbl>
  <w:p w14:paraId="506F8257" w14:textId="77777777" w:rsidR="00BF4753" w:rsidRPr="00B21CCC" w:rsidRDefault="00BF4753" w:rsidP="00806A05">
    <w:pPr>
      <w:pStyle w:val="Footer"/>
    </w:pPr>
  </w:p>
  <w:p w14:paraId="60E817AC" w14:textId="77777777" w:rsidR="00BF4753" w:rsidRDefault="00BF4753"/>
  <w:p w14:paraId="42E11A0B" w14:textId="77777777" w:rsidR="00BF4753" w:rsidRDefault="00BF4753"/>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BF4753" w14:paraId="3898CFC0" w14:textId="77777777" w:rsidTr="00806A05">
      <w:trPr>
        <w:trHeight w:val="620"/>
      </w:trPr>
      <w:tc>
        <w:tcPr>
          <w:tcW w:w="7368" w:type="dxa"/>
          <w:shd w:val="clear" w:color="auto" w:fill="auto"/>
          <w:tcMar>
            <w:right w:w="72" w:type="dxa"/>
          </w:tcMar>
          <w:vAlign w:val="bottom"/>
        </w:tcPr>
        <w:p w14:paraId="30B8BF37"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 NATIONAL</w:t>
          </w:r>
          <w:r>
            <w:rPr>
              <w:noProof/>
            </w:rPr>
            <w:t xml:space="preserve"> PARTNERSHIP AGREEMENT ON SKILLS REFORM</w:t>
          </w:r>
          <w:r>
            <w:rPr>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800" w:type="dxa"/>
          <w:shd w:val="clear" w:color="auto" w:fill="auto"/>
          <w:vAlign w:val="bottom"/>
        </w:tcPr>
        <w:p w14:paraId="3A8C6F5B" w14:textId="77777777" w:rsidR="00BF4753" w:rsidRDefault="00BF4753" w:rsidP="00806A05">
          <w:pPr>
            <w:pStyle w:val="pageNumber"/>
          </w:pPr>
          <w:r>
            <w:fldChar w:fldCharType="begin"/>
          </w:r>
          <w:r>
            <w:instrText xml:space="preserve"> PAGE   \* MERGEFORMAT </w:instrText>
          </w:r>
          <w:r>
            <w:fldChar w:fldCharType="separate"/>
          </w:r>
          <w:r w:rsidR="008C40B9">
            <w:rPr>
              <w:noProof/>
            </w:rPr>
            <w:t>67</w:t>
          </w:r>
          <w:r>
            <w:rPr>
              <w:noProof/>
            </w:rPr>
            <w:fldChar w:fldCharType="end"/>
          </w:r>
        </w:p>
      </w:tc>
    </w:tr>
  </w:tbl>
  <w:p w14:paraId="5966BC7C" w14:textId="77777777" w:rsidR="00BF4753" w:rsidRPr="00B21CCC" w:rsidRDefault="00BF4753" w:rsidP="00806A05">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F4753" w14:paraId="75377310" w14:textId="77777777" w:rsidTr="00806A05">
      <w:trPr>
        <w:trHeight w:val="620"/>
      </w:trPr>
      <w:tc>
        <w:tcPr>
          <w:tcW w:w="7596" w:type="dxa"/>
          <w:shd w:val="clear" w:color="auto" w:fill="auto"/>
          <w:tcMar>
            <w:right w:w="72" w:type="dxa"/>
          </w:tcMar>
          <w:vAlign w:val="bottom"/>
        </w:tcPr>
        <w:p w14:paraId="691818AD"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 NATIONAL PARTNERSHIP AGREEMENT ON SKILLS REFORM</w:t>
          </w:r>
          <w:r>
            <w:rPr>
              <w:b/>
              <w:bCs/>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570" w:type="dxa"/>
          <w:shd w:val="clear" w:color="auto" w:fill="auto"/>
          <w:vAlign w:val="bottom"/>
        </w:tcPr>
        <w:p w14:paraId="5C77A666" w14:textId="77777777" w:rsidR="00BF4753" w:rsidRDefault="00BF4753" w:rsidP="00806A05">
          <w:pPr>
            <w:pStyle w:val="pageNumber"/>
          </w:pPr>
          <w:r>
            <w:fldChar w:fldCharType="begin"/>
          </w:r>
          <w:r>
            <w:instrText xml:space="preserve"> PAGE   \* MERGEFORMAT </w:instrText>
          </w:r>
          <w:r>
            <w:fldChar w:fldCharType="separate"/>
          </w:r>
          <w:r>
            <w:rPr>
              <w:noProof/>
            </w:rPr>
            <w:t>1</w:t>
          </w:r>
          <w:r>
            <w:rPr>
              <w:noProof/>
            </w:rPr>
            <w:fldChar w:fldCharType="end"/>
          </w:r>
        </w:p>
      </w:tc>
    </w:tr>
  </w:tbl>
  <w:p w14:paraId="6B462F1C" w14:textId="77777777" w:rsidR="00BF4753" w:rsidRPr="00B21CCC" w:rsidRDefault="00BF4753" w:rsidP="00806A05">
    <w:pPr>
      <w:pStyle w:val="Footer"/>
    </w:pPr>
  </w:p>
  <w:p w14:paraId="7E8A4093" w14:textId="77777777" w:rsidR="00BF4753" w:rsidRDefault="00BF4753"/>
  <w:p w14:paraId="18DC4DE7" w14:textId="77777777" w:rsidR="00BF4753" w:rsidRDefault="00BF4753"/>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F4753" w14:paraId="7610272F" w14:textId="77777777" w:rsidTr="00806A05">
      <w:trPr>
        <w:trHeight w:val="620"/>
      </w:trPr>
      <w:tc>
        <w:tcPr>
          <w:tcW w:w="7596" w:type="dxa"/>
          <w:shd w:val="clear" w:color="auto" w:fill="auto"/>
          <w:tcMar>
            <w:right w:w="72" w:type="dxa"/>
          </w:tcMar>
          <w:vAlign w:val="bottom"/>
        </w:tcPr>
        <w:p w14:paraId="39AABFBF"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 NATIONAL PARTNERSHIP AGREEMENT ON SKILLS REFORM</w:t>
          </w:r>
          <w:r>
            <w:rPr>
              <w:b/>
              <w:bCs/>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570" w:type="dxa"/>
          <w:shd w:val="clear" w:color="auto" w:fill="auto"/>
          <w:vAlign w:val="bottom"/>
        </w:tcPr>
        <w:p w14:paraId="668ACE10" w14:textId="77777777" w:rsidR="00BF4753" w:rsidRDefault="00BF4753" w:rsidP="00806A05">
          <w:pPr>
            <w:pStyle w:val="pageNumber"/>
          </w:pPr>
          <w:r>
            <w:fldChar w:fldCharType="begin"/>
          </w:r>
          <w:r>
            <w:instrText xml:space="preserve"> PAGE   \* MERGEFORMAT </w:instrText>
          </w:r>
          <w:r>
            <w:fldChar w:fldCharType="separate"/>
          </w:r>
          <w:r>
            <w:rPr>
              <w:noProof/>
            </w:rPr>
            <w:t>7</w:t>
          </w:r>
          <w:r>
            <w:rPr>
              <w:noProof/>
            </w:rPr>
            <w:fldChar w:fldCharType="end"/>
          </w:r>
        </w:p>
      </w:tc>
    </w:tr>
  </w:tbl>
  <w:p w14:paraId="64BC1B13" w14:textId="77777777" w:rsidR="00BF4753" w:rsidRPr="00B21CCC" w:rsidRDefault="00BF4753" w:rsidP="00806A05">
    <w:pPr>
      <w:pStyle w:val="Footer"/>
    </w:pPr>
  </w:p>
  <w:p w14:paraId="1F67A26A" w14:textId="77777777" w:rsidR="00BF4753" w:rsidRDefault="00BF4753"/>
  <w:p w14:paraId="65CE6F4F" w14:textId="77777777" w:rsidR="00BF4753" w:rsidRDefault="00BF4753"/>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BF4753" w14:paraId="2EC48D1D" w14:textId="77777777" w:rsidTr="00806A05">
      <w:trPr>
        <w:trHeight w:val="620"/>
      </w:trPr>
      <w:tc>
        <w:tcPr>
          <w:tcW w:w="7368" w:type="dxa"/>
          <w:shd w:val="clear" w:color="auto" w:fill="auto"/>
          <w:tcMar>
            <w:right w:w="72" w:type="dxa"/>
          </w:tcMar>
          <w:vAlign w:val="bottom"/>
        </w:tcPr>
        <w:p w14:paraId="4621CCB8"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 NATIONAL</w:t>
          </w:r>
          <w:r>
            <w:rPr>
              <w:noProof/>
            </w:rPr>
            <w:t xml:space="preserve"> PARTNERSHIP AGREEMENT ON SKILLS REFORM</w:t>
          </w:r>
          <w:r>
            <w:rPr>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800" w:type="dxa"/>
          <w:shd w:val="clear" w:color="auto" w:fill="auto"/>
          <w:vAlign w:val="bottom"/>
        </w:tcPr>
        <w:p w14:paraId="19B779B3" w14:textId="77777777" w:rsidR="00BF4753" w:rsidRDefault="00BF4753" w:rsidP="00806A05">
          <w:pPr>
            <w:pStyle w:val="pageNumber"/>
          </w:pPr>
          <w:r>
            <w:fldChar w:fldCharType="begin"/>
          </w:r>
          <w:r>
            <w:instrText xml:space="preserve"> PAGE   \* MERGEFORMAT </w:instrText>
          </w:r>
          <w:r>
            <w:fldChar w:fldCharType="separate"/>
          </w:r>
          <w:r w:rsidR="008C40B9">
            <w:rPr>
              <w:noProof/>
            </w:rPr>
            <w:t>78</w:t>
          </w:r>
          <w:r>
            <w:rPr>
              <w:noProof/>
            </w:rPr>
            <w:fldChar w:fldCharType="end"/>
          </w:r>
        </w:p>
      </w:tc>
    </w:tr>
  </w:tbl>
  <w:p w14:paraId="45665725" w14:textId="77777777" w:rsidR="00BF4753" w:rsidRPr="00B21CCC" w:rsidRDefault="00BF4753" w:rsidP="00806A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C9184" w14:textId="77777777" w:rsidR="00BF4753" w:rsidRDefault="00BF4753">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F4753" w14:paraId="66D25677" w14:textId="77777777" w:rsidTr="00806A05">
      <w:trPr>
        <w:trHeight w:val="620"/>
      </w:trPr>
      <w:tc>
        <w:tcPr>
          <w:tcW w:w="7596" w:type="dxa"/>
          <w:shd w:val="clear" w:color="auto" w:fill="auto"/>
          <w:tcMar>
            <w:right w:w="72" w:type="dxa"/>
          </w:tcMar>
          <w:vAlign w:val="bottom"/>
        </w:tcPr>
        <w:p w14:paraId="0075694C"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 NATIONAL PARTNERSHIP AGREEMENT ON SKILLS REFORM</w:t>
          </w:r>
          <w:r>
            <w:rPr>
              <w:b/>
              <w:bCs/>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570" w:type="dxa"/>
          <w:shd w:val="clear" w:color="auto" w:fill="auto"/>
          <w:vAlign w:val="bottom"/>
        </w:tcPr>
        <w:p w14:paraId="335534AB" w14:textId="77777777" w:rsidR="00BF4753" w:rsidRDefault="00BF4753" w:rsidP="00806A05">
          <w:pPr>
            <w:pStyle w:val="pageNumber"/>
          </w:pPr>
          <w:r>
            <w:fldChar w:fldCharType="begin"/>
          </w:r>
          <w:r>
            <w:instrText xml:space="preserve"> PAGE   \* MERGEFORMAT </w:instrText>
          </w:r>
          <w:r>
            <w:fldChar w:fldCharType="separate"/>
          </w:r>
          <w:r>
            <w:rPr>
              <w:noProof/>
            </w:rPr>
            <w:t>7</w:t>
          </w:r>
          <w:r>
            <w:rPr>
              <w:noProof/>
            </w:rPr>
            <w:fldChar w:fldCharType="end"/>
          </w:r>
        </w:p>
      </w:tc>
    </w:tr>
  </w:tbl>
  <w:p w14:paraId="2E4C1079" w14:textId="77777777" w:rsidR="00BF4753" w:rsidRPr="00B21CCC" w:rsidRDefault="00BF4753" w:rsidP="00806A05">
    <w:pPr>
      <w:pStyle w:val="Footer"/>
    </w:pPr>
  </w:p>
  <w:p w14:paraId="3720D011" w14:textId="77777777" w:rsidR="00BF4753" w:rsidRDefault="00BF4753"/>
  <w:p w14:paraId="00DAFB6A" w14:textId="77777777" w:rsidR="00BF4753" w:rsidRDefault="00BF4753"/>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F4753" w14:paraId="32151E34" w14:textId="77777777" w:rsidTr="00806A05">
      <w:trPr>
        <w:trHeight w:val="620"/>
      </w:trPr>
      <w:tc>
        <w:tcPr>
          <w:tcW w:w="7596" w:type="dxa"/>
          <w:shd w:val="clear" w:color="auto" w:fill="auto"/>
          <w:tcMar>
            <w:right w:w="72" w:type="dxa"/>
          </w:tcMar>
          <w:vAlign w:val="bottom"/>
        </w:tcPr>
        <w:p w14:paraId="6486A2B9"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 NATIONAL</w:t>
          </w:r>
          <w:r>
            <w:rPr>
              <w:noProof/>
            </w:rPr>
            <w:t xml:space="preserve"> PARTNERSHIP AGREEMENT ON SKILLS REFORM</w:t>
          </w:r>
          <w:r>
            <w:rPr>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570" w:type="dxa"/>
          <w:shd w:val="clear" w:color="auto" w:fill="auto"/>
          <w:vAlign w:val="bottom"/>
        </w:tcPr>
        <w:p w14:paraId="1C1D7B6F" w14:textId="77777777" w:rsidR="00BF4753" w:rsidRDefault="00BF4753" w:rsidP="00806A05">
          <w:pPr>
            <w:pStyle w:val="pageNumber"/>
          </w:pPr>
          <w:r>
            <w:fldChar w:fldCharType="begin"/>
          </w:r>
          <w:r>
            <w:instrText xml:space="preserve"> PAGE   \* MERGEFORMAT </w:instrText>
          </w:r>
          <w:r>
            <w:fldChar w:fldCharType="separate"/>
          </w:r>
          <w:r>
            <w:rPr>
              <w:noProof/>
            </w:rPr>
            <w:t>4</w:t>
          </w:r>
          <w:r>
            <w:rPr>
              <w:noProof/>
            </w:rPr>
            <w:fldChar w:fldCharType="end"/>
          </w:r>
        </w:p>
      </w:tc>
    </w:tr>
  </w:tbl>
  <w:p w14:paraId="6F34724D" w14:textId="77777777" w:rsidR="00BF4753" w:rsidRPr="00B21CCC" w:rsidRDefault="00BF4753" w:rsidP="00806A05">
    <w:pPr>
      <w:pStyle w:val="Footer"/>
    </w:pPr>
  </w:p>
  <w:p w14:paraId="4A11E3C4" w14:textId="77777777" w:rsidR="00BF4753" w:rsidRDefault="00BF4753"/>
  <w:p w14:paraId="2B5BB058" w14:textId="77777777" w:rsidR="00BF4753" w:rsidRDefault="00BF4753"/>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71"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71"/>
      <w:gridCol w:w="800"/>
    </w:tblGrid>
    <w:tr w:rsidR="00BF4753" w14:paraId="1369B207" w14:textId="77777777" w:rsidTr="0005679E">
      <w:trPr>
        <w:trHeight w:val="620"/>
      </w:trPr>
      <w:tc>
        <w:tcPr>
          <w:tcW w:w="7371" w:type="dxa"/>
          <w:shd w:val="clear" w:color="auto" w:fill="auto"/>
          <w:tcMar>
            <w:right w:w="72" w:type="dxa"/>
          </w:tcMar>
          <w:vAlign w:val="bottom"/>
        </w:tcPr>
        <w:p w14:paraId="5A188C12"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 NATIONAL</w:t>
          </w:r>
          <w:r>
            <w:rPr>
              <w:noProof/>
            </w:rPr>
            <w:t xml:space="preserve"> PARTNERSHIP AGREEMENT ON SKILLS REFORM</w:t>
          </w:r>
          <w:r>
            <w:rPr>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800" w:type="dxa"/>
          <w:shd w:val="clear" w:color="auto" w:fill="auto"/>
          <w:vAlign w:val="bottom"/>
        </w:tcPr>
        <w:p w14:paraId="7AC284B3" w14:textId="77777777" w:rsidR="00BF4753" w:rsidRDefault="00BF4753" w:rsidP="00806A05">
          <w:pPr>
            <w:pStyle w:val="pageNumber"/>
          </w:pPr>
          <w:r>
            <w:fldChar w:fldCharType="begin"/>
          </w:r>
          <w:r>
            <w:instrText xml:space="preserve"> PAGE   \* MERGEFORMAT </w:instrText>
          </w:r>
          <w:r>
            <w:fldChar w:fldCharType="separate"/>
          </w:r>
          <w:r w:rsidR="008C40B9">
            <w:rPr>
              <w:noProof/>
            </w:rPr>
            <w:t>C–2</w:t>
          </w:r>
          <w:r>
            <w:rPr>
              <w:noProof/>
            </w:rPr>
            <w:fldChar w:fldCharType="end"/>
          </w:r>
        </w:p>
      </w:tc>
    </w:tr>
  </w:tbl>
  <w:p w14:paraId="58DF78B4" w14:textId="77777777" w:rsidR="00BF4753" w:rsidRPr="00B21CCC" w:rsidRDefault="00BF4753" w:rsidP="00806A05">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F4753" w14:paraId="4BAE0830" w14:textId="77777777" w:rsidTr="00806A05">
      <w:trPr>
        <w:trHeight w:val="620"/>
      </w:trPr>
      <w:tc>
        <w:tcPr>
          <w:tcW w:w="7596" w:type="dxa"/>
          <w:shd w:val="clear" w:color="auto" w:fill="auto"/>
          <w:tcMar>
            <w:right w:w="72" w:type="dxa"/>
          </w:tcMar>
          <w:vAlign w:val="bottom"/>
        </w:tcPr>
        <w:p w14:paraId="5D7BCFD1"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 NATIONAL</w:t>
          </w:r>
          <w:r>
            <w:rPr>
              <w:noProof/>
            </w:rPr>
            <w:t xml:space="preserve"> PARTNERSHIP AGREEMENT ON SKILLS REFORM</w:t>
          </w:r>
          <w:r>
            <w:rPr>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570" w:type="dxa"/>
          <w:shd w:val="clear" w:color="auto" w:fill="auto"/>
          <w:vAlign w:val="bottom"/>
        </w:tcPr>
        <w:p w14:paraId="71E079D0" w14:textId="77777777" w:rsidR="00BF4753" w:rsidRDefault="00BF4753" w:rsidP="00806A05">
          <w:pPr>
            <w:pStyle w:val="pageNumber"/>
          </w:pPr>
          <w:r>
            <w:fldChar w:fldCharType="begin"/>
          </w:r>
          <w:r>
            <w:instrText xml:space="preserve"> PAGE   \* MERGEFORMAT </w:instrText>
          </w:r>
          <w:r>
            <w:fldChar w:fldCharType="separate"/>
          </w:r>
          <w:r>
            <w:rPr>
              <w:noProof/>
            </w:rPr>
            <w:t>4</w:t>
          </w:r>
          <w:r>
            <w:rPr>
              <w:noProof/>
            </w:rPr>
            <w:fldChar w:fldCharType="end"/>
          </w:r>
        </w:p>
      </w:tc>
    </w:tr>
  </w:tbl>
  <w:p w14:paraId="6E7CFB5E" w14:textId="77777777" w:rsidR="00BF4753" w:rsidRPr="00B21CCC" w:rsidRDefault="00BF4753" w:rsidP="00806A05">
    <w:pPr>
      <w:pStyle w:val="Footer"/>
    </w:pPr>
  </w:p>
  <w:p w14:paraId="4BC42E7F" w14:textId="77777777" w:rsidR="00BF4753" w:rsidRDefault="00BF4753"/>
  <w:p w14:paraId="4038A6F6" w14:textId="77777777" w:rsidR="00BF4753" w:rsidRDefault="00BF4753"/>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2849"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2049"/>
      <w:gridCol w:w="800"/>
    </w:tblGrid>
    <w:tr w:rsidR="00BF4753" w14:paraId="6D963999" w14:textId="77777777" w:rsidTr="0005679E">
      <w:trPr>
        <w:trHeight w:val="620"/>
      </w:trPr>
      <w:tc>
        <w:tcPr>
          <w:tcW w:w="12049" w:type="dxa"/>
          <w:shd w:val="clear" w:color="auto" w:fill="auto"/>
          <w:tcMar>
            <w:right w:w="72" w:type="dxa"/>
          </w:tcMar>
          <w:vAlign w:val="bottom"/>
        </w:tcPr>
        <w:p w14:paraId="77002C4B"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 NATIONAL</w:t>
          </w:r>
          <w:r>
            <w:rPr>
              <w:noProof/>
            </w:rPr>
            <w:t xml:space="preserve"> PARTNERSHIP AGREEMENT ON SKILLS REFORM</w:t>
          </w:r>
          <w:r>
            <w:rPr>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800" w:type="dxa"/>
          <w:shd w:val="clear" w:color="auto" w:fill="auto"/>
          <w:vAlign w:val="bottom"/>
        </w:tcPr>
        <w:p w14:paraId="5CB02C09" w14:textId="77777777" w:rsidR="00BF4753" w:rsidRDefault="00BF4753" w:rsidP="00806A05">
          <w:pPr>
            <w:pStyle w:val="pageNumber"/>
          </w:pPr>
          <w:r>
            <w:fldChar w:fldCharType="begin"/>
          </w:r>
          <w:r>
            <w:instrText xml:space="preserve"> PAGE   \* MERGEFORMAT </w:instrText>
          </w:r>
          <w:r>
            <w:fldChar w:fldCharType="separate"/>
          </w:r>
          <w:r w:rsidR="008C40B9">
            <w:rPr>
              <w:noProof/>
            </w:rPr>
            <w:t>C–6</w:t>
          </w:r>
          <w:r>
            <w:rPr>
              <w:noProof/>
            </w:rPr>
            <w:fldChar w:fldCharType="end"/>
          </w:r>
        </w:p>
      </w:tc>
    </w:tr>
  </w:tbl>
  <w:p w14:paraId="372C84BD" w14:textId="77777777" w:rsidR="00BF4753" w:rsidRPr="00B21CCC" w:rsidRDefault="00BF4753" w:rsidP="00806A05">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F4753" w14:paraId="152E70BD" w14:textId="77777777" w:rsidTr="00806A05">
      <w:trPr>
        <w:trHeight w:val="620"/>
      </w:trPr>
      <w:tc>
        <w:tcPr>
          <w:tcW w:w="7596" w:type="dxa"/>
          <w:shd w:val="clear" w:color="auto" w:fill="auto"/>
          <w:tcMar>
            <w:right w:w="72" w:type="dxa"/>
          </w:tcMar>
          <w:vAlign w:val="bottom"/>
        </w:tcPr>
        <w:p w14:paraId="326225FB"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 NATIONAL PARTNERSHIP AGREEMENT ON SKILLS REFORM</w:t>
          </w:r>
          <w:r>
            <w:rPr>
              <w:b/>
              <w:bCs/>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570" w:type="dxa"/>
          <w:shd w:val="clear" w:color="auto" w:fill="auto"/>
          <w:vAlign w:val="bottom"/>
        </w:tcPr>
        <w:p w14:paraId="7A57CBB2" w14:textId="77777777" w:rsidR="00BF4753" w:rsidRDefault="00BF4753" w:rsidP="00806A05">
          <w:pPr>
            <w:pStyle w:val="pageNumber"/>
          </w:pPr>
          <w:r>
            <w:fldChar w:fldCharType="begin"/>
          </w:r>
          <w:r>
            <w:instrText xml:space="preserve"> PAGE   \* MERGEFORMAT </w:instrText>
          </w:r>
          <w:r>
            <w:fldChar w:fldCharType="separate"/>
          </w:r>
          <w:r>
            <w:rPr>
              <w:noProof/>
            </w:rPr>
            <w:t>A–1</w:t>
          </w:r>
          <w:r>
            <w:rPr>
              <w:noProof/>
            </w:rPr>
            <w:fldChar w:fldCharType="end"/>
          </w:r>
        </w:p>
      </w:tc>
    </w:tr>
  </w:tbl>
  <w:p w14:paraId="31A7CCEA" w14:textId="77777777" w:rsidR="00BF4753" w:rsidRPr="00B21CCC" w:rsidRDefault="00BF4753" w:rsidP="00806A05">
    <w:pPr>
      <w:pStyle w:val="Footer"/>
    </w:pPr>
  </w:p>
  <w:p w14:paraId="0D6D0713" w14:textId="77777777" w:rsidR="00BF4753" w:rsidRDefault="00BF4753"/>
  <w:p w14:paraId="2AB5241E" w14:textId="77777777" w:rsidR="00BF4753" w:rsidRDefault="00BF4753"/>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6"/>
      <w:gridCol w:w="800"/>
    </w:tblGrid>
    <w:tr w:rsidR="00BF4753" w14:paraId="7603879E" w14:textId="77777777" w:rsidTr="00806A05">
      <w:trPr>
        <w:trHeight w:val="620"/>
      </w:trPr>
      <w:tc>
        <w:tcPr>
          <w:tcW w:w="7365" w:type="dxa"/>
          <w:shd w:val="clear" w:color="auto" w:fill="auto"/>
          <w:tcMar>
            <w:right w:w="72" w:type="dxa"/>
          </w:tcMar>
          <w:vAlign w:val="bottom"/>
        </w:tcPr>
        <w:p w14:paraId="2167D673"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 NATIONAL</w:t>
          </w:r>
          <w:r>
            <w:rPr>
              <w:noProof/>
            </w:rPr>
            <w:t xml:space="preserve"> PARTNERSHIP AGREEMENT ON SKILLS REFORM</w:t>
          </w:r>
          <w:r>
            <w:rPr>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800" w:type="dxa"/>
          <w:shd w:val="clear" w:color="auto" w:fill="auto"/>
          <w:vAlign w:val="bottom"/>
        </w:tcPr>
        <w:p w14:paraId="279ABAF8" w14:textId="77777777" w:rsidR="00BF4753" w:rsidRDefault="00BF4753" w:rsidP="00806A05">
          <w:pPr>
            <w:pStyle w:val="pageNumber"/>
          </w:pPr>
          <w:r>
            <w:fldChar w:fldCharType="begin"/>
          </w:r>
          <w:r>
            <w:instrText xml:space="preserve"> PAGE   \* MERGEFORMAT </w:instrText>
          </w:r>
          <w:r>
            <w:fldChar w:fldCharType="separate"/>
          </w:r>
          <w:r w:rsidR="008C40B9">
            <w:rPr>
              <w:noProof/>
            </w:rPr>
            <w:t>C–2</w:t>
          </w:r>
          <w:r>
            <w:rPr>
              <w:noProof/>
            </w:rPr>
            <w:fldChar w:fldCharType="end"/>
          </w:r>
        </w:p>
      </w:tc>
    </w:tr>
  </w:tbl>
  <w:p w14:paraId="0076BC34" w14:textId="77777777" w:rsidR="00BF4753" w:rsidRPr="00B21CCC" w:rsidRDefault="00BF4753" w:rsidP="00806A05">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F4753" w14:paraId="72C9FC1F" w14:textId="77777777" w:rsidTr="00806A05">
      <w:trPr>
        <w:trHeight w:val="620"/>
      </w:trPr>
      <w:tc>
        <w:tcPr>
          <w:tcW w:w="7596" w:type="dxa"/>
          <w:shd w:val="clear" w:color="auto" w:fill="auto"/>
          <w:tcMar>
            <w:right w:w="72" w:type="dxa"/>
          </w:tcMar>
          <w:vAlign w:val="bottom"/>
        </w:tcPr>
        <w:p w14:paraId="01CABBF6"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 NATIONAL PARTNERSHIP AGREEMENT ON SKILLS REFORM</w:t>
          </w:r>
          <w:r>
            <w:rPr>
              <w:b/>
              <w:bCs/>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570" w:type="dxa"/>
          <w:shd w:val="clear" w:color="auto" w:fill="auto"/>
          <w:vAlign w:val="bottom"/>
        </w:tcPr>
        <w:p w14:paraId="59998D2E" w14:textId="77777777" w:rsidR="00BF4753" w:rsidRDefault="00BF4753" w:rsidP="00806A05">
          <w:pPr>
            <w:pStyle w:val="pageNumber"/>
          </w:pPr>
          <w:r>
            <w:fldChar w:fldCharType="begin"/>
          </w:r>
          <w:r>
            <w:instrText xml:space="preserve"> PAGE   \* MERGEFORMAT </w:instrText>
          </w:r>
          <w:r>
            <w:fldChar w:fldCharType="separate"/>
          </w:r>
          <w:r>
            <w:rPr>
              <w:noProof/>
            </w:rPr>
            <w:t>A–1</w:t>
          </w:r>
          <w:r>
            <w:rPr>
              <w:noProof/>
            </w:rPr>
            <w:fldChar w:fldCharType="end"/>
          </w:r>
        </w:p>
      </w:tc>
    </w:tr>
  </w:tbl>
  <w:p w14:paraId="49DA1D02" w14:textId="77777777" w:rsidR="00BF4753" w:rsidRPr="00B21CCC" w:rsidRDefault="00BF4753" w:rsidP="00806A05">
    <w:pPr>
      <w:pStyle w:val="Footer"/>
    </w:pPr>
  </w:p>
  <w:p w14:paraId="4F97B75C" w14:textId="77777777" w:rsidR="00BF4753" w:rsidRDefault="00BF4753"/>
  <w:p w14:paraId="0A6211E7" w14:textId="77777777" w:rsidR="00BF4753" w:rsidRDefault="00BF4753"/>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F4753" w14:paraId="1FBA5F41" w14:textId="77777777" w:rsidTr="00806A05">
      <w:trPr>
        <w:trHeight w:val="620"/>
      </w:trPr>
      <w:tc>
        <w:tcPr>
          <w:tcW w:w="7596" w:type="dxa"/>
          <w:shd w:val="clear" w:color="auto" w:fill="auto"/>
          <w:tcMar>
            <w:right w:w="72" w:type="dxa"/>
          </w:tcMar>
          <w:vAlign w:val="bottom"/>
        </w:tcPr>
        <w:p w14:paraId="2BB42AB8"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 NATIONAL PARTNERSHIP AGREEMENT ON SKILLS REFORM</w:t>
          </w:r>
          <w:r>
            <w:rPr>
              <w:b/>
              <w:bCs/>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570" w:type="dxa"/>
          <w:shd w:val="clear" w:color="auto" w:fill="auto"/>
          <w:vAlign w:val="bottom"/>
        </w:tcPr>
        <w:p w14:paraId="39D79D4D" w14:textId="77777777" w:rsidR="00BF4753" w:rsidRDefault="00BF4753" w:rsidP="00806A05">
          <w:pPr>
            <w:pStyle w:val="pageNumber"/>
          </w:pPr>
          <w:r>
            <w:fldChar w:fldCharType="begin"/>
          </w:r>
          <w:r>
            <w:instrText xml:space="preserve"> PAGE   \* MERGEFORMAT </w:instrText>
          </w:r>
          <w:r>
            <w:fldChar w:fldCharType="separate"/>
          </w:r>
          <w:r>
            <w:rPr>
              <w:noProof/>
            </w:rPr>
            <w:t>A–1</w:t>
          </w:r>
          <w:r>
            <w:rPr>
              <w:noProof/>
            </w:rPr>
            <w:fldChar w:fldCharType="end"/>
          </w:r>
        </w:p>
      </w:tc>
    </w:tr>
  </w:tbl>
  <w:p w14:paraId="4BE4F0A4" w14:textId="77777777" w:rsidR="00BF4753" w:rsidRPr="00B21CCC" w:rsidRDefault="00BF4753" w:rsidP="00806A05">
    <w:pPr>
      <w:pStyle w:val="Footer"/>
    </w:pPr>
  </w:p>
  <w:p w14:paraId="28F0ADFA" w14:textId="77777777" w:rsidR="00BF4753" w:rsidRDefault="00BF4753"/>
  <w:p w14:paraId="344F26F7" w14:textId="77777777" w:rsidR="00BF4753" w:rsidRDefault="00BF4753"/>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6"/>
      <w:gridCol w:w="800"/>
    </w:tblGrid>
    <w:tr w:rsidR="00BF4753" w14:paraId="21BA0764" w14:textId="77777777" w:rsidTr="00806A05">
      <w:trPr>
        <w:trHeight w:val="620"/>
      </w:trPr>
      <w:tc>
        <w:tcPr>
          <w:tcW w:w="7365" w:type="dxa"/>
          <w:shd w:val="clear" w:color="auto" w:fill="auto"/>
          <w:tcMar>
            <w:right w:w="72" w:type="dxa"/>
          </w:tcMar>
          <w:vAlign w:val="bottom"/>
        </w:tcPr>
        <w:p w14:paraId="39EE2381"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 NATIONAL</w:t>
          </w:r>
          <w:r>
            <w:rPr>
              <w:noProof/>
            </w:rPr>
            <w:t xml:space="preserve"> PARTNERSHIP AGREEMENT ON SKILLS REFORM</w:t>
          </w:r>
          <w:r>
            <w:rPr>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800" w:type="dxa"/>
          <w:shd w:val="clear" w:color="auto" w:fill="auto"/>
          <w:vAlign w:val="bottom"/>
        </w:tcPr>
        <w:p w14:paraId="7FD4CC99" w14:textId="77777777" w:rsidR="00BF4753" w:rsidRDefault="00BF4753" w:rsidP="00806A05">
          <w:pPr>
            <w:pStyle w:val="pageNumber"/>
          </w:pPr>
          <w:r>
            <w:fldChar w:fldCharType="begin"/>
          </w:r>
          <w:r>
            <w:instrText xml:space="preserve"> PAGE   \* MERGEFORMAT </w:instrText>
          </w:r>
          <w:r>
            <w:fldChar w:fldCharType="separate"/>
          </w:r>
          <w:r w:rsidR="008C40B9">
            <w:rPr>
              <w:noProof/>
            </w:rPr>
            <w:t>D–2</w:t>
          </w:r>
          <w:r>
            <w:rPr>
              <w:noProof/>
            </w:rPr>
            <w:fldChar w:fldCharType="end"/>
          </w:r>
        </w:p>
      </w:tc>
    </w:tr>
  </w:tbl>
  <w:p w14:paraId="78BA39E7" w14:textId="77777777" w:rsidR="00BF4753" w:rsidRPr="00B21CCC" w:rsidRDefault="00BF4753" w:rsidP="00806A0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F4753" w14:paraId="10A0A7F8" w14:textId="77777777" w:rsidTr="00806A05">
      <w:trPr>
        <w:trHeight w:val="620"/>
      </w:trPr>
      <w:tc>
        <w:tcPr>
          <w:tcW w:w="7596" w:type="dxa"/>
          <w:shd w:val="clear" w:color="auto" w:fill="auto"/>
          <w:tcMar>
            <w:right w:w="72" w:type="dxa"/>
          </w:tcMar>
          <w:vAlign w:val="bottom"/>
        </w:tcPr>
        <w:p w14:paraId="399D3E1D"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 NATIONAL</w:t>
          </w:r>
          <w:r>
            <w:rPr>
              <w:noProof/>
            </w:rPr>
            <w:t xml:space="preserve"> PARTNERSHIP AGREEMENT ON SKILLS REFORM</w:t>
          </w:r>
          <w:r>
            <w:rPr>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570" w:type="dxa"/>
          <w:shd w:val="clear" w:color="auto" w:fill="auto"/>
          <w:vAlign w:val="bottom"/>
        </w:tcPr>
        <w:p w14:paraId="6064A87D" w14:textId="77777777" w:rsidR="00BF4753" w:rsidRDefault="00BF4753" w:rsidP="00806A05">
          <w:pPr>
            <w:pStyle w:val="pageNumber"/>
          </w:pPr>
          <w:r>
            <w:fldChar w:fldCharType="begin"/>
          </w:r>
          <w:r>
            <w:instrText xml:space="preserve"> PAGE   \* MERGEFORMAT </w:instrText>
          </w:r>
          <w:r>
            <w:fldChar w:fldCharType="separate"/>
          </w:r>
          <w:r>
            <w:rPr>
              <w:noProof/>
            </w:rPr>
            <w:t>1</w:t>
          </w:r>
          <w:r>
            <w:rPr>
              <w:noProof/>
            </w:rPr>
            <w:fldChar w:fldCharType="end"/>
          </w:r>
        </w:p>
      </w:tc>
    </w:tr>
  </w:tbl>
  <w:p w14:paraId="7E587F6D" w14:textId="77777777" w:rsidR="00BF4753" w:rsidRPr="00B21CCC" w:rsidRDefault="00BF4753" w:rsidP="00806A05">
    <w:pPr>
      <w:pStyle w:val="Footer"/>
    </w:pPr>
  </w:p>
  <w:p w14:paraId="241D6A7E" w14:textId="77777777" w:rsidR="00BF4753" w:rsidRDefault="00BF4753"/>
  <w:p w14:paraId="178B1AD9" w14:textId="77777777" w:rsidR="00BF4753" w:rsidRDefault="00BF4753"/>
  <w:p w14:paraId="4E91BDB7" w14:textId="77777777" w:rsidR="00BF4753" w:rsidRDefault="00BF4753"/>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F4753" w14:paraId="1B231F68" w14:textId="77777777" w:rsidTr="00806A05">
      <w:trPr>
        <w:trHeight w:val="620"/>
      </w:trPr>
      <w:tc>
        <w:tcPr>
          <w:tcW w:w="7596" w:type="dxa"/>
          <w:shd w:val="clear" w:color="auto" w:fill="auto"/>
          <w:tcMar>
            <w:right w:w="72" w:type="dxa"/>
          </w:tcMar>
          <w:vAlign w:val="bottom"/>
        </w:tcPr>
        <w:p w14:paraId="2A6CFD0B"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 NATIONAL PARTNERSHIP AGREEMENT ON SKILLS REFORM</w:t>
          </w:r>
          <w:r>
            <w:rPr>
              <w:b/>
              <w:bCs/>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570" w:type="dxa"/>
          <w:shd w:val="clear" w:color="auto" w:fill="auto"/>
          <w:vAlign w:val="bottom"/>
        </w:tcPr>
        <w:p w14:paraId="32344AB7" w14:textId="77777777" w:rsidR="00BF4753" w:rsidRDefault="00BF4753" w:rsidP="00806A05">
          <w:pPr>
            <w:pStyle w:val="pageNumber"/>
          </w:pPr>
          <w:r>
            <w:fldChar w:fldCharType="begin"/>
          </w:r>
          <w:r>
            <w:instrText xml:space="preserve"> PAGE   \* MERGEFORMAT </w:instrText>
          </w:r>
          <w:r>
            <w:fldChar w:fldCharType="separate"/>
          </w:r>
          <w:r>
            <w:rPr>
              <w:noProof/>
            </w:rPr>
            <w:t>A–1</w:t>
          </w:r>
          <w:r>
            <w:rPr>
              <w:noProof/>
            </w:rPr>
            <w:fldChar w:fldCharType="end"/>
          </w:r>
        </w:p>
      </w:tc>
    </w:tr>
  </w:tbl>
  <w:p w14:paraId="2D7892DA" w14:textId="77777777" w:rsidR="00BF4753" w:rsidRPr="00B21CCC" w:rsidRDefault="00BF4753" w:rsidP="00806A05">
    <w:pPr>
      <w:pStyle w:val="Footer"/>
    </w:pPr>
  </w:p>
  <w:p w14:paraId="05A68646" w14:textId="77777777" w:rsidR="00BF4753" w:rsidRDefault="00BF4753"/>
  <w:p w14:paraId="6079CD12" w14:textId="77777777" w:rsidR="00BF4753" w:rsidRDefault="00BF4753"/>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68803" w14:textId="77777777" w:rsidR="00BF4753" w:rsidRPr="0005679E" w:rsidRDefault="00BF4753" w:rsidP="0005679E">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A60A6" w14:textId="77777777" w:rsidR="00BF4753" w:rsidRPr="0005679E" w:rsidRDefault="00BF4753" w:rsidP="0005679E">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78"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8"/>
      <w:gridCol w:w="5350"/>
    </w:tblGrid>
    <w:tr w:rsidR="00BF4753" w14:paraId="19E54D25" w14:textId="77777777" w:rsidTr="001C4B4C">
      <w:trPr>
        <w:trHeight w:hRule="exact" w:val="780"/>
      </w:trPr>
      <w:tc>
        <w:tcPr>
          <w:tcW w:w="5628" w:type="dxa"/>
          <w:shd w:val="clear" w:color="auto" w:fill="auto"/>
        </w:tcPr>
        <w:p w14:paraId="5FBAA4C6" w14:textId="77777777" w:rsidR="00BF4753" w:rsidRDefault="00BF4753" w:rsidP="001C4B4C">
          <w:pPr>
            <w:pStyle w:val="spacer"/>
          </w:pPr>
        </w:p>
      </w:tc>
      <w:tc>
        <w:tcPr>
          <w:tcW w:w="5350" w:type="dxa"/>
          <w:tcBorders>
            <w:bottom w:val="single" w:sz="4" w:space="0" w:color="auto"/>
          </w:tcBorders>
          <w:shd w:val="clear" w:color="auto" w:fill="auto"/>
        </w:tcPr>
        <w:p w14:paraId="1650193F" w14:textId="77777777" w:rsidR="00BF4753" w:rsidRDefault="00BF4753" w:rsidP="001C4B4C">
          <w:pPr>
            <w:pStyle w:val="spacer"/>
          </w:pPr>
          <w:r>
            <w:rPr>
              <w:noProof/>
              <w:lang w:eastAsia="en-AU"/>
            </w:rPr>
            <mc:AlternateContent>
              <mc:Choice Requires="wps">
                <w:drawing>
                  <wp:anchor distT="0" distB="0" distL="114300" distR="114300" simplePos="0" relativeHeight="251757568" behindDoc="0" locked="1" layoutInCell="1" allowOverlap="1" wp14:anchorId="1686FA0E" wp14:editId="5333A9BA">
                    <wp:simplePos x="0" y="0"/>
                    <wp:positionH relativeFrom="page">
                      <wp:posOffset>1813560</wp:posOffset>
                    </wp:positionH>
                    <wp:positionV relativeFrom="page">
                      <wp:posOffset>27305</wp:posOffset>
                    </wp:positionV>
                    <wp:extent cx="781050" cy="382905"/>
                    <wp:effectExtent l="0" t="0" r="0" b="0"/>
                    <wp:wrapNone/>
                    <wp:docPr id="123" name="cp_sails_contac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781050" cy="38290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5DDD49D" id="cp_sails_contacts" o:spid="_x0000_s1026" style="position:absolute;margin-left:142.8pt;margin-top:2.15pt;width:61.5pt;height:30.1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" path="m822,r,828l,828,822,xm863,828r823,l1686,,863,828xe" fillcolor="#ffaf3a" stroked="f">
                    <v:path arrowok="t" o:connecttype="custom" o:connectlocs="380797,0;380797,382905;0,382905;380797,0;399790,382905;781050,382905;781050,0;399790,382905" o:connectangles="0,0,0,0,0,0,0,0"/>
                    <o:lock v:ext="edit" aspectratio="t" verticies="t"/>
                    <w10:wrap anchorx="page" anchory="page"/>
                    <w10:anchorlock/>
                  </v:shape>
                </w:pict>
              </mc:Fallback>
            </mc:AlternateContent>
          </w:r>
        </w:p>
      </w:tc>
    </w:tr>
    <w:tr w:rsidR="00BF4753" w14:paraId="76D1B7F2" w14:textId="77777777" w:rsidTr="001C4B4C">
      <w:trPr>
        <w:trHeight w:hRule="exact" w:val="520"/>
      </w:trPr>
      <w:tc>
        <w:tcPr>
          <w:tcW w:w="5628" w:type="dxa"/>
          <w:shd w:val="clear" w:color="auto" w:fill="auto"/>
        </w:tcPr>
        <w:p w14:paraId="0CCD5452" w14:textId="77777777" w:rsidR="00BF4753" w:rsidRDefault="00BF4753" w:rsidP="001C4B4C">
          <w:pPr>
            <w:pStyle w:val="spacer"/>
          </w:pPr>
        </w:p>
      </w:tc>
      <w:tc>
        <w:tcPr>
          <w:tcW w:w="5350" w:type="dxa"/>
          <w:tcBorders>
            <w:top w:val="single" w:sz="4" w:space="0" w:color="auto"/>
          </w:tcBorders>
          <w:shd w:val="clear" w:color="auto" w:fill="auto"/>
        </w:tcPr>
        <w:p w14:paraId="3C287307" w14:textId="77777777" w:rsidR="00BF4753" w:rsidRDefault="00BF4753" w:rsidP="001C4B4C">
          <w:pPr>
            <w:pStyle w:val="spacer"/>
          </w:pPr>
        </w:p>
      </w:tc>
    </w:tr>
  </w:tbl>
  <w:p w14:paraId="668AA809" w14:textId="77777777" w:rsidR="00BF4753" w:rsidRPr="0005679E" w:rsidRDefault="00BF4753" w:rsidP="0005679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F4753" w14:paraId="76AE94A8" w14:textId="77777777" w:rsidTr="00806A05">
      <w:trPr>
        <w:trHeight w:val="620"/>
      </w:trPr>
      <w:tc>
        <w:tcPr>
          <w:tcW w:w="7596" w:type="dxa"/>
          <w:shd w:val="clear" w:color="auto" w:fill="auto"/>
          <w:tcMar>
            <w:right w:w="72" w:type="dxa"/>
          </w:tcMar>
          <w:vAlign w:val="bottom"/>
        </w:tcPr>
        <w:p w14:paraId="7ED059D6"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 NATIONAL</w:t>
          </w:r>
          <w:r>
            <w:rPr>
              <w:noProof/>
            </w:rPr>
            <w:t xml:space="preserve"> PARTNERSHIP AGREEMENT ON SKILLS REFORM</w:t>
          </w:r>
          <w:r>
            <w:rPr>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570" w:type="dxa"/>
          <w:shd w:val="clear" w:color="auto" w:fill="auto"/>
          <w:vAlign w:val="bottom"/>
        </w:tcPr>
        <w:p w14:paraId="1A136FA4" w14:textId="77777777" w:rsidR="00BF4753" w:rsidRDefault="00BF4753" w:rsidP="00806A05">
          <w:pPr>
            <w:pStyle w:val="pageNumber"/>
          </w:pPr>
          <w:r>
            <w:fldChar w:fldCharType="begin"/>
          </w:r>
          <w:r>
            <w:instrText xml:space="preserve"> PAGE   \* MERGEFORMAT </w:instrText>
          </w:r>
          <w:r>
            <w:fldChar w:fldCharType="separate"/>
          </w:r>
          <w:r>
            <w:rPr>
              <w:noProof/>
            </w:rPr>
            <w:t>1</w:t>
          </w:r>
          <w:r>
            <w:rPr>
              <w:noProof/>
            </w:rPr>
            <w:fldChar w:fldCharType="end"/>
          </w:r>
        </w:p>
      </w:tc>
    </w:tr>
  </w:tbl>
  <w:p w14:paraId="2289E612" w14:textId="77777777" w:rsidR="00BF4753" w:rsidRPr="00B21CCC" w:rsidRDefault="00BF4753" w:rsidP="00806A05">
    <w:pPr>
      <w:pStyle w:val="Footer"/>
    </w:pPr>
  </w:p>
  <w:p w14:paraId="1F4C0FE4" w14:textId="77777777" w:rsidR="00BF4753" w:rsidRDefault="00BF4753"/>
  <w:p w14:paraId="440A5F04" w14:textId="77777777" w:rsidR="00BF4753" w:rsidRDefault="00BF4753"/>
  <w:p w14:paraId="5CEBF757" w14:textId="77777777" w:rsidR="00BF4753" w:rsidRDefault="00BF475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F3F73" w14:textId="77777777" w:rsidR="00BF4753" w:rsidRDefault="00BF475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F4753" w14:paraId="42D718B0" w14:textId="77777777" w:rsidTr="00806A05">
      <w:trPr>
        <w:trHeight w:val="620"/>
      </w:trPr>
      <w:tc>
        <w:tcPr>
          <w:tcW w:w="7596" w:type="dxa"/>
          <w:shd w:val="clear" w:color="auto" w:fill="auto"/>
          <w:tcMar>
            <w:right w:w="72" w:type="dxa"/>
          </w:tcMar>
          <w:vAlign w:val="bottom"/>
        </w:tcPr>
        <w:p w14:paraId="2FB7E9D8"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w:t>
          </w:r>
          <w:r>
            <w:rPr>
              <w:noProof/>
            </w:rPr>
            <w:t xml:space="preserve"> NATIONAL PARTNERSHIP AGREEMENT ON SKILLS REFORM</w:t>
          </w:r>
          <w:r>
            <w:rPr>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570" w:type="dxa"/>
          <w:shd w:val="clear" w:color="auto" w:fill="auto"/>
          <w:vAlign w:val="bottom"/>
        </w:tcPr>
        <w:p w14:paraId="3D92C688" w14:textId="77777777" w:rsidR="00BF4753" w:rsidRDefault="00BF4753" w:rsidP="00806A05">
          <w:pPr>
            <w:pStyle w:val="pageNumber"/>
          </w:pPr>
          <w:r>
            <w:fldChar w:fldCharType="begin"/>
          </w:r>
          <w:r>
            <w:instrText xml:space="preserve"> PAGE   \* MERGEFORMAT </w:instrText>
          </w:r>
          <w:r>
            <w:fldChar w:fldCharType="separate"/>
          </w:r>
          <w:r>
            <w:rPr>
              <w:noProof/>
            </w:rPr>
            <w:t>i</w:t>
          </w:r>
          <w:r>
            <w:rPr>
              <w:noProof/>
            </w:rPr>
            <w:fldChar w:fldCharType="end"/>
          </w:r>
        </w:p>
      </w:tc>
    </w:tr>
  </w:tbl>
  <w:p w14:paraId="50DAE424" w14:textId="77777777" w:rsidR="00BF4753" w:rsidRPr="00B21CCC" w:rsidRDefault="00BF4753" w:rsidP="00806A05">
    <w:pPr>
      <w:pStyle w:val="Footer"/>
    </w:pPr>
  </w:p>
  <w:p w14:paraId="786F0880" w14:textId="77777777" w:rsidR="00BF4753" w:rsidRDefault="00BF4753"/>
  <w:p w14:paraId="56A60505" w14:textId="77777777" w:rsidR="00BF4753" w:rsidRDefault="00BF4753"/>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BF4753" w14:paraId="289508C6" w14:textId="77777777" w:rsidTr="00806A05">
      <w:trPr>
        <w:trHeight w:val="620"/>
      </w:trPr>
      <w:tc>
        <w:tcPr>
          <w:tcW w:w="7368" w:type="dxa"/>
          <w:shd w:val="clear" w:color="auto" w:fill="auto"/>
          <w:tcMar>
            <w:right w:w="72" w:type="dxa"/>
          </w:tcMar>
          <w:vAlign w:val="bottom"/>
        </w:tcPr>
        <w:p w14:paraId="486485E0" w14:textId="77777777" w:rsidR="00BF4753" w:rsidRPr="001D4DD7" w:rsidRDefault="00BF4753" w:rsidP="00806A05">
          <w:pPr>
            <w:pStyle w:val="FooterText"/>
          </w:pPr>
          <w:r w:rsidRPr="00C51816">
            <w:fldChar w:fldCharType="begin"/>
          </w:r>
          <w:r w:rsidRPr="001D4DD7">
            <w:instrText xml:space="preserve"> STYLEREF  "Cp Title"  \* MERGEFORMAT </w:instrText>
          </w:r>
          <w:r w:rsidRPr="00C51816">
            <w:fldChar w:fldCharType="separate"/>
          </w:r>
          <w:r w:rsidR="008C40B9" w:rsidRPr="008C40B9">
            <w:rPr>
              <w:bCs/>
              <w:noProof/>
            </w:rPr>
            <w:t>REVIEW OF THE NATIONAL</w:t>
          </w:r>
          <w:r w:rsidR="008C40B9">
            <w:rPr>
              <w:noProof/>
            </w:rPr>
            <w:t xml:space="preserve"> PARTNERSHIP AGREEMENT ON SKILLS REFORM</w:t>
          </w:r>
          <w:r w:rsidRPr="00C51816">
            <w:rPr>
              <w:noProof/>
            </w:rPr>
            <w:fldChar w:fldCharType="end"/>
          </w:r>
          <w:r w:rsidRPr="001D4DD7">
            <w:t xml:space="preserve"> - </w:t>
          </w:r>
          <w:r w:rsidRPr="00C51816">
            <w:fldChar w:fldCharType="begin"/>
          </w:r>
          <w:r w:rsidRPr="001D4DD7">
            <w:instrText xml:space="preserve"> STYLEREF  "Cp SubTitle"  \* MERGEFORMAT </w:instrText>
          </w:r>
          <w:r w:rsidRPr="00C51816">
            <w:fldChar w:fldCharType="separate"/>
          </w:r>
          <w:r w:rsidR="008C40B9" w:rsidRPr="008C40B9">
            <w:rPr>
              <w:bCs/>
              <w:noProof/>
            </w:rPr>
            <w:t>Final report</w:t>
          </w:r>
          <w:r w:rsidRPr="00C51816">
            <w:rPr>
              <w:noProof/>
            </w:rPr>
            <w:fldChar w:fldCharType="end"/>
          </w:r>
        </w:p>
      </w:tc>
      <w:tc>
        <w:tcPr>
          <w:tcW w:w="800" w:type="dxa"/>
          <w:shd w:val="clear" w:color="auto" w:fill="auto"/>
          <w:vAlign w:val="bottom"/>
        </w:tcPr>
        <w:p w14:paraId="5370C727" w14:textId="77777777" w:rsidR="00BF4753" w:rsidRDefault="00BF4753" w:rsidP="00806A05">
          <w:pPr>
            <w:pStyle w:val="pageNumber"/>
          </w:pPr>
          <w:r>
            <w:fldChar w:fldCharType="begin"/>
          </w:r>
          <w:r>
            <w:instrText xml:space="preserve"> PAGE   \* MERGEFORMAT </w:instrText>
          </w:r>
          <w:r>
            <w:fldChar w:fldCharType="separate"/>
          </w:r>
          <w:r w:rsidR="008C40B9">
            <w:rPr>
              <w:noProof/>
            </w:rPr>
            <w:t>xiii</w:t>
          </w:r>
          <w:r>
            <w:rPr>
              <w:noProof/>
            </w:rPr>
            <w:fldChar w:fldCharType="end"/>
          </w:r>
        </w:p>
      </w:tc>
    </w:tr>
  </w:tbl>
  <w:p w14:paraId="787E5317" w14:textId="77777777" w:rsidR="00BF4753" w:rsidRPr="00B21CCC" w:rsidRDefault="00BF4753" w:rsidP="00806A0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BF4753" w14:paraId="35B4E678" w14:textId="77777777" w:rsidTr="00806A05">
      <w:trPr>
        <w:trHeight w:val="620"/>
      </w:trPr>
      <w:tc>
        <w:tcPr>
          <w:tcW w:w="7596" w:type="dxa"/>
          <w:shd w:val="clear" w:color="auto" w:fill="auto"/>
          <w:tcMar>
            <w:right w:w="72" w:type="dxa"/>
          </w:tcMar>
          <w:vAlign w:val="bottom"/>
        </w:tcPr>
        <w:p w14:paraId="5EAF06C1" w14:textId="77777777" w:rsidR="00BF4753" w:rsidRDefault="008C40B9" w:rsidP="00806A05">
          <w:pPr>
            <w:pStyle w:val="FooterText"/>
          </w:pPr>
          <w:r>
            <w:fldChar w:fldCharType="begin"/>
          </w:r>
          <w:r>
            <w:instrText xml:space="preserve"> STYLEREF  "Cp Title"  \* MERGEFORMAT </w:instrText>
          </w:r>
          <w:r>
            <w:fldChar w:fldCharType="separate"/>
          </w:r>
          <w:r w:rsidRPr="008C40B9">
            <w:rPr>
              <w:b/>
              <w:bCs/>
              <w:noProof/>
            </w:rPr>
            <w:t>REVIEW OF THE</w:t>
          </w:r>
          <w:r>
            <w:rPr>
              <w:noProof/>
            </w:rPr>
            <w:t xml:space="preserve"> NATIONAL PARTNERSHIP AGREEMENT ON SKILLS REFORM</w:t>
          </w:r>
          <w:r>
            <w:rPr>
              <w:noProof/>
            </w:rPr>
            <w:fldChar w:fldCharType="end"/>
          </w:r>
          <w:r w:rsidR="00BF4753">
            <w:t xml:space="preserve"> </w:t>
          </w:r>
          <w:r>
            <w:fldChar w:fldCharType="begin"/>
          </w:r>
          <w:r>
            <w:instrText xml:space="preserve"> STYLEREF  "Cp SubTitle"  \* MERGEFORMAT </w:instrText>
          </w:r>
          <w:r>
            <w:fldChar w:fldCharType="separate"/>
          </w:r>
          <w:r w:rsidRPr="008C40B9">
            <w:rPr>
              <w:b/>
              <w:bCs/>
              <w:noProof/>
            </w:rPr>
            <w:t>Final report</w:t>
          </w:r>
          <w:r>
            <w:rPr>
              <w:b/>
              <w:bCs/>
              <w:noProof/>
            </w:rPr>
            <w:fldChar w:fldCharType="end"/>
          </w:r>
        </w:p>
      </w:tc>
      <w:tc>
        <w:tcPr>
          <w:tcW w:w="570" w:type="dxa"/>
          <w:shd w:val="clear" w:color="auto" w:fill="auto"/>
          <w:vAlign w:val="bottom"/>
        </w:tcPr>
        <w:p w14:paraId="7BA2F599" w14:textId="77777777" w:rsidR="00BF4753" w:rsidRDefault="00BF4753" w:rsidP="00806A05">
          <w:pPr>
            <w:pStyle w:val="pageNumber"/>
          </w:pPr>
          <w:r>
            <w:fldChar w:fldCharType="begin"/>
          </w:r>
          <w:r>
            <w:instrText xml:space="preserve"> PAGE   \* MERGEFORMAT </w:instrText>
          </w:r>
          <w:r>
            <w:fldChar w:fldCharType="separate"/>
          </w:r>
          <w:r>
            <w:rPr>
              <w:noProof/>
            </w:rPr>
            <w:t>i</w:t>
          </w:r>
          <w:r>
            <w:rPr>
              <w:noProof/>
            </w:rPr>
            <w:fldChar w:fldCharType="end"/>
          </w:r>
        </w:p>
      </w:tc>
    </w:tr>
  </w:tbl>
  <w:p w14:paraId="77FA550B" w14:textId="77777777" w:rsidR="00BF4753" w:rsidRPr="00B21CCC" w:rsidRDefault="00BF4753" w:rsidP="00806A05">
    <w:pPr>
      <w:pStyle w:val="Footer"/>
    </w:pPr>
  </w:p>
  <w:p w14:paraId="599D83D3" w14:textId="77777777" w:rsidR="00BF4753" w:rsidRDefault="00BF4753"/>
  <w:p w14:paraId="0AD7272C" w14:textId="77777777" w:rsidR="00BF4753" w:rsidRDefault="00BF47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69CAFB" w14:textId="77777777" w:rsidR="00BF4753" w:rsidRDefault="00BF4753" w:rsidP="00D337DD">
      <w:pPr>
        <w:spacing w:after="0" w:line="240" w:lineRule="auto"/>
      </w:pPr>
      <w:r>
        <w:separator/>
      </w:r>
    </w:p>
  </w:footnote>
  <w:footnote w:type="continuationSeparator" w:id="0">
    <w:p w14:paraId="39B43C0A" w14:textId="77777777" w:rsidR="00BF4753" w:rsidRDefault="00BF4753" w:rsidP="00D337DD">
      <w:pPr>
        <w:spacing w:after="0" w:line="240" w:lineRule="auto"/>
      </w:pPr>
      <w:r>
        <w:continuationSeparator/>
      </w:r>
    </w:p>
  </w:footnote>
  <w:footnote w:id="1">
    <w:p w14:paraId="000318B8" w14:textId="77777777" w:rsidR="00BF4753" w:rsidRDefault="00BF4753" w:rsidP="004412CA">
      <w:pPr>
        <w:pStyle w:val="FootnoteText"/>
      </w:pPr>
      <w:r>
        <w:rPr>
          <w:rStyle w:val="FootnoteReference"/>
        </w:rPr>
        <w:footnoteRef/>
      </w:r>
      <w:r>
        <w:t xml:space="preserve"> For students undertaking medicine, dentistry and veterinary science courses (as defined in the Higher Education Support Act 2003) the FEE</w:t>
      </w:r>
      <w:r>
        <w:rPr>
          <w:rFonts w:ascii="MS Gothic" w:hAnsi="MS Gothic" w:cs="MS Gothic"/>
        </w:rPr>
        <w:t>‑</w:t>
      </w:r>
      <w:r>
        <w:t>HELP limit is $122,162.</w:t>
      </w:r>
    </w:p>
  </w:footnote>
  <w:footnote w:id="2">
    <w:p w14:paraId="11D7FDA6" w14:textId="45F3152D" w:rsidR="00BF4753" w:rsidRPr="00F4536B" w:rsidRDefault="00BF4753" w:rsidP="000F5B32">
      <w:pPr>
        <w:pStyle w:val="FootnoteText"/>
        <w:rPr>
          <w:lang w:val="en-GB"/>
        </w:rPr>
      </w:pPr>
      <w:r>
        <w:rPr>
          <w:rStyle w:val="FootnoteReference"/>
        </w:rPr>
        <w:footnoteRef/>
      </w:r>
      <w:r>
        <w:t xml:space="preserve"> Not all Diploma and Advanced Diploma courses are subsidised. Each state and territory determines the Diploma and Advanced Diploma courses it will subsidise.</w:t>
      </w:r>
    </w:p>
  </w:footnote>
  <w:footnote w:id="3">
    <w:p w14:paraId="262A82A1" w14:textId="77777777" w:rsidR="00BF4753" w:rsidRDefault="00BF4753" w:rsidP="004412CA">
      <w:pPr>
        <w:pStyle w:val="FootnoteText"/>
        <w:rPr>
          <w:lang w:val="en-GB"/>
        </w:rPr>
      </w:pPr>
      <w:r>
        <w:rPr>
          <w:rStyle w:val="FootnoteReference"/>
        </w:rPr>
        <w:footnoteRef/>
      </w:r>
      <w:r>
        <w:t xml:space="preserve"> 12.8 per cent is the percentage reduction in the proportion of working age Australians without a Certificate III or higher, as distinct from a percentage point reduction – the percentage point reduction is approximately 7 percentage points.</w:t>
      </w:r>
    </w:p>
  </w:footnote>
  <w:footnote w:id="4">
    <w:p w14:paraId="47E21A11" w14:textId="77777777" w:rsidR="00BF4753" w:rsidRPr="00F4536B" w:rsidRDefault="00BF4753">
      <w:pPr>
        <w:pStyle w:val="FootnoteText"/>
        <w:rPr>
          <w:lang w:val="en-GB"/>
        </w:rPr>
      </w:pPr>
      <w:r>
        <w:rPr>
          <w:rStyle w:val="FootnoteReference"/>
        </w:rPr>
        <w:footnoteRef/>
      </w:r>
      <w:r>
        <w:t xml:space="preserve"> In 2014, </w:t>
      </w:r>
      <w:r w:rsidRPr="00FA5848">
        <w:t>NCVER Student and Courses</w:t>
      </w:r>
      <w:r>
        <w:t xml:space="preserve"> only captures publically subsidised VET FEE-HELP and fee for service VET FEE-HELP that occurs at public providers. The 150,000 figure is determined by taking the total number of VET FEE-HELP enrolments minus public provider fee for service VET FEE-HELP enrolments. </w:t>
      </w:r>
    </w:p>
  </w:footnote>
  <w:footnote w:id="5">
    <w:p w14:paraId="480EC984" w14:textId="77777777" w:rsidR="00BF4753" w:rsidRDefault="00BF4753" w:rsidP="004412CA">
      <w:pPr>
        <w:pStyle w:val="FootnoteText"/>
      </w:pPr>
      <w:r>
        <w:rPr>
          <w:rStyle w:val="FootnoteReference"/>
        </w:rPr>
        <w:footnoteRef/>
      </w:r>
      <w:r>
        <w:t xml:space="preserve"> The five are: HECS-HELP, FEE-HELP, VET FEE-HELP, OS-HELP, and SA-HELP. </w:t>
      </w:r>
    </w:p>
  </w:footnote>
  <w:footnote w:id="6">
    <w:p w14:paraId="7A55AC1C" w14:textId="38776A4A" w:rsidR="00BF4753" w:rsidRPr="00F4536B" w:rsidRDefault="00BF4753">
      <w:pPr>
        <w:pStyle w:val="FootnoteText"/>
        <w:rPr>
          <w:lang w:val="en-GB"/>
        </w:rPr>
      </w:pPr>
      <w:r>
        <w:rPr>
          <w:rStyle w:val="FootnoteReference"/>
        </w:rPr>
        <w:footnoteRef/>
      </w:r>
      <w:r>
        <w:t xml:space="preserve"> </w:t>
      </w:r>
      <w:r>
        <w:rPr>
          <w:lang w:val="en-GB"/>
        </w:rPr>
        <w:t xml:space="preserve">For example, a higher weighted average loan value would push up the DNER, as would a lower completion rate—all things being equal, both would increase the chance a loan would not be repaid in full.  </w:t>
      </w:r>
    </w:p>
  </w:footnote>
  <w:footnote w:id="7">
    <w:p w14:paraId="283791EA" w14:textId="3483A543" w:rsidR="00BF4753" w:rsidRDefault="00BF4753">
      <w:pPr>
        <w:pStyle w:val="FootnoteText"/>
      </w:pPr>
      <w:r>
        <w:rPr>
          <w:rStyle w:val="FootnoteReference"/>
        </w:rPr>
        <w:footnoteRef/>
      </w:r>
      <w:r>
        <w:t xml:space="preserve"> As set out in </w:t>
      </w:r>
      <w:r w:rsidRPr="00B72B7B">
        <w:fldChar w:fldCharType="begin"/>
      </w:r>
      <w:r w:rsidRPr="001267F2">
        <w:instrText xml:space="preserve"> REF _Ref440383322 \h </w:instrText>
      </w:r>
      <w:r w:rsidRPr="00B72B7B">
        <w:instrText xml:space="preserve"> \* MERGEFORMAT </w:instrText>
      </w:r>
      <w:r w:rsidRPr="00B72B7B">
        <w:fldChar w:fldCharType="separate"/>
      </w:r>
      <w:r w:rsidR="008C40B9" w:rsidRPr="008C40B9">
        <w:rPr>
          <w:rStyle w:val="CaptionLabel"/>
          <w:b w:val="0"/>
        </w:rPr>
        <w:t xml:space="preserve">Box </w:t>
      </w:r>
      <w:r w:rsidR="008C40B9" w:rsidRPr="008C40B9">
        <w:rPr>
          <w:rStyle w:val="CaptionLabel"/>
          <w:b w:val="0"/>
          <w:noProof/>
        </w:rPr>
        <w:t>2.2</w:t>
      </w:r>
      <w:r w:rsidRPr="00B72B7B">
        <w:fldChar w:fldCharType="end"/>
      </w:r>
      <w:r>
        <w:t xml:space="preserve"> in </w:t>
      </w:r>
      <w:r w:rsidRPr="001F310E">
        <w:t xml:space="preserve">section </w:t>
      </w:r>
      <w:r w:rsidRPr="001F310E">
        <w:fldChar w:fldCharType="begin"/>
      </w:r>
      <w:r w:rsidRPr="001F310E">
        <w:instrText xml:space="preserve"> REF _Ref433963738 \r \h </w:instrText>
      </w:r>
      <w:r>
        <w:instrText xml:space="preserve"> \* MERGEFORMAT </w:instrText>
      </w:r>
      <w:r w:rsidRPr="001F310E">
        <w:fldChar w:fldCharType="separate"/>
      </w:r>
      <w:r w:rsidR="008C40B9">
        <w:t>2.3.2</w:t>
      </w:r>
      <w:r w:rsidRPr="001F310E">
        <w:fldChar w:fldCharType="end"/>
      </w:r>
      <w:r>
        <w:t>,</w:t>
      </w:r>
      <w:r w:rsidR="009920DE">
        <w:t xml:space="preserve"> in 2015</w:t>
      </w:r>
      <w:r>
        <w:t xml:space="preserve"> the Commonwealth introduced measures to address concerns with VET FEE</w:t>
      </w:r>
      <w:r>
        <w:noBreakHyphen/>
        <w:t xml:space="preserve">HELP, prior to the </w:t>
      </w:r>
      <w:r w:rsidRPr="0073242F">
        <w:t>introduction of a new model in 2017</w:t>
      </w:r>
      <w:r>
        <w:t>.</w:t>
      </w:r>
    </w:p>
  </w:footnote>
  <w:footnote w:id="8">
    <w:p w14:paraId="43B8A23C" w14:textId="47222557" w:rsidR="00BF4753" w:rsidRDefault="00BF4753" w:rsidP="00F56449">
      <w:pPr>
        <w:pStyle w:val="FootnoteText"/>
      </w:pPr>
      <w:r>
        <w:rPr>
          <w:rStyle w:val="FootnoteReference"/>
        </w:rPr>
        <w:footnoteRef/>
      </w:r>
      <w:r>
        <w:t xml:space="preserve"> Data from 2014 </w:t>
      </w:r>
      <w:r w:rsidRPr="004B11F0">
        <w:t>VET FEE-HELP Statistical R</w:t>
      </w:r>
      <w:r>
        <w:t>e</w:t>
      </w:r>
      <w:r w:rsidRPr="004B11F0">
        <w:t>port</w:t>
      </w:r>
      <w:r>
        <w:t>.</w:t>
      </w:r>
    </w:p>
  </w:footnote>
  <w:footnote w:id="9">
    <w:p w14:paraId="1D34BF93" w14:textId="68F06328" w:rsidR="00BF4753" w:rsidRDefault="00BF4753" w:rsidP="00F56449">
      <w:pPr>
        <w:pStyle w:val="FootnoteText"/>
      </w:pPr>
      <w:r>
        <w:rPr>
          <w:rStyle w:val="FootnoteReference"/>
        </w:rPr>
        <w:footnoteRef/>
      </w:r>
      <w:r>
        <w:t xml:space="preserve"> </w:t>
      </w:r>
      <w:r w:rsidRPr="00FA5848">
        <w:t>The three year completion rate for fee for service VET FEE</w:t>
      </w:r>
      <w:r w:rsidRPr="00FA5848">
        <w:noBreakHyphen/>
        <w:t xml:space="preserve">HELP enrolments is lower than both rates at </w:t>
      </w:r>
      <w:r>
        <w:t>19.7</w:t>
      </w:r>
      <w:r w:rsidRPr="00FA5848">
        <w:t xml:space="preserve"> per cent for 201</w:t>
      </w:r>
      <w:r>
        <w:t>2</w:t>
      </w:r>
      <w:r w:rsidRPr="00FA5848">
        <w:t xml:space="preserve"> commencing students.</w:t>
      </w:r>
    </w:p>
  </w:footnote>
  <w:footnote w:id="10">
    <w:p w14:paraId="0BA633D6" w14:textId="38BAE768" w:rsidR="00BF4753" w:rsidRDefault="00BF4753" w:rsidP="00F56449">
      <w:pPr>
        <w:pStyle w:val="FootnoteText"/>
      </w:pPr>
      <w:r>
        <w:rPr>
          <w:rStyle w:val="FootnoteReference"/>
        </w:rPr>
        <w:footnoteRef/>
      </w:r>
      <w:r>
        <w:t xml:space="preserve"> B</w:t>
      </w:r>
      <w:r w:rsidRPr="003530E5">
        <w:t xml:space="preserve">reaking down outcome indicators by funding source shows a mixed story. Under Commonwealth and State general funding, </w:t>
      </w:r>
      <w:r w:rsidRPr="00DE75B5">
        <w:t>three</w:t>
      </w:r>
      <w:r w:rsidRPr="003530E5">
        <w:t xml:space="preserve"> indicators deteriorated over the period</w:t>
      </w:r>
      <w:r w:rsidRPr="00DE75B5">
        <w:t>, with only the proportion of students receiving a job-related benefit from training increasing (by approximately 6 per cent)</w:t>
      </w:r>
      <w:r w:rsidRPr="003530E5">
        <w:t xml:space="preserve">. The proportion of students </w:t>
      </w:r>
      <w:r w:rsidRPr="00DE75B5">
        <w:t xml:space="preserve">satisfied with their training decreased by approximately 2 per cent; the proportion achieving their main reason for training decreased by approximately 8 per cent, and the proportion satisfied with the quality of teaching in their training decreased by less than 1 per cent. </w:t>
      </w:r>
      <w:r w:rsidRPr="003530E5">
        <w:t>Under specific purpose funding, the changes were almost in the opposite direction</w:t>
      </w:r>
      <w:r w:rsidRPr="00DE75B5">
        <w:t>, increasing for all indicators</w:t>
      </w:r>
      <w:r w:rsidRPr="003530E5">
        <w:t xml:space="preserve">. </w:t>
      </w:r>
    </w:p>
  </w:footnote>
  <w:footnote w:id="11">
    <w:p w14:paraId="7B5AFA56" w14:textId="4E81243D" w:rsidR="00BF4753" w:rsidRDefault="00BF4753">
      <w:pPr>
        <w:pStyle w:val="FootnoteText"/>
      </w:pPr>
      <w:r>
        <w:rPr>
          <w:rStyle w:val="FootnoteReference"/>
        </w:rPr>
        <w:footnoteRef/>
      </w:r>
      <w:r>
        <w:t xml:space="preserve"> As set out in </w:t>
      </w:r>
      <w:r w:rsidRPr="00B72B7B">
        <w:fldChar w:fldCharType="begin"/>
      </w:r>
      <w:r w:rsidRPr="001267F2">
        <w:instrText xml:space="preserve"> REF _Ref440383322 \h </w:instrText>
      </w:r>
      <w:r w:rsidRPr="00B72B7B">
        <w:instrText xml:space="preserve"> \* MERGEFORMAT </w:instrText>
      </w:r>
      <w:r w:rsidRPr="00B72B7B">
        <w:fldChar w:fldCharType="separate"/>
      </w:r>
      <w:r w:rsidR="008C40B9" w:rsidRPr="008C40B9">
        <w:rPr>
          <w:rStyle w:val="CaptionLabel"/>
          <w:b w:val="0"/>
        </w:rPr>
        <w:t xml:space="preserve">Box </w:t>
      </w:r>
      <w:r w:rsidR="008C40B9" w:rsidRPr="008C40B9">
        <w:rPr>
          <w:rStyle w:val="CaptionLabel"/>
          <w:b w:val="0"/>
          <w:noProof/>
        </w:rPr>
        <w:t>2.2</w:t>
      </w:r>
      <w:r w:rsidRPr="00B72B7B">
        <w:fldChar w:fldCharType="end"/>
      </w:r>
      <w:r>
        <w:t xml:space="preserve"> in </w:t>
      </w:r>
      <w:r w:rsidRPr="001F310E">
        <w:t xml:space="preserve">section </w:t>
      </w:r>
      <w:r w:rsidRPr="001F310E">
        <w:fldChar w:fldCharType="begin"/>
      </w:r>
      <w:r w:rsidRPr="001F310E">
        <w:instrText xml:space="preserve"> REF _Ref433963738 \r \h </w:instrText>
      </w:r>
      <w:r>
        <w:instrText xml:space="preserve"> \* MERGEFORMAT </w:instrText>
      </w:r>
      <w:r w:rsidRPr="001F310E">
        <w:fldChar w:fldCharType="separate"/>
      </w:r>
      <w:r w:rsidR="008C40B9">
        <w:t>2.3.2</w:t>
      </w:r>
      <w:r w:rsidRPr="001F310E">
        <w:fldChar w:fldCharType="end"/>
      </w:r>
      <w:r>
        <w:t xml:space="preserve">, </w:t>
      </w:r>
      <w:r w:rsidR="001F30DC">
        <w:t xml:space="preserve">in 2015 </w:t>
      </w:r>
      <w:r>
        <w:t>the Commonwealth introduced measures to address concerns with VET FEE</w:t>
      </w:r>
      <w:r>
        <w:noBreakHyphen/>
        <w:t xml:space="preserve">HELP, prior to the </w:t>
      </w:r>
      <w:r w:rsidRPr="0073242F">
        <w:t>introduction of a new model in 2017</w:t>
      </w:r>
      <w:r>
        <w:t>.</w:t>
      </w:r>
    </w:p>
  </w:footnote>
  <w:footnote w:id="12">
    <w:p w14:paraId="07567B78" w14:textId="77D874B0" w:rsidR="00BF4753" w:rsidRDefault="00BF4753">
      <w:pPr>
        <w:pStyle w:val="FootnoteText"/>
      </w:pPr>
      <w:r>
        <w:rPr>
          <w:rStyle w:val="FootnoteReference"/>
        </w:rPr>
        <w:footnoteRef/>
      </w:r>
      <w:r>
        <w:t xml:space="preserve"> </w:t>
      </w:r>
      <w:r w:rsidRPr="00451786">
        <w:rPr>
          <w:i/>
        </w:rPr>
        <w:t>jobactive</w:t>
      </w:r>
      <w:r>
        <w:t xml:space="preserve"> is the Commonwealth’s employment service program.</w:t>
      </w:r>
    </w:p>
  </w:footnote>
  <w:footnote w:id="13">
    <w:p w14:paraId="1A06B10D" w14:textId="77777777" w:rsidR="00BF4753" w:rsidRDefault="00BF4753" w:rsidP="000E14F2">
      <w:pPr>
        <w:pStyle w:val="FootnoteText"/>
      </w:pPr>
      <w:r>
        <w:rPr>
          <w:rStyle w:val="FootnoteReference"/>
        </w:rPr>
        <w:footnoteRef/>
      </w:r>
      <w:r>
        <w:t xml:space="preserve"> There is risk that even accounting for these factors, a fixed </w:t>
      </w:r>
      <w:r w:rsidRPr="0098639D">
        <w:t xml:space="preserve">subsidy </w:t>
      </w:r>
      <w:r>
        <w:t xml:space="preserve">approach could insufficiently support </w:t>
      </w:r>
      <w:r w:rsidRPr="0098639D">
        <w:t xml:space="preserve">a </w:t>
      </w:r>
      <w:r>
        <w:t xml:space="preserve">varied </w:t>
      </w:r>
      <w:r w:rsidRPr="0098639D">
        <w:t>market with providers operating at different and legitimate cost bases.</w:t>
      </w:r>
      <w:r>
        <w:t xml:space="preserve"> To some extent the ability of providers to charge fees (and thus raise revenue in addition to the subsidy rate) mitigates against this risk—for example, if higher quality providers incur higher costs, they can recoup these costs through charging students who are willing to pay for higher quality training. </w:t>
      </w:r>
    </w:p>
  </w:footnote>
  <w:footnote w:id="14">
    <w:p w14:paraId="0DC31119" w14:textId="77777777" w:rsidR="00BF4753" w:rsidRDefault="00BF4753" w:rsidP="000E14F2">
      <w:pPr>
        <w:pStyle w:val="FootnoteText"/>
      </w:pPr>
      <w:r>
        <w:rPr>
          <w:rStyle w:val="FootnoteReference"/>
        </w:rPr>
        <w:footnoteRef/>
      </w:r>
      <w:r>
        <w:t xml:space="preserve"> As noted in section 4.3.1, some stakeholders consulted for this Review </w:t>
      </w:r>
      <w:r w:rsidRPr="00327972">
        <w:t>hold the view that ensuring quality VET provision is primarily, if not solely the responsibility of the sector regulator (primarily ASQA)</w:t>
      </w:r>
      <w:r>
        <w:t>. Others</w:t>
      </w:r>
      <w:r w:rsidRPr="00327972">
        <w:t xml:space="preserve"> consider that the regulation of the VET sector provides a baseline level of quality and that additional controls should be applied where the government is expending significant funds.</w:t>
      </w:r>
    </w:p>
  </w:footnote>
  <w:footnote w:id="15">
    <w:p w14:paraId="0F73A99A" w14:textId="77777777" w:rsidR="00BF4753" w:rsidRDefault="00BF4753" w:rsidP="000E14F2">
      <w:pPr>
        <w:pStyle w:val="FootnoteText"/>
      </w:pPr>
      <w:r>
        <w:rPr>
          <w:rStyle w:val="FootnoteReference"/>
        </w:rPr>
        <w:footnoteRef/>
      </w:r>
      <w:r>
        <w:t xml:space="preserve"> I</w:t>
      </w:r>
      <w:r w:rsidRPr="007913CE">
        <w:t>n 2014, the number of fee for service VET FEE HELP enrolments</w:t>
      </w:r>
      <w:r>
        <w:t xml:space="preserve"> in Diploma and Advanced Diploma courses was </w:t>
      </w:r>
      <w:r w:rsidRPr="007913CE">
        <w:t>185,886</w:t>
      </w:r>
      <w:r>
        <w:t xml:space="preserve"> (VET FEE-HELP Statistical Report 2014). The number of </w:t>
      </w:r>
      <w:r w:rsidRPr="007913CE">
        <w:t xml:space="preserve">state and territory and Commonwealth subsidised Diploma and Advanced Diploma enrolments </w:t>
      </w:r>
      <w:r>
        <w:t xml:space="preserve">was </w:t>
      </w:r>
      <w:r w:rsidRPr="007913CE">
        <w:t>172,543</w:t>
      </w:r>
      <w:r>
        <w:t xml:space="preserve"> (NCVER students and Courses Collection). </w:t>
      </w:r>
    </w:p>
  </w:footnote>
  <w:footnote w:id="16">
    <w:p w14:paraId="021F4C86" w14:textId="77777777" w:rsidR="00BF4753" w:rsidRDefault="00BF4753" w:rsidP="00140469">
      <w:pPr>
        <w:pStyle w:val="FootnoteText"/>
      </w:pPr>
      <w:r>
        <w:rPr>
          <w:rStyle w:val="FootnoteReference"/>
        </w:rPr>
        <w:footnoteRef/>
      </w:r>
      <w:r>
        <w:t xml:space="preserve"> The NPA Review Terms of Reference.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016" w:type="dxa"/>
      <w:tblInd w:w="-5328"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0"/>
      <w:gridCol w:w="5676"/>
    </w:tblGrid>
    <w:tr w:rsidR="00BF4753" w14:paraId="37A1DFE8" w14:textId="77777777" w:rsidTr="00806A05">
      <w:trPr>
        <w:trHeight w:hRule="exact" w:val="240"/>
      </w:trPr>
      <w:tc>
        <w:tcPr>
          <w:tcW w:w="5340" w:type="dxa"/>
          <w:shd w:val="clear" w:color="auto" w:fill="auto"/>
        </w:tcPr>
        <w:p w14:paraId="712F76AE" w14:textId="77777777" w:rsidR="00BF4753" w:rsidRDefault="00BF4753" w:rsidP="00806A05">
          <w:pPr>
            <w:pStyle w:val="Header-CompanyName"/>
          </w:pPr>
        </w:p>
      </w:tc>
      <w:tc>
        <w:tcPr>
          <w:tcW w:w="5676" w:type="dxa"/>
          <w:shd w:val="clear" w:color="auto" w:fill="auto"/>
          <w:tcMar>
            <w:top w:w="56" w:type="dxa"/>
            <w:right w:w="0" w:type="dxa"/>
          </w:tcMar>
        </w:tcPr>
        <w:p w14:paraId="44E8F23D" w14:textId="77777777" w:rsidR="00BF4753" w:rsidRDefault="00BF4753" w:rsidP="00806A05">
          <w:pPr>
            <w:pStyle w:val="Header-CompanyName"/>
          </w:pPr>
          <w:r w:rsidRPr="00DD7896">
            <w:rPr>
              <w:spacing w:val="28"/>
            </w:rPr>
            <w:t xml:space="preserve">ACIL ALLEN </w:t>
          </w:r>
          <w:r w:rsidRPr="00DD7896">
            <w:rPr>
              <w:color w:val="BEB6AF"/>
            </w:rPr>
            <w:t>CONSULTING</w:t>
          </w:r>
        </w:p>
      </w:tc>
    </w:tr>
  </w:tbl>
  <w:p w14:paraId="5817A7A3" w14:textId="77777777" w:rsidR="00BF4753" w:rsidRDefault="00BF4753" w:rsidP="00806A05">
    <w:pPr>
      <w:pStyle w:val="spacer"/>
    </w:pPr>
  </w:p>
  <w:tbl>
    <w:tblPr>
      <w:tblStyle w:val="TableGrid"/>
      <w:tblW w:w="6120" w:type="dxa"/>
      <w:tblInd w:w="12"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
      <w:gridCol w:w="5684"/>
    </w:tblGrid>
    <w:tr w:rsidR="00BF4753" w14:paraId="63FFDAD8" w14:textId="77777777" w:rsidTr="00806A05">
      <w:trPr>
        <w:trHeight w:hRule="exact" w:val="1744"/>
      </w:trPr>
      <w:tc>
        <w:tcPr>
          <w:tcW w:w="436" w:type="dxa"/>
          <w:shd w:val="clear" w:color="auto" w:fill="auto"/>
          <w:tcMar>
            <w:right w:w="0" w:type="dxa"/>
          </w:tcMar>
          <w:vAlign w:val="bottom"/>
        </w:tcPr>
        <w:p w14:paraId="1E8708AF" w14:textId="77777777" w:rsidR="00BF4753" w:rsidRDefault="00BF4753" w:rsidP="00806A05">
          <w:pPr>
            <w:pStyle w:val="TOCHeading"/>
          </w:pPr>
        </w:p>
      </w:tc>
      <w:tc>
        <w:tcPr>
          <w:tcW w:w="5684" w:type="dxa"/>
          <w:shd w:val="clear" w:color="auto" w:fill="auto"/>
          <w:tcMar>
            <w:right w:w="88" w:type="dxa"/>
          </w:tcMar>
          <w:vAlign w:val="bottom"/>
        </w:tcPr>
        <w:p w14:paraId="3D64EDB4" w14:textId="77777777" w:rsidR="00BF4753" w:rsidRDefault="00BF4753" w:rsidP="00806A05">
          <w:pPr>
            <w:pStyle w:val="TOCHeading"/>
          </w:pPr>
          <w:r>
            <w:t>Contents</w:t>
          </w:r>
        </w:p>
      </w:tc>
    </w:tr>
  </w:tbl>
  <w:p w14:paraId="697B831B" w14:textId="77777777" w:rsidR="00BF4753" w:rsidRPr="007B13DD" w:rsidRDefault="00BF4753" w:rsidP="00806A0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087C4025" w14:textId="77777777" w:rsidTr="00806A05">
      <w:trPr>
        <w:trHeight w:hRule="exact" w:val="240"/>
      </w:trPr>
      <w:tc>
        <w:tcPr>
          <w:tcW w:w="5258" w:type="dxa"/>
          <w:shd w:val="clear" w:color="auto" w:fill="auto"/>
        </w:tcPr>
        <w:p w14:paraId="48A659DC" w14:textId="77777777" w:rsidR="00BF4753" w:rsidRDefault="00BF4753" w:rsidP="00806A05">
          <w:pPr>
            <w:pStyle w:val="Header-CompanyName"/>
          </w:pPr>
        </w:p>
      </w:tc>
      <w:tc>
        <w:tcPr>
          <w:tcW w:w="5730" w:type="dxa"/>
          <w:shd w:val="clear" w:color="auto" w:fill="auto"/>
          <w:tcMar>
            <w:top w:w="56" w:type="dxa"/>
            <w:right w:w="8" w:type="dxa"/>
          </w:tcMar>
        </w:tcPr>
        <w:p w14:paraId="30D22257"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743232" behindDoc="1" locked="1" layoutInCell="1" allowOverlap="1" wp14:anchorId="08FC7D74" wp14:editId="59657865">
                    <wp:simplePos x="0" y="0"/>
                    <wp:positionH relativeFrom="rightMargin">
                      <wp:posOffset>-1345565</wp:posOffset>
                    </wp:positionH>
                    <wp:positionV relativeFrom="page">
                      <wp:posOffset>24765</wp:posOffset>
                    </wp:positionV>
                    <wp:extent cx="1329690" cy="65405"/>
                    <wp:effectExtent l="0" t="0" r="3810" b="0"/>
                    <wp:wrapNone/>
                    <wp:docPr id="18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86" name="Freeform 18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0" name="Freeform 21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0AC5399" id="Group 7" o:spid="_x0000_s1026" style="position:absolute;margin-left:-105.95pt;margin-top:1.95pt;width:104.7pt;height:5.15pt;z-index:-25157324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">
                    <v:shape id="Freeform 186"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0ZuMEA&#10;AADcAAAADwAAAGRycy9kb3ducmV2LnhtbERP3WrCMBS+H/gO4Qi701SnRapRRBC82BirfYBDc2yK&#10;zUlJou3efhkMdnc+vt+zO4y2E0/yoXWsYDHPQBDXTrfcKKiu59kGRIjIGjvHpOCbAhz2k5cdFtoN&#10;/EXPMjYihXAoUIGJsS+kDLUhi2HueuLE3Zy3GBP0jdQehxRuO7nMslxabDk1GOzpZKi+lw+rABdv&#10;Xl+rvBo+ZLl6X5lsuf6slHqdjsctiEhj/Bf/uS86zd/k8PtMukD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dGbj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10"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3xsQA&#10;AADcAAAADwAAAGRycy9kb3ducmV2LnhtbERPTWvCQBC9C/0PyxS8lGajtaWkWUUDiuClUQ8eh+w0&#10;SZudTbMbk/5791Dw+Hjf6Wo0jbhS52rLCmZRDIK4sLrmUsH5tH1+B+E8ssbGMin4Iwer5cMkxUTb&#10;gXO6Hn0pQgi7BBVU3reJlK6oyKCLbEscuC/bGfQBdqXUHQ4h3DRyHsdv0mDNoaHClrKKip9jbxQ8&#10;1f3hJLP+km1Mvti9rofvl99PpaaP4/oDhKfR38X/7r1WMJ+F+eFMO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998b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21B58B6F" w14:textId="77777777" w:rsidR="00BF4753" w:rsidRPr="00584A21" w:rsidRDefault="00BF4753" w:rsidP="00806A0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595DF82D" w14:textId="77777777" w:rsidTr="00806A05">
      <w:trPr>
        <w:trHeight w:hRule="exact" w:val="240"/>
      </w:trPr>
      <w:tc>
        <w:tcPr>
          <w:tcW w:w="5258" w:type="dxa"/>
          <w:shd w:val="clear" w:color="auto" w:fill="auto"/>
        </w:tcPr>
        <w:p w14:paraId="044CC621" w14:textId="77777777" w:rsidR="00BF4753" w:rsidRDefault="00BF4753" w:rsidP="00806A05">
          <w:pPr>
            <w:pStyle w:val="Header-CompanyName"/>
          </w:pPr>
        </w:p>
      </w:tc>
      <w:tc>
        <w:tcPr>
          <w:tcW w:w="5730" w:type="dxa"/>
          <w:shd w:val="clear" w:color="auto" w:fill="auto"/>
          <w:tcMar>
            <w:top w:w="56" w:type="dxa"/>
            <w:right w:w="8" w:type="dxa"/>
          </w:tcMar>
        </w:tcPr>
        <w:p w14:paraId="1059A00E"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741184" behindDoc="1" locked="1" layoutInCell="1" allowOverlap="1" wp14:anchorId="24C8AFCE" wp14:editId="420D4801">
                    <wp:simplePos x="0" y="0"/>
                    <wp:positionH relativeFrom="rightMargin">
                      <wp:posOffset>-1345565</wp:posOffset>
                    </wp:positionH>
                    <wp:positionV relativeFrom="page">
                      <wp:posOffset>24765</wp:posOffset>
                    </wp:positionV>
                    <wp:extent cx="1329690" cy="65405"/>
                    <wp:effectExtent l="0" t="0" r="3810" b="0"/>
                    <wp:wrapNone/>
                    <wp:docPr id="247"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48" name="Freeform 24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9" name="Freeform 24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B096BA4" id="Group 7" o:spid="_x0000_s1026" style="position:absolute;margin-left:-105.95pt;margin-top:1.95pt;width:104.7pt;height:5.15pt;z-index:-25157529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cgQB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">
                    <v:shape id="Freeform 248"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Lzt8AA&#10;AADcAAAADwAAAGRycy9kb3ducmV2LnhtbERP3WrCMBS+H/gO4Qi7m6m1k1GNIoLgxYZY+wCH5qwp&#10;NiclibZ7++VisMuP73+7n2wvnuRD51jBcpGBIG6c7rhVUN9Obx8gQkTW2DsmBT8UYL+bvWyx1G7k&#10;Kz2r2IoUwqFEBSbGoZQyNIYshoUbiBP37bzFmKBvpfY4pnDbyzzL1tJix6nB4EBHQ829elgFuFx5&#10;favX9fglq+KzMFn+fqmVep1Phw2ISFP8F/+5z1pBXqS16Uw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JLzt8AAAADc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4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xRscA&#10;AADcAAAADwAAAGRycy9kb3ducmV2LnhtbESPQWvCQBSE74X+h+UVvIhutLbY1FVswFLwYtSDx0f2&#10;NUnNvk2zGxP/vVsQehxm5htmsepNJS7UuNKygsk4AkGcWV1yruB42IzmIJxH1lhZJgVXcrBaPj4s&#10;MNa245Que5+LAGEXo4LC+zqW0mUFGXRjWxMH79s2Bn2QTS51g12Am0pOo+hVGiw5LBRYU1JQdt63&#10;RsGwbLcHmbSn5MOks8+Xdffz/LtTavDUr99BeOr9f/je/tIKprM3+DsTj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0cUb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506ADF1" w14:textId="77777777" w:rsidR="00BF4753" w:rsidRPr="00584A21" w:rsidRDefault="00BF4753" w:rsidP="00806A0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15B783F4" w14:textId="77777777" w:rsidTr="00806A05">
      <w:trPr>
        <w:trHeight w:hRule="exact" w:val="240"/>
      </w:trPr>
      <w:tc>
        <w:tcPr>
          <w:tcW w:w="5258" w:type="dxa"/>
          <w:shd w:val="clear" w:color="auto" w:fill="auto"/>
        </w:tcPr>
        <w:p w14:paraId="2D32ECA0" w14:textId="77777777" w:rsidR="00BF4753" w:rsidRDefault="00BF4753" w:rsidP="00806A05">
          <w:pPr>
            <w:pStyle w:val="Header-CompanyName"/>
          </w:pPr>
        </w:p>
      </w:tc>
      <w:tc>
        <w:tcPr>
          <w:tcW w:w="5730" w:type="dxa"/>
          <w:shd w:val="clear" w:color="auto" w:fill="auto"/>
          <w:tcMar>
            <w:top w:w="56" w:type="dxa"/>
            <w:right w:w="8" w:type="dxa"/>
          </w:tcMar>
        </w:tcPr>
        <w:p w14:paraId="15AC8002"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742208" behindDoc="1" locked="1" layoutInCell="1" allowOverlap="1" wp14:anchorId="129023DC" wp14:editId="3EBC6C10">
                    <wp:simplePos x="0" y="0"/>
                    <wp:positionH relativeFrom="rightMargin">
                      <wp:posOffset>-1345565</wp:posOffset>
                    </wp:positionH>
                    <wp:positionV relativeFrom="page">
                      <wp:posOffset>24765</wp:posOffset>
                    </wp:positionV>
                    <wp:extent cx="1329690" cy="65405"/>
                    <wp:effectExtent l="0" t="0" r="3810" b="0"/>
                    <wp:wrapNone/>
                    <wp:docPr id="25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60" name="Freeform 260"/>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1" name="Freeform 26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1997DEE" id="Group 7" o:spid="_x0000_s1026" style="position:absolute;margin-left:-105.95pt;margin-top:1.95pt;width:104.7pt;height:5.15pt;z-index:-25157427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6qORYAAG+JAAAOAAAAZHJzL2Uyb0RvYy54bWzsXVtvG8mOfl9g/4PgxwUyVvVNkjGZA8wl&#10;gwVmzw4wOTjPiqzYxtqSV1LizDnY/74fq4rVxe5mN3syu0/OQ2Kz2WTxUmxWFV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">
                    <v:shape id="Freeform 260"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j0cAA&#10;AADcAAAADwAAAGRycy9kb3ducmV2LnhtbERP3WrCMBS+H+wdwhnsTlOrFumMIoLgxYZY+wCH5tiU&#10;NSclibZ7++VisMuP73+7n2wvnuRD51jBYp6BIG6c7rhVUN9Osw2IEJE19o5JwQ8F2O9eX7ZYajfy&#10;lZ5VbEUK4VCiAhPjUEoZGkMWw9wNxIm7O28xJuhbqT2OKdz2Ms+yQlrsODUYHOhoqPmuHlYBLpZe&#10;3+qiHr9ktfpcmSxfX2ql3t+mwweISFP8F/+5z1pBXqT56Uw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Gj0cAAAADc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61"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hIMYA&#10;AADcAAAADwAAAGRycy9kb3ducmV2LnhtbESPT2vCQBTE70K/w/IKXqRu1FYkuooGFKEX/x08PrKv&#10;Sdrs2zS7MfHbu4WCx2FmfsMsVp0pxY1qV1hWMBpGIIhTqwvOFFzO27cZCOeRNZaWScGdHKyWL70F&#10;xtq2fKTbyWciQNjFqCD3voqldGlOBt3QVsTB+7K1QR9knUldYxvgppTjKJpKgwWHhRwrSnJKf06N&#10;UTAoms+zTJprsjHH993Huv2e/B6U6r926zkIT51/hv/be61gPB3B35l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chIMYAAADc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C4DD619" w14:textId="77777777" w:rsidR="00BF4753" w:rsidRPr="00584A21" w:rsidRDefault="00BF4753" w:rsidP="00806A0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2E705F0A" w14:textId="77777777" w:rsidTr="00806A05">
      <w:trPr>
        <w:trHeight w:hRule="exact" w:val="240"/>
      </w:trPr>
      <w:tc>
        <w:tcPr>
          <w:tcW w:w="5258" w:type="dxa"/>
          <w:shd w:val="clear" w:color="auto" w:fill="auto"/>
        </w:tcPr>
        <w:p w14:paraId="430C7241" w14:textId="77777777" w:rsidR="00BF4753" w:rsidRDefault="00BF4753" w:rsidP="00806A05">
          <w:pPr>
            <w:pStyle w:val="Header-CompanyName"/>
          </w:pPr>
        </w:p>
      </w:tc>
      <w:tc>
        <w:tcPr>
          <w:tcW w:w="5730" w:type="dxa"/>
          <w:shd w:val="clear" w:color="auto" w:fill="auto"/>
          <w:tcMar>
            <w:top w:w="56" w:type="dxa"/>
            <w:right w:w="8" w:type="dxa"/>
          </w:tcMar>
        </w:tcPr>
        <w:p w14:paraId="4F87F936"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694080" behindDoc="1" locked="1" layoutInCell="1" allowOverlap="1" wp14:anchorId="5D8A840B" wp14:editId="25F878DB">
                    <wp:simplePos x="0" y="0"/>
                    <wp:positionH relativeFrom="rightMargin">
                      <wp:posOffset>-1345565</wp:posOffset>
                    </wp:positionH>
                    <wp:positionV relativeFrom="page">
                      <wp:posOffset>24765</wp:posOffset>
                    </wp:positionV>
                    <wp:extent cx="1329690" cy="65405"/>
                    <wp:effectExtent l="0" t="0" r="3810" b="0"/>
                    <wp:wrapNone/>
                    <wp:docPr id="26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63" name="Freeform 26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4" name="Freeform 26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F8A4EC8" id="Group 7" o:spid="_x0000_s1026" style="position:absolute;margin-left:-105.95pt;margin-top:1.95pt;width:104.7pt;height:5.15pt;z-index:-25162240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vKPR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">
                    <v:shape id="Freeform 263"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9psQA&#10;AADcAAAADwAAAGRycy9kb3ducmV2LnhtbESPUWvCMBSF3wf7D+EO9jZTqytSjTIGgz0oYu0PuDTX&#10;ptjclCSz3b9fBGGPh3POdzib3WR7cSMfOscK5rMMBHHjdMetgvr89bYCESKyxt4xKfilALvt89MG&#10;S+1GPtGtiq1IEA4lKjAxDqWUoTFkMczcQJy8i/MWY5K+ldrjmOC2l3mWFdJix2nB4ECfhppr9WMV&#10;4Hzh9bku6vEgq+V+abL8/Vgr9foyfaxBRJrif/jR/tYK8mIB9zPp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DPab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64"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CCuMcA&#10;AADcAAAADwAAAGRycy9kb3ducmV2LnhtbESPT2vCQBTE74LfYXmCF9GNVqWkrmIDlkIv/umhx0f2&#10;mUSzb9PsxqTf3hUKHoeZ+Q2z2nSmFDeqXWFZwXQSgSBOrS44U/B92o1fQTiPrLG0TAr+yMFm3e+t&#10;MNa25QPdjj4TAcIuRgW591UspUtzMugmtiIO3tnWBn2QdSZ1jW2Am1LOomgpDRYcFnKsKMkpvR4b&#10;o2BUNF8nmTQ/ybs5zD8W2/by8rtXajjotm8gPHX+Gf5vf2oFs+UcHmfCE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Agrj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27FAD4FB" w14:textId="77777777" w:rsidR="00BF4753" w:rsidRPr="00584A21" w:rsidRDefault="00BF4753" w:rsidP="00806A0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3FA2DB95" w14:textId="77777777" w:rsidTr="00806A05">
      <w:trPr>
        <w:trHeight w:hRule="exact" w:val="240"/>
      </w:trPr>
      <w:tc>
        <w:tcPr>
          <w:tcW w:w="5258" w:type="dxa"/>
          <w:shd w:val="clear" w:color="auto" w:fill="auto"/>
        </w:tcPr>
        <w:p w14:paraId="36569FD0" w14:textId="77777777" w:rsidR="00BF4753" w:rsidRDefault="00BF4753" w:rsidP="00806A05">
          <w:pPr>
            <w:pStyle w:val="Header-CompanyName"/>
          </w:pPr>
        </w:p>
      </w:tc>
      <w:tc>
        <w:tcPr>
          <w:tcW w:w="5730" w:type="dxa"/>
          <w:shd w:val="clear" w:color="auto" w:fill="auto"/>
          <w:tcMar>
            <w:top w:w="56" w:type="dxa"/>
            <w:right w:w="8" w:type="dxa"/>
          </w:tcMar>
        </w:tcPr>
        <w:p w14:paraId="343DBDB0"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692032" behindDoc="1" locked="1" layoutInCell="1" allowOverlap="1" wp14:anchorId="484141C0" wp14:editId="0A843493">
                    <wp:simplePos x="0" y="0"/>
                    <wp:positionH relativeFrom="rightMargin">
                      <wp:posOffset>-1345565</wp:posOffset>
                    </wp:positionH>
                    <wp:positionV relativeFrom="page">
                      <wp:posOffset>24765</wp:posOffset>
                    </wp:positionV>
                    <wp:extent cx="1329690" cy="65405"/>
                    <wp:effectExtent l="0" t="0" r="3810" b="0"/>
                    <wp:wrapNone/>
                    <wp:docPr id="26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66" name="Freeform 26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7" name="Freeform 26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3674378" id="Group 7" o:spid="_x0000_s1026" style="position:absolute;margin-left:-105.95pt;margin-top:1.95pt;width:104.7pt;height:5.15pt;z-index:-25162444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">
                    <v:shape id="Freeform 266"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ePsMA&#10;AADcAAAADwAAAGRycy9kb3ducmV2LnhtbESPUWvCMBSF3wf+h3CFvc3UzhWpRpGB4MPGWO0PuDTX&#10;ptjclCSz9d+bwWCPh3POdzjb/WR7cSMfOscKlosMBHHjdMetgvp8fFmDCBFZY++YFNwpwH43e9pi&#10;qd3I33SrYisShEOJCkyMQyllaAxZDAs3ECfv4rzFmKRvpfY4JrjtZZ5lhbTYcVowONC7oeZa/VgF&#10;uHz1+lwX9fgpq9XHymT521et1PN8OmxARJrif/ivfdIK8qKA3zPpCM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SePs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67"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Icz8cA&#10;AADcAAAADwAAAGRycy9kb3ducmV2LnhtbESPT2vCQBTE74V+h+UVvJS6qVqV1FU0oAhe/Hfw+Mi+&#10;Jmmzb9PsxsRv7wqFHoeZ+Q0zW3SmFFeqXWFZwXs/AkGcWl1wpuB8Wr9NQTiPrLG0TApu5GAxf36a&#10;Yaxtywe6Hn0mAoRdjApy76tYSpfmZND1bUUcvC9bG/RB1pnUNbYBbko5iKKxNFhwWMixoiSn9OfY&#10;GAWvRbM7yaS5JCtzGG0+lu338HevVO+lW36C8NT5//Bfe6sVDMYTeJw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SHM/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65CECA61" w14:textId="77777777" w:rsidR="00BF4753" w:rsidRPr="00584A21" w:rsidRDefault="00BF4753" w:rsidP="00806A0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34D662F5" w14:textId="77777777" w:rsidTr="00806A05">
      <w:trPr>
        <w:trHeight w:hRule="exact" w:val="240"/>
      </w:trPr>
      <w:tc>
        <w:tcPr>
          <w:tcW w:w="5258" w:type="dxa"/>
          <w:shd w:val="clear" w:color="auto" w:fill="auto"/>
        </w:tcPr>
        <w:p w14:paraId="68695B1F" w14:textId="77777777" w:rsidR="00BF4753" w:rsidRDefault="00BF4753" w:rsidP="00806A05">
          <w:pPr>
            <w:pStyle w:val="Header-CompanyName"/>
          </w:pPr>
        </w:p>
      </w:tc>
      <w:tc>
        <w:tcPr>
          <w:tcW w:w="5730" w:type="dxa"/>
          <w:shd w:val="clear" w:color="auto" w:fill="auto"/>
          <w:tcMar>
            <w:top w:w="56" w:type="dxa"/>
            <w:right w:w="8" w:type="dxa"/>
          </w:tcMar>
        </w:tcPr>
        <w:p w14:paraId="2CD9A687"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693056" behindDoc="1" locked="1" layoutInCell="1" allowOverlap="1" wp14:anchorId="0CE1AC5E" wp14:editId="489E5822">
                    <wp:simplePos x="0" y="0"/>
                    <wp:positionH relativeFrom="rightMargin">
                      <wp:posOffset>-1345565</wp:posOffset>
                    </wp:positionH>
                    <wp:positionV relativeFrom="page">
                      <wp:posOffset>24765</wp:posOffset>
                    </wp:positionV>
                    <wp:extent cx="1329690" cy="65405"/>
                    <wp:effectExtent l="0" t="0" r="3810" b="0"/>
                    <wp:wrapNone/>
                    <wp:docPr id="268"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69" name="Freeform 26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0" name="Freeform 27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D7DD45B" id="Group 7" o:spid="_x0000_s1026" style="position:absolute;margin-left:-105.95pt;margin-top:1.95pt;width:104.7pt;height:5.15pt;z-index:-25162342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04OxYAAG+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cQL9ODsWAABviQAADgAAAAAAAAAAAAAAAAAu&#10;AgAAZHJzL2Uyb0RvYy54bWxQSwECLQAUAAYACAAAACEAqRec098AAAAIAQAADwAAAAAAAAAAAAAA&#10;AACVGAAAZHJzL2Rvd25yZXYueG1sUEsFBgAAAAAEAAQA8wAAAKEZAAAAAA==&#10;">
                    <v:shape id="Freeform 269"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KTMQA&#10;AADcAAAADwAAAGRycy9kb3ducmV2LnhtbESPwWrDMBBE74H+g9hCb4kcNzGtEyWUQqGHhFDHH7BY&#10;W8vEWhlJjd2/jwqFHIeZecNs95PtxZV86BwrWC4yEMSN0x23Curzx/wFRIjIGnvHpOCXAux3D7Mt&#10;ltqN/EXXKrYiQTiUqMDEOJRShsaQxbBwA3Hyvp23GJP0rdQexwS3vcyzrJAWO04LBgd6N9Rcqh+r&#10;AJfPXp/roh6PslodVibL16daqafH6W0DItIU7+H/9qdWkBev8HcmHQG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rCkz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0"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SZsQA&#10;AADcAAAADwAAAGRycy9kb3ducmV2LnhtbERPy2rCQBTdF/yH4QrdSJ1ofZFmIjbQInRTtQuXl8w1&#10;Sc3cSTMTk/59ZyF0eTjvZDuYWtyodZVlBbNpBII4t7riQsHX6e1pA8J5ZI21ZVLwSw626eghwVjb&#10;ng90O/pChBB2MSoovW9iKV1ekkE3tQ1x4C62NegDbAupW+xDuKnlPIpW0mDFoaHEhrKS8uuxMwom&#10;Vfdxkll3zl7NYfG+3PXfzz+fSj2Oh90LCE+D/xff3XutYL4O88OZc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iEmb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1F9F29A5" w14:textId="77777777" w:rsidR="00BF4753" w:rsidRPr="00584A21" w:rsidRDefault="00BF4753" w:rsidP="00806A0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01F44EDE" w14:textId="77777777" w:rsidTr="00806A05">
      <w:trPr>
        <w:trHeight w:hRule="exact" w:val="240"/>
      </w:trPr>
      <w:tc>
        <w:tcPr>
          <w:tcW w:w="5258" w:type="dxa"/>
          <w:shd w:val="clear" w:color="auto" w:fill="auto"/>
        </w:tcPr>
        <w:p w14:paraId="6218226D" w14:textId="77777777" w:rsidR="00BF4753" w:rsidRDefault="00BF4753" w:rsidP="00806A05">
          <w:pPr>
            <w:pStyle w:val="Header-CompanyName"/>
          </w:pPr>
        </w:p>
      </w:tc>
      <w:tc>
        <w:tcPr>
          <w:tcW w:w="5730" w:type="dxa"/>
          <w:shd w:val="clear" w:color="auto" w:fill="auto"/>
          <w:tcMar>
            <w:top w:w="56" w:type="dxa"/>
            <w:right w:w="8" w:type="dxa"/>
          </w:tcMar>
        </w:tcPr>
        <w:p w14:paraId="52EDA589"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702272" behindDoc="1" locked="1" layoutInCell="1" allowOverlap="1" wp14:anchorId="7DA7DCDA" wp14:editId="2BD0827F">
                    <wp:simplePos x="0" y="0"/>
                    <wp:positionH relativeFrom="rightMargin">
                      <wp:posOffset>-1345565</wp:posOffset>
                    </wp:positionH>
                    <wp:positionV relativeFrom="page">
                      <wp:posOffset>24765</wp:posOffset>
                    </wp:positionV>
                    <wp:extent cx="1329690" cy="65405"/>
                    <wp:effectExtent l="0" t="0" r="3810" b="0"/>
                    <wp:wrapNone/>
                    <wp:docPr id="14"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40" name="Freeform 15"/>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1" name="Freeform 16"/>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A69237F" id="Group 7" o:spid="_x0000_s1026" style="position:absolute;margin-left:-105.95pt;margin-top:1.95pt;width:104.7pt;height:5.15pt;z-index:-25161420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">
                    <v:shape id="Freeform 15"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O4cAA&#10;AADbAAAADwAAAGRycy9kb3ducmV2LnhtbERPS2rDMBDdB3oHMYXuEjlfghMllEIhi4ZS2wcYrIll&#10;Yo2MpMbu7atAILt5vO/sj6PtxI18aB0rmM8yEMS10y03Cqryc7oFESKyxs4xKfijAMfDy2SPuXYD&#10;/9CtiI1IIRxyVGBi7HMpQ23IYpi5njhxF+ctxgR9I7XHIYXbTi6ybCMttpwaDPb0Yai+Fr9WAc6X&#10;XpfVphrOslh9rUy2WH9XSr29ju87EJHG+BQ/3Ced5q/h/ks6QB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AO4cAAAADb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6"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aAcMA&#10;AADbAAAADwAAAGRycy9kb3ducmV2LnhtbERPS2vCQBC+F/oflin0Uuqm1YpEV9FAi+DF18HjkB2T&#10;2OxszG5M/PeuIHibj+85k1lnSnGh2hWWFXz1IhDEqdUFZwr2u9/PEQjnkTWWlknBlRzMpq8vE4y1&#10;bXlDl63PRAhhF6OC3PsqltKlORl0PVsRB+5oa4M+wDqTusY2hJtSfkfRUBosODTkWFGSU/q/bYyC&#10;j6JZ7WTSHJKF2Qz+fubtqX9eK/X+1s3HIDx1/il+uJc6zB/C/ZdwgJ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GaAcMAAADbAAAADwAAAAAAAAAAAAAAAACYAgAAZHJzL2Rv&#10;d25yZXYueG1sUEsFBgAAAAAEAAQA9QAAAIg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148242D0" w14:textId="77777777" w:rsidR="00BF4753" w:rsidRPr="00584A21" w:rsidRDefault="00BF4753" w:rsidP="00806A0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75B6EA8A" w14:textId="77777777" w:rsidTr="00806A05">
      <w:trPr>
        <w:trHeight w:hRule="exact" w:val="240"/>
      </w:trPr>
      <w:tc>
        <w:tcPr>
          <w:tcW w:w="5258" w:type="dxa"/>
          <w:shd w:val="clear" w:color="auto" w:fill="auto"/>
        </w:tcPr>
        <w:p w14:paraId="02292584" w14:textId="77777777" w:rsidR="00BF4753" w:rsidRDefault="00BF4753" w:rsidP="00806A05">
          <w:pPr>
            <w:pStyle w:val="Header-CompanyName"/>
          </w:pPr>
        </w:p>
      </w:tc>
      <w:tc>
        <w:tcPr>
          <w:tcW w:w="5730" w:type="dxa"/>
          <w:shd w:val="clear" w:color="auto" w:fill="auto"/>
          <w:tcMar>
            <w:top w:w="56" w:type="dxa"/>
            <w:right w:w="8" w:type="dxa"/>
          </w:tcMar>
        </w:tcPr>
        <w:p w14:paraId="7F90EBE7"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700224" behindDoc="1" locked="1" layoutInCell="1" allowOverlap="1" wp14:anchorId="792AF9CE" wp14:editId="00BE5278">
                    <wp:simplePos x="0" y="0"/>
                    <wp:positionH relativeFrom="rightMargin">
                      <wp:posOffset>-1345565</wp:posOffset>
                    </wp:positionH>
                    <wp:positionV relativeFrom="page">
                      <wp:posOffset>24765</wp:posOffset>
                    </wp:positionV>
                    <wp:extent cx="1329690" cy="65405"/>
                    <wp:effectExtent l="0" t="0" r="3810" b="0"/>
                    <wp:wrapNone/>
                    <wp:docPr id="17"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43" name="Freeform 1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4" name="Freeform 1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CA0113E" id="Group 7" o:spid="_x0000_s1026" style="position:absolute;margin-left:-105.95pt;margin-top:1.95pt;width:104.7pt;height:5.15pt;z-index:-25161625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">
                    <v:shape id="Freeform 18"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hf8MA&#10;AADbAAAADwAAAGRycy9kb3ducmV2LnhtbESPQWvDMAyF74X9B6NBb6vTrislq1vGYLDDyliaHyBi&#10;NQ6L5WB7Tfrvp0OhN4n39N6n3WHyvbpQTF1gA8tFAYq4Cbbj1kB9+njagkoZ2WIfmAxcKcFh/zDb&#10;YWnDyD90qXKrJIRTiQZczkOpdWoceUyLMBCLdg7RY5Y1ttpGHCXc93pVFBvtsWNpcDjQu6Pmt/rz&#10;BnD5HO2p3tTjUVfrr7UrVi/ftTHzx+ntFVSmKd/Nt+tPK/gCK7/IAHr/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Ghf8MAAADb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Oc8MA&#10;AADbAAAADwAAAGRycy9kb3ducmV2LnhtbERPTWvCQBC9F/wPywi9lLqxVtHUVTSgCL1U7cHjkB2T&#10;1OxszG5M/PduodDbPN7nzJedKcWNaldYVjAcRCCIU6sLzhR8HzevUxDOI2ssLZOCOzlYLnpPc4y1&#10;bXlPt4PPRAhhF6OC3PsqltKlORl0A1sRB+5sa4M+wDqTusY2hJtSvkXRRBosODTkWFGSU3o5NEbB&#10;S9F8HmXSnJK12b9vx6v2Z3T9Uuq5360+QHjq/L/4z73TYf4Mfn8J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4Oc8MAAADbAAAADwAAAAAAAAAAAAAAAACYAgAAZHJzL2Rv&#10;d25yZXYueG1sUEsFBgAAAAAEAAQA9QAAAIg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5509703" w14:textId="77777777" w:rsidR="00BF4753" w:rsidRPr="00584A21" w:rsidRDefault="00BF4753" w:rsidP="00806A05">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3209B7B5" w14:textId="77777777" w:rsidTr="00806A05">
      <w:trPr>
        <w:trHeight w:hRule="exact" w:val="240"/>
      </w:trPr>
      <w:tc>
        <w:tcPr>
          <w:tcW w:w="5258" w:type="dxa"/>
          <w:shd w:val="clear" w:color="auto" w:fill="auto"/>
        </w:tcPr>
        <w:p w14:paraId="3730F07E" w14:textId="77777777" w:rsidR="00BF4753" w:rsidRDefault="00BF4753" w:rsidP="00806A05">
          <w:pPr>
            <w:pStyle w:val="Header-CompanyName"/>
          </w:pPr>
        </w:p>
      </w:tc>
      <w:tc>
        <w:tcPr>
          <w:tcW w:w="5730" w:type="dxa"/>
          <w:shd w:val="clear" w:color="auto" w:fill="auto"/>
          <w:tcMar>
            <w:top w:w="56" w:type="dxa"/>
            <w:right w:w="8" w:type="dxa"/>
          </w:tcMar>
        </w:tcPr>
        <w:p w14:paraId="6B86EB9C"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701248" behindDoc="1" locked="1" layoutInCell="1" allowOverlap="1" wp14:anchorId="206E782C" wp14:editId="4904FAC4">
                    <wp:simplePos x="0" y="0"/>
                    <wp:positionH relativeFrom="rightMargin">
                      <wp:posOffset>-1345565</wp:posOffset>
                    </wp:positionH>
                    <wp:positionV relativeFrom="page">
                      <wp:posOffset>24765</wp:posOffset>
                    </wp:positionV>
                    <wp:extent cx="1329690" cy="65405"/>
                    <wp:effectExtent l="0" t="0" r="3810" b="0"/>
                    <wp:wrapNone/>
                    <wp:docPr id="2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46" name="Freeform 2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 name="Freeform 2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50D9B94" id="Group 7" o:spid="_x0000_s1026" style="position:absolute;margin-left:-105.95pt;margin-top:1.95pt;width:104.7pt;height:5.15pt;z-index:-25161523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6LIMhYAAGq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">
                    <v:shape id="Freeform 21"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CX8MA&#10;AADbAAAADwAAAGRycy9kb3ducmV2LnhtbESPUWvCMBSF3wf+h3CFvc20nROpRpGB4MPGWO0PuDTX&#10;ptjclCSz9d+bwWCPh3POdzjb/WR7cSMfOscK8kUGgrhxuuNWQX0+vqxBhIissXdMCu4UYL+bPW2x&#10;1G7kb7pVsRUJwqFEBSbGoZQyNIYshoUbiJN3cd5iTNK3UnscE9z2ssiylbTYcVowONC7oeZa/VgF&#10;mL96fa5X9fgpq+XH0mTF21et1PN8OmxARJrif/ivfdIKihx+v6Qf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fCX8MAAADb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2"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Wv8UA&#10;AADbAAAADwAAAGRycy9kb3ducmV2LnhtbESPQWvCQBSE70L/w/IKXqRuGm0pqatoQBG8VO2hx0f2&#10;NYlm36bZjYn/3hWEHoeZ+YaZLXpTiQs1rrSs4HUcgSDOrC45V/B9XL98gHAeWWNlmRRcycFi/jSY&#10;YaJtx3u6HHwuAoRdggoK7+tESpcVZNCNbU0cvF/bGPRBNrnUDXYBbioZR9G7NFhyWCiwprSg7Hxo&#10;jYJR2e6OMm1/0pXZTzdvy+40+ftSavjcLz9BeOr9f/jR3moFcQz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1la/xQAAANsAAAAPAAAAAAAAAAAAAAAAAJgCAABkcnMv&#10;ZG93bnJldi54bWxQSwUGAAAAAAQABAD1AAAAigM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9D9744B" w14:textId="77777777" w:rsidR="00BF4753" w:rsidRPr="00584A21" w:rsidRDefault="00BF4753" w:rsidP="00806A05">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1680300E" w14:textId="77777777" w:rsidTr="00806A05">
      <w:trPr>
        <w:trHeight w:hRule="exact" w:val="240"/>
      </w:trPr>
      <w:tc>
        <w:tcPr>
          <w:tcW w:w="5258" w:type="dxa"/>
          <w:shd w:val="clear" w:color="auto" w:fill="auto"/>
        </w:tcPr>
        <w:p w14:paraId="479F50FE" w14:textId="77777777" w:rsidR="00BF4753" w:rsidRDefault="00BF4753" w:rsidP="00806A05">
          <w:pPr>
            <w:pStyle w:val="Header-CompanyName"/>
          </w:pPr>
        </w:p>
      </w:tc>
      <w:tc>
        <w:tcPr>
          <w:tcW w:w="5730" w:type="dxa"/>
          <w:shd w:val="clear" w:color="auto" w:fill="auto"/>
          <w:tcMar>
            <w:top w:w="56" w:type="dxa"/>
            <w:right w:w="8" w:type="dxa"/>
          </w:tcMar>
        </w:tcPr>
        <w:p w14:paraId="45F30128"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706368" behindDoc="1" locked="1" layoutInCell="1" allowOverlap="1" wp14:anchorId="5F14FAD2" wp14:editId="42E722B4">
                    <wp:simplePos x="0" y="0"/>
                    <wp:positionH relativeFrom="rightMargin">
                      <wp:posOffset>-1345565</wp:posOffset>
                    </wp:positionH>
                    <wp:positionV relativeFrom="page">
                      <wp:posOffset>24765</wp:posOffset>
                    </wp:positionV>
                    <wp:extent cx="1329690" cy="65405"/>
                    <wp:effectExtent l="0" t="0" r="3810" b="0"/>
                    <wp:wrapNone/>
                    <wp:docPr id="3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0" name="Freeform 3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 name="Freeform 3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F0D8AAE" id="Group 7" o:spid="_x0000_s1026" style="position:absolute;margin-left:-105.95pt;margin-top:1.95pt;width:104.7pt;height:5.15pt;z-index:-25161011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RROxYAAGq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aTcEUTsWAABqiQAADgAAAAAAAAAAAAAAAAAu&#10;AgAAZHJzL2Uyb0RvYy54bWxQSwECLQAUAAYACAAAACEAqRec098AAAAIAQAADwAAAAAAAAAAAAAA&#10;AACVGAAAZHJzL2Rvd25yZXYueG1sUEsFBgAAAAAEAAQA8wAAAKEZAAAAAA==&#10;">
                    <v:shape id="Freeform 3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3GsIA&#10;AADbAAAADwAAAGRycy9kb3ducmV2LnhtbESPUWvCMBSF3wf+h3AF32aqdjKqUUQY+DAZq/0Bl+au&#10;KTY3Jcls/fdmIOzxcM75Dme7H20nbuRD61jBYp6BIK6dbrlRUF0+Xt9BhIissXNMCu4UYL+bvGyx&#10;0G7gb7qVsREJwqFABSbGvpAy1IYshrnriZP347zFmKRvpPY4JLjt5DLL1tJiy2nBYE9HQ/W1/LUK&#10;cLHy+lKtq+Esy/wzN9ny7atSajYdDxsQkcb4H362T1rBKoe/L+kH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fcawgAAANsAAAAPAAAAAAAAAAAAAAAAAJgCAABkcnMvZG93&#10;bnJldi54bWxQSwUGAAAAAAQABAD1AAAAhw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3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YFsYA&#10;AADbAAAADwAAAGRycy9kb3ducmV2LnhtbESPT2vCQBTE7wW/w/KEXopuWqtIzEZsoFLoxX8Hj4/s&#10;M0mbfZtmNyZ++26h4HGYmd8wyXowtbhS6yrLCp6nEQji3OqKCwWn4/tkCcJ5ZI21ZVJwIwfrdPSQ&#10;YKxtz3u6HnwhAoRdjApK75tYSpeXZNBNbUMcvIttDfog20LqFvsAN7V8iaKFNFhxWCixoayk/PvQ&#10;GQVPVfd5lFl3zt7M/nU73/Rfs5+dUo/jYbMC4Wnw9/B/+0MrmM3h70v4AT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ZYFs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4EC0385D" w14:textId="77777777" w:rsidR="00BF4753" w:rsidRPr="00584A21" w:rsidRDefault="00BF4753" w:rsidP="00806A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A15BD" w14:textId="77777777" w:rsidR="00BF4753" w:rsidRDefault="00BF4753">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2A749399" w14:textId="77777777" w:rsidTr="00806A05">
      <w:trPr>
        <w:trHeight w:hRule="exact" w:val="240"/>
      </w:trPr>
      <w:tc>
        <w:tcPr>
          <w:tcW w:w="5258" w:type="dxa"/>
          <w:shd w:val="clear" w:color="auto" w:fill="auto"/>
        </w:tcPr>
        <w:p w14:paraId="7783400E" w14:textId="77777777" w:rsidR="00BF4753" w:rsidRDefault="00BF4753" w:rsidP="00806A05">
          <w:pPr>
            <w:pStyle w:val="Header-CompanyName"/>
          </w:pPr>
        </w:p>
      </w:tc>
      <w:tc>
        <w:tcPr>
          <w:tcW w:w="5730" w:type="dxa"/>
          <w:shd w:val="clear" w:color="auto" w:fill="auto"/>
          <w:tcMar>
            <w:top w:w="56" w:type="dxa"/>
            <w:right w:w="8" w:type="dxa"/>
          </w:tcMar>
        </w:tcPr>
        <w:p w14:paraId="013D5F10"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704320" behindDoc="1" locked="1" layoutInCell="1" allowOverlap="1" wp14:anchorId="382B3A1E" wp14:editId="6D616BDC">
                    <wp:simplePos x="0" y="0"/>
                    <wp:positionH relativeFrom="rightMargin">
                      <wp:posOffset>-1345565</wp:posOffset>
                    </wp:positionH>
                    <wp:positionV relativeFrom="page">
                      <wp:posOffset>24765</wp:posOffset>
                    </wp:positionV>
                    <wp:extent cx="1329690" cy="65405"/>
                    <wp:effectExtent l="0" t="0" r="3810" b="0"/>
                    <wp:wrapNone/>
                    <wp:docPr id="3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3" name="Freeform 37"/>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 name="Freeform 38"/>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E47AAF6" id="Group 7" o:spid="_x0000_s1026" style="position:absolute;margin-left:-105.95pt;margin-top:1.95pt;width:104.7pt;height:5.15pt;z-index:-25161216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">
                    <v:shape id="Freeform 37"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pbcIA&#10;AADbAAAADwAAAGRycy9kb3ducmV2LnhtbESPzWrDMBCE74W+g9hAb43s/ONGDqVQ6CElxPEDLNbW&#10;MrFWRlJj9+2jQqHHYWa+YfaHyfbiRj50jhXk8wwEceN0x62C+vL+vAMRIrLG3jEp+KEAh/LxYY+F&#10;diOf6VbFViQIhwIVmBiHQsrQGLIY5m4gTt6X8xZjkr6V2uOY4LaXiyzbSIsdpwWDA70Zaq7Vt1WA&#10;+dLrS72px09ZrY4rky3Wp1qpp9n0+gIi0hT/w3/tD61guYXfL+kHy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2ltwgAAANsAAAAPAAAAAAAAAAAAAAAAAJgCAABkcnMvZG93&#10;bnJldi54bWxQSwUGAAAAAAQABAD1AAAAhw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38"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3iMMA&#10;AADbAAAADwAAAGRycy9kb3ducmV2LnhtbERPu2rDMBTdC/kHcQNdSiM3L4Ib2SSGhkKWOOmQ8WLd&#10;2m6tK9eSY+fvq6HQ8XDe23Q0jbhR52rLCl5mEQjiwuqaSwUfl7fnDQjnkTU2lknBnRykyeRhi7G2&#10;A+d0O/tShBB2MSqovG9jKV1RkUE3sy1x4D5tZ9AH2JVSdziEcNPIeRStpcGaQ0OFLWUVFd/n3ih4&#10;qvvjRWb9NdubfHlY7Yavxc9JqcfpuHsF4Wn0/+I/97tWsAhjw5fwA2T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f3iMMAAADbAAAADwAAAAAAAAAAAAAAAACYAgAAZHJzL2Rv&#10;d25yZXYueG1sUEsFBgAAAAAEAAQA9QAAAIg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554F238F" w14:textId="77777777" w:rsidR="00BF4753" w:rsidRPr="00584A21" w:rsidRDefault="00BF4753" w:rsidP="00806A05">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72BE55C5" w14:textId="77777777" w:rsidTr="00806A05">
      <w:trPr>
        <w:trHeight w:hRule="exact" w:val="240"/>
      </w:trPr>
      <w:tc>
        <w:tcPr>
          <w:tcW w:w="5258" w:type="dxa"/>
          <w:shd w:val="clear" w:color="auto" w:fill="auto"/>
        </w:tcPr>
        <w:p w14:paraId="40F42791" w14:textId="77777777" w:rsidR="00BF4753" w:rsidRDefault="00BF4753" w:rsidP="00806A05">
          <w:pPr>
            <w:pStyle w:val="Header-CompanyName"/>
          </w:pPr>
        </w:p>
      </w:tc>
      <w:tc>
        <w:tcPr>
          <w:tcW w:w="5730" w:type="dxa"/>
          <w:shd w:val="clear" w:color="auto" w:fill="auto"/>
          <w:tcMar>
            <w:top w:w="56" w:type="dxa"/>
            <w:right w:w="8" w:type="dxa"/>
          </w:tcMar>
        </w:tcPr>
        <w:p w14:paraId="719EC37C"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705344" behindDoc="1" locked="1" layoutInCell="1" allowOverlap="1" wp14:anchorId="4D73C464" wp14:editId="6D4218B3">
                    <wp:simplePos x="0" y="0"/>
                    <wp:positionH relativeFrom="rightMargin">
                      <wp:posOffset>-1345565</wp:posOffset>
                    </wp:positionH>
                    <wp:positionV relativeFrom="page">
                      <wp:posOffset>24765</wp:posOffset>
                    </wp:positionV>
                    <wp:extent cx="1329690" cy="65405"/>
                    <wp:effectExtent l="0" t="0" r="3810" b="0"/>
                    <wp:wrapNone/>
                    <wp:docPr id="3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6" name="Freeform 40"/>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4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56E20D6" id="Group 7" o:spid="_x0000_s1026" style="position:absolute;margin-left:-105.95pt;margin-top:1.95pt;width:104.7pt;height:5.15pt;z-index:-25161113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geNxYAAGq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">
                    <v:shape id="Freeform 40"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SCZL8A&#10;AADbAAAADwAAAGRycy9kb3ducmV2LnhtbERP3WrCMBS+H/gO4QjezVTtZFSjiCB44RirfYBDc9YU&#10;m5OSRFvf3lwMdvnx/W/3o+3Eg3xoHStYzDMQxLXTLTcKquvp/RNEiMgaO8ek4EkB9rvJ2xYL7Qb+&#10;oUcZG5FCOBSowMTYF1KG2pDFMHc9ceJ+nbcYE/SN1B6HFG47ucyytbTYcmow2NPRUH0r71YBLlZe&#10;X6t1NXzJMr/kJlt+fFdKzabjYQMi0hj/xX/us1aQp/XpS/oBc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pIJkvwAAANsAAAAPAAAAAAAAAAAAAAAAAJgCAABkcnMvZG93bnJl&#10;di54bWxQSwUGAAAAAAQABAD1AAAAhA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41"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taMYA&#10;AADbAAAADwAAAGRycy9kb3ducmV2LnhtbESPT2vCQBTE70K/w/IKvYhutFZK6iZooEXw4r+Dx0f2&#10;NUmbfZtmNyZ++25B6HGYmd8wq3QwtbhS6yrLCmbTCARxbnXFhYLz6X3yCsJ5ZI21ZVJwIwdp8jBa&#10;Yaxtzwe6Hn0hAoRdjApK75tYSpeXZNBNbUMcvE/bGvRBtoXULfYBbmo5j6KlNFhxWCixoayk/PvY&#10;GQXjqtudZNZdso05LD5e1v3X889eqafHYf0GwtPg/8P39lYrWMzg70v4AT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staM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AED4BCC" w14:textId="77777777" w:rsidR="00BF4753" w:rsidRPr="00584A21" w:rsidRDefault="00BF4753" w:rsidP="00806A05">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26FE3E86" w14:textId="77777777" w:rsidTr="00806A05">
      <w:trPr>
        <w:trHeight w:hRule="exact" w:val="240"/>
      </w:trPr>
      <w:tc>
        <w:tcPr>
          <w:tcW w:w="5258" w:type="dxa"/>
          <w:shd w:val="clear" w:color="auto" w:fill="auto"/>
        </w:tcPr>
        <w:p w14:paraId="02D725B9" w14:textId="77777777" w:rsidR="00BF4753" w:rsidRDefault="00BF4753" w:rsidP="00806A05">
          <w:pPr>
            <w:pStyle w:val="Header-CompanyName"/>
          </w:pPr>
        </w:p>
      </w:tc>
      <w:tc>
        <w:tcPr>
          <w:tcW w:w="5730" w:type="dxa"/>
          <w:shd w:val="clear" w:color="auto" w:fill="auto"/>
          <w:tcMar>
            <w:top w:w="56" w:type="dxa"/>
            <w:right w:w="8" w:type="dxa"/>
          </w:tcMar>
        </w:tcPr>
        <w:p w14:paraId="12CEEA46"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710464" behindDoc="1" locked="1" layoutInCell="1" allowOverlap="1" wp14:anchorId="1BBA8C35" wp14:editId="5EA1866C">
                    <wp:simplePos x="0" y="0"/>
                    <wp:positionH relativeFrom="rightMargin">
                      <wp:posOffset>-1345565</wp:posOffset>
                    </wp:positionH>
                    <wp:positionV relativeFrom="page">
                      <wp:posOffset>24765</wp:posOffset>
                    </wp:positionV>
                    <wp:extent cx="1329690" cy="65405"/>
                    <wp:effectExtent l="0" t="0" r="3810" b="0"/>
                    <wp:wrapNone/>
                    <wp:docPr id="1"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5" name="Freeform 4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 name="Freeform 4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93A6FF6" id="Group 7" o:spid="_x0000_s1026" style="position:absolute;margin-left:-105.95pt;margin-top:1.95pt;width:104.7pt;height:5.15pt;z-index:-25160601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1/LOxYAAGq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CH9fyzsWAABqiQAADgAAAAAAAAAAAAAAAAAu&#10;AgAAZHJzL2Uyb0RvYy54bWxQSwECLQAUAAYACAAAACEAqRec098AAAAIAQAADwAAAAAAAAAAAAAA&#10;AACVGAAAZHJzL2Rvd25yZXYueG1sUEsFBgAAAAAEAAQA8wAAAKEZAAAAAA==&#10;">
                    <v:shape id="Freeform 4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Z8IA&#10;AADbAAAADwAAAGRycy9kb3ducmV2LnhtbESPUWvCMBSF3wf+h3AHvs1U7UQ6o4gg+DAZq/0Bl+au&#10;KWtuShJt/fdmIOzxcM75DmezG20nbuRD61jBfJaBIK6dbrlRUF2Ob2sQISJr7ByTgjsF2G0nLxss&#10;tBv4m25lbESCcChQgYmxL6QMtSGLYeZ64uT9OG8xJukbqT0OCW47uciylbTYclow2NPBUP1bXq0C&#10;nC+9vlSrajjLMv/MTbZ4/6qUmr6O+w8Qkcb4H362T1pBnsPfl/QD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4RnwgAAANsAAAAPAAAAAAAAAAAAAAAAAJgCAABkcnMvZG93&#10;bnJldi54bWxQSwUGAAAAAAQABAD1AAAAhw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4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ra8YA&#10;AADbAAAADwAAAGRycy9kb3ducmV2LnhtbESPT2vCQBTE74LfYXlCL6KbtlokZiM20FLw4r+Dx0f2&#10;maTNvk2zG5N++25B6HGYmd8wyWYwtbhR6yrLCh7nEQji3OqKCwXn09tsBcJ5ZI21ZVLwQw426XiU&#10;YKxtzwe6HX0hAoRdjApK75tYSpeXZNDNbUMcvKttDfog20LqFvsAN7V8iqIXabDisFBiQ1lJ+dex&#10;MwqmVbc7yay7ZK/msHhfbvvP5++9Ug+TYbsG4Wnw/+F7+0MrWCzh70v4AT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Ara8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2B162EA" w14:textId="77777777" w:rsidR="00BF4753" w:rsidRPr="00584A21" w:rsidRDefault="00BF4753" w:rsidP="00806A05">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7202B6DC" w14:textId="77777777" w:rsidTr="00806A05">
      <w:trPr>
        <w:trHeight w:hRule="exact" w:val="240"/>
      </w:trPr>
      <w:tc>
        <w:tcPr>
          <w:tcW w:w="5258" w:type="dxa"/>
          <w:shd w:val="clear" w:color="auto" w:fill="auto"/>
        </w:tcPr>
        <w:p w14:paraId="43C705FF" w14:textId="77777777" w:rsidR="00BF4753" w:rsidRDefault="00BF4753" w:rsidP="00806A05">
          <w:pPr>
            <w:pStyle w:val="Header-CompanyName"/>
          </w:pPr>
        </w:p>
      </w:tc>
      <w:tc>
        <w:tcPr>
          <w:tcW w:w="5730" w:type="dxa"/>
          <w:shd w:val="clear" w:color="auto" w:fill="auto"/>
          <w:tcMar>
            <w:top w:w="56" w:type="dxa"/>
            <w:right w:w="8" w:type="dxa"/>
          </w:tcMar>
        </w:tcPr>
        <w:p w14:paraId="453DE18D"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708416" behindDoc="1" locked="1" layoutInCell="1" allowOverlap="1" wp14:anchorId="75AECDC6" wp14:editId="4E191E63">
                    <wp:simplePos x="0" y="0"/>
                    <wp:positionH relativeFrom="rightMargin">
                      <wp:posOffset>-1345565</wp:posOffset>
                    </wp:positionH>
                    <wp:positionV relativeFrom="page">
                      <wp:posOffset>24765</wp:posOffset>
                    </wp:positionV>
                    <wp:extent cx="1329690" cy="65405"/>
                    <wp:effectExtent l="0" t="0" r="3810" b="0"/>
                    <wp:wrapNone/>
                    <wp:docPr id="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68" name="Freeform 47"/>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 name="Freeform 48"/>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50776C6" id="Group 7" o:spid="_x0000_s1026" style="position:absolute;margin-left:-105.95pt;margin-top:1.95pt;width:104.7pt;height:5.15pt;z-index:-25160806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zvAORYAAGq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">
                    <v:shape id="Freeform 47"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aEMMA&#10;AADbAAAADwAAAGRycy9kb3ducmV2LnhtbESPUWvCMBSF3wf+h3AF32aqdjo6o4gg+LAxrP0Bl+au&#10;KWtuShJt/ffLYLDHwznnO5ztfrSduJMPrWMFi3kGgrh2uuVGQXU9Pb+CCBFZY+eYFDwowH43edpi&#10;od3AF7qXsREJwqFABSbGvpAy1IYshrnriZP35bzFmKRvpPY4JLjt5DLL1tJiy2nBYE9HQ/V3ebMK&#10;cLHy+lqtq+FDlvl7brLly2el1Gw6Ht5ARBrjf/ivfdYK8g38fk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0aEMMAAADb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48"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E9cIA&#10;AADbAAAADwAAAGRycy9kb3ducmV2LnhtbERPy2rCQBTdF/oPwy24EZ3Y2iLRUWzAIrjxtXB5yVyT&#10;aOZOzExM/HtnIXR5OO/ZojOluFPtCssKRsMIBHFqdcGZguNhNZiAcB5ZY2mZFDzIwWL+/jbDWNuW&#10;d3Tf+0yEEHYxKsi9r2IpXZqTQTe0FXHgzrY26AOsM6lrbEO4KeVnFP1IgwWHhhwrSnJKr/vGKOgX&#10;zeYgk+aU/Jrd+O972V6+bluleh/dcgrCU+f/xS/3WisYh7HhS/g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4YT1wgAAANsAAAAPAAAAAAAAAAAAAAAAAJgCAABkcnMvZG93&#10;bnJldi54bWxQSwUGAAAAAAQABAD1AAAAhwM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6D2E118D" w14:textId="77777777" w:rsidR="00BF4753" w:rsidRPr="00584A21" w:rsidRDefault="00BF4753" w:rsidP="00806A05">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71372A23" w14:textId="77777777" w:rsidTr="00806A05">
      <w:trPr>
        <w:trHeight w:hRule="exact" w:val="240"/>
      </w:trPr>
      <w:tc>
        <w:tcPr>
          <w:tcW w:w="5258" w:type="dxa"/>
          <w:shd w:val="clear" w:color="auto" w:fill="auto"/>
        </w:tcPr>
        <w:p w14:paraId="18C582AC" w14:textId="77777777" w:rsidR="00BF4753" w:rsidRDefault="00BF4753" w:rsidP="00806A05">
          <w:pPr>
            <w:pStyle w:val="Header-CompanyName"/>
          </w:pPr>
        </w:p>
      </w:tc>
      <w:tc>
        <w:tcPr>
          <w:tcW w:w="5730" w:type="dxa"/>
          <w:shd w:val="clear" w:color="auto" w:fill="auto"/>
          <w:tcMar>
            <w:top w:w="56" w:type="dxa"/>
            <w:right w:w="8" w:type="dxa"/>
          </w:tcMar>
        </w:tcPr>
        <w:p w14:paraId="6C32BADA"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709440" behindDoc="1" locked="1" layoutInCell="1" allowOverlap="1" wp14:anchorId="34AFA6BD" wp14:editId="519C7448">
                    <wp:simplePos x="0" y="0"/>
                    <wp:positionH relativeFrom="rightMargin">
                      <wp:posOffset>-1345565</wp:posOffset>
                    </wp:positionH>
                    <wp:positionV relativeFrom="page">
                      <wp:posOffset>24765</wp:posOffset>
                    </wp:positionV>
                    <wp:extent cx="1329690" cy="65405"/>
                    <wp:effectExtent l="0" t="0" r="3810" b="0"/>
                    <wp:wrapNone/>
                    <wp:docPr id="4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16" name="Freeform 50"/>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9" name="Freeform 5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71EDF9E" id="Group 7" o:spid="_x0000_s1026" style="position:absolute;margin-left:-105.95pt;margin-top:1.95pt;width:104.7pt;height:5.15pt;z-index:-25160704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">
                    <v:shape id="Freeform 50"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0Uub8A&#10;AADbAAAADwAAAGRycy9kb3ducmV2LnhtbERPy4rCMBTdD/gP4QruxtQnUo0iA4KLkWFqP+DSXJti&#10;c1OSjK1/bxYDLg/nvTsMthUP8qFxrGA2zUAQV043XCsor6fPDYgQkTW2jknBkwIc9qOPHeba9fxL&#10;jyLWIoVwyFGBibHLpQyVIYth6jrixN2ctxgT9LXUHvsUbls5z7K1tNhwajDY0Zeh6l78WQU4W3h9&#10;Lddlf5HF8ntpsvnqp1RqMh6OWxCRhvgW/7vPWsEqrU9f0g+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fRS5vwAAANsAAAAPAAAAAAAAAAAAAAAAAJgCAABkcnMvZG93bnJl&#10;di54bWxQSwUGAAAAAAQABAD1AAAAhA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1"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7tcUA&#10;AADbAAAADwAAAGRycy9kb3ducmV2LnhtbESPT2vCQBTE70K/w/IKvYhurFokdRUbUAQv/jt4fGRf&#10;k7TZt2l2Y+K3dwWhx2FmfsPMl50pxZVqV1hWMBpGIIhTqwvOFJxP68EMhPPIGkvLpOBGDpaLl94c&#10;Y21bPtD16DMRIOxiVJB7X8VSujQng25oK+LgfdvaoA+yzqSusQ1wU8r3KPqQBgsOCzlWlOSU/h4b&#10;o6BfNLuTTJpL8mUOk8101f6M//ZKvb12q08Qnjr/H362t1rBdASPL+E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Aru1xQAAANsAAAAPAAAAAAAAAAAAAAAAAJgCAABkcnMv&#10;ZG93bnJldi54bWxQSwUGAAAAAAQABAD1AAAAigM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6C58851C" w14:textId="77777777" w:rsidR="00BF4753" w:rsidRPr="00584A21" w:rsidRDefault="00BF4753" w:rsidP="00806A05">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12B52591" w14:textId="77777777" w:rsidTr="00806A05">
      <w:trPr>
        <w:trHeight w:hRule="exact" w:val="240"/>
      </w:trPr>
      <w:tc>
        <w:tcPr>
          <w:tcW w:w="5258" w:type="dxa"/>
          <w:shd w:val="clear" w:color="auto" w:fill="auto"/>
        </w:tcPr>
        <w:p w14:paraId="6ABB1CC3" w14:textId="77777777" w:rsidR="00BF4753" w:rsidRDefault="00BF4753" w:rsidP="00806A05">
          <w:pPr>
            <w:pStyle w:val="Header-CompanyName"/>
          </w:pPr>
        </w:p>
      </w:tc>
      <w:tc>
        <w:tcPr>
          <w:tcW w:w="5730" w:type="dxa"/>
          <w:shd w:val="clear" w:color="auto" w:fill="auto"/>
          <w:tcMar>
            <w:top w:w="56" w:type="dxa"/>
            <w:right w:w="8" w:type="dxa"/>
          </w:tcMar>
        </w:tcPr>
        <w:p w14:paraId="274B66D8"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714560" behindDoc="1" locked="1" layoutInCell="1" allowOverlap="1" wp14:anchorId="7A25BCE7" wp14:editId="14CCE674">
                    <wp:simplePos x="0" y="0"/>
                    <wp:positionH relativeFrom="rightMargin">
                      <wp:posOffset>-1345565</wp:posOffset>
                    </wp:positionH>
                    <wp:positionV relativeFrom="page">
                      <wp:posOffset>24765</wp:posOffset>
                    </wp:positionV>
                    <wp:extent cx="1329690" cy="65405"/>
                    <wp:effectExtent l="0" t="0" r="3810" b="0"/>
                    <wp:wrapNone/>
                    <wp:docPr id="8"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76" name="Freeform 5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 name="Freeform 5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D365734" id="Group 7" o:spid="_x0000_s1026" style="position:absolute;margin-left:-105.95pt;margin-top:1.95pt;width:104.7pt;height:5.15pt;z-index:-25160192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dyOhYAAGq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">
                    <v:shape id="Freeform 5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SusIA&#10;AADbAAAADwAAAGRycy9kb3ducmV2LnhtbESPUWvCMBSF3wf7D+EO9jZTtcrojCKC4INDrP0Bl+au&#10;KWtuShJt9+/NQPDxcM75Dme1GW0nbuRD61jBdJKBIK6dbrlRUF32H58gQkTW2DkmBX8UYLN+fVlh&#10;od3AZ7qVsREJwqFABSbGvpAy1IYshonriZP347zFmKRvpPY4JLjt5CzLltJiy2nBYE87Q/VvebUK&#10;cDr3+lItq+FblvkxN9lscaqUen8bt18gIo3xGX60D1rBIof/L+k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hK6wgAAANsAAAAPAAAAAAAAAAAAAAAAAJgCAABkcnMvZG93&#10;bnJldi54bWxQSwUGAAAAAAQABAD1AAAAhw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9tsYA&#10;AADbAAAADwAAAGRycy9kb3ducmV2LnhtbESPQWvCQBSE70L/w/IKvUjdtDVFoqtoQCl4adSDx0f2&#10;NUmbfRuzG5P++64g9DjMzDfMYjWYWlypdZVlBS+TCARxbnXFhYLTcfs8A+E8ssbaMin4JQer5cNo&#10;gYm2PWd0PfhCBAi7BBWU3jeJlC4vyaCb2IY4eF+2NeiDbAupW+wD3NTyNYrepcGKw0KJDaUl5T+H&#10;zigYV93+KNPunG5MNt3F6/777fKp1NPjsJ6D8DT4//C9/aEVxDHcvoQf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m9ts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4A6EEEE3" w14:textId="77777777" w:rsidR="00BF4753" w:rsidRPr="00584A21" w:rsidRDefault="00BF4753" w:rsidP="00806A05">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10F1DA08" w14:textId="77777777" w:rsidTr="00806A05">
      <w:trPr>
        <w:trHeight w:hRule="exact" w:val="240"/>
      </w:trPr>
      <w:tc>
        <w:tcPr>
          <w:tcW w:w="5258" w:type="dxa"/>
          <w:shd w:val="clear" w:color="auto" w:fill="auto"/>
        </w:tcPr>
        <w:p w14:paraId="587D6A88" w14:textId="77777777" w:rsidR="00BF4753" w:rsidRDefault="00BF4753" w:rsidP="00806A05">
          <w:pPr>
            <w:pStyle w:val="Header-CompanyName"/>
          </w:pPr>
        </w:p>
      </w:tc>
      <w:tc>
        <w:tcPr>
          <w:tcW w:w="5730" w:type="dxa"/>
          <w:shd w:val="clear" w:color="auto" w:fill="auto"/>
          <w:tcMar>
            <w:top w:w="56" w:type="dxa"/>
            <w:right w:w="8" w:type="dxa"/>
          </w:tcMar>
        </w:tcPr>
        <w:p w14:paraId="5E6CD9F1"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712512" behindDoc="1" locked="1" layoutInCell="1" allowOverlap="1" wp14:anchorId="13B19F6C" wp14:editId="203DBD51">
                    <wp:simplePos x="0" y="0"/>
                    <wp:positionH relativeFrom="rightMargin">
                      <wp:posOffset>-1345565</wp:posOffset>
                    </wp:positionH>
                    <wp:positionV relativeFrom="page">
                      <wp:posOffset>24765</wp:posOffset>
                    </wp:positionV>
                    <wp:extent cx="1329690" cy="65405"/>
                    <wp:effectExtent l="0" t="0" r="3810" b="0"/>
                    <wp:wrapNone/>
                    <wp:docPr id="1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81" name="Freeform 57"/>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 name="Freeform 5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3509EA1" id="Group 7" o:spid="_x0000_s1026" style="position:absolute;margin-left:-105.95pt;margin-top:1.95pt;width:104.7pt;height:5.15pt;z-index:-25160396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qDIORYAAGqJAAAOAAAAZHJzL2Uyb0RvYy54bWzsPV1vG0mO7wfcfxD8eEDGqv5Sy5jMAvOR&#10;wQFzewNMFvusyPIHzpZ0khJndnH//cgqsrpY3exmj2ffnIfEZrPJ4kexWVVk5d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">
                    <v:shape id="Freeform 57"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MzcIA&#10;AADbAAAADwAAAGRycy9kb3ducmV2LnhtbESPzWrDMBCE74W8g9hAbo2c/+BECaEQ6KGlxPEDLNbG&#10;MrFWRlJj5+2rQqHHYWa+YfbHwbbiQT40jhXMphkI4srphmsF5fX8ugURIrLG1jEpeFKA42H0ssdc&#10;u54v9ChiLRKEQ44KTIxdLmWoDFkMU9cRJ+/mvMWYpK+l9tgnuG3lPMvW0mLDacFgR2+GqnvxbRXg&#10;bOH1tVyX/acslh9Lk81XX6VSk/Fw2oGINMT/8F/7XStYbeD3S/oB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IzNwgAAANsAAAAPAAAAAAAAAAAAAAAAAJgCAABkcnMvZG93&#10;bnJldi54bWxQSwUGAAAAAAQABAD1AAAAhw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3s8YA&#10;AADbAAAADwAAAGRycy9kb3ducmV2LnhtbESPQWvCQBSE7wX/w/IEL6VuWmup0VVsQBG8NNqDx0f2&#10;mUSzb9PsxqT/visUehxm5htmsepNJW7UuNKygudxBII4s7rkXMHXcfP0DsJ5ZI2VZVLwQw5Wy8HD&#10;AmNtO07pdvC5CBB2MSoovK9jKV1WkEE3tjVx8M62MeiDbHKpG+wC3FTyJYrepMGSw0KBNSUFZddD&#10;axQ8lu3+KJP2lHyY9HU7XXeXyfenUqNhv56D8NT7//Bfe6cVTGdw/x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S3s8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29461277" w14:textId="77777777" w:rsidR="00BF4753" w:rsidRPr="00584A21" w:rsidRDefault="00BF4753" w:rsidP="00806A05">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258691CC" w14:textId="77777777" w:rsidTr="00806A05">
      <w:trPr>
        <w:trHeight w:hRule="exact" w:val="240"/>
      </w:trPr>
      <w:tc>
        <w:tcPr>
          <w:tcW w:w="5258" w:type="dxa"/>
          <w:shd w:val="clear" w:color="auto" w:fill="auto"/>
        </w:tcPr>
        <w:p w14:paraId="5942A834" w14:textId="77777777" w:rsidR="00BF4753" w:rsidRDefault="00BF4753" w:rsidP="00806A05">
          <w:pPr>
            <w:pStyle w:val="Header-CompanyName"/>
          </w:pPr>
        </w:p>
      </w:tc>
      <w:tc>
        <w:tcPr>
          <w:tcW w:w="5730" w:type="dxa"/>
          <w:shd w:val="clear" w:color="auto" w:fill="auto"/>
          <w:tcMar>
            <w:top w:w="56" w:type="dxa"/>
            <w:right w:w="8" w:type="dxa"/>
          </w:tcMar>
        </w:tcPr>
        <w:p w14:paraId="6D3BADC7"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713536" behindDoc="1" locked="1" layoutInCell="1" allowOverlap="1" wp14:anchorId="7B94800C" wp14:editId="0B015256">
                    <wp:simplePos x="0" y="0"/>
                    <wp:positionH relativeFrom="rightMargin">
                      <wp:posOffset>-1345565</wp:posOffset>
                    </wp:positionH>
                    <wp:positionV relativeFrom="page">
                      <wp:posOffset>24765</wp:posOffset>
                    </wp:positionV>
                    <wp:extent cx="1329690" cy="65405"/>
                    <wp:effectExtent l="0" t="0" r="3810" b="0"/>
                    <wp:wrapNone/>
                    <wp:docPr id="6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30" name="Freeform 6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1" name="Freeform 6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B9E88E1" id="Group 7" o:spid="_x0000_s1026" style="position:absolute;margin-left:-105.95pt;margin-top:1.95pt;width:104.7pt;height:5.15pt;z-index:-25160294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BDMBYAAGq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">
                    <v:shape id="Freeform 61"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17n8MA&#10;AADbAAAADwAAAGRycy9kb3ducmV2LnhtbESPUWvCMBSF3wf7D+EKvs206op0RhmDwR4UsfYHXJq7&#10;ptjclCSz3b9fBGGPh3POdzjb/WR7cSMfOscK8kUGgrhxuuNWQX35fNmACBFZY++YFPxSgP3u+WmL&#10;pXYjn+lWxVYkCIcSFZgYh1LK0BiyGBZuIE7et/MWY5K+ldrjmOC2l8ssK6TFjtOCwYE+DDXX6scq&#10;wHzl9aUu6vEoq/VhbbLl66lWaj6b3t9ARJrif/jR/tIKihzuX9IP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17n8MAAADb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62"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vf8YA&#10;AADbAAAADwAAAGRycy9kb3ducmV2LnhtbESPT2vCQBTE74LfYXlCL1I31SolZiM20FLw4p8eenxk&#10;n0na7Ns0uzHx23eFgsdhZn7DJJvB1OJCrassK3iaRSCIc6srLhR8nt4eX0A4j6yxtkwKruRgk45H&#10;Ccba9nygy9EXIkDYxaig9L6JpXR5SQbdzDbEwTvb1qAPsi2kbrEPcFPLeRStpMGKw0KJDWUl5T/H&#10;ziiYVt3uJLPuK3s1h+f35bb/XvzulXqYDNs1CE+Dv4f/2x9awWoOty/hB8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zvf8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694052B" w14:textId="77777777" w:rsidR="00BF4753" w:rsidRPr="00584A21" w:rsidRDefault="00BF4753" w:rsidP="00806A05">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1DF8F957" w14:textId="77777777" w:rsidTr="00806A05">
      <w:trPr>
        <w:trHeight w:hRule="exact" w:val="240"/>
      </w:trPr>
      <w:tc>
        <w:tcPr>
          <w:tcW w:w="5258" w:type="dxa"/>
          <w:shd w:val="clear" w:color="auto" w:fill="auto"/>
        </w:tcPr>
        <w:p w14:paraId="2C44F951" w14:textId="77777777" w:rsidR="00BF4753" w:rsidRDefault="00BF4753" w:rsidP="00806A05">
          <w:pPr>
            <w:pStyle w:val="Header-CompanyName"/>
          </w:pPr>
        </w:p>
      </w:tc>
      <w:tc>
        <w:tcPr>
          <w:tcW w:w="5730" w:type="dxa"/>
          <w:shd w:val="clear" w:color="auto" w:fill="auto"/>
          <w:tcMar>
            <w:top w:w="56" w:type="dxa"/>
            <w:right w:w="8" w:type="dxa"/>
          </w:tcMar>
        </w:tcPr>
        <w:p w14:paraId="6D1D7406"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718656" behindDoc="1" locked="1" layoutInCell="1" allowOverlap="1" wp14:anchorId="6FFA2570" wp14:editId="6A7B35B1">
                    <wp:simplePos x="0" y="0"/>
                    <wp:positionH relativeFrom="rightMargin">
                      <wp:posOffset>-1345565</wp:posOffset>
                    </wp:positionH>
                    <wp:positionV relativeFrom="page">
                      <wp:posOffset>24765</wp:posOffset>
                    </wp:positionV>
                    <wp:extent cx="1329690" cy="65405"/>
                    <wp:effectExtent l="0" t="0" r="3810" b="0"/>
                    <wp:wrapNone/>
                    <wp:docPr id="51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40" name="Freeform 51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 name="Freeform 51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A2BD93B" id="Group 7" o:spid="_x0000_s1026" style="position:absolute;margin-left:-105.95pt;margin-top:1.95pt;width:104.7pt;height:5.15pt;z-index:-25159782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">
                    <v:shape id="Freeform 513"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vsMA&#10;AADcAAAADwAAAGRycy9kb3ducmV2LnhtbESPzWrDMBCE74G+g9hAb4ns/BHcKKEECj00hDh+gMXa&#10;WibWykhK7L59FSj0OMzMN8zuMNpOPMiH1rGCfJ6BIK6dbrlRUF0/ZlsQISJr7ByTgh8KcNi/THZY&#10;aDfwhR5lbESCcChQgYmxL6QMtSGLYe564uR9O28xJukbqT0OCW47uciyjbTYclow2NPRUH0r71YB&#10;5kuvr9WmGk6yXH2tTLZYnyulXqfj+xuISGP8D/+1P7WCdb6E55l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Dvs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14"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oMcA&#10;AADcAAAADwAAAGRycy9kb3ducmV2LnhtbESPT2vCQBTE74V+h+UVvJS60WqRmI1owCJ4qX8OHh/Z&#10;1yRt9m2a3Zj47bsFocdhZn7DJKvB1OJKrassK5iMIxDEudUVFwrOp+3LAoTzyBpry6TgRg5W6eND&#10;grG2PR/oevSFCBB2MSoovW9iKV1ekkE3tg1x8D5ta9AH2RZSt9gHuKnlNIrepMGKw0KJDWUl5d/H&#10;zih4rrr9SWbdJduYw+x9vu6/Xn8+lBo9DeslCE+D/w/f2zutYD6Zwd+Zc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sPKD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38230BB" w14:textId="77777777" w:rsidR="00BF4753" w:rsidRPr="00584A21" w:rsidRDefault="00BF4753" w:rsidP="00806A05">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1D968034" w14:textId="77777777" w:rsidTr="00806A05">
      <w:trPr>
        <w:trHeight w:hRule="exact" w:val="240"/>
      </w:trPr>
      <w:tc>
        <w:tcPr>
          <w:tcW w:w="5258" w:type="dxa"/>
          <w:shd w:val="clear" w:color="auto" w:fill="auto"/>
        </w:tcPr>
        <w:p w14:paraId="2BBEEE55" w14:textId="77777777" w:rsidR="00BF4753" w:rsidRDefault="00BF4753" w:rsidP="00806A05">
          <w:pPr>
            <w:pStyle w:val="Header-CompanyName"/>
          </w:pPr>
        </w:p>
      </w:tc>
      <w:tc>
        <w:tcPr>
          <w:tcW w:w="5730" w:type="dxa"/>
          <w:shd w:val="clear" w:color="auto" w:fill="auto"/>
          <w:tcMar>
            <w:top w:w="56" w:type="dxa"/>
            <w:right w:w="8" w:type="dxa"/>
          </w:tcMar>
        </w:tcPr>
        <w:p w14:paraId="56C9FA5C"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716608" behindDoc="1" locked="1" layoutInCell="1" allowOverlap="1" wp14:anchorId="13C7B8D2" wp14:editId="700A0AE1">
                    <wp:simplePos x="0" y="0"/>
                    <wp:positionH relativeFrom="rightMargin">
                      <wp:posOffset>-1345565</wp:posOffset>
                    </wp:positionH>
                    <wp:positionV relativeFrom="page">
                      <wp:posOffset>24765</wp:posOffset>
                    </wp:positionV>
                    <wp:extent cx="1329690" cy="65405"/>
                    <wp:effectExtent l="0" t="0" r="3810" b="0"/>
                    <wp:wrapNone/>
                    <wp:docPr id="51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43" name="Freeform 51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4" name="Freeform 51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7EC0E62" id="Group 7" o:spid="_x0000_s1026" style="position:absolute;margin-left:-105.95pt;margin-top:1.95pt;width:104.7pt;height:5.15pt;z-index:-25159987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q6qMhYAAG+JAAAOAAAAZHJzL2Uyb0RvYy54bWzsPdtuG8mO7wvsPwh+XCBjVd/UMiZzgLlk&#10;sMDs2QEmB+dZkeUL1pa0khJnzsH++5JVZHWxutnNHs/uk/OQ2Gw2WbwUm1VFV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">
                    <v:shape id="Freeform 516"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gJsQA&#10;AADcAAAADwAAAGRycy9kb3ducmV2LnhtbESPUWvCMBSF34X9h3AHe9O0TsuoRhkDYQ8TsfYHXJq7&#10;ptjclCTa7t8vwmCPh3POdzjb/WR7cScfOscK8kUGgrhxuuNWQX05zN9AhIissXdMCn4owH73NNti&#10;qd3IZ7pXsRUJwqFEBSbGoZQyNIYshoUbiJP37bzFmKRvpfY4Jrjt5TLLCmmx47RgcKAPQ821ulkF&#10;mL96famLejzKavW1MtlyfaqVenme3jcgIk3xP/zX/tQK1nkBjzPp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YICb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1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TPscA&#10;AADcAAAADwAAAGRycy9kb3ducmV2LnhtbESPT2vCQBTE7wW/w/IEL6VubFVqdBUbsBR68U8PPT6y&#10;zySafRuzGxO/vVsQehxm5jfMYtWZUlypdoVlBaNhBII4tbrgTMHPYfPyDsJ5ZI2lZVJwIwerZe9p&#10;gbG2Le/ouveZCBB2MSrIva9iKV2ak0E3tBVx8I62NuiDrDOpa2wD3JTyNYqm0mDBYSHHipKc0vO+&#10;MQqei+b7IJPmN/kwu/HnZN2e3i5bpQb9bj0H4anz/+FH+0srmIxm8HcmH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tkz7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1C10A22" w14:textId="77777777" w:rsidR="00BF4753" w:rsidRPr="00584A21" w:rsidRDefault="00BF4753" w:rsidP="00806A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F6730" w14:textId="77777777" w:rsidR="00BF4753" w:rsidRDefault="00BF4753">
    <w:pPr>
      <w:pStyle w:val="Header"/>
    </w:pPr>
    <w:r>
      <w:rPr>
        <w:noProof/>
        <w:lang w:eastAsia="en-AU"/>
      </w:rPr>
      <mc:AlternateContent>
        <mc:Choice Requires="wpg">
          <w:drawing>
            <wp:anchor distT="0" distB="0" distL="114300" distR="114300" simplePos="0" relativeHeight="251683840" behindDoc="1" locked="1" layoutInCell="1" allowOverlap="1" wp14:anchorId="206252C7" wp14:editId="770E5A7B">
              <wp:simplePos x="0" y="0"/>
              <wp:positionH relativeFrom="page">
                <wp:posOffset>0</wp:posOffset>
              </wp:positionH>
              <wp:positionV relativeFrom="page">
                <wp:posOffset>5238750</wp:posOffset>
              </wp:positionV>
              <wp:extent cx="7553520" cy="5453280"/>
              <wp:effectExtent l="0" t="0" r="9525" b="0"/>
              <wp:wrapNone/>
              <wp:docPr id="187" name="cpSails"/>
              <wp:cNvGraphicFramePr/>
              <a:graphic xmlns:a="http://schemas.openxmlformats.org/drawingml/2006/main">
                <a:graphicData uri="http://schemas.microsoft.com/office/word/2010/wordprocessingGroup">
                  <wpg:wgp>
                    <wpg:cNvGrpSpPr/>
                    <wpg:grpSpPr>
                      <a:xfrm>
                        <a:off x="0" y="0"/>
                        <a:ext cx="7553520" cy="5453280"/>
                        <a:chOff x="0" y="0"/>
                        <a:chExt cx="7553325" cy="5453380"/>
                      </a:xfrm>
                    </wpg:grpSpPr>
                    <wps:wsp>
                      <wps:cNvPr id="188" name="triangle-left"/>
                      <wps:cNvSpPr>
                        <a:spLocks/>
                      </wps:cNvSpPr>
                      <wps:spPr bwMode="auto">
                        <a:xfrm>
                          <a:off x="304800" y="9525"/>
                          <a:ext cx="5166995" cy="5166995"/>
                        </a:xfrm>
                        <a:custGeom>
                          <a:avLst/>
                          <a:gdLst>
                            <a:gd name="T0" fmla="*/ 3862 w 3862"/>
                            <a:gd name="T1" fmla="*/ 0 h 3862"/>
                            <a:gd name="T2" fmla="*/ 3862 w 3862"/>
                            <a:gd name="T3" fmla="*/ 3862 h 3862"/>
                            <a:gd name="T4" fmla="*/ 0 w 3862"/>
                            <a:gd name="T5" fmla="*/ 3862 h 3862"/>
                            <a:gd name="T6" fmla="*/ 3862 w 3862"/>
                            <a:gd name="T7" fmla="*/ 0 h 3862"/>
                          </a:gdLst>
                          <a:ahLst/>
                          <a:cxnLst>
                            <a:cxn ang="0">
                              <a:pos x="T0" y="T1"/>
                            </a:cxn>
                            <a:cxn ang="0">
                              <a:pos x="T2" y="T3"/>
                            </a:cxn>
                            <a:cxn ang="0">
                              <a:pos x="T4" y="T5"/>
                            </a:cxn>
                            <a:cxn ang="0">
                              <a:pos x="T6" y="T7"/>
                            </a:cxn>
                          </a:cxnLst>
                          <a:rect l="0" t="0" r="r" b="b"/>
                          <a:pathLst>
                            <a:path w="3862" h="3862">
                              <a:moveTo>
                                <a:pt x="3862" y="0"/>
                              </a:moveTo>
                              <a:lnTo>
                                <a:pt x="3862" y="3862"/>
                              </a:lnTo>
                              <a:lnTo>
                                <a:pt x="0" y="3862"/>
                              </a:lnTo>
                              <a:lnTo>
                                <a:pt x="3862" y="0"/>
                              </a:lnTo>
                              <a:close/>
                            </a:path>
                          </a:pathLst>
                        </a:custGeom>
                        <a:solidFill>
                          <a:srgbClr val="9757A6"/>
                        </a:solidFill>
                        <a:ln>
                          <a:noFill/>
                        </a:ln>
                        <a:extLst/>
                      </wps:spPr>
                      <wps:bodyPr vert="horz" wrap="square" lIns="91440" tIns="45720" rIns="91440" bIns="45720" numCol="1" anchor="t" anchorCtr="0" compatLnSpc="1">
                        <a:prstTxWarp prst="textNoShape">
                          <a:avLst/>
                        </a:prstTxWarp>
                      </wps:bodyPr>
                    </wps:wsp>
                    <wps:wsp>
                      <wps:cNvPr id="189" name="triangle-right"/>
                      <wps:cNvSpPr>
                        <a:spLocks/>
                      </wps:cNvSpPr>
                      <wps:spPr bwMode="auto">
                        <a:xfrm>
                          <a:off x="2105025" y="0"/>
                          <a:ext cx="5168900" cy="5168900"/>
                        </a:xfrm>
                        <a:custGeom>
                          <a:avLst/>
                          <a:gdLst>
                            <a:gd name="T0" fmla="*/ 3862 w 3862"/>
                            <a:gd name="T1" fmla="*/ 0 h 3862"/>
                            <a:gd name="T2" fmla="*/ 3862 w 3862"/>
                            <a:gd name="T3" fmla="*/ 3862 h 3862"/>
                            <a:gd name="T4" fmla="*/ 0 w 3862"/>
                            <a:gd name="T5" fmla="*/ 3862 h 3862"/>
                            <a:gd name="T6" fmla="*/ 3862 w 3862"/>
                            <a:gd name="T7" fmla="*/ 0 h 3862"/>
                          </a:gdLst>
                          <a:ahLst/>
                          <a:cxnLst>
                            <a:cxn ang="0">
                              <a:pos x="T0" y="T1"/>
                            </a:cxn>
                            <a:cxn ang="0">
                              <a:pos x="T2" y="T3"/>
                            </a:cxn>
                            <a:cxn ang="0">
                              <a:pos x="T4" y="T5"/>
                            </a:cxn>
                            <a:cxn ang="0">
                              <a:pos x="T6" y="T7"/>
                            </a:cxn>
                          </a:cxnLst>
                          <a:rect l="0" t="0" r="r" b="b"/>
                          <a:pathLst>
                            <a:path w="3862" h="3862">
                              <a:moveTo>
                                <a:pt x="3862" y="0"/>
                              </a:moveTo>
                              <a:lnTo>
                                <a:pt x="3862" y="3862"/>
                              </a:lnTo>
                              <a:lnTo>
                                <a:pt x="0" y="3862"/>
                              </a:lnTo>
                              <a:lnTo>
                                <a:pt x="3862" y="0"/>
                              </a:lnTo>
                              <a:close/>
                            </a:path>
                          </a:pathLst>
                        </a:custGeom>
                        <a:solidFill>
                          <a:srgbClr val="9757A6"/>
                        </a:solidFill>
                        <a:ln>
                          <a:noFill/>
                        </a:ln>
                        <a:extLst/>
                      </wps:spPr>
                      <wps:bodyPr vert="horz" wrap="square" lIns="91440" tIns="45720" rIns="91440" bIns="45720" numCol="1" anchor="t" anchorCtr="0" compatLnSpc="1">
                        <a:prstTxWarp prst="textNoShape">
                          <a:avLst/>
                        </a:prstTxWarp>
                      </wps:bodyPr>
                    </wps:wsp>
                    <wps:wsp>
                      <wps:cNvPr id="190" name="triangle-centre"/>
                      <wps:cNvSpPr>
                        <a:spLocks/>
                      </wps:cNvSpPr>
                      <wps:spPr bwMode="auto">
                        <a:xfrm>
                          <a:off x="2105025" y="1809750"/>
                          <a:ext cx="3359785" cy="3359785"/>
                        </a:xfrm>
                        <a:custGeom>
                          <a:avLst/>
                          <a:gdLst>
                            <a:gd name="T0" fmla="*/ 3862 w 3862"/>
                            <a:gd name="T1" fmla="*/ 0 h 3862"/>
                            <a:gd name="T2" fmla="*/ 3862 w 3862"/>
                            <a:gd name="T3" fmla="*/ 3862 h 3862"/>
                            <a:gd name="T4" fmla="*/ 0 w 3862"/>
                            <a:gd name="T5" fmla="*/ 3862 h 3862"/>
                            <a:gd name="T6" fmla="*/ 3862 w 3862"/>
                            <a:gd name="T7" fmla="*/ 0 h 3862"/>
                          </a:gdLst>
                          <a:ahLst/>
                          <a:cxnLst>
                            <a:cxn ang="0">
                              <a:pos x="T0" y="T1"/>
                            </a:cxn>
                            <a:cxn ang="0">
                              <a:pos x="T2" y="T3"/>
                            </a:cxn>
                            <a:cxn ang="0">
                              <a:pos x="T4" y="T5"/>
                            </a:cxn>
                            <a:cxn ang="0">
                              <a:pos x="T6" y="T7"/>
                            </a:cxn>
                          </a:cxnLst>
                          <a:rect l="0" t="0" r="r" b="b"/>
                          <a:pathLst>
                            <a:path w="3862" h="3862">
                              <a:moveTo>
                                <a:pt x="3862" y="0"/>
                              </a:moveTo>
                              <a:lnTo>
                                <a:pt x="3862" y="3862"/>
                              </a:lnTo>
                              <a:lnTo>
                                <a:pt x="0" y="3862"/>
                              </a:lnTo>
                              <a:lnTo>
                                <a:pt x="3862" y="0"/>
                              </a:lnTo>
                              <a:close/>
                            </a:path>
                          </a:pathLst>
                        </a:custGeom>
                        <a:solidFill>
                          <a:srgbClr val="784497"/>
                        </a:solidFill>
                        <a:ln>
                          <a:noFill/>
                        </a:ln>
                        <a:extLst/>
                      </wps:spPr>
                      <wps:bodyPr vert="horz" wrap="square" lIns="91440" tIns="45720" rIns="91440" bIns="45720" numCol="1" anchor="t" anchorCtr="0" compatLnSpc="1">
                        <a:prstTxWarp prst="textNoShape">
                          <a:avLst/>
                        </a:prstTxWarp>
                      </wps:bodyPr>
                    </wps:wsp>
                    <wps:wsp>
                      <wps:cNvPr id="191" name="coverBar"/>
                      <wps:cNvSpPr/>
                      <wps:spPr>
                        <a:xfrm>
                          <a:off x="0" y="5172075"/>
                          <a:ext cx="7553325" cy="281305"/>
                        </a:xfrm>
                        <a:prstGeom prst="rect">
                          <a:avLst/>
                        </a:prstGeom>
                        <a:solidFill>
                          <a:srgbClr val="FFFE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094B46" id="cpSails" o:spid="_x0000_s1026" style="position:absolute;margin-left:0;margin-top:412.5pt;width:594.75pt;height:429.4pt;z-index:-251632640;mso-position-horizontal-relative:page;mso-position-vertical-relative:page;mso-width-relative:margin;mso-height-relative:margin" coordsize="75533,5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">
              <v:shape id="triangle-left" o:spid="_x0000_s1027" style="position:absolute;left:3048;top:95;width:51669;height:51670;visibility:visible;mso-wrap-style:square;v-text-anchor:top" coordsize="3862,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CY8IA&#10;AADcAAAADwAAAGRycy9kb3ducmV2LnhtbESPQYvCQAyF74L/YYjgTaersmjXUUQQBBHZqvfQybZl&#10;O5nSGbX+e3MQvCW8l/e+LNedq9Wd2lB5NvA1TkAR595WXBi4nHejOagQkS3WnsnAkwKsV/3eElPr&#10;H/xL9ywWSkI4pGigjLFJtQ55SQ7D2DfEov351mGUtS20bfEh4a7WkyT51g4rloYSG9qWlP9nN2fg&#10;WF2PYTE9nCan2UHvtM2u3T4zZjjoNj+gInXxY35f763gz4VWnpEJ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UJjwgAAANwAAAAPAAAAAAAAAAAAAAAAAJgCAABkcnMvZG93&#10;bnJldi54bWxQSwUGAAAAAAQABAD1AAAAhwMAAAAA&#10;" path="m3862,r,3862l,3862,3862,xe" fillcolor="#9757a6" stroked="f">
                <v:path arrowok="t" o:connecttype="custom" o:connectlocs="5166995,0;5166995,5166995;0,5166995;5166995,0" o:connectangles="0,0,0,0"/>
              </v:shape>
              <v:shape id="triangle-right" o:spid="_x0000_s1028" style="position:absolute;left:21050;width:51689;height:51689;visibility:visible;mso-wrap-style:square;v-text-anchor:top" coordsize="3862,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3n+L4A&#10;AADcAAAADwAAAGRycy9kb3ducmV2LnhtbERPSwrCMBDdC94hjOBOUz+IVqOIIAgiYtX90IxtsZmU&#10;Jmq9vREEd/N431msGlOKJ9WusKxg0I9AEKdWF5wpuJy3vSkI55E1lpZJwZscrJbt1gJjbV98omfi&#10;MxFC2MWoIPe+iqV0aU4GXd9WxIG72dqgD7DOpK7xFcJNKYdRNJEGCw4NOVa0ySm9Jw+j4FBcD242&#10;2h+Hx/FebqVOrs0uUarbadZzEJ4a/xf/3Dsd5k9n8H0mXC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895/i+AAAA3AAAAA8AAAAAAAAAAAAAAAAAmAIAAGRycy9kb3ducmV2&#10;LnhtbFBLBQYAAAAABAAEAPUAAACDAwAAAAA=&#10;" path="m3862,r,3862l,3862,3862,xe" fillcolor="#9757a6" stroked="f">
                <v:path arrowok="t" o:connecttype="custom" o:connectlocs="5168900,0;5168900,5168900;0,5168900;5168900,0" o:connectangles="0,0,0,0"/>
              </v:shape>
              <v:shape id="triangle-centre" o:spid="_x0000_s1029" style="position:absolute;left:21050;top:18097;width:33598;height:33598;visibility:visible;mso-wrap-style:square;v-text-anchor:top" coordsize="3862,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2TcQA&#10;AADcAAAADwAAAGRycy9kb3ducmV2LnhtbESPQU/DMAyF70j7D5GRdmMpaFRQlk0Tgglx24C71Zim&#10;pXGiJmsLvx4fkLjZes/vfd7sZt+rkYbUBjZwvSpAEdfBttwYeH97vroDlTKyxT4wGfimBLvt4mKD&#10;lQ0TH2k85UZJCKcKDbicY6V1qh15TKsQiUX7DIPHLOvQaDvgJOG+1zdFUWqPLUuDw0iPjuqv09kb&#10;GJvu9fBUn91HPHS361h207H8MWZ5Oe8fQGWa87/57/rFCv694MszMoH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Edk3EAAAA3AAAAA8AAAAAAAAAAAAAAAAAmAIAAGRycy9k&#10;b3ducmV2LnhtbFBLBQYAAAAABAAEAPUAAACJAwAAAAA=&#10;" path="m3862,r,3862l,3862,3862,xe" fillcolor="#784497" stroked="f">
                <v:path arrowok="t" o:connecttype="custom" o:connectlocs="3359785,0;3359785,3359785;0,3359785;3359785,0" o:connectangles="0,0,0,0"/>
              </v:shape>
              <v:rect id="coverBar" o:spid="_x0000_s1030" style="position:absolute;top:51720;width:75533;height:2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oHsEA&#10;AADcAAAADwAAAGRycy9kb3ducmV2LnhtbERPTYvCMBC9L/gfwgh7WWyqsqLVKCKr7HGtgtexGdti&#10;MylNqvXfbwTB2zze5yxWnanEjRpXWlYwjGIQxJnVJecKjoftYArCeWSNlWVS8CAHq2XvY4GJtnfe&#10;0y31uQgh7BJUUHhfJ1K6rCCDLrI1ceAutjHoA2xyqRu8h3BTyVEcT6TBkkNDgTVtCsquaWsUYDZq&#10;v9xffm7TXVmPv+P2tP8hpT773XoOwlPn3+KX+1eH+bMhPJ8JF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qB7BAAAA3AAAAA8AAAAAAAAAAAAAAAAAmAIAAGRycy9kb3du&#10;cmV2LnhtbFBLBQYAAAAABAAEAPUAAACGAwAAAAA=&#10;" fillcolor="#fffeff" stroked="f" strokeweight="1pt"/>
              <w10:wrap anchorx="page" anchory="page"/>
              <w10:anchorlock/>
            </v:group>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1F08CF33" w14:textId="77777777" w:rsidTr="00806A05">
      <w:trPr>
        <w:trHeight w:hRule="exact" w:val="240"/>
      </w:trPr>
      <w:tc>
        <w:tcPr>
          <w:tcW w:w="5258" w:type="dxa"/>
          <w:shd w:val="clear" w:color="auto" w:fill="auto"/>
        </w:tcPr>
        <w:p w14:paraId="6F8E5AAF" w14:textId="77777777" w:rsidR="00BF4753" w:rsidRDefault="00BF4753" w:rsidP="00806A05">
          <w:pPr>
            <w:pStyle w:val="Header-CompanyName"/>
          </w:pPr>
        </w:p>
      </w:tc>
      <w:tc>
        <w:tcPr>
          <w:tcW w:w="5730" w:type="dxa"/>
          <w:shd w:val="clear" w:color="auto" w:fill="auto"/>
          <w:tcMar>
            <w:top w:w="56" w:type="dxa"/>
            <w:right w:w="8" w:type="dxa"/>
          </w:tcMar>
        </w:tcPr>
        <w:p w14:paraId="4339E4BC"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717632" behindDoc="1" locked="1" layoutInCell="1" allowOverlap="1" wp14:anchorId="4C505B97" wp14:editId="41D68174">
                    <wp:simplePos x="0" y="0"/>
                    <wp:positionH relativeFrom="rightMargin">
                      <wp:posOffset>-1345565</wp:posOffset>
                    </wp:positionH>
                    <wp:positionV relativeFrom="page">
                      <wp:posOffset>24765</wp:posOffset>
                    </wp:positionV>
                    <wp:extent cx="1329690" cy="65405"/>
                    <wp:effectExtent l="0" t="0" r="3810" b="0"/>
                    <wp:wrapNone/>
                    <wp:docPr id="52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46" name="Freeform 52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7" name="Freeform 52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DFF32C8" id="Group 7" o:spid="_x0000_s1026" style="position:absolute;margin-left:-105.95pt;margin-top:1.95pt;width:104.7pt;height:5.15pt;z-index:-25159884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blJOB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">
                    <v:shape id="Freeform 521"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1y78QA&#10;AADcAAAADwAAAGRycy9kb3ducmV2LnhtbESPUWvCMBSF34X9h3AHe9O0ncqoRhkDYQ8TsfYHXJq7&#10;ptjclCTa7t8vwmCPh3POdzjb/WR7cScfOscK8kUGgrhxuuNWQX05zN9AhIissXdMCn4owH73NNti&#10;qd3IZ7pXsRUJwqFEBSbGoZQyNIYshoUbiJP37bzFmKRvpfY4JrjtZZFla2mx47RgcKAPQ821ulkF&#10;mL96fanX9XiU1fJrabJidaqVenme3jcgIk3xP/zX/tQKVkUOjzPp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dcu/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22"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L8scA&#10;AADcAAAADwAAAGRycy9kb3ducmV2LnhtbESPT2vCQBTE7wW/w/KEXkrdNDYiqavYgCL04p8ePD6y&#10;r0na7Ns0uzHx27uFgsdhZn7DLFaDqcWFWldZVvAyiUAQ51ZXXCj4PG2e5yCcR9ZYWyYFV3KwWo4e&#10;Fphq2/OBLkdfiABhl6KC0vsmldLlJRl0E9sQB+/LtgZ9kG0hdYt9gJtaxlE0kwYrDgslNpSVlP8c&#10;O6Pgqeo+TjLrztm7Obxuk3X/Pf3dK/U4HtZvIDwN/h7+b++0giSO4e9MO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ly/L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0019545" w14:textId="77777777" w:rsidR="00BF4753" w:rsidRPr="00584A21" w:rsidRDefault="00BF4753" w:rsidP="00806A05">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05ED1C71" w14:textId="77777777" w:rsidTr="00806A05">
      <w:trPr>
        <w:trHeight w:hRule="exact" w:val="240"/>
      </w:trPr>
      <w:tc>
        <w:tcPr>
          <w:tcW w:w="5258" w:type="dxa"/>
          <w:shd w:val="clear" w:color="auto" w:fill="auto"/>
        </w:tcPr>
        <w:p w14:paraId="1E68D343" w14:textId="77777777" w:rsidR="00BF4753" w:rsidRDefault="00BF4753" w:rsidP="00806A05">
          <w:pPr>
            <w:pStyle w:val="Header-CompanyName"/>
          </w:pPr>
        </w:p>
      </w:tc>
      <w:tc>
        <w:tcPr>
          <w:tcW w:w="5730" w:type="dxa"/>
          <w:shd w:val="clear" w:color="auto" w:fill="auto"/>
          <w:tcMar>
            <w:top w:w="56" w:type="dxa"/>
            <w:right w:w="8" w:type="dxa"/>
          </w:tcMar>
        </w:tcPr>
        <w:p w14:paraId="367D748D"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747328" behindDoc="1" locked="1" layoutInCell="1" allowOverlap="1" wp14:anchorId="5D31118F" wp14:editId="3E7B93A9">
                    <wp:simplePos x="0" y="0"/>
                    <wp:positionH relativeFrom="rightMargin">
                      <wp:posOffset>-1345565</wp:posOffset>
                    </wp:positionH>
                    <wp:positionV relativeFrom="page">
                      <wp:posOffset>24765</wp:posOffset>
                    </wp:positionV>
                    <wp:extent cx="1329690" cy="65405"/>
                    <wp:effectExtent l="0" t="0" r="3810" b="0"/>
                    <wp:wrapNone/>
                    <wp:docPr id="22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92" name="Freeform 230"/>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23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D607784" id="Group 7" o:spid="_x0000_s1026" style="position:absolute;margin-left:-105.95pt;margin-top:1.95pt;width:104.7pt;height:5.15pt;z-index:-25156915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bpOx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55p26TsWAABviQAADgAAAAAAAAAAAAAAAAAu&#10;AgAAZHJzL2Uyb0RvYy54bWxQSwECLQAUAAYACAAAACEAqRec098AAAAIAQAADwAAAAAAAAAAAAAA&#10;AACVGAAAZHJzL2Rvd25yZXYueG1sUEsFBgAAAAAEAAQA8wAAAKEZAAAAAA==&#10;">
                    <v:shape id="Freeform 230"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MzMAA&#10;AADcAAAADwAAAGRycy9kb3ducmV2LnhtbERP3WrCMBS+H/gO4Qi709T6g1SjyEDwYkOsfYBDc2yK&#10;zUlJMtu9/XIx2OXH978/jrYTL/KhdaxgMc9AENdOt9woqO7n2RZEiMgaO8ek4IcCHA+Ttz0W2g18&#10;o1cZG5FCOBSowMTYF1KG2pDFMHc9ceIezluMCfpGao9DCredzLNsIy22nBoM9vRhqH6W31YBLpZe&#10;36tNNXzJcvW5Mlm+vlZKvU/H0w5EpDH+i//cF60gX6b56Uw6Av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KMzMAAAADc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31"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QOPccA&#10;AADcAAAADwAAAGRycy9kb3ducmV2LnhtbESPS2vDMBCE74X+B7GFXkoi59ES3MgmNbQEcsnrkONi&#10;bW231sq15Nj991EgkOMwM98wy3QwtThT6yrLCibjCARxbnXFhYLj4XO0AOE8ssbaMin4Jwdp8viw&#10;xFjbnnd03vtCBAi7GBWU3jexlC4vyaAb24Y4eN+2NeiDbAupW+wD3NRyGkVv0mDFYaHEhrKS8t99&#10;ZxS8VN3mILPulH2Y3fzrddX/zP62Sj0/Dat3EJ4Gfw/f2mutYDqbwPVMOAIyu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EDj3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468DF02" w14:textId="77777777" w:rsidR="00BF4753" w:rsidRPr="00D57FA7" w:rsidRDefault="00BF4753" w:rsidP="00806A05">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202604BF" w14:textId="77777777" w:rsidTr="00806A05">
      <w:trPr>
        <w:trHeight w:hRule="exact" w:val="240"/>
      </w:trPr>
      <w:tc>
        <w:tcPr>
          <w:tcW w:w="5258" w:type="dxa"/>
          <w:shd w:val="clear" w:color="auto" w:fill="auto"/>
        </w:tcPr>
        <w:p w14:paraId="1AD45FF8" w14:textId="77777777" w:rsidR="00BF4753" w:rsidRDefault="00BF4753" w:rsidP="00806A05">
          <w:pPr>
            <w:pStyle w:val="Header-CompanyName"/>
          </w:pPr>
        </w:p>
      </w:tc>
      <w:tc>
        <w:tcPr>
          <w:tcW w:w="5730" w:type="dxa"/>
          <w:shd w:val="clear" w:color="auto" w:fill="auto"/>
          <w:tcMar>
            <w:top w:w="56" w:type="dxa"/>
            <w:right w:w="8" w:type="dxa"/>
          </w:tcMar>
        </w:tcPr>
        <w:p w14:paraId="607268A9"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745280" behindDoc="1" locked="1" layoutInCell="1" allowOverlap="1" wp14:anchorId="25DC85C6" wp14:editId="1804CC6E">
                    <wp:simplePos x="0" y="0"/>
                    <wp:positionH relativeFrom="rightMargin">
                      <wp:posOffset>-1345565</wp:posOffset>
                    </wp:positionH>
                    <wp:positionV relativeFrom="page">
                      <wp:posOffset>24765</wp:posOffset>
                    </wp:positionV>
                    <wp:extent cx="1329690" cy="65405"/>
                    <wp:effectExtent l="0" t="0" r="3810" b="0"/>
                    <wp:wrapNone/>
                    <wp:docPr id="23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96" name="Freeform 23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 name="Freeform 23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EBF40E7" id="Group 7" o:spid="_x0000_s1026" style="position:absolute;margin-left:-105.95pt;margin-top:1.95pt;width:104.7pt;height:5.15pt;z-index:-25157120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iq1Qh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">
                    <v:shape id="Freeform 233"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Su8QA&#10;AADcAAAADwAAAGRycy9kb3ducmV2LnhtbESPUWvCMBSF3wf7D+EO9jZTWydSjTIGwh4mYu0PuDTX&#10;ptjclCTa7t8vA2GPh3POdzib3WR7cScfOscK5rMMBHHjdMetgvq8f1uBCBFZY++YFPxQgN32+WmD&#10;pXYjn+hexVYkCIcSFZgYh1LK0BiyGGZuIE7exXmLMUnfSu1xTHDbyzzLltJix2nB4ECfhpprdbMK&#10;cF54fa6X9XiQ1eJ7YbL8/Vgr9foyfaxBRJrif/jR/tIK8qKAvzPp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wErv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34"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OtpccA&#10;AADcAAAADwAAAGRycy9kb3ducmV2LnhtbESPT2vCQBTE74V+h+UVvBTdVG2R1E3QgCJ4qX8OHh/Z&#10;1yRt9m2a3Zj47bsFocdhZn7DLNPB1OJKrassK3iZRCCIc6srLhScT5vxAoTzyBpry6TgRg7S5PFh&#10;ibG2PR/oevSFCBB2MSoovW9iKV1ekkE3sQ1x8D5ta9AH2RZSt9gHuKnlNIrepMGKw0KJDWUl5d/H&#10;zih4rrr9SWbdJVubw3z7uuq/Zj8fSo2ehtU7CE+D/w/f2zutYDqbw9+ZcARk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zraX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6D90D5B2" w14:textId="77777777" w:rsidR="00BF4753" w:rsidRPr="00D57FA7" w:rsidRDefault="00BF4753" w:rsidP="00806A05">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1C828973" w14:textId="77777777" w:rsidTr="00806A05">
      <w:trPr>
        <w:trHeight w:hRule="exact" w:val="240"/>
      </w:trPr>
      <w:tc>
        <w:tcPr>
          <w:tcW w:w="5258" w:type="dxa"/>
          <w:shd w:val="clear" w:color="auto" w:fill="auto"/>
        </w:tcPr>
        <w:p w14:paraId="1EE10CC6" w14:textId="77777777" w:rsidR="00BF4753" w:rsidRDefault="00BF4753" w:rsidP="00806A05">
          <w:pPr>
            <w:pStyle w:val="Header-CompanyName"/>
          </w:pPr>
        </w:p>
      </w:tc>
      <w:tc>
        <w:tcPr>
          <w:tcW w:w="5730" w:type="dxa"/>
          <w:shd w:val="clear" w:color="auto" w:fill="auto"/>
          <w:tcMar>
            <w:top w:w="56" w:type="dxa"/>
            <w:right w:w="8" w:type="dxa"/>
          </w:tcMar>
        </w:tcPr>
        <w:p w14:paraId="3AB3BDBB"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746304" behindDoc="1" locked="1" layoutInCell="1" allowOverlap="1" wp14:anchorId="0B236717" wp14:editId="683689A3">
                    <wp:simplePos x="0" y="0"/>
                    <wp:positionH relativeFrom="rightMargin">
                      <wp:posOffset>-1345565</wp:posOffset>
                    </wp:positionH>
                    <wp:positionV relativeFrom="page">
                      <wp:posOffset>24765</wp:posOffset>
                    </wp:positionV>
                    <wp:extent cx="1329690" cy="65405"/>
                    <wp:effectExtent l="0" t="0" r="3810" b="0"/>
                    <wp:wrapNone/>
                    <wp:docPr id="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98" name="Freeform 9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 name="Freeform 9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19E1ECA" id="Group 7" o:spid="_x0000_s1026" style="position:absolute;margin-left:-105.95pt;margin-top:1.95pt;width:104.7pt;height:5.15pt;z-index:-25157017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ULPxYAAGq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">
                    <v:shape id="Freeform 93"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wVMMA&#10;AADbAAAADwAAAGRycy9kb3ducmV2LnhtbESPzWrDMBCE74W+g9hAb43s/JG4kUMpFHpICXH8AIu1&#10;tUyslZHU2H37qFDocZiZb5j9YbK9uJEPnWMF+TwDQdw43XGroL68P29BhIissXdMCn4owKF8fNhj&#10;od3IZ7pVsRUJwqFABSbGoZAyNIYshrkbiJP35bzFmKRvpfY4Jrjt5SLLNtJix2nB4EBvhppr9W0V&#10;YL70+lJv6vFTVqvjymSL9alW6mk2vb6AiDTF//Bf+0Mr2C3h90v6Ab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YwVMMAAADb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9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HLMYA&#10;AADbAAAADwAAAGRycy9kb3ducmV2LnhtbESPQWvCQBSE7wX/w/IEL6VuWmup0VVsQBG8NNqDx0f2&#10;mUSzb9PsxqT/visUehxm5htmsepNJW7UuNKygudxBII4s7rkXMHXcfP0DsJ5ZI2VZVLwQw5Wy8HD&#10;AmNtO07pdvC5CBB2MSoovK9jKV1WkEE3tjVx8M62MeiDbHKpG+wC3FTyJYrepMGSw0KBNSUFZddD&#10;axQ8lu3+KJP2lHyY9HU7XXeXyfenUqNhv56D8NT7//Bfe6cVzKZw/x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AHLM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56DFC470" w14:textId="77777777" w:rsidR="00BF4753" w:rsidRPr="00D57FA7" w:rsidRDefault="00BF4753" w:rsidP="00806A05">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6D8CE27C" w14:textId="77777777" w:rsidTr="00806A05">
      <w:trPr>
        <w:trHeight w:hRule="exact" w:val="240"/>
      </w:trPr>
      <w:tc>
        <w:tcPr>
          <w:tcW w:w="5258" w:type="dxa"/>
          <w:shd w:val="clear" w:color="auto" w:fill="auto"/>
        </w:tcPr>
        <w:p w14:paraId="4E2A7225" w14:textId="77777777" w:rsidR="00BF4753" w:rsidRDefault="00BF4753" w:rsidP="00806A05">
          <w:pPr>
            <w:pStyle w:val="Header-CompanyName"/>
          </w:pPr>
        </w:p>
      </w:tc>
      <w:tc>
        <w:tcPr>
          <w:tcW w:w="5730" w:type="dxa"/>
          <w:shd w:val="clear" w:color="auto" w:fill="auto"/>
          <w:tcMar>
            <w:top w:w="56" w:type="dxa"/>
            <w:right w:w="8" w:type="dxa"/>
          </w:tcMar>
        </w:tcPr>
        <w:p w14:paraId="4D69C3E4"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751424" behindDoc="1" locked="1" layoutInCell="1" allowOverlap="1" wp14:anchorId="0F4B1978" wp14:editId="4F1CCF9C">
                    <wp:simplePos x="0" y="0"/>
                    <wp:positionH relativeFrom="rightMargin">
                      <wp:posOffset>-1345565</wp:posOffset>
                    </wp:positionH>
                    <wp:positionV relativeFrom="page">
                      <wp:posOffset>24765</wp:posOffset>
                    </wp:positionV>
                    <wp:extent cx="1329690" cy="65405"/>
                    <wp:effectExtent l="0" t="0" r="3810" b="0"/>
                    <wp:wrapNone/>
                    <wp:docPr id="38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384" name="Freeform 38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5" name="Freeform 38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0643E5E" id="Group 7" o:spid="_x0000_s1026" style="position:absolute;margin-left:-105.95pt;margin-top:1.95pt;width:104.7pt;height:5.15pt;z-index:-25156505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kLPh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">
                    <v:shape id="Freeform 38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dMtcMA&#10;AADcAAAADwAAAGRycy9kb3ducmV2LnhtbESPUWvCMBSF3wX/Q7jC3maqdiKdUcZgsIeJWPsDLs21&#10;KWtuSpLZ+u/NQPDxcM75Dme7H20nruRD61jBYp6BIK6dbrlRUJ2/XjcgQkTW2DkmBTcKsN9NJ1ss&#10;tBv4RNcyNiJBOBSowMTYF1KG2pDFMHc9cfIuzluMSfpGao9DgttOLrNsLS22nBYM9vRpqP4t/6wC&#10;XKy8PlfrajjIMv/JTbZ8O1ZKvczGj3cQkcb4DD/a31rBapPD/5l0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dMtc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38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ORMcA&#10;AADcAAAADwAAAGRycy9kb3ducmV2LnhtbESPT2vCQBTE70K/w/IKXqRurLWENKvYgCL04p8eenxk&#10;X5O02bcxuzHx27uFgsdhZn7DpKvB1OJCrassK5hNIxDEudUVFwo+T5unGITzyBpry6TgSg5Wy4dR&#10;iom2PR/ocvSFCBB2CSoovW8SKV1ekkE3tQ1x8L5ta9AH2RZSt9gHuKnlcxS9SoMVh4USG8pKyn+P&#10;nVEwqbqPk8y6r+zdHF62i3X/Mz/vlRo/Dus3EJ4Gfw//t3dawTxewN+Zc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hzkT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50D99506" w14:textId="77777777" w:rsidR="00BF4753" w:rsidRPr="00B762F8" w:rsidRDefault="00BF4753" w:rsidP="00806A05">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32F4FF01" w14:textId="77777777" w:rsidTr="00364D91">
      <w:trPr>
        <w:trHeight w:hRule="exact" w:val="240"/>
      </w:trPr>
      <w:tc>
        <w:tcPr>
          <w:tcW w:w="5258" w:type="dxa"/>
          <w:shd w:val="clear" w:color="auto" w:fill="auto"/>
        </w:tcPr>
        <w:p w14:paraId="439F8043" w14:textId="77777777" w:rsidR="00BF4753" w:rsidRDefault="00BF4753" w:rsidP="00806A05">
          <w:pPr>
            <w:pStyle w:val="Header-CompanyName"/>
          </w:pPr>
        </w:p>
      </w:tc>
      <w:tc>
        <w:tcPr>
          <w:tcW w:w="5730" w:type="dxa"/>
          <w:shd w:val="clear" w:color="auto" w:fill="auto"/>
          <w:tcMar>
            <w:top w:w="56" w:type="dxa"/>
            <w:right w:w="8" w:type="dxa"/>
          </w:tcMar>
        </w:tcPr>
        <w:p w14:paraId="59086AC5"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749376" behindDoc="1" locked="1" layoutInCell="1" allowOverlap="1" wp14:anchorId="1F55644C" wp14:editId="29F57C2C">
                    <wp:simplePos x="0" y="0"/>
                    <wp:positionH relativeFrom="rightMargin">
                      <wp:posOffset>-1345565</wp:posOffset>
                    </wp:positionH>
                    <wp:positionV relativeFrom="page">
                      <wp:posOffset>24765</wp:posOffset>
                    </wp:positionV>
                    <wp:extent cx="1329690" cy="65405"/>
                    <wp:effectExtent l="0" t="0" r="3810" b="0"/>
                    <wp:wrapNone/>
                    <wp:docPr id="377"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378" name="Freeform 37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9" name="Freeform 37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EA5AD03" id="Group 7" o:spid="_x0000_s1026" style="position:absolute;margin-left:-105.95pt;margin-top:1.95pt;width:104.7pt;height:5.15pt;z-index:-25156710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hRxQRYAAG+JAAAOAAAAZHJzL2Uyb0RvYy54bWzsXVtvG8mOfl9g/4PgxwUyVvVNkjGZA8wl&#10;gwVmzw4wOTjPiqzYxtqSV1LizDnY/74fq4rVxe5mN3syu0/OQ2Kz2WTxUmxWFV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">
                    <v:shape id="Freeform 378"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82l8EA&#10;AADcAAAADwAAAGRycy9kb3ducmV2LnhtbERPS2rDMBDdB3oHMYXuEtn5tThWQigUsmgpdXyAwZpa&#10;JtbISErs3j5aFLJ8vH95mGwvbuRD51hBvshAEDdOd9wqqM8f8zcQISJr7B2Tgj8KcNg/zUostBv5&#10;h25VbEUK4VCgAhPjUEgZGkMWw8INxIn7dd5iTNC3UnscU7jt5TLLttJix6nB4EDvhppLdbUKMF95&#10;fa639fglq/Xn2mTLzXet1MvzdNyBiDTFh/jffdIKVq9pbTqTjoD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fNpf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37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ZscA&#10;AADcAAAADwAAAGRycy9kb3ducmV2LnhtbESPzWvCQBTE74L/w/IEL6Vu/OhXdBUNWAq9VO2hx0f2&#10;NYlm38bsxqT/vSsUPA4z8xtmsepMKS5Uu8KygvEoAkGcWl1wpuD7sH18BeE8ssbSMin4IwerZb+3&#10;wFjblnd02ftMBAi7GBXk3lexlC7NyaAb2Yo4eL+2NuiDrDOpa2wD3JRyEkXP0mDBYSHHipKc0tO+&#10;MQoeiubzIJPmJ9mY3ez9ad0ep+cvpYaDbj0H4anz9/B/+0MrmL68we1MO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5tGb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BE7915E" w14:textId="77777777" w:rsidR="00BF4753" w:rsidRPr="00B762F8" w:rsidRDefault="00BF4753" w:rsidP="00806A05">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60A6C41A" w14:textId="77777777" w:rsidTr="00806A05">
      <w:trPr>
        <w:trHeight w:hRule="exact" w:val="240"/>
      </w:trPr>
      <w:tc>
        <w:tcPr>
          <w:tcW w:w="5258" w:type="dxa"/>
          <w:shd w:val="clear" w:color="auto" w:fill="auto"/>
        </w:tcPr>
        <w:p w14:paraId="2F288E5F" w14:textId="77777777" w:rsidR="00BF4753" w:rsidRDefault="00BF4753" w:rsidP="00806A05">
          <w:pPr>
            <w:pStyle w:val="Header-CompanyName"/>
          </w:pPr>
        </w:p>
      </w:tc>
      <w:tc>
        <w:tcPr>
          <w:tcW w:w="5730" w:type="dxa"/>
          <w:shd w:val="clear" w:color="auto" w:fill="auto"/>
          <w:tcMar>
            <w:top w:w="56" w:type="dxa"/>
            <w:right w:w="8" w:type="dxa"/>
          </w:tcMar>
        </w:tcPr>
        <w:p w14:paraId="41EA9D71"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750400" behindDoc="1" locked="1" layoutInCell="1" allowOverlap="1" wp14:anchorId="49A95F2D" wp14:editId="01B52E39">
                    <wp:simplePos x="0" y="0"/>
                    <wp:positionH relativeFrom="rightMargin">
                      <wp:posOffset>-1345565</wp:posOffset>
                    </wp:positionH>
                    <wp:positionV relativeFrom="page">
                      <wp:posOffset>24765</wp:posOffset>
                    </wp:positionV>
                    <wp:extent cx="1329690" cy="65405"/>
                    <wp:effectExtent l="0" t="0" r="3810" b="0"/>
                    <wp:wrapNone/>
                    <wp:docPr id="38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381" name="Freeform 38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2" name="Freeform 38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792862A" id="Group 7" o:spid="_x0000_s1026" style="position:absolute;margin-left:-105.95pt;margin-top:1.95pt;width:104.7pt;height:5.15pt;z-index:-25156608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J2NB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">
                    <v:shape id="Freeform 381"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DvLcMA&#10;AADcAAAADwAAAGRycy9kb3ducmV2LnhtbESPzWrDMBCE74W8g9hAb4ns/BHcKKEUCj00hDh+gMXa&#10;WKbWykhq7Lx9VAj0OMzMN8zuMNpO3MiH1rGCfJ6BIK6dbrlRUF0+Z1sQISJr7ByTgjsFOOwnLzss&#10;tBv4TLcyNiJBOBSowMTYF1KG2pDFMHc9cfKuzluMSfpGao9DgttOLrJsIy22nBYM9vRhqP4pf60C&#10;zJdeX6pNNRxlufpemWyxPlVKvU7H9zcQkcb4H362v7SC5TaHvzPpCM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DvLc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382"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WMMYA&#10;AADcAAAADwAAAGRycy9kb3ducmV2LnhtbESPT2vCQBTE74LfYXkFL6IbtS0SXUUDSqEX/x08PrKv&#10;Sdrs25jdmPjtu4WCx2FmfsMs150pxZ1qV1hWMBlHIIhTqwvOFFzOu9EchPPIGkvLpOBBDtarfm+J&#10;sbYtH+l+8pkIEHYxKsi9r2IpXZqTQTe2FXHwvmxt0AdZZ1LX2Aa4KeU0it6lwYLDQo4VJTmlP6fG&#10;KBgWzedZJs012Zrj6/5t037PbgelBi/dZgHCU+ef4f/2h1Ywm0/h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hWMMYAAADc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8BE014B" w14:textId="77777777" w:rsidR="00BF4753" w:rsidRPr="00B762F8" w:rsidRDefault="00BF4753" w:rsidP="00806A05">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5B8B593B" w14:textId="77777777" w:rsidTr="00806A05">
      <w:trPr>
        <w:trHeight w:hRule="exact" w:val="240"/>
      </w:trPr>
      <w:tc>
        <w:tcPr>
          <w:tcW w:w="5258" w:type="dxa"/>
          <w:shd w:val="clear" w:color="auto" w:fill="auto"/>
        </w:tcPr>
        <w:p w14:paraId="40BFA347" w14:textId="77777777" w:rsidR="00BF4753" w:rsidRDefault="00BF4753" w:rsidP="00806A05">
          <w:pPr>
            <w:pStyle w:val="Header-CompanyName"/>
          </w:pPr>
        </w:p>
      </w:tc>
      <w:tc>
        <w:tcPr>
          <w:tcW w:w="5730" w:type="dxa"/>
          <w:shd w:val="clear" w:color="auto" w:fill="auto"/>
          <w:tcMar>
            <w:top w:w="56" w:type="dxa"/>
            <w:right w:w="8" w:type="dxa"/>
          </w:tcMar>
        </w:tcPr>
        <w:p w14:paraId="12E7A400"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755520" behindDoc="1" locked="1" layoutInCell="1" allowOverlap="1" wp14:anchorId="1EBAF143" wp14:editId="04C665CC">
                    <wp:simplePos x="0" y="0"/>
                    <wp:positionH relativeFrom="rightMargin">
                      <wp:posOffset>-1345565</wp:posOffset>
                    </wp:positionH>
                    <wp:positionV relativeFrom="page">
                      <wp:posOffset>24765</wp:posOffset>
                    </wp:positionV>
                    <wp:extent cx="1329690" cy="65405"/>
                    <wp:effectExtent l="0" t="0" r="3810" b="0"/>
                    <wp:wrapNone/>
                    <wp:docPr id="117"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28" name="Freeform 11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9" name="Freeform 12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EE1B732" id="Group 7" o:spid="_x0000_s1026" style="position:absolute;margin-left:-105.95pt;margin-top:1.95pt;width:104.7pt;height:5.15pt;z-index:-25156096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">
                    <v:shape id="Freeform 118"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91sQA&#10;AADcAAAADwAAAGRycy9kb3ducmV2LnhtbESPQWvDMAyF74P9B6PBbquTtislrVvGYNDDxliaHyBi&#10;NQ6N5WB7Tfbvp8NgN4n39N6n/XH2g7pRTH1gA+WiAEXcBttzZ6A5vz1tQaWMbHEITAZ+KMHxcH+3&#10;x8qGib/oVudOSQinCg24nMdK69Q68pgWYSQW7RKixyxr7LSNOEm4H/SyKDbaY8/S4HCkV0fttf72&#10;BrBcRXtuNs30oev1+9oVy+fPxpjHh/llByrTnP/Nf9cnK/il0MozMo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vdb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20"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RcB8cA&#10;AADcAAAADwAAAGRycy9kb3ducmV2LnhtbESPS2vDQAyE74X+h0WFXkqyTvogONmE1NBS6CWvQ47C&#10;q9hOvFrHu47df18dCr1JzGjm02I1uFrdqA2VZwOTcQKKOPe24sLAYf8xmoEKEdli7ZkM/FCA1fL+&#10;boGp9T1v6baLhZIQDikaKGNsUq1DXpLDMPYNsWgn3zqMsraFti32Eu5qPU2SN+2wYmkosaGspPyy&#10;65yBp6r73uusO2bvbvvy+bruz8/XjTGPD8N6DirSEP/Nf9dfVvCngi/PyAR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0XAf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BEB2658" w14:textId="77777777" w:rsidR="00BF4753" w:rsidRPr="00584A21" w:rsidRDefault="00BF4753" w:rsidP="00806A05">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7B62A9C6" w14:textId="77777777" w:rsidTr="00806A05">
      <w:trPr>
        <w:trHeight w:hRule="exact" w:val="240"/>
      </w:trPr>
      <w:tc>
        <w:tcPr>
          <w:tcW w:w="5258" w:type="dxa"/>
          <w:shd w:val="clear" w:color="auto" w:fill="auto"/>
        </w:tcPr>
        <w:p w14:paraId="1EF1310A" w14:textId="77777777" w:rsidR="00BF4753" w:rsidRDefault="00BF4753" w:rsidP="00806A05">
          <w:pPr>
            <w:pStyle w:val="Header-CompanyName"/>
          </w:pPr>
        </w:p>
      </w:tc>
      <w:tc>
        <w:tcPr>
          <w:tcW w:w="5730" w:type="dxa"/>
          <w:shd w:val="clear" w:color="auto" w:fill="auto"/>
          <w:tcMar>
            <w:top w:w="56" w:type="dxa"/>
            <w:right w:w="8" w:type="dxa"/>
          </w:tcMar>
        </w:tcPr>
        <w:p w14:paraId="25F321C1"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753472" behindDoc="1" locked="1" layoutInCell="1" allowOverlap="1" wp14:anchorId="4A3BEE0B" wp14:editId="7827F8E7">
                    <wp:simplePos x="0" y="0"/>
                    <wp:positionH relativeFrom="rightMargin">
                      <wp:posOffset>-1345565</wp:posOffset>
                    </wp:positionH>
                    <wp:positionV relativeFrom="page">
                      <wp:posOffset>24765</wp:posOffset>
                    </wp:positionV>
                    <wp:extent cx="1329690" cy="65405"/>
                    <wp:effectExtent l="0" t="0" r="3810" b="0"/>
                    <wp:wrapNone/>
                    <wp:docPr id="564"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65" name="Freeform 565"/>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6" name="Freeform 566"/>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B6443BC" id="Group 7" o:spid="_x0000_s1026" style="position:absolute;margin-left:-105.95pt;margin-top:1.95pt;width:104.7pt;height:5.15pt;z-index:-25156300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ZoQB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">
                    <v:shape id="Freeform 565"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zNLMQA&#10;AADcAAAADwAAAGRycy9kb3ducmV2LnhtbESPUWvCMBSF3wf7D+EO9jZTnS2jGmUMhD0oYu0PuDR3&#10;TbG5KUm03b83wmCPh3POdzjr7WR7cSMfOscK5rMMBHHjdMetgvq8e/sAESKyxt4xKfilANvN89Ma&#10;S+1GPtGtiq1IEA4lKjAxDqWUoTFkMczcQJy8H+ctxiR9K7XHMcFtLxdZVkiLHacFgwN9GWou1dUq&#10;wPm71+e6qMeDrJb7pckW+bFW6vVl+lyBiDTF//Bf+1sryIscHmfS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MzSz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66"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0MccA&#10;AADcAAAADwAAAGRycy9kb3ducmV2LnhtbESPT2vCQBTE70K/w/IKvUjdtNUg0VVsQCl48d/B4yP7&#10;TGKzb9PsxqTfvisIPQ4z8xtmvuxNJW7UuNKygrdRBII4s7rkXMHpuH6dgnAeWWNlmRT8koPl4mkw&#10;x0Tbjvd0O/hcBAi7BBUU3teJlC4ryKAb2Zo4eBfbGPRBNrnUDXYBbir5HkWxNFhyWCiwprSg7PvQ&#10;GgXDst0eZdqe00+zH28mq+768bNT6uW5X81AeOr9f/jR/tIKJnEM9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0dDH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131807C5" w14:textId="77777777" w:rsidR="00BF4753" w:rsidRPr="00584A21" w:rsidRDefault="00BF4753" w:rsidP="00806A05">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58F3788D" w14:textId="77777777" w:rsidTr="00806A05">
      <w:trPr>
        <w:trHeight w:hRule="exact" w:val="240"/>
      </w:trPr>
      <w:tc>
        <w:tcPr>
          <w:tcW w:w="5258" w:type="dxa"/>
          <w:shd w:val="clear" w:color="auto" w:fill="auto"/>
        </w:tcPr>
        <w:p w14:paraId="4371EA69" w14:textId="77777777" w:rsidR="00BF4753" w:rsidRDefault="00BF4753" w:rsidP="00806A05">
          <w:pPr>
            <w:pStyle w:val="Header-CompanyName"/>
          </w:pPr>
        </w:p>
      </w:tc>
      <w:tc>
        <w:tcPr>
          <w:tcW w:w="5730" w:type="dxa"/>
          <w:shd w:val="clear" w:color="auto" w:fill="auto"/>
          <w:tcMar>
            <w:top w:w="56" w:type="dxa"/>
            <w:right w:w="8" w:type="dxa"/>
          </w:tcMar>
        </w:tcPr>
        <w:p w14:paraId="043AA5B3"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754496" behindDoc="1" locked="1" layoutInCell="1" allowOverlap="1" wp14:anchorId="3084BF1D" wp14:editId="6FA4857D">
                    <wp:simplePos x="0" y="0"/>
                    <wp:positionH relativeFrom="rightMargin">
                      <wp:posOffset>-1345565</wp:posOffset>
                    </wp:positionH>
                    <wp:positionV relativeFrom="page">
                      <wp:posOffset>24765</wp:posOffset>
                    </wp:positionV>
                    <wp:extent cx="1329690" cy="65405"/>
                    <wp:effectExtent l="0" t="0" r="3810" b="0"/>
                    <wp:wrapNone/>
                    <wp:docPr id="124"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31" name="Freeform 12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2" name="Freeform 12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B889A60" id="Group 7" o:spid="_x0000_s1026" style="position:absolute;margin-left:-105.95pt;margin-top:1.95pt;width:104.7pt;height:5.15pt;z-index:-25156198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">
                    <v:shape id="Freeform 126"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tGgsEA&#10;AADcAAAADwAAAGRycy9kb3ducmV2LnhtbERP3WrCMBS+H+wdwhG8m6nVFemMMgaDXShi7QMcmrOm&#10;2JyUJLPd2y+CsLvz8f2e7X6yvbiRD51jBctFBoK4cbrjVkF9+XzZgAgRWWPvmBT8UoD97vlpi6V2&#10;I5/pVsVWpBAOJSowMQ6llKExZDEs3ECcuG/nLcYEfSu1xzGF217mWVZIix2nBoMDfRhqrtWPVYDL&#10;ldeXuqjHo6zWh7XJ8tdTrdR8Nr2/gYg0xX/xw/2l0/y8gPsz6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7RoL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27"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3Ec8UA&#10;AADcAAAADwAAAGRycy9kb3ducmV2LnhtbERPS2vCQBC+F/wPywi9lLpR+5DoKjZgEbw02oPHITsm&#10;0exszG5M+u/dQqG3+fies1j1phI3alxpWcF4FIEgzqwuOVfwfdg8z0A4j6yxskwKfsjBajl4WGCs&#10;bccp3fY+FyGEXYwKCu/rWEqXFWTQjWxNHLiTbQz6AJtc6ga7EG4qOYmiN2mw5NBQYE1JQdll3xoF&#10;T2W7O8ikPSYfJn35fF135+n1S6nHYb+eg/DU+3/xn3urw/zJO/w+Ey6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cRzxQAAANwAAAAPAAAAAAAAAAAAAAAAAJgCAABkcnMv&#10;ZG93bnJldi54bWxQSwUGAAAAAAQABAD1AAAAigM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F649FBA" w14:textId="77777777" w:rsidR="00BF4753" w:rsidRPr="00584A21" w:rsidRDefault="00BF4753" w:rsidP="00806A0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9" w:type="dxa"/>
      <w:tblInd w:w="-5625"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9"/>
      <w:gridCol w:w="5730"/>
    </w:tblGrid>
    <w:tr w:rsidR="00BF4753" w14:paraId="4107EF85" w14:textId="77777777" w:rsidTr="00806A05">
      <w:trPr>
        <w:trHeight w:hRule="exact" w:val="240"/>
      </w:trPr>
      <w:tc>
        <w:tcPr>
          <w:tcW w:w="5259" w:type="dxa"/>
          <w:shd w:val="clear" w:color="auto" w:fill="auto"/>
        </w:tcPr>
        <w:p w14:paraId="0BA5597D" w14:textId="77777777" w:rsidR="00BF4753" w:rsidRDefault="00BF4753" w:rsidP="00806A05">
          <w:pPr>
            <w:pStyle w:val="Header-CompanyName"/>
          </w:pPr>
        </w:p>
      </w:tc>
      <w:tc>
        <w:tcPr>
          <w:tcW w:w="5730" w:type="dxa"/>
          <w:shd w:val="clear" w:color="auto" w:fill="auto"/>
          <w:tcMar>
            <w:top w:w="56" w:type="dxa"/>
            <w:right w:w="8" w:type="dxa"/>
          </w:tcMar>
        </w:tcPr>
        <w:p w14:paraId="6166D50B" w14:textId="77777777" w:rsidR="00BF4753" w:rsidRDefault="00BF4753" w:rsidP="00806A05">
          <w:pPr>
            <w:pStyle w:val="Header-CompanyName"/>
          </w:pPr>
          <w:r w:rsidRPr="00DD7896">
            <w:rPr>
              <w:spacing w:val="28"/>
            </w:rPr>
            <w:t xml:space="preserve">ACIL ALLEN </w:t>
          </w:r>
          <w:r w:rsidRPr="00DD7896">
            <w:rPr>
              <w:color w:val="BEB6AF"/>
            </w:rPr>
            <w:t>CONSULTING</w:t>
          </w:r>
        </w:p>
      </w:tc>
    </w:tr>
  </w:tbl>
  <w:p w14:paraId="687CAA10" w14:textId="77777777" w:rsidR="00BF4753" w:rsidRPr="00A32B60" w:rsidRDefault="00BF4753" w:rsidP="00806A05">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00D12884" w14:textId="77777777" w:rsidTr="00806A05">
      <w:trPr>
        <w:trHeight w:hRule="exact" w:val="240"/>
      </w:trPr>
      <w:tc>
        <w:tcPr>
          <w:tcW w:w="5258" w:type="dxa"/>
          <w:shd w:val="clear" w:color="auto" w:fill="auto"/>
        </w:tcPr>
        <w:p w14:paraId="3CD08685" w14:textId="77777777" w:rsidR="00BF4753" w:rsidRDefault="00BF4753" w:rsidP="00806A05">
          <w:pPr>
            <w:pStyle w:val="Header-CompanyName"/>
          </w:pPr>
        </w:p>
      </w:tc>
      <w:tc>
        <w:tcPr>
          <w:tcW w:w="5730" w:type="dxa"/>
          <w:shd w:val="clear" w:color="auto" w:fill="auto"/>
          <w:tcMar>
            <w:top w:w="56" w:type="dxa"/>
            <w:right w:w="8" w:type="dxa"/>
          </w:tcMar>
        </w:tcPr>
        <w:p w14:paraId="26C57974"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739136" behindDoc="1" locked="1" layoutInCell="1" allowOverlap="1" wp14:anchorId="1E95DE41" wp14:editId="767C32BC">
                    <wp:simplePos x="0" y="0"/>
                    <wp:positionH relativeFrom="rightMargin">
                      <wp:posOffset>-1345565</wp:posOffset>
                    </wp:positionH>
                    <wp:positionV relativeFrom="page">
                      <wp:posOffset>24765</wp:posOffset>
                    </wp:positionV>
                    <wp:extent cx="1329690" cy="65405"/>
                    <wp:effectExtent l="0" t="0" r="3810" b="0"/>
                    <wp:wrapNone/>
                    <wp:docPr id="55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72" name="Freeform 55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3" name="Freeform 55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9FDE38C" id="Group 7" o:spid="_x0000_s1026" style="position:absolute;margin-left:-105.95pt;margin-top:1.95pt;width:104.7pt;height:5.15pt;z-index:-25157734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0OjPB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">
                    <v:shape id="Freeform 55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iCsQA&#10;AADcAAAADwAAAGRycy9kb3ducmV2LnhtbESPUWvCMBSF3wf7D+EO9jZTXSujGmUMhD0oYu0PuDR3&#10;TbG5KUm03b83wmCPh3POdzjr7WR7cSMfOscK5rMMBHHjdMetgvq8e/sAESKyxt4xKfilANvN89Ma&#10;S+1GPtGtiq1IEA4lKjAxDqWUoTFkMczcQJy8H+ctxiR9K7XHMcFtLxdZtpQWO04LBgf6MtRcqqtV&#10;gPN3r8/1sh4Pssr3uckWxbFW6vVl+lyBiDTF//Bf+1srKIocHmfS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sogr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5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g+8cA&#10;AADcAAAADwAAAGRycy9kb3ducmV2LnhtbESPQWvCQBSE70L/w/IKvUjdtJpSUlfRgCJ4abSHHh/Z&#10;1yRt9m3Mbkz8964g9DjMzDfMfDmYWpypdZVlBS+TCARxbnXFhYKv4+b5HYTzyBpry6TgQg6Wi4fR&#10;HBNte87ofPCFCBB2CSoovW8SKV1ekkE3sQ1x8H5sa9AH2RZSt9gHuKnlaxS9SYMVh4USG0pLyv8O&#10;nVEwrrr9Uabdd7o22Wwbr/rf6elTqafHYfUBwtPg/8P39k4riOMYbm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KIPv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30C0D77" w14:textId="77777777" w:rsidR="00BF4753" w:rsidRPr="00584A21" w:rsidRDefault="00BF4753" w:rsidP="00806A05">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25D0CC1D" w14:textId="77777777" w:rsidTr="00806A05">
      <w:trPr>
        <w:trHeight w:hRule="exact" w:val="240"/>
      </w:trPr>
      <w:tc>
        <w:tcPr>
          <w:tcW w:w="5258" w:type="dxa"/>
          <w:shd w:val="clear" w:color="auto" w:fill="auto"/>
        </w:tcPr>
        <w:p w14:paraId="76B8ED20" w14:textId="77777777" w:rsidR="00BF4753" w:rsidRDefault="00BF4753" w:rsidP="00806A05">
          <w:pPr>
            <w:pStyle w:val="Header-CompanyName"/>
          </w:pPr>
        </w:p>
      </w:tc>
      <w:tc>
        <w:tcPr>
          <w:tcW w:w="5730" w:type="dxa"/>
          <w:shd w:val="clear" w:color="auto" w:fill="auto"/>
          <w:tcMar>
            <w:top w:w="56" w:type="dxa"/>
            <w:right w:w="8" w:type="dxa"/>
          </w:tcMar>
        </w:tcPr>
        <w:p w14:paraId="2F6DE401"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737088" behindDoc="1" locked="1" layoutInCell="1" allowOverlap="1" wp14:anchorId="15B34F4F" wp14:editId="1AF64AAA">
                    <wp:simplePos x="0" y="0"/>
                    <wp:positionH relativeFrom="rightMargin">
                      <wp:posOffset>-1345565</wp:posOffset>
                    </wp:positionH>
                    <wp:positionV relativeFrom="page">
                      <wp:posOffset>24765</wp:posOffset>
                    </wp:positionV>
                    <wp:extent cx="1329690" cy="65405"/>
                    <wp:effectExtent l="0" t="0" r="3810" b="0"/>
                    <wp:wrapNone/>
                    <wp:docPr id="55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34" name="Freeform 557"/>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7" name="Freeform 558"/>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D2B09DD" id="Group 7" o:spid="_x0000_s1026" style="position:absolute;margin-left:-105.95pt;margin-top:1.95pt;width:104.7pt;height:5.15pt;z-index:-25157939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4OKPBYAAG+JAAAOAAAAZHJzL2Uyb0RvYy54bWzsPdtuG8mO7wvsPwh+XCBjVd/UMiZzgLlk&#10;sMDs2QEmB+dZkeUL1pa0khJnzsH++5JVZHWxutnNHs/uk/OQ2Gw2WbwUm1VFV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">
                    <v:shape id="Freeform 557"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48fcQA&#10;AADcAAAADwAAAGRycy9kb3ducmV2LnhtbESPwWrDMBBE74X+g9hCb42cNHaLEyWUQKGHhBLHH7BY&#10;G8vUWhlJid2/rwKBHoeZecOst5PtxZV86BwrmM8yEMSN0x23CurT58s7iBCRNfaOScEvBdhuHh/W&#10;WGo38pGuVWxFgnAoUYGJcSilDI0hi2HmBuLknZ23GJP0rdQexwS3vVxkWSEtdpwWDA60M9T8VBer&#10;AOevXp/qoh4PslrulyZb5N+1Us9P08cKRKQp/ofv7S+tIM/f4HY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PH3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58"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PZcQA&#10;AADcAAAADwAAAGRycy9kb3ducmV2LnhtbERPy2rCQBTdC/2H4Ra6kTrRGilpJqKBlkI3Prro8pK5&#10;TaKZOzEzMenfdxaCy8N5p+vRNOJKnastK5jPIhDEhdU1lwq+j+/PryCcR9bYWCYFf+RgnT1MUky0&#10;HXhP14MvRQhhl6CCyvs2kdIVFRl0M9sSB+7XdgZ9gF0pdYdDCDeNXETRShqsOTRU2FJeUXE+9EbB&#10;tO6/jjLvf/Kt2S8/4s1wernslHp6HDdvIDyN/i6+uT+1gjgOa8OZc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Lj2X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56332E87" w14:textId="77777777" w:rsidR="00BF4753" w:rsidRPr="00584A21" w:rsidRDefault="00BF4753" w:rsidP="00806A05">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3BC9EE3B" w14:textId="77777777" w:rsidTr="00806A05">
      <w:trPr>
        <w:trHeight w:hRule="exact" w:val="240"/>
      </w:trPr>
      <w:tc>
        <w:tcPr>
          <w:tcW w:w="5258" w:type="dxa"/>
          <w:shd w:val="clear" w:color="auto" w:fill="auto"/>
        </w:tcPr>
        <w:p w14:paraId="57DBD814" w14:textId="77777777" w:rsidR="00BF4753" w:rsidRDefault="00BF4753" w:rsidP="00806A05">
          <w:pPr>
            <w:pStyle w:val="Header-CompanyName"/>
          </w:pPr>
        </w:p>
      </w:tc>
      <w:tc>
        <w:tcPr>
          <w:tcW w:w="5730" w:type="dxa"/>
          <w:shd w:val="clear" w:color="auto" w:fill="auto"/>
          <w:tcMar>
            <w:top w:w="56" w:type="dxa"/>
            <w:right w:w="8" w:type="dxa"/>
          </w:tcMar>
        </w:tcPr>
        <w:p w14:paraId="27FD4EEF"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738112" behindDoc="1" locked="1" layoutInCell="1" allowOverlap="1" wp14:anchorId="759B21BD" wp14:editId="5B6A4286">
                    <wp:simplePos x="0" y="0"/>
                    <wp:positionH relativeFrom="rightMargin">
                      <wp:posOffset>-1345565</wp:posOffset>
                    </wp:positionH>
                    <wp:positionV relativeFrom="page">
                      <wp:posOffset>24765</wp:posOffset>
                    </wp:positionV>
                    <wp:extent cx="1329690" cy="65405"/>
                    <wp:effectExtent l="0" t="0" r="3810" b="0"/>
                    <wp:wrapNone/>
                    <wp:docPr id="55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71" name="Freeform 560"/>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4" name="Freeform 56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918BB00" id="Group 7" o:spid="_x0000_s1026" style="position:absolute;margin-left:-105.95pt;margin-top:1.95pt;width:104.7pt;height:5.15pt;z-index:-25157836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SnOx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mMrkpzsWAABviQAADgAAAAAAAAAAAAAAAAAu&#10;AgAAZHJzL2Uyb0RvYy54bWxQSwECLQAUAAYACAAAACEAqRec098AAAAIAQAADwAAAAAAAAAAAAAA&#10;AACVGAAAZHJzL2Rvd25yZXYueG1sUEsFBgAAAAAEAAQA8wAAAKEZAAAAAA==&#10;">
                    <v:shape id="Freeform 560"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utMAA&#10;AADcAAAADwAAAGRycy9kb3ducmV2LnhtbERP3WrCMBS+H/gO4Qi7m6lOi1SjyEDwYiLWPsChOTbF&#10;5qQkme3efrkYePnx/W/3o+3Ek3xoHSuYzzIQxLXTLTcKqtvxYw0iRGSNnWNS8EsB9rvJ2xYL7Qa+&#10;0rOMjUghHApUYGLsCylDbchimLmeOHF35y3GBH0jtcchhdtOLrIslxZbTg0Ge/oyVD/KH6sA559e&#10;36q8Gs6yXH4vTbZYXSql3qfjYQMi0hhf4n/3SStY5Wl+OpOO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tutMAAAADc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61"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3sRccA&#10;AADcAAAADwAAAGRycy9kb3ducmV2LnhtbESPT2vCQBTE74LfYXmCFzEbbRWJWcUGWgq91D8Hj4/s&#10;M0mbfZtmNyb99t1CocdhZn7DpPvB1OJOrassK1hEMQji3OqKCwWX8/N8A8J5ZI21ZVLwTQ72u/Eo&#10;xUTbno90P/lCBAi7BBWU3jeJlC4vyaCLbEMcvJttDfog20LqFvsAN7VcxvFaGqw4LJTYUFZS/nnq&#10;jIJZ1b2dZdZdsydzfHxZHfqPh693paaT4bAF4Wnw/+G/9qtWsFov4PdMO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d7EX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4CC52B3E" w14:textId="77777777" w:rsidR="00BF4753" w:rsidRPr="00584A21" w:rsidRDefault="00BF4753" w:rsidP="00806A05">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7670D" w14:textId="77777777" w:rsidR="00BF4753" w:rsidRPr="0005679E" w:rsidRDefault="00BF4753" w:rsidP="0005679E">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A6848" w14:textId="77777777" w:rsidR="00BF4753" w:rsidRPr="0005679E" w:rsidRDefault="00BF4753" w:rsidP="0005679E">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33"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9"/>
      <w:gridCol w:w="5350"/>
      <w:gridCol w:w="444"/>
    </w:tblGrid>
    <w:tr w:rsidR="00BF4753" w14:paraId="6A0931B6" w14:textId="77777777" w:rsidTr="001C4B4C">
      <w:trPr>
        <w:gridAfter w:val="1"/>
        <w:wAfter w:w="444" w:type="dxa"/>
        <w:trHeight w:hRule="exact" w:val="240"/>
      </w:trPr>
      <w:tc>
        <w:tcPr>
          <w:tcW w:w="5639" w:type="dxa"/>
          <w:tcBorders>
            <w:top w:val="single" w:sz="4" w:space="0" w:color="auto"/>
          </w:tcBorders>
          <w:shd w:val="clear" w:color="auto" w:fill="auto"/>
        </w:tcPr>
        <w:p w14:paraId="259F7370" w14:textId="77777777" w:rsidR="00BF4753" w:rsidRDefault="00BF4753" w:rsidP="001C4B4C">
          <w:pPr>
            <w:pStyle w:val="Header-CompanyName"/>
          </w:pPr>
        </w:p>
      </w:tc>
      <w:tc>
        <w:tcPr>
          <w:tcW w:w="5350" w:type="dxa"/>
          <w:tcBorders>
            <w:top w:val="single" w:sz="4" w:space="0" w:color="auto"/>
          </w:tcBorders>
          <w:shd w:val="clear" w:color="auto" w:fill="auto"/>
          <w:tcMar>
            <w:top w:w="56" w:type="dxa"/>
            <w:right w:w="8" w:type="dxa"/>
          </w:tcMar>
        </w:tcPr>
        <w:p w14:paraId="711C6986" w14:textId="77777777" w:rsidR="00BF4753" w:rsidRDefault="00BF4753" w:rsidP="001C4B4C">
          <w:pPr>
            <w:pStyle w:val="Header-CompanyName"/>
          </w:pPr>
        </w:p>
      </w:tc>
    </w:tr>
    <w:tr w:rsidR="00BF4753" w14:paraId="5FE89AD8" w14:textId="77777777" w:rsidTr="001C4B4C">
      <w:trPr>
        <w:trHeight w:hRule="exact" w:val="1076"/>
      </w:trPr>
      <w:tc>
        <w:tcPr>
          <w:tcW w:w="5639" w:type="dxa"/>
          <w:shd w:val="clear" w:color="auto" w:fill="auto"/>
        </w:tcPr>
        <w:p w14:paraId="7DC51304" w14:textId="77777777" w:rsidR="00BF4753" w:rsidRDefault="00BF4753" w:rsidP="001C4B4C">
          <w:pPr>
            <w:pStyle w:val="Header-CompanyName"/>
          </w:pPr>
        </w:p>
      </w:tc>
      <w:tc>
        <w:tcPr>
          <w:tcW w:w="5794" w:type="dxa"/>
          <w:gridSpan w:val="2"/>
          <w:tcBorders>
            <w:top w:val="nil"/>
            <w:bottom w:val="nil"/>
          </w:tcBorders>
          <w:shd w:val="clear" w:color="auto" w:fill="auto"/>
          <w:tcMar>
            <w:top w:w="56" w:type="dxa"/>
            <w:right w:w="8" w:type="dxa"/>
          </w:tcMar>
        </w:tcPr>
        <w:p w14:paraId="0C7782FB" w14:textId="77777777" w:rsidR="00BF4753" w:rsidRPr="00DD7896" w:rsidRDefault="00BF4753" w:rsidP="001C4B4C">
          <w:pPr>
            <w:pStyle w:val="Header-CompanyName"/>
            <w:rPr>
              <w:spacing w:val="28"/>
            </w:rPr>
          </w:pPr>
        </w:p>
      </w:tc>
    </w:tr>
  </w:tbl>
  <w:p w14:paraId="79892B21" w14:textId="77777777" w:rsidR="00BF4753" w:rsidRPr="0005679E" w:rsidRDefault="00BF4753" w:rsidP="0005679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92"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9"/>
      <w:gridCol w:w="5353"/>
    </w:tblGrid>
    <w:tr w:rsidR="00BF4753" w14:paraId="70837CC8" w14:textId="77777777" w:rsidTr="00806A05">
      <w:trPr>
        <w:trHeight w:hRule="exact" w:val="240"/>
      </w:trPr>
      <w:tc>
        <w:tcPr>
          <w:tcW w:w="5639" w:type="dxa"/>
          <w:tcBorders>
            <w:top w:val="single" w:sz="4" w:space="0" w:color="auto"/>
          </w:tcBorders>
          <w:shd w:val="clear" w:color="auto" w:fill="auto"/>
        </w:tcPr>
        <w:p w14:paraId="21CB3786" w14:textId="77777777" w:rsidR="00BF4753" w:rsidRDefault="00BF4753" w:rsidP="00806A05">
          <w:pPr>
            <w:pStyle w:val="Header-CompanyName"/>
          </w:pPr>
        </w:p>
      </w:tc>
      <w:tc>
        <w:tcPr>
          <w:tcW w:w="5350" w:type="dxa"/>
          <w:tcBorders>
            <w:top w:val="single" w:sz="4" w:space="0" w:color="auto"/>
          </w:tcBorders>
          <w:shd w:val="clear" w:color="auto" w:fill="auto"/>
          <w:tcMar>
            <w:top w:w="56" w:type="dxa"/>
            <w:right w:w="8" w:type="dxa"/>
          </w:tcMar>
        </w:tcPr>
        <w:p w14:paraId="0C1DDBBC" w14:textId="77777777" w:rsidR="00BF4753" w:rsidRDefault="00BF4753" w:rsidP="00806A05">
          <w:pPr>
            <w:pStyle w:val="Header-CompanyName"/>
          </w:pPr>
        </w:p>
      </w:tc>
    </w:tr>
    <w:tr w:rsidR="00BF4753" w14:paraId="353C8B55" w14:textId="77777777" w:rsidTr="00806A05">
      <w:trPr>
        <w:trHeight w:hRule="exact" w:val="1076"/>
      </w:trPr>
      <w:tc>
        <w:tcPr>
          <w:tcW w:w="5639" w:type="dxa"/>
          <w:shd w:val="clear" w:color="auto" w:fill="auto"/>
        </w:tcPr>
        <w:p w14:paraId="7F56FB6A" w14:textId="77777777" w:rsidR="00BF4753" w:rsidRDefault="00BF4753" w:rsidP="00806A05">
          <w:pPr>
            <w:pStyle w:val="Header-CompanyName"/>
          </w:pPr>
        </w:p>
      </w:tc>
      <w:tc>
        <w:tcPr>
          <w:tcW w:w="5353" w:type="dxa"/>
          <w:tcBorders>
            <w:top w:val="nil"/>
            <w:bottom w:val="single" w:sz="4" w:space="0" w:color="auto"/>
          </w:tcBorders>
          <w:shd w:val="clear" w:color="auto" w:fill="auto"/>
          <w:tcMar>
            <w:top w:w="56" w:type="dxa"/>
            <w:right w:w="8" w:type="dxa"/>
          </w:tcMar>
        </w:tcPr>
        <w:p w14:paraId="46F80DF7" w14:textId="77777777" w:rsidR="00BF4753" w:rsidRPr="00DD7896" w:rsidRDefault="00BF4753" w:rsidP="00806A05">
          <w:pPr>
            <w:pStyle w:val="Header-CompanyName"/>
            <w:rPr>
              <w:spacing w:val="28"/>
            </w:rPr>
          </w:pPr>
          <w:r>
            <w:rPr>
              <w:noProof/>
              <w:lang w:eastAsia="en-AU"/>
            </w:rPr>
            <mc:AlternateContent>
              <mc:Choice Requires="wps">
                <w:drawing>
                  <wp:anchor distT="0" distB="0" distL="114300" distR="114300" simplePos="0" relativeHeight="251685888" behindDoc="0" locked="1" layoutInCell="1" allowOverlap="1" wp14:anchorId="7CB217BE" wp14:editId="5745C5FD">
                    <wp:simplePos x="0" y="0"/>
                    <wp:positionH relativeFrom="page">
                      <wp:posOffset>1809750</wp:posOffset>
                    </wp:positionH>
                    <wp:positionV relativeFrom="page">
                      <wp:posOffset>196215</wp:posOffset>
                    </wp:positionV>
                    <wp:extent cx="781685" cy="382905"/>
                    <wp:effectExtent l="0" t="0" r="0" b="0"/>
                    <wp:wrapNone/>
                    <wp:docPr id="99" name="cp_sails_contac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781685" cy="38290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A8E38C" id="cp_sails_contacts" o:spid="_x0000_s1026" style="position:absolute;margin-left:142.5pt;margin-top:15.45pt;width:61.55pt;height:30.1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" path="m822,r,828l,828,822,xm863,828r823,l1686,,863,828xe" fillcolor="#ffaf3a" stroked="f">
                    <v:path arrowok="t" o:connecttype="custom" o:connectlocs="381106,0;381106,382905;0,382905;381106,0;400115,382905;781685,382905;781685,0;400115,382905" o:connectangles="0,0,0,0,0,0,0,0"/>
                    <o:lock v:ext="edit" aspectratio="t" verticies="t"/>
                    <w10:wrap anchorx="page" anchory="page"/>
                    <w10:anchorlock/>
                  </v:shape>
                </w:pict>
              </mc:Fallback>
            </mc:AlternateContent>
          </w:r>
        </w:p>
      </w:tc>
    </w:tr>
  </w:tbl>
  <w:p w14:paraId="6EBA041B" w14:textId="77777777" w:rsidR="00BF4753" w:rsidRDefault="00BF475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9" w:type="dxa"/>
      <w:tblInd w:w="-5625"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9"/>
      <w:gridCol w:w="5730"/>
    </w:tblGrid>
    <w:tr w:rsidR="00BF4753" w14:paraId="6EE006C3" w14:textId="77777777" w:rsidTr="00806A05">
      <w:trPr>
        <w:trHeight w:hRule="exact" w:val="240"/>
      </w:trPr>
      <w:tc>
        <w:tcPr>
          <w:tcW w:w="5259" w:type="dxa"/>
          <w:shd w:val="clear" w:color="auto" w:fill="auto"/>
        </w:tcPr>
        <w:p w14:paraId="3E1DB995" w14:textId="77777777" w:rsidR="00BF4753" w:rsidRDefault="00BF4753" w:rsidP="00806A05">
          <w:pPr>
            <w:pStyle w:val="Header-CompanyName"/>
          </w:pPr>
        </w:p>
      </w:tc>
      <w:tc>
        <w:tcPr>
          <w:tcW w:w="5730" w:type="dxa"/>
          <w:shd w:val="clear" w:color="auto" w:fill="auto"/>
          <w:tcMar>
            <w:top w:w="56" w:type="dxa"/>
            <w:right w:w="8" w:type="dxa"/>
          </w:tcMar>
        </w:tcPr>
        <w:p w14:paraId="15656BAA" w14:textId="77777777" w:rsidR="00BF4753" w:rsidRDefault="00BF4753" w:rsidP="00806A05">
          <w:pPr>
            <w:pStyle w:val="Header-CompanyName"/>
          </w:pPr>
          <w:r w:rsidRPr="00DD7896">
            <w:rPr>
              <w:spacing w:val="28"/>
            </w:rPr>
            <w:t xml:space="preserve">ACIL ALLEN </w:t>
          </w:r>
          <w:r w:rsidRPr="00DD7896">
            <w:rPr>
              <w:color w:val="BEB6AF"/>
            </w:rPr>
            <w:t>CONSULTING</w:t>
          </w:r>
        </w:p>
      </w:tc>
    </w:tr>
  </w:tbl>
  <w:p w14:paraId="237054E9" w14:textId="77777777" w:rsidR="00BF4753" w:rsidRPr="00A32B60" w:rsidRDefault="00BF4753" w:rsidP="00806A0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5308"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40BC5618" w14:textId="77777777" w:rsidTr="00806A05">
      <w:trPr>
        <w:trHeight w:hRule="exact" w:val="240"/>
      </w:trPr>
      <w:tc>
        <w:tcPr>
          <w:tcW w:w="5258" w:type="dxa"/>
          <w:shd w:val="clear" w:color="auto" w:fill="auto"/>
        </w:tcPr>
        <w:p w14:paraId="40BD173B" w14:textId="77777777" w:rsidR="00BF4753" w:rsidRDefault="00BF4753" w:rsidP="00806A05">
          <w:pPr>
            <w:pStyle w:val="Header-CompanyName"/>
          </w:pPr>
        </w:p>
      </w:tc>
      <w:tc>
        <w:tcPr>
          <w:tcW w:w="5730" w:type="dxa"/>
          <w:shd w:val="clear" w:color="auto" w:fill="auto"/>
          <w:tcMar>
            <w:top w:w="56" w:type="dxa"/>
            <w:right w:w="8" w:type="dxa"/>
          </w:tcMar>
        </w:tcPr>
        <w:p w14:paraId="313105E8"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689984" behindDoc="1" locked="1" layoutInCell="1" allowOverlap="1" wp14:anchorId="6B4A1704" wp14:editId="1461D4F4">
                    <wp:simplePos x="0" y="0"/>
                    <wp:positionH relativeFrom="rightMargin">
                      <wp:posOffset>-1345565</wp:posOffset>
                    </wp:positionH>
                    <wp:positionV relativeFrom="page">
                      <wp:posOffset>24765</wp:posOffset>
                    </wp:positionV>
                    <wp:extent cx="1329690" cy="65405"/>
                    <wp:effectExtent l="0" t="0" r="3810" b="0"/>
                    <wp:wrapNone/>
                    <wp:docPr id="16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68" name="Freeform 16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9" name="Freeform 16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A73F4D9" id="Group 7" o:spid="_x0000_s1026" style="position:absolute;margin-left:-105.95pt;margin-top:1.95pt;width:104.7pt;height:5.15pt;z-index:-25162649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">
                    <v:shape id="Freeform 168"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Oq8QA&#10;AADcAAAADwAAAGRycy9kb3ducmV2LnhtbESPzWrDMBCE74W+g9hCb42cn5rgRAmlUMihpdTxAyzW&#10;xjKxVkZSY/ftu4dCb7vM7My3++PsB3WjmPrABpaLAhRxG2zPnYHm/Pa0BZUyssUhMBn4oQTHw/3d&#10;HisbJv6iW507JSGcKjTgch4rrVPryGNahJFYtEuIHrOssdM24iThftCroii1x56lweFIr47aa/3t&#10;DeByHe25KZvpQ9eb940rVs+fjTGPD/PLDlSmOf+b/65PVvBLoZVnZAJ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Czqv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6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MWsQA&#10;AADcAAAADwAAAGRycy9kb3ducmV2LnhtbERPS2vCQBC+C/0PyxS8FN3UqtjUVWygInjxdfA4ZKdJ&#10;2uxsmt2Y+O9doeBtPr7nzJedKcWFaldYVvA6jEAQp1YXnCk4Hb8GMxDOI2ssLZOCKzlYLp56c4y1&#10;bXlPl4PPRAhhF6OC3PsqltKlORl0Q1sRB+7b1gZ9gHUmdY1tCDelHEXRVBosODTkWFGSU/p7aIyC&#10;l6LZHmXSnJNPsx+vJ6v25+1vp1T/uVt9gPDU+Yf4373RYf70He7PhA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TFr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143FB522" w14:textId="77777777" w:rsidR="00BF4753" w:rsidRPr="00E16C89" w:rsidRDefault="00BF4753" w:rsidP="00806A0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50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1E160DB2" w14:textId="77777777" w:rsidTr="00C12673">
      <w:trPr>
        <w:trHeight w:hRule="exact" w:val="240"/>
      </w:trPr>
      <w:tc>
        <w:tcPr>
          <w:tcW w:w="5258" w:type="dxa"/>
          <w:shd w:val="clear" w:color="auto" w:fill="auto"/>
        </w:tcPr>
        <w:p w14:paraId="0DA7FB7C" w14:textId="77777777" w:rsidR="00BF4753" w:rsidRDefault="00BF4753" w:rsidP="00806A05">
          <w:pPr>
            <w:pStyle w:val="Header-CompanyName"/>
          </w:pPr>
        </w:p>
      </w:tc>
      <w:tc>
        <w:tcPr>
          <w:tcW w:w="5730" w:type="dxa"/>
          <w:shd w:val="clear" w:color="auto" w:fill="auto"/>
          <w:tcMar>
            <w:top w:w="56" w:type="dxa"/>
            <w:right w:w="8" w:type="dxa"/>
          </w:tcMar>
        </w:tcPr>
        <w:p w14:paraId="006782EA"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687936" behindDoc="1" locked="1" layoutInCell="1" allowOverlap="1" wp14:anchorId="08335D8D" wp14:editId="35989396">
                    <wp:simplePos x="0" y="0"/>
                    <wp:positionH relativeFrom="rightMargin">
                      <wp:posOffset>-1345565</wp:posOffset>
                    </wp:positionH>
                    <wp:positionV relativeFrom="page">
                      <wp:posOffset>24765</wp:posOffset>
                    </wp:positionV>
                    <wp:extent cx="1329690" cy="65405"/>
                    <wp:effectExtent l="0" t="0" r="3810" b="0"/>
                    <wp:wrapNone/>
                    <wp:docPr id="17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71" name="Freeform 17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2" name="Freeform 17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9641011" id="Group 7" o:spid="_x0000_s1026" style="position:absolute;margin-left:-105.95pt;margin-top:1.95pt;width:104.7pt;height:5.15pt;z-index:-25162854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a2Ox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0KsGtjsWAABviQAADgAAAAAAAAAAAAAAAAAu&#10;AgAAZHJzL2Uyb0RvYy54bWxQSwECLQAUAAYACAAAACEAqRec098AAAAIAQAADwAAAAAAAAAAAAAA&#10;AACVGAAAZHJzL2Rvd25yZXYueG1sUEsFBgAAAAAEAAQA8wAAAKEZAAAAAA==&#10;">
                    <v:shape id="Freeform 171"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x68IA&#10;AADcAAAADwAAAGRycy9kb3ducmV2LnhtbERP3WrCMBS+F3yHcITdaVqn3eiMIoPBLhyy2gc4NGdN&#10;WXNSkmi7tzeDwe7Ox/d7dofJ9uJGPnSOFeSrDARx43THrYL68rZ8BhEissbeMSn4oQCH/Xy2w1K7&#10;kT/pVsVWpBAOJSowMQ6llKExZDGs3ECcuC/nLcYEfSu1xzGF216us6yQFjtODQYHejXUfFdXqwDz&#10;R68vdVGPH7LanDYmW2/PtVIPi+n4AiLSFP/Ff+53neY/5fD7TLp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4fHrwgAAANwAAAAPAAAAAAAAAAAAAAAAAJgCAABkcnMvZG93&#10;bnJldi54bWxQSwUGAAAAAAQABAD1AAAAhw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72"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I9sUA&#10;AADcAAAADwAAAGRycy9kb3ducmV2LnhtbERPS2vCQBC+F/wPywi9lLpR+5DoKjZgEbw02oPHITsm&#10;0exszG5M+u/dQqG3+fies1j1phI3alxpWcF4FIEgzqwuOVfwfdg8z0A4j6yxskwKfsjBajl4WGCs&#10;bccp3fY+FyGEXYwKCu/rWEqXFWTQjWxNHLiTbQz6AJtc6ga7EG4qOYmiN2mw5NBQYE1JQdll3xoF&#10;T2W7O8ikPSYfJn35fF135+n1S6nHYb+eg/DU+3/xn3urw/z3Cfw+Ey6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Uj2xQAAANwAAAAPAAAAAAAAAAAAAAAAAJgCAABkcnMv&#10;ZG93bnJldi54bWxQSwUGAAAAAAQABAD1AAAAigM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4F183277" w14:textId="77777777" w:rsidR="00BF4753" w:rsidRDefault="00BF4753" w:rsidP="00806A05">
    <w:pPr>
      <w:pStyle w:val="Headersmall"/>
    </w:pPr>
  </w:p>
  <w:tbl>
    <w:tblPr>
      <w:tblStyle w:val="TableGrid"/>
      <w:tblW w:w="848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88"/>
    </w:tblGrid>
    <w:tr w:rsidR="00BF4753" w14:paraId="4B4B945A" w14:textId="77777777" w:rsidTr="00C12673">
      <w:trPr>
        <w:trHeight w:hRule="exact" w:val="1744"/>
      </w:trPr>
      <w:tc>
        <w:tcPr>
          <w:tcW w:w="8488" w:type="dxa"/>
          <w:shd w:val="clear" w:color="auto" w:fill="auto"/>
          <w:tcMar>
            <w:right w:w="0" w:type="dxa"/>
          </w:tcMar>
          <w:vAlign w:val="bottom"/>
        </w:tcPr>
        <w:p w14:paraId="6E54EE6C" w14:textId="77777777" w:rsidR="00BF4753" w:rsidRDefault="00BF4753" w:rsidP="00C12673">
          <w:pPr>
            <w:pStyle w:val="TOCHeadingwide"/>
          </w:pPr>
          <w:r>
            <w:t>Contents</w:t>
          </w:r>
        </w:p>
      </w:tc>
    </w:tr>
  </w:tbl>
  <w:p w14:paraId="2D8728EC" w14:textId="77777777" w:rsidR="00BF4753" w:rsidRPr="00E16C89" w:rsidRDefault="00BF4753" w:rsidP="00806A0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50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BF4753" w14:paraId="0D8F9E66" w14:textId="77777777" w:rsidTr="00C12673">
      <w:trPr>
        <w:trHeight w:hRule="exact" w:val="240"/>
      </w:trPr>
      <w:tc>
        <w:tcPr>
          <w:tcW w:w="5258" w:type="dxa"/>
          <w:shd w:val="clear" w:color="auto" w:fill="auto"/>
        </w:tcPr>
        <w:p w14:paraId="0185F274" w14:textId="77777777" w:rsidR="00BF4753" w:rsidRDefault="00BF4753" w:rsidP="00806A05">
          <w:pPr>
            <w:pStyle w:val="Header-CompanyName"/>
          </w:pPr>
        </w:p>
      </w:tc>
      <w:tc>
        <w:tcPr>
          <w:tcW w:w="5730" w:type="dxa"/>
          <w:shd w:val="clear" w:color="auto" w:fill="auto"/>
          <w:tcMar>
            <w:top w:w="56" w:type="dxa"/>
            <w:right w:w="8" w:type="dxa"/>
          </w:tcMar>
        </w:tcPr>
        <w:p w14:paraId="0AB2EF36" w14:textId="77777777" w:rsidR="00BF4753" w:rsidRDefault="00BF4753" w:rsidP="00806A05">
          <w:pPr>
            <w:pStyle w:val="Header-CompanyName"/>
          </w:pPr>
          <w:r w:rsidRPr="002C3B4B">
            <w:rPr>
              <w:noProof/>
              <w:color w:val="BEB6AF"/>
              <w:lang w:eastAsia="en-AU"/>
            </w:rPr>
            <mc:AlternateContent>
              <mc:Choice Requires="wpg">
                <w:drawing>
                  <wp:anchor distT="0" distB="0" distL="114300" distR="114300" simplePos="0" relativeHeight="251688960" behindDoc="1" locked="1" layoutInCell="1" allowOverlap="1" wp14:anchorId="39629F29" wp14:editId="1780AE2E">
                    <wp:simplePos x="0" y="0"/>
                    <wp:positionH relativeFrom="rightMargin">
                      <wp:posOffset>-1345565</wp:posOffset>
                    </wp:positionH>
                    <wp:positionV relativeFrom="page">
                      <wp:posOffset>24765</wp:posOffset>
                    </wp:positionV>
                    <wp:extent cx="1329690" cy="65405"/>
                    <wp:effectExtent l="0" t="0" r="3810" b="0"/>
                    <wp:wrapNone/>
                    <wp:docPr id="17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74" name="Freeform 17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5" name="Freeform 17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0F5DD74" id="Group 7" o:spid="_x0000_s1026" style="position:absolute;margin-left:-105.95pt;margin-top:1.95pt;width:104.7pt;height:5.15pt;z-index:-25162752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3LPh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">
                    <v:shape id="Freeform 17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Sc8EA&#10;AADcAAAADwAAAGRycy9kb3ducmV2LnhtbERP3WrCMBS+F3yHcITdaaqrTqpRZDDYxYas9gEOzbEp&#10;NiclibZ7+2Uw2N35+H7P/jjaTjzIh9axguUiA0FcO91yo6C6vM23IEJE1tg5JgXfFOB4mE72WGg3&#10;8Bc9ytiIFMKhQAUmxr6QMtSGLIaF64kTd3XeYkzQN1J7HFK47eQqyzbSYsupwWBPr4bqW3m3CnD5&#10;7PWl2lTDpyzzj9xkq/W5UuppNp52ICKN8V/8537Xaf5LDr/PpAvk4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UnP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7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QgsQA&#10;AADcAAAADwAAAGRycy9kb3ducmV2LnhtbERPS2vCQBC+C/0PyxR6Ed1ofZTUVTTQUvDi69DjkJ0m&#10;abOzMbsx8d+7BcHbfHzPWaw6U4oL1a6wrGA0jEAQp1YXnCk4HT8GbyCcR9ZYWiYFV3KwWj71Fhhr&#10;2/KeLgefiRDCLkYFufdVLKVLczLohrYiDtyPrQ36AOtM6hrbEG5KOY6imTRYcGjIsaIkp/Tv0BgF&#10;/aLZHmXSfCcbs598Ttft7+t5p9TLc7d+B+Gp8w/x3f2lw/z5FP6fCR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w0IL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59BC5B60" w14:textId="77777777" w:rsidR="00BF4753" w:rsidRDefault="00BF4753" w:rsidP="00806A05">
    <w:pPr>
      <w:pStyle w:val="Headersmall"/>
    </w:pPr>
  </w:p>
  <w:tbl>
    <w:tblPr>
      <w:tblStyle w:val="TableGrid"/>
      <w:tblW w:w="848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88"/>
    </w:tblGrid>
    <w:tr w:rsidR="00BF4753" w14:paraId="67AFD122" w14:textId="77777777" w:rsidTr="00C12673">
      <w:trPr>
        <w:trHeight w:hRule="exact" w:val="1744"/>
      </w:trPr>
      <w:tc>
        <w:tcPr>
          <w:tcW w:w="8488" w:type="dxa"/>
          <w:shd w:val="clear" w:color="auto" w:fill="auto"/>
          <w:tcMar>
            <w:right w:w="0" w:type="dxa"/>
          </w:tcMar>
          <w:vAlign w:val="bottom"/>
        </w:tcPr>
        <w:p w14:paraId="2A0A496E" w14:textId="77777777" w:rsidR="00BF4753" w:rsidRDefault="00BF4753" w:rsidP="00C12673">
          <w:pPr>
            <w:pStyle w:val="TOCHeadingwide"/>
          </w:pPr>
          <w:r>
            <w:t>Contents</w:t>
          </w:r>
        </w:p>
      </w:tc>
    </w:tr>
  </w:tbl>
  <w:p w14:paraId="5EF6ECD3" w14:textId="77777777" w:rsidR="00BF4753" w:rsidRPr="00E16C89" w:rsidRDefault="00BF4753" w:rsidP="00806A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3448D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E0FAA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CDA4E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99232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4FCCE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1CF08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804B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73A15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1659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6CAD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01497"/>
    <w:multiLevelType w:val="multilevel"/>
    <w:tmpl w:val="55DAED7E"/>
    <w:numStyleLink w:val="aaTableListBullets"/>
  </w:abstractNum>
  <w:abstractNum w:abstractNumId="11" w15:restartNumberingAfterBreak="0">
    <w:nsid w:val="06D55B15"/>
    <w:multiLevelType w:val="multilevel"/>
    <w:tmpl w:val="C1127ADE"/>
    <w:styleLink w:val="aaHeadingnonumberList"/>
    <w:lvl w:ilvl="0">
      <w:start w:val="1"/>
      <w:numFmt w:val="none"/>
      <w:pStyle w:val="Exec-SubHeadBanner"/>
      <w:suff w:val="nothing"/>
      <w:lvlText w:val="%1"/>
      <w:lvlJc w:val="left"/>
      <w:pPr>
        <w:ind w:left="0" w:firstLine="0"/>
      </w:pPr>
      <w:rPr>
        <w:rFonts w:hint="default"/>
      </w:rPr>
    </w:lvl>
    <w:lvl w:ilvl="1">
      <w:start w:val="1"/>
      <w:numFmt w:val="none"/>
      <w:pStyle w:val="Heading2nonumber"/>
      <w:suff w:val="nothing"/>
      <w:lvlText w:val="%2"/>
      <w:lvlJc w:val="left"/>
      <w:pPr>
        <w:ind w:left="0" w:firstLine="0"/>
      </w:pPr>
      <w:rPr>
        <w:rFonts w:hint="default"/>
      </w:rPr>
    </w:lvl>
    <w:lvl w:ilvl="2">
      <w:start w:val="1"/>
      <w:numFmt w:val="none"/>
      <w:pStyle w:val="Heading3nonumber"/>
      <w:suff w:val="nothing"/>
      <w:lvlText w:val="%3"/>
      <w:lvlJc w:val="left"/>
      <w:pPr>
        <w:ind w:left="0" w:firstLine="0"/>
      </w:pPr>
      <w:rPr>
        <w:rFonts w:hint="default"/>
      </w:rPr>
    </w:lvl>
    <w:lvl w:ilvl="3">
      <w:start w:val="1"/>
      <w:numFmt w:val="none"/>
      <w:pStyle w:val="Heading4nonumber"/>
      <w:suff w:val="nothing"/>
      <w:lvlText w:val=""/>
      <w:lvlJc w:val="left"/>
      <w:pPr>
        <w:ind w:left="0" w:firstLine="0"/>
      </w:pPr>
      <w:rPr>
        <w:rFonts w:hint="default"/>
      </w:rPr>
    </w:lvl>
    <w:lvl w:ilvl="4">
      <w:start w:val="1"/>
      <w:numFmt w:val="none"/>
      <w:pStyle w:val="Heading5nonumber"/>
      <w:suff w:val="nothing"/>
      <w:lvlText w:val=""/>
      <w:lvlJc w:val="left"/>
      <w:pPr>
        <w:ind w:left="0" w:firstLine="0"/>
      </w:pPr>
      <w:rPr>
        <w:rFonts w:hint="default"/>
      </w:rPr>
    </w:lvl>
    <w:lvl w:ilvl="5">
      <w:start w:val="1"/>
      <w:numFmt w:val="none"/>
      <w:pStyle w:val="Heading6nonumber"/>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2" w15:restartNumberingAfterBreak="0">
    <w:nsid w:val="07877F50"/>
    <w:multiLevelType w:val="multilevel"/>
    <w:tmpl w:val="C958DAD4"/>
    <w:styleLink w:val="aaAppendixNumbering"/>
    <w:lvl w:ilvl="0">
      <w:start w:val="1"/>
      <w:numFmt w:val="upperLetter"/>
      <w:pStyle w:val="Heading7"/>
      <w:lvlText w:val="%1."/>
      <w:lvlJc w:val="right"/>
      <w:pPr>
        <w:tabs>
          <w:tab w:val="num" w:pos="248"/>
        </w:tabs>
        <w:ind w:left="248" w:hanging="384"/>
      </w:pPr>
      <w:rPr>
        <w:rFonts w:hint="default"/>
      </w:rPr>
    </w:lvl>
    <w:lvl w:ilvl="1">
      <w:start w:val="1"/>
      <w:numFmt w:val="decimal"/>
      <w:pStyle w:val="Heading8"/>
      <w:lvlText w:val="%1.%2"/>
      <w:lvlJc w:val="right"/>
      <w:pPr>
        <w:tabs>
          <w:tab w:val="num" w:pos="0"/>
        </w:tabs>
        <w:ind w:left="0" w:hanging="136"/>
      </w:pPr>
      <w:rPr>
        <w:rFonts w:hint="default"/>
      </w:rPr>
    </w:lvl>
    <w:lvl w:ilvl="2">
      <w:start w:val="1"/>
      <w:numFmt w:val="decimal"/>
      <w:pStyle w:val="Heading9"/>
      <w:lvlText w:val="%1.%2.%3"/>
      <w:lvlJc w:val="left"/>
      <w:pPr>
        <w:tabs>
          <w:tab w:val="num" w:pos="320"/>
        </w:tabs>
        <w:ind w:left="320" w:hanging="3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3" w15:restartNumberingAfterBreak="0">
    <w:nsid w:val="07A74992"/>
    <w:multiLevelType w:val="multilevel"/>
    <w:tmpl w:val="6660D848"/>
    <w:numStyleLink w:val="aaReportListBullets"/>
  </w:abstractNum>
  <w:abstractNum w:abstractNumId="14" w15:restartNumberingAfterBreak="0">
    <w:nsid w:val="07FA2EFB"/>
    <w:multiLevelType w:val="multilevel"/>
    <w:tmpl w:val="D4E4AEA8"/>
    <w:numStyleLink w:val="aaReportHeadings"/>
  </w:abstractNum>
  <w:abstractNum w:abstractNumId="15" w15:restartNumberingAfterBreak="0">
    <w:nsid w:val="08CE7DC7"/>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96C205A"/>
    <w:multiLevelType w:val="multilevel"/>
    <w:tmpl w:val="D4E2604E"/>
    <w:lvl w:ilvl="0">
      <w:start w:val="1"/>
      <w:numFmt w:val="decimal"/>
      <w:lvlText w:val="%1."/>
      <w:lvlJc w:val="left"/>
      <w:pPr>
        <w:tabs>
          <w:tab w:val="num" w:pos="926"/>
        </w:tabs>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0FBC535B"/>
    <w:multiLevelType w:val="multilevel"/>
    <w:tmpl w:val="CC5C7C98"/>
    <w:styleLink w:val="ACILAllenDashedList"/>
    <w:lvl w:ilvl="0">
      <w:start w:val="1"/>
      <w:numFmt w:val="bullet"/>
      <w:lvlText w:val=""/>
      <w:lvlJc w:val="left"/>
      <w:pPr>
        <w:ind w:left="1702" w:hanging="284"/>
      </w:pPr>
      <w:rPr>
        <w:rFonts w:ascii="Symbol" w:hAnsi="Symbol" w:hint="default"/>
      </w:rPr>
    </w:lvl>
    <w:lvl w:ilvl="1">
      <w:start w:val="1"/>
      <w:numFmt w:val="bullet"/>
      <w:lvlText w:val=""/>
      <w:lvlJc w:val="left"/>
      <w:pPr>
        <w:ind w:left="426" w:hanging="284"/>
      </w:pPr>
      <w:rPr>
        <w:rFonts w:ascii="Symbol" w:hAnsi="Symbol" w:hint="default"/>
      </w:rPr>
    </w:lvl>
    <w:lvl w:ilvl="2">
      <w:start w:val="1"/>
      <w:numFmt w:val="bullet"/>
      <w:lvlText w:val=""/>
      <w:lvlJc w:val="left"/>
      <w:pPr>
        <w:ind w:left="1418" w:hanging="284"/>
      </w:pPr>
      <w:rPr>
        <w:rFonts w:ascii="Symbol" w:hAnsi="Symbol" w:hint="default"/>
      </w:rPr>
    </w:lvl>
    <w:lvl w:ilvl="3">
      <w:start w:val="1"/>
      <w:numFmt w:val="none"/>
      <w:suff w:val="nothing"/>
      <w:lvlText w:val=""/>
      <w:lvlJc w:val="left"/>
      <w:pPr>
        <w:ind w:left="4320" w:hanging="360"/>
      </w:pPr>
      <w:rPr>
        <w:rFonts w:hint="default"/>
      </w:rPr>
    </w:lvl>
    <w:lvl w:ilvl="4">
      <w:start w:val="1"/>
      <w:numFmt w:val="none"/>
      <w:suff w:val="nothing"/>
      <w:lvlText w:val=""/>
      <w:lvlJc w:val="left"/>
      <w:pPr>
        <w:ind w:left="5040" w:hanging="360"/>
      </w:pPr>
      <w:rPr>
        <w:rFonts w:hint="default"/>
      </w:rPr>
    </w:lvl>
    <w:lvl w:ilvl="5">
      <w:start w:val="1"/>
      <w:numFmt w:val="none"/>
      <w:suff w:val="nothing"/>
      <w:lvlText w:val=""/>
      <w:lvlJc w:val="left"/>
      <w:pPr>
        <w:ind w:left="576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7200" w:hanging="360"/>
      </w:pPr>
      <w:rPr>
        <w:rFonts w:hint="default"/>
      </w:rPr>
    </w:lvl>
    <w:lvl w:ilvl="8">
      <w:start w:val="1"/>
      <w:numFmt w:val="none"/>
      <w:suff w:val="nothing"/>
      <w:lvlText w:val=""/>
      <w:lvlJc w:val="left"/>
      <w:pPr>
        <w:ind w:left="7920" w:hanging="360"/>
      </w:pPr>
      <w:rPr>
        <w:rFonts w:hint="default"/>
      </w:rPr>
    </w:lvl>
  </w:abstractNum>
  <w:abstractNum w:abstractNumId="18" w15:restartNumberingAfterBreak="0">
    <w:nsid w:val="1046107E"/>
    <w:multiLevelType w:val="multilevel"/>
    <w:tmpl w:val="65D86914"/>
    <w:numStyleLink w:val="BoxList"/>
  </w:abstractNum>
  <w:abstractNum w:abstractNumId="19" w15:restartNumberingAfterBreak="0">
    <w:nsid w:val="16CC3DFF"/>
    <w:multiLevelType w:val="multilevel"/>
    <w:tmpl w:val="AB0EE45E"/>
    <w:styleLink w:val="BoxListBullets"/>
    <w:lvl w:ilvl="0">
      <w:start w:val="1"/>
      <w:numFmt w:val="bullet"/>
      <w:pStyle w:val="BoxListBullet"/>
      <w:lvlText w:val="—"/>
      <w:lvlJc w:val="left"/>
      <w:pPr>
        <w:ind w:left="446" w:hanging="446"/>
      </w:pPr>
      <w:rPr>
        <w:rFonts w:ascii="Arial Narrow" w:hAnsi="Arial Narrow" w:hint="default"/>
      </w:rPr>
    </w:lvl>
    <w:lvl w:ilvl="1">
      <w:start w:val="1"/>
      <w:numFmt w:val="bullet"/>
      <w:pStyle w:val="BoxListBullet2"/>
      <w:lvlText w:val="–"/>
      <w:lvlJc w:val="left"/>
      <w:pPr>
        <w:ind w:left="726" w:hanging="280"/>
      </w:pPr>
      <w:rPr>
        <w:rFonts w:ascii="Arial Narrow" w:hAnsi="Arial Narrow" w:hint="default"/>
        <w:sz w:val="16"/>
      </w:rPr>
    </w:lvl>
    <w:lvl w:ilvl="2">
      <w:start w:val="1"/>
      <w:numFmt w:val="bullet"/>
      <w:pStyle w:val="BoxListBullet3"/>
      <w:lvlText w:val="–"/>
      <w:lvlJc w:val="left"/>
      <w:pPr>
        <w:ind w:left="966" w:hanging="240"/>
      </w:pPr>
      <w:rPr>
        <w:rFonts w:ascii="Arial Narrow" w:hAnsi="Arial Narrow" w:hint="default"/>
      </w:rPr>
    </w:lvl>
    <w:lvl w:ilvl="3">
      <w:start w:val="1"/>
      <w:numFmt w:val="decimal"/>
      <w:lvlText w:val="(%4)"/>
      <w:lvlJc w:val="left"/>
      <w:pPr>
        <w:ind w:left="1166" w:hanging="446"/>
      </w:pPr>
      <w:rPr>
        <w:rFonts w:hint="default"/>
      </w:rPr>
    </w:lvl>
    <w:lvl w:ilvl="4">
      <w:start w:val="1"/>
      <w:numFmt w:val="lowerLetter"/>
      <w:lvlText w:val="(%5)"/>
      <w:lvlJc w:val="left"/>
      <w:pPr>
        <w:ind w:left="1406" w:hanging="446"/>
      </w:pPr>
      <w:rPr>
        <w:rFonts w:hint="default"/>
      </w:rPr>
    </w:lvl>
    <w:lvl w:ilvl="5">
      <w:start w:val="1"/>
      <w:numFmt w:val="lowerRoman"/>
      <w:lvlText w:val="(%6)"/>
      <w:lvlJc w:val="left"/>
      <w:pPr>
        <w:ind w:left="1646" w:hanging="446"/>
      </w:pPr>
      <w:rPr>
        <w:rFonts w:hint="default"/>
      </w:rPr>
    </w:lvl>
    <w:lvl w:ilvl="6">
      <w:start w:val="1"/>
      <w:numFmt w:val="decimal"/>
      <w:lvlText w:val="%7."/>
      <w:lvlJc w:val="left"/>
      <w:pPr>
        <w:ind w:left="1886" w:hanging="446"/>
      </w:pPr>
      <w:rPr>
        <w:rFonts w:hint="default"/>
      </w:rPr>
    </w:lvl>
    <w:lvl w:ilvl="7">
      <w:start w:val="1"/>
      <w:numFmt w:val="lowerLetter"/>
      <w:lvlText w:val="%8."/>
      <w:lvlJc w:val="left"/>
      <w:pPr>
        <w:ind w:left="2126" w:hanging="446"/>
      </w:pPr>
      <w:rPr>
        <w:rFonts w:hint="default"/>
      </w:rPr>
    </w:lvl>
    <w:lvl w:ilvl="8">
      <w:start w:val="1"/>
      <w:numFmt w:val="lowerRoman"/>
      <w:lvlText w:val="%9."/>
      <w:lvlJc w:val="left"/>
      <w:pPr>
        <w:ind w:left="2366" w:hanging="446"/>
      </w:pPr>
      <w:rPr>
        <w:rFonts w:hint="default"/>
      </w:rPr>
    </w:lvl>
  </w:abstractNum>
  <w:abstractNum w:abstractNumId="20" w15:restartNumberingAfterBreak="0">
    <w:nsid w:val="1877449B"/>
    <w:multiLevelType w:val="multilevel"/>
    <w:tmpl w:val="145205FC"/>
    <w:styleLink w:val="aaReportListDash"/>
    <w:lvl w:ilvl="0">
      <w:start w:val="1"/>
      <w:numFmt w:val="bullet"/>
      <w:pStyle w:val="ListDash"/>
      <w:lvlText w:val="—"/>
      <w:lvlJc w:val="left"/>
      <w:pPr>
        <w:ind w:left="0" w:hanging="448"/>
      </w:pPr>
      <w:rPr>
        <w:rFonts w:ascii="Arial Narrow" w:hAnsi="Arial Narrow" w:hint="default"/>
      </w:rPr>
    </w:lvl>
    <w:lvl w:ilvl="1">
      <w:start w:val="1"/>
      <w:numFmt w:val="bullet"/>
      <w:pStyle w:val="ListDash2"/>
      <w:lvlText w:val="–"/>
      <w:lvlJc w:val="left"/>
      <w:pPr>
        <w:ind w:left="238" w:hanging="238"/>
      </w:pPr>
      <w:rPr>
        <w:rFonts w:ascii="Arial Narrow" w:hAnsi="Arial Narrow" w:hint="default"/>
      </w:rPr>
    </w:lvl>
    <w:lvl w:ilvl="2">
      <w:start w:val="1"/>
      <w:numFmt w:val="bullet"/>
      <w:pStyle w:val="ListDash3"/>
      <w:lvlText w:val="−"/>
      <w:lvlJc w:val="left"/>
      <w:pPr>
        <w:ind w:left="482" w:hanging="244"/>
      </w:pPr>
      <w:rPr>
        <w:rFonts w:ascii="Arial Narrow" w:hAnsi="Arial Narrow" w:hint="default"/>
        <w:position w:val="-2"/>
      </w:rPr>
    </w:lvl>
    <w:lvl w:ilvl="3">
      <w:start w:val="1"/>
      <w:numFmt w:val="bullet"/>
      <w:lvlText w:val="−"/>
      <w:lvlJc w:val="left"/>
      <w:pPr>
        <w:ind w:left="0" w:hanging="448"/>
      </w:pPr>
      <w:rPr>
        <w:rFonts w:ascii="Calibri" w:hAnsi="Calibri" w:hint="default"/>
      </w:rPr>
    </w:lvl>
    <w:lvl w:ilvl="4">
      <w:start w:val="1"/>
      <w:numFmt w:val="bullet"/>
      <w:lvlText w:val="−"/>
      <w:lvlJc w:val="left"/>
      <w:pPr>
        <w:ind w:left="0" w:hanging="448"/>
      </w:pPr>
      <w:rPr>
        <w:rFonts w:ascii="Calibri" w:hAnsi="Calibri" w:hint="default"/>
      </w:rPr>
    </w:lvl>
    <w:lvl w:ilvl="5">
      <w:start w:val="1"/>
      <w:numFmt w:val="bullet"/>
      <w:lvlText w:val="−"/>
      <w:lvlJc w:val="left"/>
      <w:pPr>
        <w:ind w:left="0" w:hanging="448"/>
      </w:pPr>
      <w:rPr>
        <w:rFonts w:ascii="Calibri" w:hAnsi="Calibri" w:hint="default"/>
      </w:rPr>
    </w:lvl>
    <w:lvl w:ilvl="6">
      <w:start w:val="1"/>
      <w:numFmt w:val="bullet"/>
      <w:lvlText w:val="−"/>
      <w:lvlJc w:val="left"/>
      <w:pPr>
        <w:ind w:left="0" w:hanging="448"/>
      </w:pPr>
      <w:rPr>
        <w:rFonts w:ascii="Calibri" w:hAnsi="Calibri" w:hint="default"/>
      </w:rPr>
    </w:lvl>
    <w:lvl w:ilvl="7">
      <w:start w:val="1"/>
      <w:numFmt w:val="bullet"/>
      <w:lvlText w:val="−"/>
      <w:lvlJc w:val="left"/>
      <w:pPr>
        <w:ind w:left="0" w:hanging="448"/>
      </w:pPr>
      <w:rPr>
        <w:rFonts w:ascii="Calibri" w:hAnsi="Calibri" w:hint="default"/>
      </w:rPr>
    </w:lvl>
    <w:lvl w:ilvl="8">
      <w:start w:val="1"/>
      <w:numFmt w:val="bullet"/>
      <w:lvlText w:val="−"/>
      <w:lvlJc w:val="left"/>
      <w:pPr>
        <w:ind w:left="0" w:hanging="448"/>
      </w:pPr>
      <w:rPr>
        <w:rFonts w:ascii="Calibri" w:hAnsi="Calibri" w:hint="default"/>
      </w:rPr>
    </w:lvl>
  </w:abstractNum>
  <w:abstractNum w:abstractNumId="21" w15:restartNumberingAfterBreak="0">
    <w:nsid w:val="1BB100B0"/>
    <w:multiLevelType w:val="multilevel"/>
    <w:tmpl w:val="75081F48"/>
    <w:styleLink w:val="aaSideNotesBullets"/>
    <w:lvl w:ilvl="0">
      <w:start w:val="1"/>
      <w:numFmt w:val="bullet"/>
      <w:pStyle w:val="SideNoteDash"/>
      <w:lvlText w:val="–"/>
      <w:lvlJc w:val="left"/>
      <w:pPr>
        <w:tabs>
          <w:tab w:val="num" w:pos="60"/>
        </w:tabs>
        <w:ind w:left="220" w:hanging="220"/>
      </w:pPr>
      <w:rPr>
        <w:rFonts w:ascii="Arial Narrow" w:hAnsi="Arial Narrow" w:hint="default"/>
      </w:rPr>
    </w:lvl>
    <w:lvl w:ilvl="1">
      <w:start w:val="1"/>
      <w:numFmt w:val="bullet"/>
      <w:pStyle w:val="SideNoteBullet"/>
      <w:lvlText w:val="•"/>
      <w:lvlJc w:val="left"/>
      <w:pPr>
        <w:ind w:left="220" w:hanging="220"/>
      </w:pPr>
      <w:rPr>
        <w:rFonts w:ascii="Arial Narrow" w:hAnsi="Arial Narrow"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F5A7EF8"/>
    <w:multiLevelType w:val="hybridMultilevel"/>
    <w:tmpl w:val="AA4C97A0"/>
    <w:lvl w:ilvl="0" w:tplc="82800CE2">
      <w:start w:val="1"/>
      <w:numFmt w:val="bullet"/>
      <w:pStyle w:val="TableQuoteBullet"/>
      <w:lvlText w:val="–"/>
      <w:lvlJc w:val="left"/>
      <w:pPr>
        <w:ind w:left="460" w:hanging="360"/>
      </w:pPr>
      <w:rPr>
        <w:rFonts w:ascii="Arial Narrow" w:hAnsi="Arial Narro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010423"/>
    <w:multiLevelType w:val="multilevel"/>
    <w:tmpl w:val="29E0E8DA"/>
    <w:styleLink w:val="aaTableListNumbers"/>
    <w:lvl w:ilvl="0">
      <w:start w:val="1"/>
      <w:numFmt w:val="decimal"/>
      <w:pStyle w:val="Tablelistnumber"/>
      <w:lvlText w:val="%1."/>
      <w:lvlJc w:val="left"/>
      <w:pPr>
        <w:ind w:left="340" w:hanging="340"/>
      </w:pPr>
      <w:rPr>
        <w:rFonts w:hint="default"/>
      </w:rPr>
    </w:lvl>
    <w:lvl w:ilvl="1">
      <w:start w:val="1"/>
      <w:numFmt w:val="lowerLetter"/>
      <w:pStyle w:val="Tablelistnumber2"/>
      <w:lvlText w:val="%2)"/>
      <w:lvlJc w:val="left"/>
      <w:pPr>
        <w:ind w:left="680" w:hanging="340"/>
      </w:pPr>
      <w:rPr>
        <w:rFonts w:hint="default"/>
      </w:rPr>
    </w:lvl>
    <w:lvl w:ilvl="2">
      <w:start w:val="1"/>
      <w:numFmt w:val="lowerRoman"/>
      <w:pStyle w:val="Tablelistnumber3"/>
      <w:lvlText w:val="%3)"/>
      <w:lvlJc w:val="left"/>
      <w:pPr>
        <w:ind w:left="907" w:hanging="227"/>
      </w:pPr>
      <w:rPr>
        <w:rFonts w:hint="default"/>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4" w15:restartNumberingAfterBreak="0">
    <w:nsid w:val="24103F2B"/>
    <w:multiLevelType w:val="multilevel"/>
    <w:tmpl w:val="6660D848"/>
    <w:styleLink w:val="aaReportListBullets"/>
    <w:lvl w:ilvl="0">
      <w:start w:val="1"/>
      <w:numFmt w:val="bullet"/>
      <w:pStyle w:val="ListBullet"/>
      <w:lvlText w:val="—"/>
      <w:lvlJc w:val="left"/>
      <w:pPr>
        <w:ind w:left="0" w:hanging="446"/>
      </w:pPr>
      <w:rPr>
        <w:rFonts w:ascii="Arial Narrow" w:hAnsi="Arial Narrow" w:hint="default"/>
        <w:sz w:val="20"/>
      </w:rPr>
    </w:lvl>
    <w:lvl w:ilvl="1">
      <w:start w:val="1"/>
      <w:numFmt w:val="bullet"/>
      <w:pStyle w:val="ListBullet2"/>
      <w:lvlText w:val="―"/>
      <w:lvlJc w:val="left"/>
      <w:pPr>
        <w:ind w:left="240" w:hanging="240"/>
      </w:pPr>
      <w:rPr>
        <w:rFonts w:ascii="Arial Narrow" w:hAnsi="Arial Narrow" w:hint="default"/>
        <w:sz w:val="16"/>
      </w:rPr>
    </w:lvl>
    <w:lvl w:ilvl="2">
      <w:start w:val="1"/>
      <w:numFmt w:val="bullet"/>
      <w:pStyle w:val="ListBullet3"/>
      <w:lvlText w:val="−"/>
      <w:lvlJc w:val="left"/>
      <w:pPr>
        <w:ind w:left="480" w:hanging="240"/>
      </w:pPr>
      <w:rPr>
        <w:rFonts w:ascii="Arial Narrow" w:hAnsi="Arial Narrow" w:hint="default"/>
        <w:position w:val="-2"/>
      </w:rPr>
    </w:lvl>
    <w:lvl w:ilvl="3">
      <w:start w:val="1"/>
      <w:numFmt w:val="bullet"/>
      <w:lvlText w:val="–"/>
      <w:lvlJc w:val="left"/>
      <w:pPr>
        <w:ind w:left="480" w:hanging="240"/>
      </w:pPr>
      <w:rPr>
        <w:rFonts w:ascii="HelveticaNeueLT Std Lt Cn" w:hAnsi="HelveticaNeueLT Std Lt Cn" w:hint="default"/>
      </w:rPr>
    </w:lvl>
    <w:lvl w:ilvl="4">
      <w:start w:val="1"/>
      <w:numFmt w:val="lowerLetter"/>
      <w:lvlText w:val="(%5)"/>
      <w:lvlJc w:val="left"/>
      <w:pPr>
        <w:ind w:left="960" w:hanging="446"/>
      </w:pPr>
      <w:rPr>
        <w:rFonts w:hint="default"/>
      </w:rPr>
    </w:lvl>
    <w:lvl w:ilvl="5">
      <w:start w:val="1"/>
      <w:numFmt w:val="lowerRoman"/>
      <w:lvlText w:val="(%6)"/>
      <w:lvlJc w:val="left"/>
      <w:pPr>
        <w:ind w:left="1200" w:hanging="446"/>
      </w:pPr>
      <w:rPr>
        <w:rFonts w:hint="default"/>
      </w:rPr>
    </w:lvl>
    <w:lvl w:ilvl="6">
      <w:start w:val="1"/>
      <w:numFmt w:val="decimal"/>
      <w:lvlText w:val="%7."/>
      <w:lvlJc w:val="left"/>
      <w:pPr>
        <w:ind w:left="1440" w:hanging="446"/>
      </w:pPr>
      <w:rPr>
        <w:rFonts w:hint="default"/>
      </w:rPr>
    </w:lvl>
    <w:lvl w:ilvl="7">
      <w:start w:val="1"/>
      <w:numFmt w:val="lowerLetter"/>
      <w:lvlText w:val="%8."/>
      <w:lvlJc w:val="left"/>
      <w:pPr>
        <w:ind w:left="1680" w:hanging="446"/>
      </w:pPr>
      <w:rPr>
        <w:rFonts w:hint="default"/>
      </w:rPr>
    </w:lvl>
    <w:lvl w:ilvl="8">
      <w:start w:val="1"/>
      <w:numFmt w:val="lowerRoman"/>
      <w:lvlText w:val="%9."/>
      <w:lvlJc w:val="left"/>
      <w:pPr>
        <w:ind w:left="1920" w:hanging="446"/>
      </w:pPr>
      <w:rPr>
        <w:rFonts w:hint="default"/>
      </w:rPr>
    </w:lvl>
  </w:abstractNum>
  <w:abstractNum w:abstractNumId="25" w15:restartNumberingAfterBreak="0">
    <w:nsid w:val="24602A3A"/>
    <w:multiLevelType w:val="multilevel"/>
    <w:tmpl w:val="55DAED7E"/>
    <w:styleLink w:val="aaTableListBullets"/>
    <w:lvl w:ilvl="0">
      <w:start w:val="1"/>
      <w:numFmt w:val="bullet"/>
      <w:pStyle w:val="Tablelistbullet"/>
      <w:lvlText w:val="–"/>
      <w:lvlJc w:val="left"/>
      <w:pPr>
        <w:ind w:left="280" w:hanging="280"/>
      </w:pPr>
      <w:rPr>
        <w:rFonts w:ascii="Arial Narrow" w:hAnsi="Arial Narrow" w:hint="default"/>
      </w:rPr>
    </w:lvl>
    <w:lvl w:ilvl="1">
      <w:start w:val="1"/>
      <w:numFmt w:val="bullet"/>
      <w:pStyle w:val="Tablelistbullet2"/>
      <w:lvlText w:val="–"/>
      <w:lvlJc w:val="left"/>
      <w:pPr>
        <w:ind w:left="520" w:hanging="240"/>
      </w:pPr>
      <w:rPr>
        <w:rFonts w:ascii="Arial Narrow" w:hAnsi="Arial Narrow" w:hint="default"/>
        <w:color w:val="000100"/>
      </w:rPr>
    </w:lvl>
    <w:lvl w:ilvl="2">
      <w:start w:val="1"/>
      <w:numFmt w:val="bullet"/>
      <w:pStyle w:val="Tablelistbullet3"/>
      <w:lvlText w:val="–"/>
      <w:lvlJc w:val="left"/>
      <w:pPr>
        <w:ind w:left="760" w:hanging="240"/>
      </w:pPr>
      <w:rPr>
        <w:rFonts w:ascii="Arial Narrow" w:hAnsi="Arial Narrow" w:hint="default"/>
      </w:rPr>
    </w:lvl>
    <w:lvl w:ilvl="3">
      <w:start w:val="1"/>
      <w:numFmt w:val="decimal"/>
      <w:lvlText w:val="(%4)"/>
      <w:lvlJc w:val="left"/>
      <w:pPr>
        <w:ind w:left="960" w:hanging="240"/>
      </w:pPr>
      <w:rPr>
        <w:rFonts w:ascii="Arial Narrow" w:hAnsi="Arial Narrow"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6" w15:restartNumberingAfterBreak="0">
    <w:nsid w:val="297D6AEC"/>
    <w:multiLevelType w:val="multilevel"/>
    <w:tmpl w:val="5E28A05C"/>
    <w:lvl w:ilvl="0">
      <w:start w:val="1"/>
      <w:numFmt w:val="upperLetter"/>
      <w:pStyle w:val="App-Heading1"/>
      <w:suff w:val="nothing"/>
      <w:lvlText w:val="%1"/>
      <w:lvlJc w:val="left"/>
      <w:pPr>
        <w:ind w:left="1080" w:hanging="1080"/>
      </w:pPr>
      <w:rPr>
        <w:rFonts w:hint="default"/>
      </w:rPr>
    </w:lvl>
    <w:lvl w:ilvl="1">
      <w:start w:val="1"/>
      <w:numFmt w:val="decimal"/>
      <w:pStyle w:val="App-Heading2"/>
      <w:lvlText w:val="%1.%2"/>
      <w:lvlJc w:val="right"/>
      <w:pPr>
        <w:ind w:left="1361" w:hanging="119"/>
      </w:pPr>
      <w:rPr>
        <w:rFonts w:hint="default"/>
      </w:rPr>
    </w:lvl>
    <w:lvl w:ilvl="2">
      <w:start w:val="1"/>
      <w:numFmt w:val="decimal"/>
      <w:lvlText w:val="%1.%2.%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7" w15:restartNumberingAfterBreak="0">
    <w:nsid w:val="2AD9720E"/>
    <w:multiLevelType w:val="multilevel"/>
    <w:tmpl w:val="30BE6EB8"/>
    <w:styleLink w:val="aaTOCList"/>
    <w:lvl w:ilvl="0">
      <w:start w:val="1"/>
      <w:numFmt w:val="none"/>
      <w:pStyle w:val="TOC1"/>
      <w:lvlText w:val="%1"/>
      <w:lvlJc w:val="left"/>
      <w:pPr>
        <w:ind w:left="336" w:hanging="336"/>
      </w:pPr>
      <w:rPr>
        <w:rFonts w:ascii="Bodoni MT" w:hAnsi="Bodoni MT" w:hint="default"/>
        <w:sz w:val="20"/>
      </w:rPr>
    </w:lvl>
    <w:lvl w:ilvl="1">
      <w:start w:val="1"/>
      <w:numFmt w:val="none"/>
      <w:pStyle w:val="TOC2"/>
      <w:lvlText w:val="%2"/>
      <w:lvlJc w:val="left"/>
      <w:pPr>
        <w:ind w:left="336" w:hanging="336"/>
      </w:pPr>
      <w:rPr>
        <w:rFonts w:hint="default"/>
      </w:rPr>
    </w:lvl>
    <w:lvl w:ilvl="2">
      <w:start w:val="1"/>
      <w:numFmt w:val="none"/>
      <w:pStyle w:val="TOC3"/>
      <w:lvlText w:val="%3"/>
      <w:lvlJc w:val="left"/>
      <w:pPr>
        <w:tabs>
          <w:tab w:val="num" w:pos="336"/>
        </w:tabs>
        <w:ind w:left="336" w:hanging="336"/>
      </w:pPr>
      <w:rPr>
        <w:rFonts w:hint="default"/>
      </w:rPr>
    </w:lvl>
    <w:lvl w:ilvl="3">
      <w:start w:val="1"/>
      <w:numFmt w:val="none"/>
      <w:pStyle w:val="TOC4"/>
      <w:lvlText w:val=""/>
      <w:lvlJc w:val="left"/>
      <w:pPr>
        <w:tabs>
          <w:tab w:val="num" w:pos="454"/>
        </w:tabs>
        <w:ind w:left="454" w:hanging="454"/>
      </w:pPr>
      <w:rPr>
        <w:rFonts w:hint="default"/>
      </w:rPr>
    </w:lvl>
    <w:lvl w:ilvl="4">
      <w:start w:val="1"/>
      <w:numFmt w:val="lowerLetter"/>
      <w:lvlText w:val="(%5)"/>
      <w:lvlJc w:val="left"/>
      <w:pPr>
        <w:ind w:left="336" w:hanging="336"/>
      </w:pPr>
      <w:rPr>
        <w:rFonts w:hint="default"/>
      </w:rPr>
    </w:lvl>
    <w:lvl w:ilvl="5">
      <w:start w:val="1"/>
      <w:numFmt w:val="none"/>
      <w:pStyle w:val="TOC6"/>
      <w:lvlText w:val=""/>
      <w:lvlJc w:val="left"/>
      <w:pPr>
        <w:tabs>
          <w:tab w:val="num" w:pos="336"/>
        </w:tabs>
        <w:ind w:left="336" w:hanging="336"/>
      </w:pPr>
      <w:rPr>
        <w:rFonts w:hint="default"/>
      </w:rPr>
    </w:lvl>
    <w:lvl w:ilvl="6">
      <w:start w:val="1"/>
      <w:numFmt w:val="none"/>
      <w:pStyle w:val="TOC7"/>
      <w:lvlText w:val="%7"/>
      <w:lvlJc w:val="left"/>
      <w:pPr>
        <w:tabs>
          <w:tab w:val="num" w:pos="335"/>
        </w:tabs>
        <w:ind w:left="335" w:hanging="335"/>
      </w:pPr>
      <w:rPr>
        <w:rFonts w:hint="default"/>
        <w:color w:val="FFFEFF"/>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28" w15:restartNumberingAfterBreak="0">
    <w:nsid w:val="31AB2891"/>
    <w:multiLevelType w:val="multilevel"/>
    <w:tmpl w:val="B78E7766"/>
    <w:styleLink w:val="TOCList"/>
    <w:lvl w:ilvl="0">
      <w:start w:val="1"/>
      <w:numFmt w:val="none"/>
      <w:lvlText w:val="%1"/>
      <w:lvlJc w:val="left"/>
      <w:pPr>
        <w:ind w:left="336" w:hanging="336"/>
      </w:pPr>
      <w:rPr>
        <w:rFonts w:ascii="HelveticaNeueLT Std Lt Cn" w:hAnsi="HelveticaNeueLT Std Lt Cn" w:hint="default"/>
        <w:sz w:val="20"/>
      </w:rPr>
    </w:lvl>
    <w:lvl w:ilvl="1">
      <w:start w:val="1"/>
      <w:numFmt w:val="none"/>
      <w:lvlText w:val="%2"/>
      <w:lvlJc w:val="left"/>
      <w:pPr>
        <w:ind w:left="336" w:hanging="336"/>
      </w:pPr>
      <w:rPr>
        <w:rFonts w:hint="default"/>
      </w:rPr>
    </w:lvl>
    <w:lvl w:ilvl="2">
      <w:start w:val="1"/>
      <w:numFmt w:val="none"/>
      <w:lvlText w:val="%3"/>
      <w:lvlJc w:val="left"/>
      <w:pPr>
        <w:tabs>
          <w:tab w:val="num" w:pos="336"/>
        </w:tabs>
        <w:ind w:left="336" w:hanging="336"/>
      </w:pPr>
      <w:rPr>
        <w:rFonts w:hint="default"/>
      </w:rPr>
    </w:lvl>
    <w:lvl w:ilvl="3">
      <w:start w:val="1"/>
      <w:numFmt w:val="decimal"/>
      <w:lvlText w:val="(%4)"/>
      <w:lvlJc w:val="left"/>
      <w:pPr>
        <w:ind w:left="336" w:hanging="336"/>
      </w:pPr>
      <w:rPr>
        <w:rFonts w:hint="default"/>
      </w:rPr>
    </w:lvl>
    <w:lvl w:ilvl="4">
      <w:start w:val="1"/>
      <w:numFmt w:val="lowerLetter"/>
      <w:lvlText w:val="(%5)"/>
      <w:lvlJc w:val="left"/>
      <w:pPr>
        <w:ind w:left="336" w:hanging="336"/>
      </w:pPr>
      <w:rPr>
        <w:rFonts w:hint="default"/>
      </w:rPr>
    </w:lvl>
    <w:lvl w:ilvl="5">
      <w:start w:val="1"/>
      <w:numFmt w:val="lowerRoman"/>
      <w:lvlText w:val="(%6)"/>
      <w:lvlJc w:val="left"/>
      <w:pPr>
        <w:ind w:left="336" w:hanging="336"/>
      </w:pPr>
      <w:rPr>
        <w:rFonts w:hint="default"/>
      </w:rPr>
    </w:lvl>
    <w:lvl w:ilvl="6">
      <w:start w:val="1"/>
      <w:numFmt w:val="decimal"/>
      <w:lvlText w:val="%7."/>
      <w:lvlJc w:val="left"/>
      <w:pPr>
        <w:ind w:left="336" w:hanging="336"/>
      </w:pPr>
      <w:rPr>
        <w:rFonts w:hint="default"/>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29" w15:restartNumberingAfterBreak="0">
    <w:nsid w:val="3333768D"/>
    <w:multiLevelType w:val="multilevel"/>
    <w:tmpl w:val="65D86914"/>
    <w:styleLink w:val="BoxList"/>
    <w:lvl w:ilvl="0">
      <w:start w:val="1"/>
      <w:numFmt w:val="decimal"/>
      <w:pStyle w:val="BoxListNumber"/>
      <w:lvlText w:val="%1."/>
      <w:lvlJc w:val="left"/>
      <w:pPr>
        <w:ind w:left="446" w:hanging="446"/>
      </w:pPr>
      <w:rPr>
        <w:rFonts w:ascii="Arial Narrow" w:hAnsi="Arial Narrow" w:hint="default"/>
        <w:sz w:val="20"/>
      </w:rPr>
    </w:lvl>
    <w:lvl w:ilvl="1">
      <w:start w:val="1"/>
      <w:numFmt w:val="lowerLetter"/>
      <w:pStyle w:val="BoxListNumber2"/>
      <w:lvlText w:val="%2)"/>
      <w:lvlJc w:val="left"/>
      <w:pPr>
        <w:ind w:left="800" w:hanging="354"/>
      </w:pPr>
      <w:rPr>
        <w:rFonts w:ascii="Arial Narrow" w:hAnsi="Arial Narrow" w:hint="default"/>
      </w:rPr>
    </w:lvl>
    <w:lvl w:ilvl="2">
      <w:start w:val="1"/>
      <w:numFmt w:val="lowerRoman"/>
      <w:pStyle w:val="BoxListNumber3"/>
      <w:lvlText w:val="%3)"/>
      <w:lvlJc w:val="left"/>
      <w:pPr>
        <w:ind w:left="1160" w:hanging="360"/>
      </w:pPr>
      <w:rPr>
        <w:rFonts w:ascii="Arial Narrow" w:hAnsi="Arial Narro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36232C7D"/>
    <w:multiLevelType w:val="multilevel"/>
    <w:tmpl w:val="AB0EE45E"/>
    <w:numStyleLink w:val="BoxListBullets"/>
  </w:abstractNum>
  <w:abstractNum w:abstractNumId="31" w15:restartNumberingAfterBreak="0">
    <w:nsid w:val="389B44FE"/>
    <w:multiLevelType w:val="multilevel"/>
    <w:tmpl w:val="2A9ADEF8"/>
    <w:numStyleLink w:val="aaReportListNumber"/>
  </w:abstractNum>
  <w:abstractNum w:abstractNumId="32" w15:restartNumberingAfterBreak="0">
    <w:nsid w:val="3B3E682E"/>
    <w:multiLevelType w:val="multilevel"/>
    <w:tmpl w:val="D4E4AEA8"/>
    <w:styleLink w:val="aaReportHeadings"/>
    <w:lvl w:ilvl="0">
      <w:start w:val="1"/>
      <w:numFmt w:val="decimal"/>
      <w:pStyle w:val="Heading1"/>
      <w:lvlText w:val="%1"/>
      <w:lvlJc w:val="right"/>
      <w:pPr>
        <w:tabs>
          <w:tab w:val="num" w:pos="248"/>
        </w:tabs>
        <w:ind w:left="248" w:hanging="384"/>
      </w:pPr>
      <w:rPr>
        <w:rFonts w:hint="default"/>
      </w:rPr>
    </w:lvl>
    <w:lvl w:ilvl="1">
      <w:start w:val="1"/>
      <w:numFmt w:val="decimal"/>
      <w:pStyle w:val="Heading2"/>
      <w:lvlText w:val="%1.%2"/>
      <w:lvlJc w:val="right"/>
      <w:pPr>
        <w:ind w:left="0" w:hanging="136"/>
      </w:pPr>
      <w:rPr>
        <w:rFonts w:hint="default"/>
      </w:rPr>
    </w:lvl>
    <w:lvl w:ilvl="2">
      <w:start w:val="1"/>
      <w:numFmt w:val="decimal"/>
      <w:pStyle w:val="Heading3"/>
      <w:lvlText w:val="%1.%2.%3"/>
      <w:lvlJc w:val="left"/>
      <w:pPr>
        <w:ind w:left="320" w:hanging="32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33" w15:restartNumberingAfterBreak="0">
    <w:nsid w:val="45767BA0"/>
    <w:multiLevelType w:val="multilevel"/>
    <w:tmpl w:val="75081F48"/>
    <w:numStyleLink w:val="aaSideNotesBullets"/>
  </w:abstractNum>
  <w:abstractNum w:abstractNumId="34" w15:restartNumberingAfterBreak="0">
    <w:nsid w:val="47375183"/>
    <w:multiLevelType w:val="multilevel"/>
    <w:tmpl w:val="C958DAD4"/>
    <w:numStyleLink w:val="aaAppendixNumbering"/>
  </w:abstractNum>
  <w:abstractNum w:abstractNumId="35" w15:restartNumberingAfterBreak="0">
    <w:nsid w:val="4AC65555"/>
    <w:multiLevelType w:val="multilevel"/>
    <w:tmpl w:val="1D9EB67E"/>
    <w:lvl w:ilvl="0">
      <w:start w:val="1"/>
      <w:numFmt w:val="bullet"/>
      <w:lvlText w:val="—"/>
      <w:lvlJc w:val="left"/>
      <w:pPr>
        <w:ind w:left="0" w:hanging="446"/>
      </w:pPr>
      <w:rPr>
        <w:rFonts w:ascii="HelveticaNeueLT Std Lt Cn" w:hAnsi="HelveticaNeueLT Std Lt Cn" w:hint="default"/>
        <w:sz w:val="20"/>
      </w:rPr>
    </w:lvl>
    <w:lvl w:ilvl="1">
      <w:start w:val="1"/>
      <w:numFmt w:val="bullet"/>
      <w:lvlText w:val="–"/>
      <w:lvlJc w:val="left"/>
      <w:pPr>
        <w:ind w:left="240" w:hanging="240"/>
      </w:pPr>
      <w:rPr>
        <w:rFonts w:ascii="HelveticaNeueLT Std Lt Cn" w:hAnsi="HelveticaNeueLT Std Lt Cn" w:hint="default"/>
        <w:sz w:val="16"/>
      </w:rPr>
    </w:lvl>
    <w:lvl w:ilvl="2">
      <w:start w:val="1"/>
      <w:numFmt w:val="bullet"/>
      <w:lvlText w:val="–"/>
      <w:lvlJc w:val="left"/>
      <w:pPr>
        <w:ind w:left="480" w:hanging="240"/>
      </w:pPr>
      <w:rPr>
        <w:rFonts w:ascii="HelveticaNeueLT Std Lt Cn" w:hAnsi="HelveticaNeueLT Std Lt Cn" w:hint="default"/>
      </w:rPr>
    </w:lvl>
    <w:lvl w:ilvl="3">
      <w:start w:val="1"/>
      <w:numFmt w:val="bullet"/>
      <w:lvlText w:val="–"/>
      <w:lvlJc w:val="left"/>
      <w:pPr>
        <w:ind w:left="480" w:hanging="240"/>
      </w:pPr>
      <w:rPr>
        <w:rFonts w:ascii="HelveticaNeueLT Std Lt Cn" w:hAnsi="HelveticaNeueLT Std Lt Cn" w:hint="default"/>
      </w:rPr>
    </w:lvl>
    <w:lvl w:ilvl="4">
      <w:start w:val="1"/>
      <w:numFmt w:val="lowerLetter"/>
      <w:lvlText w:val="(%5)"/>
      <w:lvlJc w:val="left"/>
      <w:pPr>
        <w:ind w:left="960" w:hanging="446"/>
      </w:pPr>
      <w:rPr>
        <w:rFonts w:hint="default"/>
      </w:rPr>
    </w:lvl>
    <w:lvl w:ilvl="5">
      <w:start w:val="1"/>
      <w:numFmt w:val="lowerRoman"/>
      <w:lvlText w:val="(%6)"/>
      <w:lvlJc w:val="left"/>
      <w:pPr>
        <w:ind w:left="1200" w:hanging="446"/>
      </w:pPr>
      <w:rPr>
        <w:rFonts w:hint="default"/>
      </w:rPr>
    </w:lvl>
    <w:lvl w:ilvl="6">
      <w:start w:val="1"/>
      <w:numFmt w:val="decimal"/>
      <w:lvlText w:val="%7."/>
      <w:lvlJc w:val="left"/>
      <w:pPr>
        <w:ind w:left="1440" w:hanging="446"/>
      </w:pPr>
      <w:rPr>
        <w:rFonts w:hint="default"/>
      </w:rPr>
    </w:lvl>
    <w:lvl w:ilvl="7">
      <w:start w:val="1"/>
      <w:numFmt w:val="lowerLetter"/>
      <w:lvlText w:val="%8."/>
      <w:lvlJc w:val="left"/>
      <w:pPr>
        <w:ind w:left="1680" w:hanging="446"/>
      </w:pPr>
      <w:rPr>
        <w:rFonts w:hint="default"/>
      </w:rPr>
    </w:lvl>
    <w:lvl w:ilvl="8">
      <w:start w:val="1"/>
      <w:numFmt w:val="lowerRoman"/>
      <w:lvlText w:val="%9."/>
      <w:lvlJc w:val="left"/>
      <w:pPr>
        <w:ind w:left="1920" w:hanging="446"/>
      </w:pPr>
      <w:rPr>
        <w:rFonts w:hint="default"/>
      </w:rPr>
    </w:lvl>
  </w:abstractNum>
  <w:abstractNum w:abstractNumId="36" w15:restartNumberingAfterBreak="0">
    <w:nsid w:val="4CF7721F"/>
    <w:multiLevelType w:val="multilevel"/>
    <w:tmpl w:val="0E7610C4"/>
    <w:styleLink w:val="1ai"/>
    <w:lvl w:ilvl="0">
      <w:start w:val="1"/>
      <w:numFmt w:val="decimal"/>
      <w:lvlText w:val="%1."/>
      <w:lvlJc w:val="left"/>
      <w:pPr>
        <w:tabs>
          <w:tab w:val="num" w:pos="446"/>
        </w:tabs>
        <w:ind w:left="800" w:hanging="354"/>
      </w:pPr>
      <w:rPr>
        <w:rFonts w:hint="default"/>
      </w:rPr>
    </w:lvl>
    <w:lvl w:ilvl="1">
      <w:start w:val="1"/>
      <w:numFmt w:val="lowerLetter"/>
      <w:lvlText w:val="%2)"/>
      <w:lvlJc w:val="left"/>
      <w:pPr>
        <w:tabs>
          <w:tab w:val="num" w:pos="806"/>
        </w:tabs>
        <w:ind w:left="1160" w:hanging="360"/>
      </w:pPr>
      <w:rPr>
        <w:rFonts w:hint="default"/>
      </w:rPr>
    </w:lvl>
    <w:lvl w:ilvl="2">
      <w:start w:val="1"/>
      <w:numFmt w:val="lowerRoman"/>
      <w:lvlText w:val="%3)"/>
      <w:lvlJc w:val="left"/>
      <w:pPr>
        <w:tabs>
          <w:tab w:val="num" w:pos="1160"/>
        </w:tabs>
        <w:ind w:left="1520" w:hanging="360"/>
      </w:pPr>
      <w:rPr>
        <w:rFonts w:hint="default"/>
      </w:rPr>
    </w:lvl>
    <w:lvl w:ilvl="3">
      <w:start w:val="1"/>
      <w:numFmt w:val="decimal"/>
      <w:lvlText w:val="(%4)"/>
      <w:lvlJc w:val="left"/>
      <w:pPr>
        <w:tabs>
          <w:tab w:val="num" w:pos="446"/>
        </w:tabs>
        <w:ind w:left="360" w:firstLine="86"/>
      </w:pPr>
      <w:rPr>
        <w:rFonts w:hint="default"/>
      </w:rPr>
    </w:lvl>
    <w:lvl w:ilvl="4">
      <w:start w:val="1"/>
      <w:numFmt w:val="lowerLetter"/>
      <w:lvlText w:val="(%5)"/>
      <w:lvlJc w:val="left"/>
      <w:pPr>
        <w:tabs>
          <w:tab w:val="num" w:pos="446"/>
        </w:tabs>
        <w:ind w:left="360" w:firstLine="86"/>
      </w:pPr>
      <w:rPr>
        <w:rFonts w:hint="default"/>
      </w:rPr>
    </w:lvl>
    <w:lvl w:ilvl="5">
      <w:start w:val="1"/>
      <w:numFmt w:val="lowerRoman"/>
      <w:lvlText w:val="(%6)"/>
      <w:lvlJc w:val="left"/>
      <w:pPr>
        <w:tabs>
          <w:tab w:val="num" w:pos="446"/>
        </w:tabs>
        <w:ind w:left="360" w:firstLine="86"/>
      </w:pPr>
      <w:rPr>
        <w:rFonts w:hint="default"/>
      </w:rPr>
    </w:lvl>
    <w:lvl w:ilvl="6">
      <w:start w:val="1"/>
      <w:numFmt w:val="decimal"/>
      <w:lvlText w:val="%7."/>
      <w:lvlJc w:val="left"/>
      <w:pPr>
        <w:tabs>
          <w:tab w:val="num" w:pos="446"/>
        </w:tabs>
        <w:ind w:left="360" w:firstLine="86"/>
      </w:pPr>
      <w:rPr>
        <w:rFonts w:hint="default"/>
      </w:rPr>
    </w:lvl>
    <w:lvl w:ilvl="7">
      <w:start w:val="1"/>
      <w:numFmt w:val="lowerLetter"/>
      <w:lvlText w:val="%8."/>
      <w:lvlJc w:val="left"/>
      <w:pPr>
        <w:tabs>
          <w:tab w:val="num" w:pos="446"/>
        </w:tabs>
        <w:ind w:left="360" w:firstLine="86"/>
      </w:pPr>
      <w:rPr>
        <w:rFonts w:hint="default"/>
      </w:rPr>
    </w:lvl>
    <w:lvl w:ilvl="8">
      <w:start w:val="1"/>
      <w:numFmt w:val="lowerRoman"/>
      <w:lvlText w:val="%9."/>
      <w:lvlJc w:val="left"/>
      <w:pPr>
        <w:tabs>
          <w:tab w:val="num" w:pos="446"/>
        </w:tabs>
        <w:ind w:left="360" w:firstLine="86"/>
      </w:pPr>
      <w:rPr>
        <w:rFonts w:hint="default"/>
      </w:rPr>
    </w:lvl>
  </w:abstractNum>
  <w:abstractNum w:abstractNumId="37" w15:restartNumberingAfterBreak="0">
    <w:nsid w:val="4F1F3052"/>
    <w:multiLevelType w:val="multilevel"/>
    <w:tmpl w:val="2A9ADEF8"/>
    <w:numStyleLink w:val="aaReportListNumber"/>
  </w:abstractNum>
  <w:abstractNum w:abstractNumId="38" w15:restartNumberingAfterBreak="0">
    <w:nsid w:val="52902A84"/>
    <w:multiLevelType w:val="multilevel"/>
    <w:tmpl w:val="75081F48"/>
    <w:numStyleLink w:val="aaSideNotesBullets"/>
  </w:abstractNum>
  <w:abstractNum w:abstractNumId="39" w15:restartNumberingAfterBreak="0">
    <w:nsid w:val="60B37128"/>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60DA6521"/>
    <w:multiLevelType w:val="multilevel"/>
    <w:tmpl w:val="65D86914"/>
    <w:lvl w:ilvl="0">
      <w:start w:val="1"/>
      <w:numFmt w:val="decimal"/>
      <w:lvlText w:val="%1."/>
      <w:lvlJc w:val="left"/>
      <w:pPr>
        <w:ind w:left="446" w:hanging="446"/>
      </w:pPr>
      <w:rPr>
        <w:rFonts w:hint="default"/>
        <w:sz w:val="20"/>
      </w:rPr>
    </w:lvl>
    <w:lvl w:ilvl="1">
      <w:start w:val="1"/>
      <w:numFmt w:val="lowerLetter"/>
      <w:lvlText w:val="%2)"/>
      <w:lvlJc w:val="left"/>
      <w:pPr>
        <w:ind w:left="800" w:hanging="354"/>
      </w:pPr>
      <w:rPr>
        <w:rFonts w:hint="default"/>
      </w:rPr>
    </w:lvl>
    <w:lvl w:ilvl="2">
      <w:start w:val="1"/>
      <w:numFmt w:val="lowerRoman"/>
      <w:lvlText w:val="%3)"/>
      <w:lvlJc w:val="left"/>
      <w:pPr>
        <w:ind w:left="1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642F1928"/>
    <w:multiLevelType w:val="hybridMultilevel"/>
    <w:tmpl w:val="E7FA14D4"/>
    <w:lvl w:ilvl="0" w:tplc="222EBD40">
      <w:start w:val="1"/>
      <w:numFmt w:val="bullet"/>
      <w:pStyle w:val="QuoteListBullet"/>
      <w:lvlText w:val="–"/>
      <w:lvlJc w:val="left"/>
      <w:pPr>
        <w:ind w:left="360" w:hanging="360"/>
      </w:pPr>
      <w:rPr>
        <w:rFonts w:ascii="Arial Narrow" w:hAnsi="Arial Narrow" w:hint="default"/>
        <w:sz w:val="18"/>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42" w15:restartNumberingAfterBreak="0">
    <w:nsid w:val="70BF0F11"/>
    <w:multiLevelType w:val="hybridMultilevel"/>
    <w:tmpl w:val="417A5B3C"/>
    <w:lvl w:ilvl="0" w:tplc="DC2C011C">
      <w:start w:val="1"/>
      <w:numFmt w:val="bullet"/>
      <w:pStyle w:val="BoxQuoteListBullet"/>
      <w:lvlText w:val="–"/>
      <w:lvlJc w:val="left"/>
      <w:pPr>
        <w:ind w:left="1168" w:hanging="360"/>
      </w:pPr>
      <w:rPr>
        <w:rFonts w:ascii="HelveticaNeueLT Std Lt Cn" w:hAnsi="HelveticaNeueLT Std Lt Cn" w:hint="default"/>
        <w:sz w:val="18"/>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43" w15:restartNumberingAfterBreak="0">
    <w:nsid w:val="729D46C6"/>
    <w:multiLevelType w:val="multilevel"/>
    <w:tmpl w:val="6660D848"/>
    <w:numStyleLink w:val="aaReportListBullets"/>
  </w:abstractNum>
  <w:abstractNum w:abstractNumId="44" w15:restartNumberingAfterBreak="0">
    <w:nsid w:val="730424CB"/>
    <w:multiLevelType w:val="multilevel"/>
    <w:tmpl w:val="145205FC"/>
    <w:numStyleLink w:val="aaReportListDash"/>
  </w:abstractNum>
  <w:abstractNum w:abstractNumId="45" w15:restartNumberingAfterBreak="0">
    <w:nsid w:val="7C343541"/>
    <w:multiLevelType w:val="multilevel"/>
    <w:tmpl w:val="30BE6EB8"/>
    <w:numStyleLink w:val="aaTOCList"/>
  </w:abstractNum>
  <w:abstractNum w:abstractNumId="46" w15:restartNumberingAfterBreak="0">
    <w:nsid w:val="7D0906AF"/>
    <w:multiLevelType w:val="multilevel"/>
    <w:tmpl w:val="C1127ADE"/>
    <w:numStyleLink w:val="aaHeadingnonumberList"/>
  </w:abstractNum>
  <w:abstractNum w:abstractNumId="47" w15:restartNumberingAfterBreak="0">
    <w:nsid w:val="7F291278"/>
    <w:multiLevelType w:val="multilevel"/>
    <w:tmpl w:val="2A9ADEF8"/>
    <w:styleLink w:val="aaReportListNumber"/>
    <w:lvl w:ilvl="0">
      <w:start w:val="1"/>
      <w:numFmt w:val="decimal"/>
      <w:pStyle w:val="ListNumber"/>
      <w:lvlText w:val="%1."/>
      <w:lvlJc w:val="center"/>
      <w:pPr>
        <w:tabs>
          <w:tab w:val="num" w:pos="926"/>
        </w:tabs>
        <w:ind w:left="0" w:hanging="420"/>
      </w:pPr>
      <w:rPr>
        <w:rFonts w:hint="default"/>
      </w:rPr>
    </w:lvl>
    <w:lvl w:ilvl="1">
      <w:start w:val="1"/>
      <w:numFmt w:val="lowerLetter"/>
      <w:pStyle w:val="ListNumber2"/>
      <w:lvlText w:val="%2)"/>
      <w:lvlJc w:val="left"/>
      <w:pPr>
        <w:ind w:left="340" w:hanging="340"/>
      </w:pPr>
      <w:rPr>
        <w:rFonts w:hint="default"/>
      </w:rPr>
    </w:lvl>
    <w:lvl w:ilvl="2">
      <w:start w:val="1"/>
      <w:numFmt w:val="lowerRoman"/>
      <w:pStyle w:val="ListNumber3"/>
      <w:lvlText w:val="%3)"/>
      <w:lvlJc w:val="left"/>
      <w:pPr>
        <w:ind w:left="680" w:hanging="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7"/>
  </w:num>
  <w:num w:numId="2">
    <w:abstractNumId w:val="15"/>
  </w:num>
  <w:num w:numId="3">
    <w:abstractNumId w:val="36"/>
  </w:num>
  <w:num w:numId="4">
    <w:abstractNumId w:val="5"/>
  </w:num>
  <w:num w:numId="5">
    <w:abstractNumId w:val="4"/>
  </w:num>
  <w:num w:numId="6">
    <w:abstractNumId w:val="1"/>
  </w:num>
  <w:num w:numId="7">
    <w:abstractNumId w:val="0"/>
  </w:num>
  <w:num w:numId="8">
    <w:abstractNumId w:val="26"/>
    <w:lvlOverride w:ilvl="0">
      <w:lvl w:ilvl="0">
        <w:start w:val="1"/>
        <w:numFmt w:val="upperLetter"/>
        <w:pStyle w:val="App-Heading1"/>
        <w:suff w:val="nothing"/>
        <w:lvlText w:val="%1"/>
        <w:lvlJc w:val="left"/>
        <w:pPr>
          <w:ind w:left="1080" w:hanging="1080"/>
        </w:pPr>
        <w:rPr>
          <w:rFonts w:hint="default"/>
        </w:rPr>
      </w:lvl>
    </w:lvlOverride>
  </w:num>
  <w:num w:numId="9">
    <w:abstractNumId w:val="25"/>
  </w:num>
  <w:num w:numId="10">
    <w:abstractNumId w:val="19"/>
  </w:num>
  <w:num w:numId="11">
    <w:abstractNumId w:val="24"/>
  </w:num>
  <w:num w:numId="12">
    <w:abstractNumId w:val="47"/>
  </w:num>
  <w:num w:numId="13">
    <w:abstractNumId w:val="37"/>
  </w:num>
  <w:num w:numId="14">
    <w:abstractNumId w:val="21"/>
  </w:num>
  <w:num w:numId="15">
    <w:abstractNumId w:val="32"/>
  </w:num>
  <w:num w:numId="16">
    <w:abstractNumId w:val="28"/>
  </w:num>
  <w:num w:numId="17">
    <w:abstractNumId w:val="12"/>
  </w:num>
  <w:num w:numId="18">
    <w:abstractNumId w:val="11"/>
  </w:num>
  <w:num w:numId="19">
    <w:abstractNumId w:val="46"/>
  </w:num>
  <w:num w:numId="20">
    <w:abstractNumId w:val="14"/>
  </w:num>
  <w:num w:numId="21">
    <w:abstractNumId w:val="34"/>
  </w:num>
  <w:num w:numId="22">
    <w:abstractNumId w:val="30"/>
  </w:num>
  <w:num w:numId="23">
    <w:abstractNumId w:val="42"/>
  </w:num>
  <w:num w:numId="24">
    <w:abstractNumId w:val="22"/>
  </w:num>
  <w:num w:numId="25">
    <w:abstractNumId w:val="41"/>
  </w:num>
  <w:num w:numId="26">
    <w:abstractNumId w:val="17"/>
  </w:num>
  <w:num w:numId="27">
    <w:abstractNumId w:val="20"/>
  </w:num>
  <w:num w:numId="28">
    <w:abstractNumId w:val="13"/>
  </w:num>
  <w:num w:numId="29">
    <w:abstractNumId w:val="45"/>
  </w:num>
  <w:num w:numId="30">
    <w:abstractNumId w:val="31"/>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num>
  <w:num w:numId="33">
    <w:abstractNumId w:val="16"/>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43"/>
  </w:num>
  <w:num w:numId="41">
    <w:abstractNumId w:val="44"/>
  </w:num>
  <w:num w:numId="42">
    <w:abstractNumId w:val="33"/>
  </w:num>
  <w:num w:numId="43">
    <w:abstractNumId w:val="23"/>
  </w:num>
  <w:num w:numId="44">
    <w:abstractNumId w:val="29"/>
  </w:num>
  <w:num w:numId="45">
    <w:abstractNumId w:val="38"/>
  </w:num>
  <w:num w:numId="46">
    <w:abstractNumId w:val="18"/>
  </w:num>
  <w:num w:numId="47">
    <w:abstractNumId w:val="35"/>
  </w:num>
  <w:num w:numId="48">
    <w:abstractNumId w:val="40"/>
  </w:num>
  <w:num w:numId="49">
    <w:abstractNumId w:val="9"/>
  </w:num>
  <w:num w:numId="50">
    <w:abstractNumId w:val="7"/>
  </w:num>
  <w:num w:numId="51">
    <w:abstractNumId w:val="6"/>
  </w:num>
  <w:num w:numId="52">
    <w:abstractNumId w:val="8"/>
  </w:num>
  <w:num w:numId="53">
    <w:abstractNumId w:val="3"/>
  </w:num>
  <w:num w:numId="54">
    <w:abstractNumId w:val="2"/>
  </w:num>
  <w:num w:numId="55">
    <w:abstractNumId w:val="3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linkStyles/>
  <w:stylePaneSortMethod w:val="00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747"/>
    <w:rsid w:val="0000016D"/>
    <w:rsid w:val="000003FA"/>
    <w:rsid w:val="00000915"/>
    <w:rsid w:val="000026D1"/>
    <w:rsid w:val="00002BC3"/>
    <w:rsid w:val="00003692"/>
    <w:rsid w:val="0000370F"/>
    <w:rsid w:val="000038BF"/>
    <w:rsid w:val="00003A77"/>
    <w:rsid w:val="000041D1"/>
    <w:rsid w:val="00004A0B"/>
    <w:rsid w:val="00004DB3"/>
    <w:rsid w:val="00004F71"/>
    <w:rsid w:val="00007785"/>
    <w:rsid w:val="000077F3"/>
    <w:rsid w:val="0001032B"/>
    <w:rsid w:val="00010A9F"/>
    <w:rsid w:val="00010E69"/>
    <w:rsid w:val="00010EEC"/>
    <w:rsid w:val="0001124F"/>
    <w:rsid w:val="000117A7"/>
    <w:rsid w:val="000128F2"/>
    <w:rsid w:val="0001312C"/>
    <w:rsid w:val="000137BF"/>
    <w:rsid w:val="0001405C"/>
    <w:rsid w:val="0001425B"/>
    <w:rsid w:val="00014A77"/>
    <w:rsid w:val="00014F53"/>
    <w:rsid w:val="000153A4"/>
    <w:rsid w:val="00015522"/>
    <w:rsid w:val="0001570A"/>
    <w:rsid w:val="00015BA6"/>
    <w:rsid w:val="000160DC"/>
    <w:rsid w:val="0001633D"/>
    <w:rsid w:val="000167A3"/>
    <w:rsid w:val="00016DC1"/>
    <w:rsid w:val="000203F1"/>
    <w:rsid w:val="000205D7"/>
    <w:rsid w:val="00020825"/>
    <w:rsid w:val="000209F7"/>
    <w:rsid w:val="00020B67"/>
    <w:rsid w:val="00021B15"/>
    <w:rsid w:val="00021BBE"/>
    <w:rsid w:val="00021F56"/>
    <w:rsid w:val="000234F1"/>
    <w:rsid w:val="00023554"/>
    <w:rsid w:val="0002372F"/>
    <w:rsid w:val="000238FF"/>
    <w:rsid w:val="0002476B"/>
    <w:rsid w:val="000249D2"/>
    <w:rsid w:val="00024CC3"/>
    <w:rsid w:val="0002583C"/>
    <w:rsid w:val="00027663"/>
    <w:rsid w:val="000300EE"/>
    <w:rsid w:val="00030160"/>
    <w:rsid w:val="00030424"/>
    <w:rsid w:val="00030613"/>
    <w:rsid w:val="00030FB5"/>
    <w:rsid w:val="00031E82"/>
    <w:rsid w:val="000341A3"/>
    <w:rsid w:val="00034232"/>
    <w:rsid w:val="00034348"/>
    <w:rsid w:val="00034BD3"/>
    <w:rsid w:val="00035481"/>
    <w:rsid w:val="0003561E"/>
    <w:rsid w:val="00035F91"/>
    <w:rsid w:val="00036289"/>
    <w:rsid w:val="000363C7"/>
    <w:rsid w:val="00036497"/>
    <w:rsid w:val="00036941"/>
    <w:rsid w:val="00036FD8"/>
    <w:rsid w:val="00037862"/>
    <w:rsid w:val="000378A3"/>
    <w:rsid w:val="00037EED"/>
    <w:rsid w:val="00037F29"/>
    <w:rsid w:val="00037F2C"/>
    <w:rsid w:val="00040A42"/>
    <w:rsid w:val="000412F5"/>
    <w:rsid w:val="00041B52"/>
    <w:rsid w:val="00041C29"/>
    <w:rsid w:val="00041F2D"/>
    <w:rsid w:val="0004200D"/>
    <w:rsid w:val="00042392"/>
    <w:rsid w:val="00042403"/>
    <w:rsid w:val="00042763"/>
    <w:rsid w:val="00042A25"/>
    <w:rsid w:val="00042C7F"/>
    <w:rsid w:val="0004538B"/>
    <w:rsid w:val="00046770"/>
    <w:rsid w:val="00046AEF"/>
    <w:rsid w:val="00046DDD"/>
    <w:rsid w:val="000476DC"/>
    <w:rsid w:val="00047906"/>
    <w:rsid w:val="00047BF3"/>
    <w:rsid w:val="000506A0"/>
    <w:rsid w:val="00050A08"/>
    <w:rsid w:val="00050C51"/>
    <w:rsid w:val="00051111"/>
    <w:rsid w:val="00051180"/>
    <w:rsid w:val="00051299"/>
    <w:rsid w:val="0005155A"/>
    <w:rsid w:val="00051F28"/>
    <w:rsid w:val="000525F5"/>
    <w:rsid w:val="000528C5"/>
    <w:rsid w:val="00052E6F"/>
    <w:rsid w:val="00052F93"/>
    <w:rsid w:val="00053C29"/>
    <w:rsid w:val="00053CB7"/>
    <w:rsid w:val="00054B7B"/>
    <w:rsid w:val="00054D7A"/>
    <w:rsid w:val="00054EB3"/>
    <w:rsid w:val="000550B6"/>
    <w:rsid w:val="00055D37"/>
    <w:rsid w:val="00055F5C"/>
    <w:rsid w:val="0005679E"/>
    <w:rsid w:val="00057286"/>
    <w:rsid w:val="000607AE"/>
    <w:rsid w:val="00060D51"/>
    <w:rsid w:val="00060E80"/>
    <w:rsid w:val="00061358"/>
    <w:rsid w:val="000615DC"/>
    <w:rsid w:val="000617A5"/>
    <w:rsid w:val="0006199B"/>
    <w:rsid w:val="00061B66"/>
    <w:rsid w:val="00062668"/>
    <w:rsid w:val="00062E27"/>
    <w:rsid w:val="0006304D"/>
    <w:rsid w:val="000634C6"/>
    <w:rsid w:val="000639FD"/>
    <w:rsid w:val="00063FAF"/>
    <w:rsid w:val="00064313"/>
    <w:rsid w:val="00064CD8"/>
    <w:rsid w:val="00064FC7"/>
    <w:rsid w:val="000650D7"/>
    <w:rsid w:val="00065537"/>
    <w:rsid w:val="00065BBB"/>
    <w:rsid w:val="00065E94"/>
    <w:rsid w:val="000671EF"/>
    <w:rsid w:val="00067716"/>
    <w:rsid w:val="00067752"/>
    <w:rsid w:val="000706B5"/>
    <w:rsid w:val="00070918"/>
    <w:rsid w:val="000715D7"/>
    <w:rsid w:val="000716C6"/>
    <w:rsid w:val="0007195C"/>
    <w:rsid w:val="00071BA6"/>
    <w:rsid w:val="000722F4"/>
    <w:rsid w:val="0007234B"/>
    <w:rsid w:val="00072C38"/>
    <w:rsid w:val="00073F70"/>
    <w:rsid w:val="0007431E"/>
    <w:rsid w:val="0007443F"/>
    <w:rsid w:val="00074A62"/>
    <w:rsid w:val="000757EC"/>
    <w:rsid w:val="00076481"/>
    <w:rsid w:val="000764A2"/>
    <w:rsid w:val="00076673"/>
    <w:rsid w:val="000768D9"/>
    <w:rsid w:val="00076FF6"/>
    <w:rsid w:val="00077394"/>
    <w:rsid w:val="000801BE"/>
    <w:rsid w:val="00081206"/>
    <w:rsid w:val="000819F2"/>
    <w:rsid w:val="00081C64"/>
    <w:rsid w:val="00081E27"/>
    <w:rsid w:val="0008282C"/>
    <w:rsid w:val="00082DE2"/>
    <w:rsid w:val="00083C7A"/>
    <w:rsid w:val="00084707"/>
    <w:rsid w:val="000848F9"/>
    <w:rsid w:val="00085F77"/>
    <w:rsid w:val="000862B2"/>
    <w:rsid w:val="00086CED"/>
    <w:rsid w:val="00086EDA"/>
    <w:rsid w:val="00087B63"/>
    <w:rsid w:val="000905CE"/>
    <w:rsid w:val="000907BA"/>
    <w:rsid w:val="00090E9B"/>
    <w:rsid w:val="000914B1"/>
    <w:rsid w:val="00091B65"/>
    <w:rsid w:val="0009219F"/>
    <w:rsid w:val="0009249F"/>
    <w:rsid w:val="00092BAA"/>
    <w:rsid w:val="0009315F"/>
    <w:rsid w:val="00093BE8"/>
    <w:rsid w:val="00093DAA"/>
    <w:rsid w:val="0009412F"/>
    <w:rsid w:val="00095431"/>
    <w:rsid w:val="00095A82"/>
    <w:rsid w:val="0009667A"/>
    <w:rsid w:val="00096BD6"/>
    <w:rsid w:val="00096C1F"/>
    <w:rsid w:val="00096C56"/>
    <w:rsid w:val="00096E48"/>
    <w:rsid w:val="00096E60"/>
    <w:rsid w:val="000974BB"/>
    <w:rsid w:val="00097ADC"/>
    <w:rsid w:val="000A03EA"/>
    <w:rsid w:val="000A05D0"/>
    <w:rsid w:val="000A1101"/>
    <w:rsid w:val="000A14AD"/>
    <w:rsid w:val="000A21D8"/>
    <w:rsid w:val="000A28EB"/>
    <w:rsid w:val="000A295D"/>
    <w:rsid w:val="000A3A67"/>
    <w:rsid w:val="000A3B34"/>
    <w:rsid w:val="000A4097"/>
    <w:rsid w:val="000A49A4"/>
    <w:rsid w:val="000A56D0"/>
    <w:rsid w:val="000A5A88"/>
    <w:rsid w:val="000A5EAA"/>
    <w:rsid w:val="000A66C8"/>
    <w:rsid w:val="000A6A75"/>
    <w:rsid w:val="000A6C37"/>
    <w:rsid w:val="000A6DE4"/>
    <w:rsid w:val="000A6F8C"/>
    <w:rsid w:val="000A70E3"/>
    <w:rsid w:val="000A72F3"/>
    <w:rsid w:val="000A73C1"/>
    <w:rsid w:val="000A7AA9"/>
    <w:rsid w:val="000A7E08"/>
    <w:rsid w:val="000B0809"/>
    <w:rsid w:val="000B0818"/>
    <w:rsid w:val="000B0D62"/>
    <w:rsid w:val="000B120B"/>
    <w:rsid w:val="000B123C"/>
    <w:rsid w:val="000B1D09"/>
    <w:rsid w:val="000B203D"/>
    <w:rsid w:val="000B2A7F"/>
    <w:rsid w:val="000B3031"/>
    <w:rsid w:val="000B32AA"/>
    <w:rsid w:val="000B3352"/>
    <w:rsid w:val="000B3A3C"/>
    <w:rsid w:val="000B3A93"/>
    <w:rsid w:val="000B3BDF"/>
    <w:rsid w:val="000B419A"/>
    <w:rsid w:val="000B41B9"/>
    <w:rsid w:val="000B479B"/>
    <w:rsid w:val="000B4E2A"/>
    <w:rsid w:val="000B581E"/>
    <w:rsid w:val="000B5F5C"/>
    <w:rsid w:val="000B69A6"/>
    <w:rsid w:val="000B6A5A"/>
    <w:rsid w:val="000B6BCD"/>
    <w:rsid w:val="000B7498"/>
    <w:rsid w:val="000B7682"/>
    <w:rsid w:val="000B7907"/>
    <w:rsid w:val="000C0C8F"/>
    <w:rsid w:val="000C1D03"/>
    <w:rsid w:val="000C1D6D"/>
    <w:rsid w:val="000C24B3"/>
    <w:rsid w:val="000C2592"/>
    <w:rsid w:val="000C264C"/>
    <w:rsid w:val="000C2DDD"/>
    <w:rsid w:val="000C2F26"/>
    <w:rsid w:val="000C2F57"/>
    <w:rsid w:val="000C31C8"/>
    <w:rsid w:val="000C38B6"/>
    <w:rsid w:val="000C38D6"/>
    <w:rsid w:val="000C3AD9"/>
    <w:rsid w:val="000C3B96"/>
    <w:rsid w:val="000C4897"/>
    <w:rsid w:val="000C498F"/>
    <w:rsid w:val="000C5363"/>
    <w:rsid w:val="000C5605"/>
    <w:rsid w:val="000C603C"/>
    <w:rsid w:val="000C606F"/>
    <w:rsid w:val="000C675D"/>
    <w:rsid w:val="000C69F2"/>
    <w:rsid w:val="000C6A73"/>
    <w:rsid w:val="000C709A"/>
    <w:rsid w:val="000C76DA"/>
    <w:rsid w:val="000D0520"/>
    <w:rsid w:val="000D219B"/>
    <w:rsid w:val="000D268F"/>
    <w:rsid w:val="000D295B"/>
    <w:rsid w:val="000D2C75"/>
    <w:rsid w:val="000D2CC1"/>
    <w:rsid w:val="000D3482"/>
    <w:rsid w:val="000D3496"/>
    <w:rsid w:val="000D4260"/>
    <w:rsid w:val="000D47A1"/>
    <w:rsid w:val="000D5594"/>
    <w:rsid w:val="000D576C"/>
    <w:rsid w:val="000D58A1"/>
    <w:rsid w:val="000D59AB"/>
    <w:rsid w:val="000D5E30"/>
    <w:rsid w:val="000D60CB"/>
    <w:rsid w:val="000D6619"/>
    <w:rsid w:val="000D66CC"/>
    <w:rsid w:val="000D6B53"/>
    <w:rsid w:val="000D6FF8"/>
    <w:rsid w:val="000D7274"/>
    <w:rsid w:val="000D74E4"/>
    <w:rsid w:val="000D761F"/>
    <w:rsid w:val="000D7648"/>
    <w:rsid w:val="000D7E01"/>
    <w:rsid w:val="000E14F2"/>
    <w:rsid w:val="000E1B89"/>
    <w:rsid w:val="000E22A3"/>
    <w:rsid w:val="000E2B05"/>
    <w:rsid w:val="000E2CE0"/>
    <w:rsid w:val="000E2DE5"/>
    <w:rsid w:val="000E33A9"/>
    <w:rsid w:val="000E34A7"/>
    <w:rsid w:val="000E3668"/>
    <w:rsid w:val="000E3E89"/>
    <w:rsid w:val="000E42D6"/>
    <w:rsid w:val="000E484D"/>
    <w:rsid w:val="000E5028"/>
    <w:rsid w:val="000E51A4"/>
    <w:rsid w:val="000E555E"/>
    <w:rsid w:val="000E57C6"/>
    <w:rsid w:val="000E5BBC"/>
    <w:rsid w:val="000E5CC4"/>
    <w:rsid w:val="000E61A8"/>
    <w:rsid w:val="000E68D2"/>
    <w:rsid w:val="000E7823"/>
    <w:rsid w:val="000E7CDC"/>
    <w:rsid w:val="000E7EC8"/>
    <w:rsid w:val="000F0032"/>
    <w:rsid w:val="000F02E7"/>
    <w:rsid w:val="000F053E"/>
    <w:rsid w:val="000F09CB"/>
    <w:rsid w:val="000F1208"/>
    <w:rsid w:val="000F121E"/>
    <w:rsid w:val="000F1B47"/>
    <w:rsid w:val="000F2200"/>
    <w:rsid w:val="000F2248"/>
    <w:rsid w:val="000F27C5"/>
    <w:rsid w:val="000F2D22"/>
    <w:rsid w:val="000F375F"/>
    <w:rsid w:val="000F3831"/>
    <w:rsid w:val="000F428E"/>
    <w:rsid w:val="000F4359"/>
    <w:rsid w:val="000F45B2"/>
    <w:rsid w:val="000F5488"/>
    <w:rsid w:val="000F5AAB"/>
    <w:rsid w:val="000F5B32"/>
    <w:rsid w:val="000F5C5E"/>
    <w:rsid w:val="000F5DE8"/>
    <w:rsid w:val="000F5EB6"/>
    <w:rsid w:val="000F6322"/>
    <w:rsid w:val="000F64FF"/>
    <w:rsid w:val="000F7205"/>
    <w:rsid w:val="00100047"/>
    <w:rsid w:val="0010038E"/>
    <w:rsid w:val="00100EB0"/>
    <w:rsid w:val="00100EEE"/>
    <w:rsid w:val="0010123A"/>
    <w:rsid w:val="0010181C"/>
    <w:rsid w:val="00101BFE"/>
    <w:rsid w:val="001025F4"/>
    <w:rsid w:val="001031C2"/>
    <w:rsid w:val="00103DEB"/>
    <w:rsid w:val="001040F1"/>
    <w:rsid w:val="00105CED"/>
    <w:rsid w:val="001061FA"/>
    <w:rsid w:val="00106346"/>
    <w:rsid w:val="00106822"/>
    <w:rsid w:val="00106E7C"/>
    <w:rsid w:val="00107585"/>
    <w:rsid w:val="00107CD7"/>
    <w:rsid w:val="001100D3"/>
    <w:rsid w:val="00110B0F"/>
    <w:rsid w:val="00110BB0"/>
    <w:rsid w:val="00111090"/>
    <w:rsid w:val="001112F5"/>
    <w:rsid w:val="001118D7"/>
    <w:rsid w:val="00111A71"/>
    <w:rsid w:val="00111C88"/>
    <w:rsid w:val="001123E7"/>
    <w:rsid w:val="00112A55"/>
    <w:rsid w:val="00112B80"/>
    <w:rsid w:val="001139EA"/>
    <w:rsid w:val="00113B9A"/>
    <w:rsid w:val="00113BB1"/>
    <w:rsid w:val="00113D65"/>
    <w:rsid w:val="001141B8"/>
    <w:rsid w:val="00114344"/>
    <w:rsid w:val="001149DB"/>
    <w:rsid w:val="001161ED"/>
    <w:rsid w:val="00116243"/>
    <w:rsid w:val="001162CD"/>
    <w:rsid w:val="00117074"/>
    <w:rsid w:val="001170FB"/>
    <w:rsid w:val="00117101"/>
    <w:rsid w:val="001175E2"/>
    <w:rsid w:val="0011780C"/>
    <w:rsid w:val="001200DB"/>
    <w:rsid w:val="00120171"/>
    <w:rsid w:val="001203B8"/>
    <w:rsid w:val="001213C5"/>
    <w:rsid w:val="001217A0"/>
    <w:rsid w:val="001219A7"/>
    <w:rsid w:val="00121E37"/>
    <w:rsid w:val="001228BF"/>
    <w:rsid w:val="00122AA8"/>
    <w:rsid w:val="0012328D"/>
    <w:rsid w:val="00123816"/>
    <w:rsid w:val="00123907"/>
    <w:rsid w:val="00123C34"/>
    <w:rsid w:val="001241AD"/>
    <w:rsid w:val="00124248"/>
    <w:rsid w:val="001246F8"/>
    <w:rsid w:val="00124C37"/>
    <w:rsid w:val="00124C3C"/>
    <w:rsid w:val="001259BB"/>
    <w:rsid w:val="0012631F"/>
    <w:rsid w:val="001267F2"/>
    <w:rsid w:val="00126859"/>
    <w:rsid w:val="001270E6"/>
    <w:rsid w:val="00127F54"/>
    <w:rsid w:val="00130135"/>
    <w:rsid w:val="001311C1"/>
    <w:rsid w:val="00131319"/>
    <w:rsid w:val="001317DA"/>
    <w:rsid w:val="00131D5D"/>
    <w:rsid w:val="00132876"/>
    <w:rsid w:val="00132CAF"/>
    <w:rsid w:val="0013329C"/>
    <w:rsid w:val="00133819"/>
    <w:rsid w:val="001341C2"/>
    <w:rsid w:val="00134334"/>
    <w:rsid w:val="001345FF"/>
    <w:rsid w:val="00134B9D"/>
    <w:rsid w:val="00134F26"/>
    <w:rsid w:val="0013540C"/>
    <w:rsid w:val="00136700"/>
    <w:rsid w:val="00136DFC"/>
    <w:rsid w:val="00137274"/>
    <w:rsid w:val="0013764F"/>
    <w:rsid w:val="00137899"/>
    <w:rsid w:val="00137FCD"/>
    <w:rsid w:val="00140190"/>
    <w:rsid w:val="0014019A"/>
    <w:rsid w:val="001401FE"/>
    <w:rsid w:val="00140469"/>
    <w:rsid w:val="001404E1"/>
    <w:rsid w:val="00140B4F"/>
    <w:rsid w:val="00140FED"/>
    <w:rsid w:val="0014128E"/>
    <w:rsid w:val="001416DC"/>
    <w:rsid w:val="0014197B"/>
    <w:rsid w:val="00141CAC"/>
    <w:rsid w:val="00142237"/>
    <w:rsid w:val="00143CCE"/>
    <w:rsid w:val="00143D6D"/>
    <w:rsid w:val="00143F29"/>
    <w:rsid w:val="001440E5"/>
    <w:rsid w:val="00144128"/>
    <w:rsid w:val="0014453E"/>
    <w:rsid w:val="00145546"/>
    <w:rsid w:val="001458FD"/>
    <w:rsid w:val="00145B40"/>
    <w:rsid w:val="00146251"/>
    <w:rsid w:val="001464AF"/>
    <w:rsid w:val="0014735E"/>
    <w:rsid w:val="0014742E"/>
    <w:rsid w:val="00147B3C"/>
    <w:rsid w:val="00147B7A"/>
    <w:rsid w:val="0015051D"/>
    <w:rsid w:val="00150550"/>
    <w:rsid w:val="00150801"/>
    <w:rsid w:val="001512EB"/>
    <w:rsid w:val="00151870"/>
    <w:rsid w:val="00151AC4"/>
    <w:rsid w:val="00151E05"/>
    <w:rsid w:val="0015216D"/>
    <w:rsid w:val="00152229"/>
    <w:rsid w:val="001527AA"/>
    <w:rsid w:val="00153571"/>
    <w:rsid w:val="0015367D"/>
    <w:rsid w:val="00154CBB"/>
    <w:rsid w:val="00154FFC"/>
    <w:rsid w:val="00155DA6"/>
    <w:rsid w:val="00156034"/>
    <w:rsid w:val="00156327"/>
    <w:rsid w:val="0015666E"/>
    <w:rsid w:val="001568FA"/>
    <w:rsid w:val="00156D54"/>
    <w:rsid w:val="0015717C"/>
    <w:rsid w:val="001571D1"/>
    <w:rsid w:val="0015770D"/>
    <w:rsid w:val="00160065"/>
    <w:rsid w:val="00160289"/>
    <w:rsid w:val="001602F1"/>
    <w:rsid w:val="001605B6"/>
    <w:rsid w:val="00160ABC"/>
    <w:rsid w:val="00160D9D"/>
    <w:rsid w:val="001612B0"/>
    <w:rsid w:val="00161BFF"/>
    <w:rsid w:val="0016213C"/>
    <w:rsid w:val="00162774"/>
    <w:rsid w:val="00162E68"/>
    <w:rsid w:val="00162E69"/>
    <w:rsid w:val="00164828"/>
    <w:rsid w:val="001650BE"/>
    <w:rsid w:val="00165D29"/>
    <w:rsid w:val="00165EAE"/>
    <w:rsid w:val="0016626B"/>
    <w:rsid w:val="001668E6"/>
    <w:rsid w:val="00166A6D"/>
    <w:rsid w:val="00166FE6"/>
    <w:rsid w:val="0016714B"/>
    <w:rsid w:val="00167BBD"/>
    <w:rsid w:val="00167C22"/>
    <w:rsid w:val="00170383"/>
    <w:rsid w:val="00170588"/>
    <w:rsid w:val="001705BD"/>
    <w:rsid w:val="001708D5"/>
    <w:rsid w:val="00170977"/>
    <w:rsid w:val="00170E23"/>
    <w:rsid w:val="001714C7"/>
    <w:rsid w:val="0017154D"/>
    <w:rsid w:val="001717F6"/>
    <w:rsid w:val="00171EF7"/>
    <w:rsid w:val="00171FAA"/>
    <w:rsid w:val="001732B2"/>
    <w:rsid w:val="001736AA"/>
    <w:rsid w:val="00173C5F"/>
    <w:rsid w:val="00174A83"/>
    <w:rsid w:val="00174FAD"/>
    <w:rsid w:val="00175802"/>
    <w:rsid w:val="00175BD1"/>
    <w:rsid w:val="00176522"/>
    <w:rsid w:val="00176B29"/>
    <w:rsid w:val="00176DE8"/>
    <w:rsid w:val="0017713B"/>
    <w:rsid w:val="0017726F"/>
    <w:rsid w:val="001777CE"/>
    <w:rsid w:val="00177926"/>
    <w:rsid w:val="00177BC8"/>
    <w:rsid w:val="00177FD5"/>
    <w:rsid w:val="00180903"/>
    <w:rsid w:val="00180A13"/>
    <w:rsid w:val="001810BD"/>
    <w:rsid w:val="001813C6"/>
    <w:rsid w:val="00181730"/>
    <w:rsid w:val="00182545"/>
    <w:rsid w:val="0018259B"/>
    <w:rsid w:val="001827BF"/>
    <w:rsid w:val="001828AB"/>
    <w:rsid w:val="00182BAE"/>
    <w:rsid w:val="00182BDB"/>
    <w:rsid w:val="00182D0C"/>
    <w:rsid w:val="001837E7"/>
    <w:rsid w:val="00183A4E"/>
    <w:rsid w:val="00183BB2"/>
    <w:rsid w:val="00183E6A"/>
    <w:rsid w:val="001841DF"/>
    <w:rsid w:val="001842C0"/>
    <w:rsid w:val="001845E6"/>
    <w:rsid w:val="001856A5"/>
    <w:rsid w:val="00185A2F"/>
    <w:rsid w:val="00185BC5"/>
    <w:rsid w:val="00186650"/>
    <w:rsid w:val="00186D5D"/>
    <w:rsid w:val="00187C2B"/>
    <w:rsid w:val="0019005B"/>
    <w:rsid w:val="001908E0"/>
    <w:rsid w:val="00190922"/>
    <w:rsid w:val="0019094F"/>
    <w:rsid w:val="00191005"/>
    <w:rsid w:val="00193924"/>
    <w:rsid w:val="00193CEB"/>
    <w:rsid w:val="00194171"/>
    <w:rsid w:val="0019489E"/>
    <w:rsid w:val="00194926"/>
    <w:rsid w:val="00195E21"/>
    <w:rsid w:val="001961A9"/>
    <w:rsid w:val="0019658E"/>
    <w:rsid w:val="001967FC"/>
    <w:rsid w:val="00197065"/>
    <w:rsid w:val="00197126"/>
    <w:rsid w:val="001977F8"/>
    <w:rsid w:val="00197872"/>
    <w:rsid w:val="001979E7"/>
    <w:rsid w:val="00197D23"/>
    <w:rsid w:val="00197DD2"/>
    <w:rsid w:val="001A0665"/>
    <w:rsid w:val="001A076A"/>
    <w:rsid w:val="001A079C"/>
    <w:rsid w:val="001A0D43"/>
    <w:rsid w:val="001A1269"/>
    <w:rsid w:val="001A15D5"/>
    <w:rsid w:val="001A171D"/>
    <w:rsid w:val="001A1D04"/>
    <w:rsid w:val="001A2D12"/>
    <w:rsid w:val="001A2D82"/>
    <w:rsid w:val="001A3354"/>
    <w:rsid w:val="001A3AE4"/>
    <w:rsid w:val="001A4349"/>
    <w:rsid w:val="001A57C2"/>
    <w:rsid w:val="001A5941"/>
    <w:rsid w:val="001A606C"/>
    <w:rsid w:val="001A6605"/>
    <w:rsid w:val="001A6FBB"/>
    <w:rsid w:val="001A7B73"/>
    <w:rsid w:val="001B04C9"/>
    <w:rsid w:val="001B1B58"/>
    <w:rsid w:val="001B2702"/>
    <w:rsid w:val="001B2703"/>
    <w:rsid w:val="001B2897"/>
    <w:rsid w:val="001B2B24"/>
    <w:rsid w:val="001B35CE"/>
    <w:rsid w:val="001B3BFE"/>
    <w:rsid w:val="001B3F0A"/>
    <w:rsid w:val="001B4801"/>
    <w:rsid w:val="001B5742"/>
    <w:rsid w:val="001B57E8"/>
    <w:rsid w:val="001B57F2"/>
    <w:rsid w:val="001B5DFE"/>
    <w:rsid w:val="001B686B"/>
    <w:rsid w:val="001B68C5"/>
    <w:rsid w:val="001B6E19"/>
    <w:rsid w:val="001B786C"/>
    <w:rsid w:val="001B7EC4"/>
    <w:rsid w:val="001C0301"/>
    <w:rsid w:val="001C10D3"/>
    <w:rsid w:val="001C1B18"/>
    <w:rsid w:val="001C1C60"/>
    <w:rsid w:val="001C2458"/>
    <w:rsid w:val="001C2557"/>
    <w:rsid w:val="001C2B88"/>
    <w:rsid w:val="001C2C43"/>
    <w:rsid w:val="001C2F70"/>
    <w:rsid w:val="001C2F8F"/>
    <w:rsid w:val="001C3570"/>
    <w:rsid w:val="001C3621"/>
    <w:rsid w:val="001C3EEC"/>
    <w:rsid w:val="001C406A"/>
    <w:rsid w:val="001C41D0"/>
    <w:rsid w:val="001C4B4C"/>
    <w:rsid w:val="001C4C9E"/>
    <w:rsid w:val="001C4E5B"/>
    <w:rsid w:val="001C503F"/>
    <w:rsid w:val="001C6804"/>
    <w:rsid w:val="001D0035"/>
    <w:rsid w:val="001D024C"/>
    <w:rsid w:val="001D033F"/>
    <w:rsid w:val="001D04A5"/>
    <w:rsid w:val="001D0955"/>
    <w:rsid w:val="001D0AE7"/>
    <w:rsid w:val="001D134A"/>
    <w:rsid w:val="001D27C8"/>
    <w:rsid w:val="001D280E"/>
    <w:rsid w:val="001D28B0"/>
    <w:rsid w:val="001D3C3B"/>
    <w:rsid w:val="001D3E12"/>
    <w:rsid w:val="001D4716"/>
    <w:rsid w:val="001D4DD7"/>
    <w:rsid w:val="001D4F98"/>
    <w:rsid w:val="001D5A53"/>
    <w:rsid w:val="001D5F9D"/>
    <w:rsid w:val="001D61BE"/>
    <w:rsid w:val="001D6229"/>
    <w:rsid w:val="001D7350"/>
    <w:rsid w:val="001E04E5"/>
    <w:rsid w:val="001E096E"/>
    <w:rsid w:val="001E0BB4"/>
    <w:rsid w:val="001E0BF5"/>
    <w:rsid w:val="001E11BA"/>
    <w:rsid w:val="001E18E5"/>
    <w:rsid w:val="001E1AC8"/>
    <w:rsid w:val="001E20D7"/>
    <w:rsid w:val="001E2BA5"/>
    <w:rsid w:val="001E2D3F"/>
    <w:rsid w:val="001E32CC"/>
    <w:rsid w:val="001E384E"/>
    <w:rsid w:val="001E39F5"/>
    <w:rsid w:val="001E3CCA"/>
    <w:rsid w:val="001E419C"/>
    <w:rsid w:val="001E4A25"/>
    <w:rsid w:val="001E4C2F"/>
    <w:rsid w:val="001E50B0"/>
    <w:rsid w:val="001E55A1"/>
    <w:rsid w:val="001E60A9"/>
    <w:rsid w:val="001E625A"/>
    <w:rsid w:val="001E6423"/>
    <w:rsid w:val="001E67CC"/>
    <w:rsid w:val="001E6BFC"/>
    <w:rsid w:val="001E7AA0"/>
    <w:rsid w:val="001F02D7"/>
    <w:rsid w:val="001F0349"/>
    <w:rsid w:val="001F0B82"/>
    <w:rsid w:val="001F0DFF"/>
    <w:rsid w:val="001F0F7B"/>
    <w:rsid w:val="001F1F72"/>
    <w:rsid w:val="001F2033"/>
    <w:rsid w:val="001F20A2"/>
    <w:rsid w:val="001F218B"/>
    <w:rsid w:val="001F2450"/>
    <w:rsid w:val="001F2992"/>
    <w:rsid w:val="001F2CB5"/>
    <w:rsid w:val="001F30DC"/>
    <w:rsid w:val="001F310E"/>
    <w:rsid w:val="001F31CC"/>
    <w:rsid w:val="001F3497"/>
    <w:rsid w:val="001F39D3"/>
    <w:rsid w:val="001F3F79"/>
    <w:rsid w:val="001F5057"/>
    <w:rsid w:val="001F5576"/>
    <w:rsid w:val="001F571D"/>
    <w:rsid w:val="001F5BE5"/>
    <w:rsid w:val="001F7026"/>
    <w:rsid w:val="001F7CB9"/>
    <w:rsid w:val="001F7F6E"/>
    <w:rsid w:val="00200509"/>
    <w:rsid w:val="002011F7"/>
    <w:rsid w:val="002014E8"/>
    <w:rsid w:val="00201AAA"/>
    <w:rsid w:val="00201EB1"/>
    <w:rsid w:val="002020D4"/>
    <w:rsid w:val="002025F6"/>
    <w:rsid w:val="0020278F"/>
    <w:rsid w:val="0020285E"/>
    <w:rsid w:val="00202B69"/>
    <w:rsid w:val="00202C38"/>
    <w:rsid w:val="00203AD1"/>
    <w:rsid w:val="00203FC6"/>
    <w:rsid w:val="00203FF6"/>
    <w:rsid w:val="002042C0"/>
    <w:rsid w:val="00204BE8"/>
    <w:rsid w:val="00205C74"/>
    <w:rsid w:val="002064BF"/>
    <w:rsid w:val="00206950"/>
    <w:rsid w:val="0020761F"/>
    <w:rsid w:val="00207DC4"/>
    <w:rsid w:val="00207FFE"/>
    <w:rsid w:val="00210A30"/>
    <w:rsid w:val="00211808"/>
    <w:rsid w:val="002120B8"/>
    <w:rsid w:val="00212165"/>
    <w:rsid w:val="002121E8"/>
    <w:rsid w:val="002122CA"/>
    <w:rsid w:val="0021239E"/>
    <w:rsid w:val="00212B4E"/>
    <w:rsid w:val="0021371E"/>
    <w:rsid w:val="00214BD5"/>
    <w:rsid w:val="00215130"/>
    <w:rsid w:val="00215836"/>
    <w:rsid w:val="0021596B"/>
    <w:rsid w:val="002164C7"/>
    <w:rsid w:val="00217035"/>
    <w:rsid w:val="00217283"/>
    <w:rsid w:val="002177AF"/>
    <w:rsid w:val="002179F6"/>
    <w:rsid w:val="00221AA9"/>
    <w:rsid w:val="00221ACF"/>
    <w:rsid w:val="00221FD1"/>
    <w:rsid w:val="00222190"/>
    <w:rsid w:val="0022291C"/>
    <w:rsid w:val="002229D9"/>
    <w:rsid w:val="00223516"/>
    <w:rsid w:val="002236F0"/>
    <w:rsid w:val="00223883"/>
    <w:rsid w:val="00224100"/>
    <w:rsid w:val="0022638B"/>
    <w:rsid w:val="002269CF"/>
    <w:rsid w:val="00227352"/>
    <w:rsid w:val="00227E8B"/>
    <w:rsid w:val="0023054E"/>
    <w:rsid w:val="0023156D"/>
    <w:rsid w:val="00231A31"/>
    <w:rsid w:val="00231D39"/>
    <w:rsid w:val="00232290"/>
    <w:rsid w:val="00232674"/>
    <w:rsid w:val="00232913"/>
    <w:rsid w:val="00232B16"/>
    <w:rsid w:val="00232BC3"/>
    <w:rsid w:val="0023338E"/>
    <w:rsid w:val="00233AE0"/>
    <w:rsid w:val="00233D2F"/>
    <w:rsid w:val="00233EC6"/>
    <w:rsid w:val="0023417B"/>
    <w:rsid w:val="00234182"/>
    <w:rsid w:val="00234613"/>
    <w:rsid w:val="00234630"/>
    <w:rsid w:val="0023681D"/>
    <w:rsid w:val="00236EB1"/>
    <w:rsid w:val="0023706F"/>
    <w:rsid w:val="002371AC"/>
    <w:rsid w:val="0023774C"/>
    <w:rsid w:val="002377DD"/>
    <w:rsid w:val="002377F5"/>
    <w:rsid w:val="00240C4B"/>
    <w:rsid w:val="00240EA1"/>
    <w:rsid w:val="00240FE0"/>
    <w:rsid w:val="00241186"/>
    <w:rsid w:val="002412A2"/>
    <w:rsid w:val="00241786"/>
    <w:rsid w:val="00241A5F"/>
    <w:rsid w:val="002428AB"/>
    <w:rsid w:val="0024377D"/>
    <w:rsid w:val="0024398F"/>
    <w:rsid w:val="00243B96"/>
    <w:rsid w:val="00243EE2"/>
    <w:rsid w:val="0024400B"/>
    <w:rsid w:val="00244523"/>
    <w:rsid w:val="002448CB"/>
    <w:rsid w:val="00244B96"/>
    <w:rsid w:val="002452FB"/>
    <w:rsid w:val="00245C7E"/>
    <w:rsid w:val="00245DB3"/>
    <w:rsid w:val="00246FC4"/>
    <w:rsid w:val="0024706B"/>
    <w:rsid w:val="00247B47"/>
    <w:rsid w:val="002502E6"/>
    <w:rsid w:val="002503DC"/>
    <w:rsid w:val="00250AE6"/>
    <w:rsid w:val="00250B34"/>
    <w:rsid w:val="00250E2F"/>
    <w:rsid w:val="00250EE5"/>
    <w:rsid w:val="002511AC"/>
    <w:rsid w:val="00251EE4"/>
    <w:rsid w:val="00251FFE"/>
    <w:rsid w:val="002528DF"/>
    <w:rsid w:val="002534A2"/>
    <w:rsid w:val="00253509"/>
    <w:rsid w:val="002536C6"/>
    <w:rsid w:val="00253AAC"/>
    <w:rsid w:val="00253EDE"/>
    <w:rsid w:val="00253F38"/>
    <w:rsid w:val="002542D9"/>
    <w:rsid w:val="00254637"/>
    <w:rsid w:val="00254814"/>
    <w:rsid w:val="00255A10"/>
    <w:rsid w:val="00255B2E"/>
    <w:rsid w:val="00255E9D"/>
    <w:rsid w:val="00255F15"/>
    <w:rsid w:val="00257371"/>
    <w:rsid w:val="00257828"/>
    <w:rsid w:val="0026025D"/>
    <w:rsid w:val="00260F8A"/>
    <w:rsid w:val="00261530"/>
    <w:rsid w:val="00261711"/>
    <w:rsid w:val="00261C77"/>
    <w:rsid w:val="00261F72"/>
    <w:rsid w:val="00262023"/>
    <w:rsid w:val="0026207C"/>
    <w:rsid w:val="002625B6"/>
    <w:rsid w:val="00262CB7"/>
    <w:rsid w:val="0026306A"/>
    <w:rsid w:val="002631E9"/>
    <w:rsid w:val="002643DC"/>
    <w:rsid w:val="00264FC0"/>
    <w:rsid w:val="00265424"/>
    <w:rsid w:val="00265617"/>
    <w:rsid w:val="00265B24"/>
    <w:rsid w:val="00265BA3"/>
    <w:rsid w:val="00265E9B"/>
    <w:rsid w:val="002660B8"/>
    <w:rsid w:val="00266802"/>
    <w:rsid w:val="00266848"/>
    <w:rsid w:val="00266930"/>
    <w:rsid w:val="002676C2"/>
    <w:rsid w:val="002677D9"/>
    <w:rsid w:val="00267881"/>
    <w:rsid w:val="00270A04"/>
    <w:rsid w:val="00270A46"/>
    <w:rsid w:val="00270F36"/>
    <w:rsid w:val="00271CEC"/>
    <w:rsid w:val="00272A8A"/>
    <w:rsid w:val="00273502"/>
    <w:rsid w:val="0027462E"/>
    <w:rsid w:val="00274D60"/>
    <w:rsid w:val="0027561E"/>
    <w:rsid w:val="00275B15"/>
    <w:rsid w:val="00275E27"/>
    <w:rsid w:val="002760EC"/>
    <w:rsid w:val="0027715B"/>
    <w:rsid w:val="002773AA"/>
    <w:rsid w:val="00277B10"/>
    <w:rsid w:val="00277DBB"/>
    <w:rsid w:val="00280DCC"/>
    <w:rsid w:val="00281FFE"/>
    <w:rsid w:val="00282DC3"/>
    <w:rsid w:val="00282F13"/>
    <w:rsid w:val="0028317D"/>
    <w:rsid w:val="00283239"/>
    <w:rsid w:val="002834BF"/>
    <w:rsid w:val="0028378E"/>
    <w:rsid w:val="0028428F"/>
    <w:rsid w:val="00284A62"/>
    <w:rsid w:val="0028527E"/>
    <w:rsid w:val="00285591"/>
    <w:rsid w:val="00285A87"/>
    <w:rsid w:val="00285BC6"/>
    <w:rsid w:val="00286318"/>
    <w:rsid w:val="002865BC"/>
    <w:rsid w:val="00286740"/>
    <w:rsid w:val="00287C8C"/>
    <w:rsid w:val="002904B0"/>
    <w:rsid w:val="00290544"/>
    <w:rsid w:val="002905D6"/>
    <w:rsid w:val="0029068C"/>
    <w:rsid w:val="0029068D"/>
    <w:rsid w:val="002913D0"/>
    <w:rsid w:val="0029152B"/>
    <w:rsid w:val="00291A31"/>
    <w:rsid w:val="00291D32"/>
    <w:rsid w:val="00291E2E"/>
    <w:rsid w:val="002922A2"/>
    <w:rsid w:val="002922D5"/>
    <w:rsid w:val="00292AD7"/>
    <w:rsid w:val="002934F7"/>
    <w:rsid w:val="002938D7"/>
    <w:rsid w:val="00293D5E"/>
    <w:rsid w:val="002941B3"/>
    <w:rsid w:val="00294F8A"/>
    <w:rsid w:val="00295C30"/>
    <w:rsid w:val="00296A44"/>
    <w:rsid w:val="0029794C"/>
    <w:rsid w:val="00297E9F"/>
    <w:rsid w:val="00297EFF"/>
    <w:rsid w:val="00297F75"/>
    <w:rsid w:val="002A04E6"/>
    <w:rsid w:val="002A09EA"/>
    <w:rsid w:val="002A0B49"/>
    <w:rsid w:val="002A193F"/>
    <w:rsid w:val="002A1969"/>
    <w:rsid w:val="002A2555"/>
    <w:rsid w:val="002A311B"/>
    <w:rsid w:val="002A3599"/>
    <w:rsid w:val="002A36F3"/>
    <w:rsid w:val="002A386B"/>
    <w:rsid w:val="002A4153"/>
    <w:rsid w:val="002A5530"/>
    <w:rsid w:val="002A5670"/>
    <w:rsid w:val="002A5EE6"/>
    <w:rsid w:val="002A5FCC"/>
    <w:rsid w:val="002A64D3"/>
    <w:rsid w:val="002A696A"/>
    <w:rsid w:val="002A7806"/>
    <w:rsid w:val="002A7BB8"/>
    <w:rsid w:val="002A7C85"/>
    <w:rsid w:val="002B032E"/>
    <w:rsid w:val="002B0CC0"/>
    <w:rsid w:val="002B0EA1"/>
    <w:rsid w:val="002B0F47"/>
    <w:rsid w:val="002B1A45"/>
    <w:rsid w:val="002B22AB"/>
    <w:rsid w:val="002B2C88"/>
    <w:rsid w:val="002B2DAA"/>
    <w:rsid w:val="002B3AB8"/>
    <w:rsid w:val="002B4DA9"/>
    <w:rsid w:val="002B4F21"/>
    <w:rsid w:val="002B4FCF"/>
    <w:rsid w:val="002B54A1"/>
    <w:rsid w:val="002B5D48"/>
    <w:rsid w:val="002B5F19"/>
    <w:rsid w:val="002B5FDF"/>
    <w:rsid w:val="002B606C"/>
    <w:rsid w:val="002B6566"/>
    <w:rsid w:val="002B7042"/>
    <w:rsid w:val="002B7221"/>
    <w:rsid w:val="002B776B"/>
    <w:rsid w:val="002B79C8"/>
    <w:rsid w:val="002B7CDD"/>
    <w:rsid w:val="002C0669"/>
    <w:rsid w:val="002C089A"/>
    <w:rsid w:val="002C0E24"/>
    <w:rsid w:val="002C1534"/>
    <w:rsid w:val="002C1691"/>
    <w:rsid w:val="002C256B"/>
    <w:rsid w:val="002C3297"/>
    <w:rsid w:val="002C3A6D"/>
    <w:rsid w:val="002C3B4B"/>
    <w:rsid w:val="002C3CEB"/>
    <w:rsid w:val="002C3FB3"/>
    <w:rsid w:val="002C4366"/>
    <w:rsid w:val="002C43B2"/>
    <w:rsid w:val="002C5A23"/>
    <w:rsid w:val="002C5C39"/>
    <w:rsid w:val="002C5D9D"/>
    <w:rsid w:val="002C6C9C"/>
    <w:rsid w:val="002C7034"/>
    <w:rsid w:val="002D0243"/>
    <w:rsid w:val="002D0ADC"/>
    <w:rsid w:val="002D0BA5"/>
    <w:rsid w:val="002D0D14"/>
    <w:rsid w:val="002D1280"/>
    <w:rsid w:val="002D1587"/>
    <w:rsid w:val="002D1BA0"/>
    <w:rsid w:val="002D28FD"/>
    <w:rsid w:val="002D2C04"/>
    <w:rsid w:val="002D2D78"/>
    <w:rsid w:val="002D34A8"/>
    <w:rsid w:val="002D37E9"/>
    <w:rsid w:val="002D388F"/>
    <w:rsid w:val="002D3F8B"/>
    <w:rsid w:val="002D4322"/>
    <w:rsid w:val="002D49C0"/>
    <w:rsid w:val="002D4B49"/>
    <w:rsid w:val="002D4BCD"/>
    <w:rsid w:val="002D4C25"/>
    <w:rsid w:val="002D6918"/>
    <w:rsid w:val="002D715E"/>
    <w:rsid w:val="002D7A90"/>
    <w:rsid w:val="002D7B79"/>
    <w:rsid w:val="002D7C05"/>
    <w:rsid w:val="002D7F44"/>
    <w:rsid w:val="002E0237"/>
    <w:rsid w:val="002E02C2"/>
    <w:rsid w:val="002E0A63"/>
    <w:rsid w:val="002E142B"/>
    <w:rsid w:val="002E1593"/>
    <w:rsid w:val="002E1729"/>
    <w:rsid w:val="002E1E9D"/>
    <w:rsid w:val="002E28AC"/>
    <w:rsid w:val="002E2A6F"/>
    <w:rsid w:val="002E2FF6"/>
    <w:rsid w:val="002E3745"/>
    <w:rsid w:val="002E406B"/>
    <w:rsid w:val="002E47C2"/>
    <w:rsid w:val="002E48DB"/>
    <w:rsid w:val="002E4A07"/>
    <w:rsid w:val="002E4CCA"/>
    <w:rsid w:val="002E4CCE"/>
    <w:rsid w:val="002E4EFC"/>
    <w:rsid w:val="002E4F59"/>
    <w:rsid w:val="002E5139"/>
    <w:rsid w:val="002E54C3"/>
    <w:rsid w:val="002E56F2"/>
    <w:rsid w:val="002E632D"/>
    <w:rsid w:val="002E6546"/>
    <w:rsid w:val="002E68DE"/>
    <w:rsid w:val="002E6A07"/>
    <w:rsid w:val="002E72C0"/>
    <w:rsid w:val="002E73C9"/>
    <w:rsid w:val="002E7F04"/>
    <w:rsid w:val="002E7FB3"/>
    <w:rsid w:val="002F00A4"/>
    <w:rsid w:val="002F0428"/>
    <w:rsid w:val="002F14A0"/>
    <w:rsid w:val="002F173D"/>
    <w:rsid w:val="002F188D"/>
    <w:rsid w:val="002F1995"/>
    <w:rsid w:val="002F1D45"/>
    <w:rsid w:val="002F2AA8"/>
    <w:rsid w:val="002F3151"/>
    <w:rsid w:val="002F3786"/>
    <w:rsid w:val="002F3A40"/>
    <w:rsid w:val="002F3B9C"/>
    <w:rsid w:val="002F3E05"/>
    <w:rsid w:val="002F41D9"/>
    <w:rsid w:val="002F4266"/>
    <w:rsid w:val="002F447D"/>
    <w:rsid w:val="002F492A"/>
    <w:rsid w:val="002F4AE9"/>
    <w:rsid w:val="002F4B42"/>
    <w:rsid w:val="002F4D39"/>
    <w:rsid w:val="002F5BE1"/>
    <w:rsid w:val="002F616A"/>
    <w:rsid w:val="002F6AF0"/>
    <w:rsid w:val="002F6F42"/>
    <w:rsid w:val="002F6F4D"/>
    <w:rsid w:val="002F7031"/>
    <w:rsid w:val="003002BE"/>
    <w:rsid w:val="00300A7B"/>
    <w:rsid w:val="00300D7B"/>
    <w:rsid w:val="003012ED"/>
    <w:rsid w:val="00301A57"/>
    <w:rsid w:val="00302911"/>
    <w:rsid w:val="0030344E"/>
    <w:rsid w:val="003037C8"/>
    <w:rsid w:val="0030389D"/>
    <w:rsid w:val="00303B8B"/>
    <w:rsid w:val="00303F65"/>
    <w:rsid w:val="00303FD5"/>
    <w:rsid w:val="00304122"/>
    <w:rsid w:val="00305226"/>
    <w:rsid w:val="00305706"/>
    <w:rsid w:val="00306560"/>
    <w:rsid w:val="00306843"/>
    <w:rsid w:val="00306B83"/>
    <w:rsid w:val="003079BE"/>
    <w:rsid w:val="00307DF3"/>
    <w:rsid w:val="0031004F"/>
    <w:rsid w:val="00310476"/>
    <w:rsid w:val="003106B8"/>
    <w:rsid w:val="0031077A"/>
    <w:rsid w:val="00310941"/>
    <w:rsid w:val="00311314"/>
    <w:rsid w:val="0031181D"/>
    <w:rsid w:val="0031260D"/>
    <w:rsid w:val="003142E9"/>
    <w:rsid w:val="00314E35"/>
    <w:rsid w:val="00315615"/>
    <w:rsid w:val="00316717"/>
    <w:rsid w:val="00316BDF"/>
    <w:rsid w:val="003173E5"/>
    <w:rsid w:val="0031748F"/>
    <w:rsid w:val="003202CD"/>
    <w:rsid w:val="00320413"/>
    <w:rsid w:val="003205D0"/>
    <w:rsid w:val="00321ECC"/>
    <w:rsid w:val="003222C5"/>
    <w:rsid w:val="003223E6"/>
    <w:rsid w:val="003226D6"/>
    <w:rsid w:val="00322A1F"/>
    <w:rsid w:val="00322E1C"/>
    <w:rsid w:val="00322EB0"/>
    <w:rsid w:val="00322EC6"/>
    <w:rsid w:val="00323488"/>
    <w:rsid w:val="0032415B"/>
    <w:rsid w:val="00324188"/>
    <w:rsid w:val="003248AD"/>
    <w:rsid w:val="00324F68"/>
    <w:rsid w:val="003252C7"/>
    <w:rsid w:val="003253FA"/>
    <w:rsid w:val="00325C5F"/>
    <w:rsid w:val="00325FEC"/>
    <w:rsid w:val="003260E8"/>
    <w:rsid w:val="00326754"/>
    <w:rsid w:val="0032710B"/>
    <w:rsid w:val="00327C26"/>
    <w:rsid w:val="00327DBE"/>
    <w:rsid w:val="00330842"/>
    <w:rsid w:val="003312FF"/>
    <w:rsid w:val="0033175C"/>
    <w:rsid w:val="0033202A"/>
    <w:rsid w:val="00332373"/>
    <w:rsid w:val="0033265A"/>
    <w:rsid w:val="00332AAD"/>
    <w:rsid w:val="00332E60"/>
    <w:rsid w:val="00332FC5"/>
    <w:rsid w:val="00333044"/>
    <w:rsid w:val="0033314F"/>
    <w:rsid w:val="00333159"/>
    <w:rsid w:val="00333415"/>
    <w:rsid w:val="0033379E"/>
    <w:rsid w:val="0033394F"/>
    <w:rsid w:val="003339DC"/>
    <w:rsid w:val="0033420D"/>
    <w:rsid w:val="00334B67"/>
    <w:rsid w:val="00334CE5"/>
    <w:rsid w:val="00335324"/>
    <w:rsid w:val="00336470"/>
    <w:rsid w:val="003366C7"/>
    <w:rsid w:val="003373DC"/>
    <w:rsid w:val="00337A9F"/>
    <w:rsid w:val="0034013D"/>
    <w:rsid w:val="0034039C"/>
    <w:rsid w:val="00340B8D"/>
    <w:rsid w:val="00341438"/>
    <w:rsid w:val="00341B9B"/>
    <w:rsid w:val="0034222B"/>
    <w:rsid w:val="00343306"/>
    <w:rsid w:val="003435A9"/>
    <w:rsid w:val="00343C85"/>
    <w:rsid w:val="00343E06"/>
    <w:rsid w:val="00343E6B"/>
    <w:rsid w:val="003441A6"/>
    <w:rsid w:val="003441CF"/>
    <w:rsid w:val="003442C0"/>
    <w:rsid w:val="003448AD"/>
    <w:rsid w:val="00344ED7"/>
    <w:rsid w:val="00344F57"/>
    <w:rsid w:val="003450CF"/>
    <w:rsid w:val="00345653"/>
    <w:rsid w:val="003459BB"/>
    <w:rsid w:val="003467D5"/>
    <w:rsid w:val="00346E50"/>
    <w:rsid w:val="00346FA1"/>
    <w:rsid w:val="00347F33"/>
    <w:rsid w:val="00347FA4"/>
    <w:rsid w:val="00350027"/>
    <w:rsid w:val="00350292"/>
    <w:rsid w:val="00350A7B"/>
    <w:rsid w:val="00350A93"/>
    <w:rsid w:val="00352712"/>
    <w:rsid w:val="003528E4"/>
    <w:rsid w:val="003530E5"/>
    <w:rsid w:val="0035359B"/>
    <w:rsid w:val="00353F70"/>
    <w:rsid w:val="003542B1"/>
    <w:rsid w:val="003543DB"/>
    <w:rsid w:val="0035489D"/>
    <w:rsid w:val="00355186"/>
    <w:rsid w:val="003563FF"/>
    <w:rsid w:val="0035663D"/>
    <w:rsid w:val="003572F5"/>
    <w:rsid w:val="00357D56"/>
    <w:rsid w:val="00360701"/>
    <w:rsid w:val="00361B2D"/>
    <w:rsid w:val="003624FE"/>
    <w:rsid w:val="003626A9"/>
    <w:rsid w:val="00362B43"/>
    <w:rsid w:val="00363809"/>
    <w:rsid w:val="00363879"/>
    <w:rsid w:val="003639BD"/>
    <w:rsid w:val="00363A07"/>
    <w:rsid w:val="00363B29"/>
    <w:rsid w:val="003645C6"/>
    <w:rsid w:val="00364D91"/>
    <w:rsid w:val="00365420"/>
    <w:rsid w:val="003658BD"/>
    <w:rsid w:val="003659F3"/>
    <w:rsid w:val="003662F0"/>
    <w:rsid w:val="00366705"/>
    <w:rsid w:val="00366796"/>
    <w:rsid w:val="00366C80"/>
    <w:rsid w:val="00366D74"/>
    <w:rsid w:val="003676C4"/>
    <w:rsid w:val="003676D3"/>
    <w:rsid w:val="00367C31"/>
    <w:rsid w:val="00370010"/>
    <w:rsid w:val="00370091"/>
    <w:rsid w:val="003702B2"/>
    <w:rsid w:val="00370BC2"/>
    <w:rsid w:val="00370DA3"/>
    <w:rsid w:val="003715D6"/>
    <w:rsid w:val="0037193D"/>
    <w:rsid w:val="0037202A"/>
    <w:rsid w:val="0037227A"/>
    <w:rsid w:val="00373096"/>
    <w:rsid w:val="0037312F"/>
    <w:rsid w:val="00373FBE"/>
    <w:rsid w:val="0037467C"/>
    <w:rsid w:val="00374AAB"/>
    <w:rsid w:val="00375053"/>
    <w:rsid w:val="00375429"/>
    <w:rsid w:val="00375454"/>
    <w:rsid w:val="003755B8"/>
    <w:rsid w:val="0037575A"/>
    <w:rsid w:val="003762C0"/>
    <w:rsid w:val="003765EC"/>
    <w:rsid w:val="00376619"/>
    <w:rsid w:val="00376A4C"/>
    <w:rsid w:val="00376C53"/>
    <w:rsid w:val="003772EF"/>
    <w:rsid w:val="0037757F"/>
    <w:rsid w:val="003775CE"/>
    <w:rsid w:val="003776DA"/>
    <w:rsid w:val="00377A63"/>
    <w:rsid w:val="00377B4E"/>
    <w:rsid w:val="00380558"/>
    <w:rsid w:val="00380876"/>
    <w:rsid w:val="00380FC5"/>
    <w:rsid w:val="00381538"/>
    <w:rsid w:val="00381BAE"/>
    <w:rsid w:val="00382316"/>
    <w:rsid w:val="00383392"/>
    <w:rsid w:val="00383A9F"/>
    <w:rsid w:val="00383BE9"/>
    <w:rsid w:val="00384A22"/>
    <w:rsid w:val="003854B0"/>
    <w:rsid w:val="003856CF"/>
    <w:rsid w:val="003857C1"/>
    <w:rsid w:val="0038595F"/>
    <w:rsid w:val="00385AED"/>
    <w:rsid w:val="00385CA3"/>
    <w:rsid w:val="00386121"/>
    <w:rsid w:val="00386500"/>
    <w:rsid w:val="00387205"/>
    <w:rsid w:val="0038754D"/>
    <w:rsid w:val="00387680"/>
    <w:rsid w:val="00387864"/>
    <w:rsid w:val="00387915"/>
    <w:rsid w:val="003902A5"/>
    <w:rsid w:val="00390914"/>
    <w:rsid w:val="00390C9F"/>
    <w:rsid w:val="00391137"/>
    <w:rsid w:val="003912C2"/>
    <w:rsid w:val="00391BB2"/>
    <w:rsid w:val="00391E5D"/>
    <w:rsid w:val="00392659"/>
    <w:rsid w:val="0039292A"/>
    <w:rsid w:val="00392AAA"/>
    <w:rsid w:val="00392C0C"/>
    <w:rsid w:val="00392D71"/>
    <w:rsid w:val="00393706"/>
    <w:rsid w:val="003947FB"/>
    <w:rsid w:val="003954A0"/>
    <w:rsid w:val="0039559E"/>
    <w:rsid w:val="00395D0E"/>
    <w:rsid w:val="00396B4D"/>
    <w:rsid w:val="003971EF"/>
    <w:rsid w:val="00397601"/>
    <w:rsid w:val="003976EE"/>
    <w:rsid w:val="0039773C"/>
    <w:rsid w:val="00397910"/>
    <w:rsid w:val="00397A0C"/>
    <w:rsid w:val="003A005B"/>
    <w:rsid w:val="003A0580"/>
    <w:rsid w:val="003A1094"/>
    <w:rsid w:val="003A1384"/>
    <w:rsid w:val="003A2B1B"/>
    <w:rsid w:val="003A2C1E"/>
    <w:rsid w:val="003A343C"/>
    <w:rsid w:val="003A3B58"/>
    <w:rsid w:val="003A3D1E"/>
    <w:rsid w:val="003A410E"/>
    <w:rsid w:val="003A5610"/>
    <w:rsid w:val="003A5716"/>
    <w:rsid w:val="003A59F0"/>
    <w:rsid w:val="003A5BA2"/>
    <w:rsid w:val="003A5DB9"/>
    <w:rsid w:val="003A5F40"/>
    <w:rsid w:val="003A6066"/>
    <w:rsid w:val="003A610E"/>
    <w:rsid w:val="003A6394"/>
    <w:rsid w:val="003A64FF"/>
    <w:rsid w:val="003A6930"/>
    <w:rsid w:val="003A6FC0"/>
    <w:rsid w:val="003A7334"/>
    <w:rsid w:val="003A7BD9"/>
    <w:rsid w:val="003A7FF4"/>
    <w:rsid w:val="003B0016"/>
    <w:rsid w:val="003B0E20"/>
    <w:rsid w:val="003B1774"/>
    <w:rsid w:val="003B18FC"/>
    <w:rsid w:val="003B20FB"/>
    <w:rsid w:val="003B32D6"/>
    <w:rsid w:val="003B3408"/>
    <w:rsid w:val="003B3437"/>
    <w:rsid w:val="003B365C"/>
    <w:rsid w:val="003B3BF7"/>
    <w:rsid w:val="003B4513"/>
    <w:rsid w:val="003B464B"/>
    <w:rsid w:val="003B46BD"/>
    <w:rsid w:val="003B46DB"/>
    <w:rsid w:val="003B4AF9"/>
    <w:rsid w:val="003B4CD7"/>
    <w:rsid w:val="003B566E"/>
    <w:rsid w:val="003B5757"/>
    <w:rsid w:val="003B58D5"/>
    <w:rsid w:val="003B58DC"/>
    <w:rsid w:val="003B6090"/>
    <w:rsid w:val="003B6642"/>
    <w:rsid w:val="003B66D4"/>
    <w:rsid w:val="003B67B1"/>
    <w:rsid w:val="003B67D7"/>
    <w:rsid w:val="003B6AF8"/>
    <w:rsid w:val="003B77C3"/>
    <w:rsid w:val="003B7A52"/>
    <w:rsid w:val="003B7C2F"/>
    <w:rsid w:val="003C0332"/>
    <w:rsid w:val="003C04D5"/>
    <w:rsid w:val="003C1603"/>
    <w:rsid w:val="003C1625"/>
    <w:rsid w:val="003C1DC8"/>
    <w:rsid w:val="003C2601"/>
    <w:rsid w:val="003C2726"/>
    <w:rsid w:val="003C28E0"/>
    <w:rsid w:val="003C28FD"/>
    <w:rsid w:val="003C29AA"/>
    <w:rsid w:val="003C29EF"/>
    <w:rsid w:val="003C30F3"/>
    <w:rsid w:val="003C3A1B"/>
    <w:rsid w:val="003C5037"/>
    <w:rsid w:val="003C5C2E"/>
    <w:rsid w:val="003C6697"/>
    <w:rsid w:val="003C6734"/>
    <w:rsid w:val="003C72A0"/>
    <w:rsid w:val="003D0E24"/>
    <w:rsid w:val="003D0FB2"/>
    <w:rsid w:val="003D1611"/>
    <w:rsid w:val="003D18E6"/>
    <w:rsid w:val="003D20E7"/>
    <w:rsid w:val="003D3199"/>
    <w:rsid w:val="003D375C"/>
    <w:rsid w:val="003D3CD2"/>
    <w:rsid w:val="003D4E0F"/>
    <w:rsid w:val="003D69A4"/>
    <w:rsid w:val="003D6B3C"/>
    <w:rsid w:val="003D6E65"/>
    <w:rsid w:val="003D7472"/>
    <w:rsid w:val="003E18A6"/>
    <w:rsid w:val="003E21A8"/>
    <w:rsid w:val="003E2545"/>
    <w:rsid w:val="003E2D12"/>
    <w:rsid w:val="003E2D83"/>
    <w:rsid w:val="003E3050"/>
    <w:rsid w:val="003E3ABA"/>
    <w:rsid w:val="003E41F9"/>
    <w:rsid w:val="003E441D"/>
    <w:rsid w:val="003E4D71"/>
    <w:rsid w:val="003E50B4"/>
    <w:rsid w:val="003E5334"/>
    <w:rsid w:val="003E67EF"/>
    <w:rsid w:val="003E6F2F"/>
    <w:rsid w:val="003E761C"/>
    <w:rsid w:val="003E7C20"/>
    <w:rsid w:val="003E7CC7"/>
    <w:rsid w:val="003E7DAC"/>
    <w:rsid w:val="003F0CC8"/>
    <w:rsid w:val="003F0E2C"/>
    <w:rsid w:val="003F0FEC"/>
    <w:rsid w:val="003F101F"/>
    <w:rsid w:val="003F112C"/>
    <w:rsid w:val="003F2374"/>
    <w:rsid w:val="003F2501"/>
    <w:rsid w:val="003F38F2"/>
    <w:rsid w:val="003F39E8"/>
    <w:rsid w:val="003F3EB5"/>
    <w:rsid w:val="003F40C5"/>
    <w:rsid w:val="003F414D"/>
    <w:rsid w:val="003F47D1"/>
    <w:rsid w:val="003F4D6D"/>
    <w:rsid w:val="003F5A9D"/>
    <w:rsid w:val="003F5AE3"/>
    <w:rsid w:val="003F5F21"/>
    <w:rsid w:val="003F657F"/>
    <w:rsid w:val="003F69CA"/>
    <w:rsid w:val="003F6BE3"/>
    <w:rsid w:val="003F7DCF"/>
    <w:rsid w:val="0040077B"/>
    <w:rsid w:val="004011B0"/>
    <w:rsid w:val="004013FF"/>
    <w:rsid w:val="0040181E"/>
    <w:rsid w:val="00401BFC"/>
    <w:rsid w:val="00401F7C"/>
    <w:rsid w:val="0040206F"/>
    <w:rsid w:val="0040224B"/>
    <w:rsid w:val="00402342"/>
    <w:rsid w:val="0040287C"/>
    <w:rsid w:val="0040327F"/>
    <w:rsid w:val="00403858"/>
    <w:rsid w:val="00403AB1"/>
    <w:rsid w:val="004055F4"/>
    <w:rsid w:val="0040592C"/>
    <w:rsid w:val="00405AA6"/>
    <w:rsid w:val="00406157"/>
    <w:rsid w:val="00406A5B"/>
    <w:rsid w:val="0040707E"/>
    <w:rsid w:val="00407609"/>
    <w:rsid w:val="00407E5E"/>
    <w:rsid w:val="00407E83"/>
    <w:rsid w:val="0041032B"/>
    <w:rsid w:val="004106ED"/>
    <w:rsid w:val="00410EAC"/>
    <w:rsid w:val="00411141"/>
    <w:rsid w:val="004111EA"/>
    <w:rsid w:val="00411525"/>
    <w:rsid w:val="00411F2D"/>
    <w:rsid w:val="00412077"/>
    <w:rsid w:val="00412154"/>
    <w:rsid w:val="004121AA"/>
    <w:rsid w:val="004127F2"/>
    <w:rsid w:val="0041294A"/>
    <w:rsid w:val="004129B3"/>
    <w:rsid w:val="00413040"/>
    <w:rsid w:val="004138F8"/>
    <w:rsid w:val="00414050"/>
    <w:rsid w:val="00414485"/>
    <w:rsid w:val="004149E0"/>
    <w:rsid w:val="0041562B"/>
    <w:rsid w:val="004158D4"/>
    <w:rsid w:val="00415CFC"/>
    <w:rsid w:val="00416112"/>
    <w:rsid w:val="0041716F"/>
    <w:rsid w:val="004173D9"/>
    <w:rsid w:val="0041762A"/>
    <w:rsid w:val="004177CD"/>
    <w:rsid w:val="00417C93"/>
    <w:rsid w:val="00420693"/>
    <w:rsid w:val="00420936"/>
    <w:rsid w:val="0042195D"/>
    <w:rsid w:val="00421BCB"/>
    <w:rsid w:val="00421FCE"/>
    <w:rsid w:val="00422340"/>
    <w:rsid w:val="0042236C"/>
    <w:rsid w:val="004233AB"/>
    <w:rsid w:val="004233DB"/>
    <w:rsid w:val="00423591"/>
    <w:rsid w:val="00423678"/>
    <w:rsid w:val="00423AA0"/>
    <w:rsid w:val="00424225"/>
    <w:rsid w:val="00424738"/>
    <w:rsid w:val="004247B2"/>
    <w:rsid w:val="004248A4"/>
    <w:rsid w:val="00425093"/>
    <w:rsid w:val="0042553A"/>
    <w:rsid w:val="0042656D"/>
    <w:rsid w:val="00426706"/>
    <w:rsid w:val="00426BAE"/>
    <w:rsid w:val="00426CCE"/>
    <w:rsid w:val="00427080"/>
    <w:rsid w:val="00427243"/>
    <w:rsid w:val="004275DE"/>
    <w:rsid w:val="00427B86"/>
    <w:rsid w:val="0043029A"/>
    <w:rsid w:val="00431043"/>
    <w:rsid w:val="004319CF"/>
    <w:rsid w:val="00431E22"/>
    <w:rsid w:val="00431F90"/>
    <w:rsid w:val="00432AF9"/>
    <w:rsid w:val="004336A9"/>
    <w:rsid w:val="00433ABF"/>
    <w:rsid w:val="00434097"/>
    <w:rsid w:val="004352A3"/>
    <w:rsid w:val="00435383"/>
    <w:rsid w:val="00435933"/>
    <w:rsid w:val="00436DA7"/>
    <w:rsid w:val="00437850"/>
    <w:rsid w:val="004401A5"/>
    <w:rsid w:val="004409BB"/>
    <w:rsid w:val="00440C3E"/>
    <w:rsid w:val="00440DC3"/>
    <w:rsid w:val="004412CA"/>
    <w:rsid w:val="0044245E"/>
    <w:rsid w:val="00442AC6"/>
    <w:rsid w:val="00442E80"/>
    <w:rsid w:val="00442FDB"/>
    <w:rsid w:val="004438B6"/>
    <w:rsid w:val="00443ADC"/>
    <w:rsid w:val="00443F64"/>
    <w:rsid w:val="00444091"/>
    <w:rsid w:val="004443C4"/>
    <w:rsid w:val="00444F6E"/>
    <w:rsid w:val="004452DD"/>
    <w:rsid w:val="00445707"/>
    <w:rsid w:val="00445AF7"/>
    <w:rsid w:val="00445BB8"/>
    <w:rsid w:val="00445FAE"/>
    <w:rsid w:val="004465CE"/>
    <w:rsid w:val="004465E5"/>
    <w:rsid w:val="00446A09"/>
    <w:rsid w:val="00446B26"/>
    <w:rsid w:val="00446D44"/>
    <w:rsid w:val="00447094"/>
    <w:rsid w:val="0044744C"/>
    <w:rsid w:val="004477DF"/>
    <w:rsid w:val="004478C7"/>
    <w:rsid w:val="00447EDC"/>
    <w:rsid w:val="004501F9"/>
    <w:rsid w:val="0045029D"/>
    <w:rsid w:val="00450967"/>
    <w:rsid w:val="0045124D"/>
    <w:rsid w:val="00451493"/>
    <w:rsid w:val="00451689"/>
    <w:rsid w:val="00451786"/>
    <w:rsid w:val="00452100"/>
    <w:rsid w:val="00452BB0"/>
    <w:rsid w:val="00452C8E"/>
    <w:rsid w:val="00453339"/>
    <w:rsid w:val="00453693"/>
    <w:rsid w:val="004537D9"/>
    <w:rsid w:val="0045381A"/>
    <w:rsid w:val="0045387A"/>
    <w:rsid w:val="00453C6F"/>
    <w:rsid w:val="00453D6A"/>
    <w:rsid w:val="0045408D"/>
    <w:rsid w:val="00454532"/>
    <w:rsid w:val="004545AB"/>
    <w:rsid w:val="004553F3"/>
    <w:rsid w:val="004556E5"/>
    <w:rsid w:val="004558BA"/>
    <w:rsid w:val="004558FD"/>
    <w:rsid w:val="00455BA5"/>
    <w:rsid w:val="00455C9A"/>
    <w:rsid w:val="00457A78"/>
    <w:rsid w:val="00460F23"/>
    <w:rsid w:val="00461AD3"/>
    <w:rsid w:val="00461E54"/>
    <w:rsid w:val="00462002"/>
    <w:rsid w:val="00462114"/>
    <w:rsid w:val="00462351"/>
    <w:rsid w:val="00462890"/>
    <w:rsid w:val="0046349B"/>
    <w:rsid w:val="00463F17"/>
    <w:rsid w:val="0046412B"/>
    <w:rsid w:val="0046477A"/>
    <w:rsid w:val="0046493D"/>
    <w:rsid w:val="00464AC9"/>
    <w:rsid w:val="00464BAA"/>
    <w:rsid w:val="00464C4E"/>
    <w:rsid w:val="00464C5F"/>
    <w:rsid w:val="00464D38"/>
    <w:rsid w:val="00464F9C"/>
    <w:rsid w:val="00465595"/>
    <w:rsid w:val="004661F2"/>
    <w:rsid w:val="004665BC"/>
    <w:rsid w:val="00466CC9"/>
    <w:rsid w:val="00466E44"/>
    <w:rsid w:val="004671E1"/>
    <w:rsid w:val="00467C9E"/>
    <w:rsid w:val="00467EB4"/>
    <w:rsid w:val="004705AB"/>
    <w:rsid w:val="00470833"/>
    <w:rsid w:val="00470A2D"/>
    <w:rsid w:val="004717D7"/>
    <w:rsid w:val="00471BD6"/>
    <w:rsid w:val="00471C1E"/>
    <w:rsid w:val="0047365F"/>
    <w:rsid w:val="00473778"/>
    <w:rsid w:val="00474233"/>
    <w:rsid w:val="00474330"/>
    <w:rsid w:val="004743A1"/>
    <w:rsid w:val="00474821"/>
    <w:rsid w:val="00474BB1"/>
    <w:rsid w:val="00475AF8"/>
    <w:rsid w:val="00475AFC"/>
    <w:rsid w:val="004769BA"/>
    <w:rsid w:val="00476B83"/>
    <w:rsid w:val="0048014E"/>
    <w:rsid w:val="004801AD"/>
    <w:rsid w:val="00480A02"/>
    <w:rsid w:val="0048235C"/>
    <w:rsid w:val="004825DA"/>
    <w:rsid w:val="00483067"/>
    <w:rsid w:val="00483696"/>
    <w:rsid w:val="0048443C"/>
    <w:rsid w:val="004844C9"/>
    <w:rsid w:val="00484592"/>
    <w:rsid w:val="00484E6C"/>
    <w:rsid w:val="00484F44"/>
    <w:rsid w:val="00485C7D"/>
    <w:rsid w:val="00485CF3"/>
    <w:rsid w:val="00485F04"/>
    <w:rsid w:val="0048627B"/>
    <w:rsid w:val="00486611"/>
    <w:rsid w:val="0048725E"/>
    <w:rsid w:val="00487749"/>
    <w:rsid w:val="0048781E"/>
    <w:rsid w:val="00487E2F"/>
    <w:rsid w:val="00487F2B"/>
    <w:rsid w:val="00487FDD"/>
    <w:rsid w:val="00490614"/>
    <w:rsid w:val="00491882"/>
    <w:rsid w:val="0049233C"/>
    <w:rsid w:val="00492B9E"/>
    <w:rsid w:val="00492C75"/>
    <w:rsid w:val="00493177"/>
    <w:rsid w:val="00493C02"/>
    <w:rsid w:val="004944DD"/>
    <w:rsid w:val="00495263"/>
    <w:rsid w:val="004953AA"/>
    <w:rsid w:val="004958EF"/>
    <w:rsid w:val="00495F9A"/>
    <w:rsid w:val="00496093"/>
    <w:rsid w:val="00496151"/>
    <w:rsid w:val="00496377"/>
    <w:rsid w:val="004979F4"/>
    <w:rsid w:val="00497A52"/>
    <w:rsid w:val="00497D0C"/>
    <w:rsid w:val="004A006F"/>
    <w:rsid w:val="004A0125"/>
    <w:rsid w:val="004A0B9D"/>
    <w:rsid w:val="004A1D76"/>
    <w:rsid w:val="004A2130"/>
    <w:rsid w:val="004A2674"/>
    <w:rsid w:val="004A2C2D"/>
    <w:rsid w:val="004A314E"/>
    <w:rsid w:val="004A3462"/>
    <w:rsid w:val="004A4A87"/>
    <w:rsid w:val="004A4B73"/>
    <w:rsid w:val="004A5A2D"/>
    <w:rsid w:val="004A5B31"/>
    <w:rsid w:val="004A60EB"/>
    <w:rsid w:val="004A728B"/>
    <w:rsid w:val="004A72C7"/>
    <w:rsid w:val="004A731B"/>
    <w:rsid w:val="004A767F"/>
    <w:rsid w:val="004A771B"/>
    <w:rsid w:val="004A7B0B"/>
    <w:rsid w:val="004B01BD"/>
    <w:rsid w:val="004B06E3"/>
    <w:rsid w:val="004B137B"/>
    <w:rsid w:val="004B1F25"/>
    <w:rsid w:val="004B2412"/>
    <w:rsid w:val="004B2775"/>
    <w:rsid w:val="004B2901"/>
    <w:rsid w:val="004B290B"/>
    <w:rsid w:val="004B36E7"/>
    <w:rsid w:val="004B37C6"/>
    <w:rsid w:val="004B3F0C"/>
    <w:rsid w:val="004B4014"/>
    <w:rsid w:val="004B4307"/>
    <w:rsid w:val="004B49A8"/>
    <w:rsid w:val="004B4BFF"/>
    <w:rsid w:val="004B4F59"/>
    <w:rsid w:val="004B5785"/>
    <w:rsid w:val="004B5A1C"/>
    <w:rsid w:val="004B5A2F"/>
    <w:rsid w:val="004B5E23"/>
    <w:rsid w:val="004B649F"/>
    <w:rsid w:val="004B64D3"/>
    <w:rsid w:val="004B6A6A"/>
    <w:rsid w:val="004B6BB2"/>
    <w:rsid w:val="004B75B3"/>
    <w:rsid w:val="004B7BB5"/>
    <w:rsid w:val="004C0611"/>
    <w:rsid w:val="004C0658"/>
    <w:rsid w:val="004C0FC9"/>
    <w:rsid w:val="004C1B2A"/>
    <w:rsid w:val="004C1EA1"/>
    <w:rsid w:val="004C2042"/>
    <w:rsid w:val="004C263E"/>
    <w:rsid w:val="004C2DF1"/>
    <w:rsid w:val="004C3C03"/>
    <w:rsid w:val="004C46C2"/>
    <w:rsid w:val="004C4E2D"/>
    <w:rsid w:val="004C5491"/>
    <w:rsid w:val="004C61F3"/>
    <w:rsid w:val="004C6717"/>
    <w:rsid w:val="004C70B0"/>
    <w:rsid w:val="004C7685"/>
    <w:rsid w:val="004C7979"/>
    <w:rsid w:val="004C7A6D"/>
    <w:rsid w:val="004C7C78"/>
    <w:rsid w:val="004D0846"/>
    <w:rsid w:val="004D0DA2"/>
    <w:rsid w:val="004D0F01"/>
    <w:rsid w:val="004D1537"/>
    <w:rsid w:val="004D161F"/>
    <w:rsid w:val="004D1B35"/>
    <w:rsid w:val="004D20BC"/>
    <w:rsid w:val="004D2CFC"/>
    <w:rsid w:val="004D2DFF"/>
    <w:rsid w:val="004D360C"/>
    <w:rsid w:val="004D3643"/>
    <w:rsid w:val="004D3CEC"/>
    <w:rsid w:val="004D4709"/>
    <w:rsid w:val="004D5D0F"/>
    <w:rsid w:val="004D629D"/>
    <w:rsid w:val="004D6517"/>
    <w:rsid w:val="004D6CCD"/>
    <w:rsid w:val="004D737F"/>
    <w:rsid w:val="004D76F2"/>
    <w:rsid w:val="004D7834"/>
    <w:rsid w:val="004D7BD2"/>
    <w:rsid w:val="004E0025"/>
    <w:rsid w:val="004E00E2"/>
    <w:rsid w:val="004E0936"/>
    <w:rsid w:val="004E0ED1"/>
    <w:rsid w:val="004E0FED"/>
    <w:rsid w:val="004E1C9B"/>
    <w:rsid w:val="004E23BC"/>
    <w:rsid w:val="004E2E1E"/>
    <w:rsid w:val="004E37BB"/>
    <w:rsid w:val="004E3ED7"/>
    <w:rsid w:val="004E4A42"/>
    <w:rsid w:val="004E5CF9"/>
    <w:rsid w:val="004E60EF"/>
    <w:rsid w:val="004E7892"/>
    <w:rsid w:val="004E7FC1"/>
    <w:rsid w:val="004F0A14"/>
    <w:rsid w:val="004F0D13"/>
    <w:rsid w:val="004F0FD3"/>
    <w:rsid w:val="004F100C"/>
    <w:rsid w:val="004F1131"/>
    <w:rsid w:val="004F114F"/>
    <w:rsid w:val="004F1382"/>
    <w:rsid w:val="004F19C0"/>
    <w:rsid w:val="004F22FC"/>
    <w:rsid w:val="004F242E"/>
    <w:rsid w:val="004F2ADF"/>
    <w:rsid w:val="004F3C97"/>
    <w:rsid w:val="004F42BA"/>
    <w:rsid w:val="004F4589"/>
    <w:rsid w:val="004F4697"/>
    <w:rsid w:val="004F5BF4"/>
    <w:rsid w:val="004F5CB5"/>
    <w:rsid w:val="004F681D"/>
    <w:rsid w:val="004F6B7F"/>
    <w:rsid w:val="004F6F1C"/>
    <w:rsid w:val="004F7624"/>
    <w:rsid w:val="0050184E"/>
    <w:rsid w:val="00501F10"/>
    <w:rsid w:val="005025D9"/>
    <w:rsid w:val="005027E8"/>
    <w:rsid w:val="005038CC"/>
    <w:rsid w:val="005039DE"/>
    <w:rsid w:val="00504157"/>
    <w:rsid w:val="00504D1E"/>
    <w:rsid w:val="00504F73"/>
    <w:rsid w:val="0050519F"/>
    <w:rsid w:val="00505293"/>
    <w:rsid w:val="0050654F"/>
    <w:rsid w:val="00506E76"/>
    <w:rsid w:val="005076F5"/>
    <w:rsid w:val="00507799"/>
    <w:rsid w:val="00507E15"/>
    <w:rsid w:val="005101B0"/>
    <w:rsid w:val="00510632"/>
    <w:rsid w:val="00510948"/>
    <w:rsid w:val="00511BAD"/>
    <w:rsid w:val="00511DBF"/>
    <w:rsid w:val="005126E8"/>
    <w:rsid w:val="00512D23"/>
    <w:rsid w:val="00513670"/>
    <w:rsid w:val="005138C5"/>
    <w:rsid w:val="00514611"/>
    <w:rsid w:val="00514B3C"/>
    <w:rsid w:val="005150C9"/>
    <w:rsid w:val="0051586C"/>
    <w:rsid w:val="00515E1D"/>
    <w:rsid w:val="0051632B"/>
    <w:rsid w:val="00516E08"/>
    <w:rsid w:val="0051759B"/>
    <w:rsid w:val="005176B0"/>
    <w:rsid w:val="00520329"/>
    <w:rsid w:val="005206D2"/>
    <w:rsid w:val="005210F6"/>
    <w:rsid w:val="005213DA"/>
    <w:rsid w:val="00521486"/>
    <w:rsid w:val="0052172F"/>
    <w:rsid w:val="00522BA5"/>
    <w:rsid w:val="005233E5"/>
    <w:rsid w:val="00523477"/>
    <w:rsid w:val="005239F5"/>
    <w:rsid w:val="005240F4"/>
    <w:rsid w:val="00524223"/>
    <w:rsid w:val="00524867"/>
    <w:rsid w:val="0052491C"/>
    <w:rsid w:val="00524BAF"/>
    <w:rsid w:val="00525852"/>
    <w:rsid w:val="00525E23"/>
    <w:rsid w:val="005267E0"/>
    <w:rsid w:val="005270F7"/>
    <w:rsid w:val="00527726"/>
    <w:rsid w:val="00527A15"/>
    <w:rsid w:val="00527D70"/>
    <w:rsid w:val="0053016A"/>
    <w:rsid w:val="005301C9"/>
    <w:rsid w:val="00530496"/>
    <w:rsid w:val="0053088B"/>
    <w:rsid w:val="00530F03"/>
    <w:rsid w:val="00532538"/>
    <w:rsid w:val="00532AC6"/>
    <w:rsid w:val="00533354"/>
    <w:rsid w:val="005337D6"/>
    <w:rsid w:val="00533BC9"/>
    <w:rsid w:val="00533C2A"/>
    <w:rsid w:val="00533F87"/>
    <w:rsid w:val="00534443"/>
    <w:rsid w:val="0053490D"/>
    <w:rsid w:val="00534B91"/>
    <w:rsid w:val="00534E3E"/>
    <w:rsid w:val="00534EBD"/>
    <w:rsid w:val="00534EE2"/>
    <w:rsid w:val="005354C6"/>
    <w:rsid w:val="00535796"/>
    <w:rsid w:val="0053581A"/>
    <w:rsid w:val="00535AA2"/>
    <w:rsid w:val="00536B93"/>
    <w:rsid w:val="00536CD5"/>
    <w:rsid w:val="00537379"/>
    <w:rsid w:val="005374FC"/>
    <w:rsid w:val="00537CA4"/>
    <w:rsid w:val="005402AF"/>
    <w:rsid w:val="00540591"/>
    <w:rsid w:val="005409BA"/>
    <w:rsid w:val="00541197"/>
    <w:rsid w:val="00541833"/>
    <w:rsid w:val="005418B5"/>
    <w:rsid w:val="0054202F"/>
    <w:rsid w:val="005428E6"/>
    <w:rsid w:val="00542CD9"/>
    <w:rsid w:val="005433FD"/>
    <w:rsid w:val="00543936"/>
    <w:rsid w:val="00543CC6"/>
    <w:rsid w:val="0054457E"/>
    <w:rsid w:val="00544620"/>
    <w:rsid w:val="005450C6"/>
    <w:rsid w:val="005454AD"/>
    <w:rsid w:val="00546525"/>
    <w:rsid w:val="00546D18"/>
    <w:rsid w:val="00547DBC"/>
    <w:rsid w:val="005502B5"/>
    <w:rsid w:val="005506B7"/>
    <w:rsid w:val="005509A7"/>
    <w:rsid w:val="00550A62"/>
    <w:rsid w:val="00550DDB"/>
    <w:rsid w:val="00551399"/>
    <w:rsid w:val="005513CD"/>
    <w:rsid w:val="005513EA"/>
    <w:rsid w:val="005515EC"/>
    <w:rsid w:val="00551E4B"/>
    <w:rsid w:val="00551F5F"/>
    <w:rsid w:val="00552108"/>
    <w:rsid w:val="005522A9"/>
    <w:rsid w:val="005524B3"/>
    <w:rsid w:val="005524CF"/>
    <w:rsid w:val="00552F6F"/>
    <w:rsid w:val="00553691"/>
    <w:rsid w:val="005536D2"/>
    <w:rsid w:val="00553C48"/>
    <w:rsid w:val="00553D6F"/>
    <w:rsid w:val="00554041"/>
    <w:rsid w:val="00554390"/>
    <w:rsid w:val="005547CB"/>
    <w:rsid w:val="005552C9"/>
    <w:rsid w:val="005553E5"/>
    <w:rsid w:val="00555DBD"/>
    <w:rsid w:val="00556E95"/>
    <w:rsid w:val="00556ECC"/>
    <w:rsid w:val="005573D9"/>
    <w:rsid w:val="00557A49"/>
    <w:rsid w:val="00557B90"/>
    <w:rsid w:val="0056035C"/>
    <w:rsid w:val="00560415"/>
    <w:rsid w:val="00560683"/>
    <w:rsid w:val="00560D7C"/>
    <w:rsid w:val="00561221"/>
    <w:rsid w:val="00561C6A"/>
    <w:rsid w:val="00561C82"/>
    <w:rsid w:val="00562DE9"/>
    <w:rsid w:val="005633FD"/>
    <w:rsid w:val="00563754"/>
    <w:rsid w:val="00563A61"/>
    <w:rsid w:val="00563D22"/>
    <w:rsid w:val="00564395"/>
    <w:rsid w:val="005647F5"/>
    <w:rsid w:val="00564BC5"/>
    <w:rsid w:val="00564C3E"/>
    <w:rsid w:val="005651A7"/>
    <w:rsid w:val="005657F9"/>
    <w:rsid w:val="005663EB"/>
    <w:rsid w:val="005667C7"/>
    <w:rsid w:val="00566FC7"/>
    <w:rsid w:val="00567A91"/>
    <w:rsid w:val="00567DF1"/>
    <w:rsid w:val="00570017"/>
    <w:rsid w:val="0057006A"/>
    <w:rsid w:val="005702B0"/>
    <w:rsid w:val="00570DD8"/>
    <w:rsid w:val="0057160A"/>
    <w:rsid w:val="00571F7A"/>
    <w:rsid w:val="00572767"/>
    <w:rsid w:val="00572CE9"/>
    <w:rsid w:val="005732FA"/>
    <w:rsid w:val="00573AEA"/>
    <w:rsid w:val="00573D69"/>
    <w:rsid w:val="0057464C"/>
    <w:rsid w:val="0057528E"/>
    <w:rsid w:val="00575B3E"/>
    <w:rsid w:val="00575F57"/>
    <w:rsid w:val="00576001"/>
    <w:rsid w:val="005769B6"/>
    <w:rsid w:val="00576AF7"/>
    <w:rsid w:val="00576B1F"/>
    <w:rsid w:val="00576BF5"/>
    <w:rsid w:val="00576DC9"/>
    <w:rsid w:val="00577172"/>
    <w:rsid w:val="005771AC"/>
    <w:rsid w:val="00577BFA"/>
    <w:rsid w:val="00577EE1"/>
    <w:rsid w:val="0058079F"/>
    <w:rsid w:val="00581277"/>
    <w:rsid w:val="00581385"/>
    <w:rsid w:val="005818C6"/>
    <w:rsid w:val="00582976"/>
    <w:rsid w:val="005829DA"/>
    <w:rsid w:val="00582ACC"/>
    <w:rsid w:val="00582D67"/>
    <w:rsid w:val="00583B65"/>
    <w:rsid w:val="005840F1"/>
    <w:rsid w:val="005842C2"/>
    <w:rsid w:val="0058466F"/>
    <w:rsid w:val="00584837"/>
    <w:rsid w:val="00584A21"/>
    <w:rsid w:val="00585198"/>
    <w:rsid w:val="00585431"/>
    <w:rsid w:val="005854BD"/>
    <w:rsid w:val="00586348"/>
    <w:rsid w:val="00590CD1"/>
    <w:rsid w:val="00590F8B"/>
    <w:rsid w:val="005912FC"/>
    <w:rsid w:val="00591CE7"/>
    <w:rsid w:val="00591D54"/>
    <w:rsid w:val="00591E91"/>
    <w:rsid w:val="0059245C"/>
    <w:rsid w:val="00592F4F"/>
    <w:rsid w:val="00593521"/>
    <w:rsid w:val="00593D57"/>
    <w:rsid w:val="00594530"/>
    <w:rsid w:val="00595245"/>
    <w:rsid w:val="00595880"/>
    <w:rsid w:val="00596A55"/>
    <w:rsid w:val="00597E38"/>
    <w:rsid w:val="00597F5E"/>
    <w:rsid w:val="005A0E92"/>
    <w:rsid w:val="005A13A3"/>
    <w:rsid w:val="005A202E"/>
    <w:rsid w:val="005A280F"/>
    <w:rsid w:val="005A28D1"/>
    <w:rsid w:val="005A297C"/>
    <w:rsid w:val="005A3567"/>
    <w:rsid w:val="005A402E"/>
    <w:rsid w:val="005A4229"/>
    <w:rsid w:val="005A5926"/>
    <w:rsid w:val="005A5E15"/>
    <w:rsid w:val="005A6494"/>
    <w:rsid w:val="005A662D"/>
    <w:rsid w:val="005A6A91"/>
    <w:rsid w:val="005A6F4A"/>
    <w:rsid w:val="005A7075"/>
    <w:rsid w:val="005A7347"/>
    <w:rsid w:val="005A7460"/>
    <w:rsid w:val="005B082D"/>
    <w:rsid w:val="005B0CDF"/>
    <w:rsid w:val="005B1D4A"/>
    <w:rsid w:val="005B21C4"/>
    <w:rsid w:val="005B22F2"/>
    <w:rsid w:val="005B2EC7"/>
    <w:rsid w:val="005B2F25"/>
    <w:rsid w:val="005B3427"/>
    <w:rsid w:val="005B3F0C"/>
    <w:rsid w:val="005B49FB"/>
    <w:rsid w:val="005B4AF1"/>
    <w:rsid w:val="005B55C5"/>
    <w:rsid w:val="005B5D4E"/>
    <w:rsid w:val="005B6103"/>
    <w:rsid w:val="005B6298"/>
    <w:rsid w:val="005B63AF"/>
    <w:rsid w:val="005B67FA"/>
    <w:rsid w:val="005B6EEF"/>
    <w:rsid w:val="005B732E"/>
    <w:rsid w:val="005B75E4"/>
    <w:rsid w:val="005B79D9"/>
    <w:rsid w:val="005B7E2E"/>
    <w:rsid w:val="005C0960"/>
    <w:rsid w:val="005C2039"/>
    <w:rsid w:val="005C24F4"/>
    <w:rsid w:val="005C29EE"/>
    <w:rsid w:val="005C3036"/>
    <w:rsid w:val="005C3165"/>
    <w:rsid w:val="005C33C2"/>
    <w:rsid w:val="005C3C40"/>
    <w:rsid w:val="005C3EDE"/>
    <w:rsid w:val="005C4732"/>
    <w:rsid w:val="005C504F"/>
    <w:rsid w:val="005C5AFB"/>
    <w:rsid w:val="005C5C5F"/>
    <w:rsid w:val="005C6723"/>
    <w:rsid w:val="005C740B"/>
    <w:rsid w:val="005C77F7"/>
    <w:rsid w:val="005C7839"/>
    <w:rsid w:val="005D0133"/>
    <w:rsid w:val="005D0A99"/>
    <w:rsid w:val="005D0F43"/>
    <w:rsid w:val="005D102D"/>
    <w:rsid w:val="005D205D"/>
    <w:rsid w:val="005D269D"/>
    <w:rsid w:val="005D2758"/>
    <w:rsid w:val="005D2878"/>
    <w:rsid w:val="005D2CB1"/>
    <w:rsid w:val="005D3BB9"/>
    <w:rsid w:val="005D3E2B"/>
    <w:rsid w:val="005D4177"/>
    <w:rsid w:val="005D45D5"/>
    <w:rsid w:val="005D4DEA"/>
    <w:rsid w:val="005D4EE7"/>
    <w:rsid w:val="005D52DF"/>
    <w:rsid w:val="005D55B0"/>
    <w:rsid w:val="005D609F"/>
    <w:rsid w:val="005D64D8"/>
    <w:rsid w:val="005D6B89"/>
    <w:rsid w:val="005D710B"/>
    <w:rsid w:val="005D72EB"/>
    <w:rsid w:val="005D777C"/>
    <w:rsid w:val="005D7DA5"/>
    <w:rsid w:val="005D7EE2"/>
    <w:rsid w:val="005D7F9F"/>
    <w:rsid w:val="005E04CF"/>
    <w:rsid w:val="005E12A1"/>
    <w:rsid w:val="005E12AB"/>
    <w:rsid w:val="005E151F"/>
    <w:rsid w:val="005E17A4"/>
    <w:rsid w:val="005E2385"/>
    <w:rsid w:val="005E2418"/>
    <w:rsid w:val="005E27DF"/>
    <w:rsid w:val="005E2D35"/>
    <w:rsid w:val="005E2FF4"/>
    <w:rsid w:val="005E3E10"/>
    <w:rsid w:val="005E4286"/>
    <w:rsid w:val="005E47DD"/>
    <w:rsid w:val="005E4BDD"/>
    <w:rsid w:val="005E54D9"/>
    <w:rsid w:val="005E5764"/>
    <w:rsid w:val="005E5BD3"/>
    <w:rsid w:val="005E6297"/>
    <w:rsid w:val="005E75CE"/>
    <w:rsid w:val="005F08F5"/>
    <w:rsid w:val="005F0E16"/>
    <w:rsid w:val="005F0E8F"/>
    <w:rsid w:val="005F1543"/>
    <w:rsid w:val="005F2E1B"/>
    <w:rsid w:val="005F4307"/>
    <w:rsid w:val="005F54C5"/>
    <w:rsid w:val="005F5B17"/>
    <w:rsid w:val="005F6AAC"/>
    <w:rsid w:val="005F6D6A"/>
    <w:rsid w:val="005F6F16"/>
    <w:rsid w:val="005F7545"/>
    <w:rsid w:val="005F798F"/>
    <w:rsid w:val="005F7AE1"/>
    <w:rsid w:val="0060026E"/>
    <w:rsid w:val="006004BF"/>
    <w:rsid w:val="0060095D"/>
    <w:rsid w:val="00600AA4"/>
    <w:rsid w:val="006019DF"/>
    <w:rsid w:val="00602084"/>
    <w:rsid w:val="0060215D"/>
    <w:rsid w:val="006024D2"/>
    <w:rsid w:val="00602B1F"/>
    <w:rsid w:val="00603BCF"/>
    <w:rsid w:val="00603E7D"/>
    <w:rsid w:val="00603FA5"/>
    <w:rsid w:val="00604541"/>
    <w:rsid w:val="00605328"/>
    <w:rsid w:val="006057D8"/>
    <w:rsid w:val="00605DC5"/>
    <w:rsid w:val="00606326"/>
    <w:rsid w:val="00607CC5"/>
    <w:rsid w:val="00610574"/>
    <w:rsid w:val="00612639"/>
    <w:rsid w:val="00612838"/>
    <w:rsid w:val="00612951"/>
    <w:rsid w:val="00612D0F"/>
    <w:rsid w:val="00612ECB"/>
    <w:rsid w:val="006139EA"/>
    <w:rsid w:val="00613A5F"/>
    <w:rsid w:val="00613BC1"/>
    <w:rsid w:val="00614EB3"/>
    <w:rsid w:val="00614FBF"/>
    <w:rsid w:val="00615E4E"/>
    <w:rsid w:val="00615FAA"/>
    <w:rsid w:val="0061614C"/>
    <w:rsid w:val="0061618D"/>
    <w:rsid w:val="006165B0"/>
    <w:rsid w:val="00616836"/>
    <w:rsid w:val="0061752A"/>
    <w:rsid w:val="0061757A"/>
    <w:rsid w:val="00617DF4"/>
    <w:rsid w:val="00620244"/>
    <w:rsid w:val="00620507"/>
    <w:rsid w:val="0062050C"/>
    <w:rsid w:val="006209A6"/>
    <w:rsid w:val="006210B3"/>
    <w:rsid w:val="00621BBA"/>
    <w:rsid w:val="00621F82"/>
    <w:rsid w:val="0062243A"/>
    <w:rsid w:val="0062246B"/>
    <w:rsid w:val="0062293A"/>
    <w:rsid w:val="00622C66"/>
    <w:rsid w:val="00622EC4"/>
    <w:rsid w:val="0062372D"/>
    <w:rsid w:val="00623830"/>
    <w:rsid w:val="00623872"/>
    <w:rsid w:val="0062429B"/>
    <w:rsid w:val="006256DE"/>
    <w:rsid w:val="006265EA"/>
    <w:rsid w:val="00626C92"/>
    <w:rsid w:val="00627317"/>
    <w:rsid w:val="0062733E"/>
    <w:rsid w:val="0062797A"/>
    <w:rsid w:val="0063096A"/>
    <w:rsid w:val="00630F01"/>
    <w:rsid w:val="00630F49"/>
    <w:rsid w:val="00631EC0"/>
    <w:rsid w:val="006321C6"/>
    <w:rsid w:val="00632430"/>
    <w:rsid w:val="00632594"/>
    <w:rsid w:val="00632924"/>
    <w:rsid w:val="00633AC7"/>
    <w:rsid w:val="00633C81"/>
    <w:rsid w:val="00633D33"/>
    <w:rsid w:val="00634903"/>
    <w:rsid w:val="0063495B"/>
    <w:rsid w:val="006353B1"/>
    <w:rsid w:val="006353F1"/>
    <w:rsid w:val="00635F8E"/>
    <w:rsid w:val="00636130"/>
    <w:rsid w:val="006361F3"/>
    <w:rsid w:val="00636596"/>
    <w:rsid w:val="006368BC"/>
    <w:rsid w:val="00636BBC"/>
    <w:rsid w:val="0063756E"/>
    <w:rsid w:val="00637AEF"/>
    <w:rsid w:val="00637B10"/>
    <w:rsid w:val="00637F9B"/>
    <w:rsid w:val="006402C2"/>
    <w:rsid w:val="006402C8"/>
    <w:rsid w:val="00640ACD"/>
    <w:rsid w:val="0064155F"/>
    <w:rsid w:val="00641598"/>
    <w:rsid w:val="006416E1"/>
    <w:rsid w:val="0064197A"/>
    <w:rsid w:val="00641C8D"/>
    <w:rsid w:val="00642449"/>
    <w:rsid w:val="00642580"/>
    <w:rsid w:val="006427AC"/>
    <w:rsid w:val="00642933"/>
    <w:rsid w:val="0064302B"/>
    <w:rsid w:val="00643420"/>
    <w:rsid w:val="006435C9"/>
    <w:rsid w:val="00643C59"/>
    <w:rsid w:val="006451E1"/>
    <w:rsid w:val="0064604A"/>
    <w:rsid w:val="0064639A"/>
    <w:rsid w:val="0064666E"/>
    <w:rsid w:val="00646DAB"/>
    <w:rsid w:val="0064724A"/>
    <w:rsid w:val="00647C3D"/>
    <w:rsid w:val="00647FA6"/>
    <w:rsid w:val="006504FB"/>
    <w:rsid w:val="0065074D"/>
    <w:rsid w:val="00650B0B"/>
    <w:rsid w:val="0065123B"/>
    <w:rsid w:val="00651848"/>
    <w:rsid w:val="00651B99"/>
    <w:rsid w:val="00651D1A"/>
    <w:rsid w:val="006524A9"/>
    <w:rsid w:val="00652599"/>
    <w:rsid w:val="006526C8"/>
    <w:rsid w:val="00652BFB"/>
    <w:rsid w:val="00652D4D"/>
    <w:rsid w:val="00653261"/>
    <w:rsid w:val="006543DC"/>
    <w:rsid w:val="006544E6"/>
    <w:rsid w:val="006546FF"/>
    <w:rsid w:val="00654867"/>
    <w:rsid w:val="00654EA8"/>
    <w:rsid w:val="0065561A"/>
    <w:rsid w:val="00655D10"/>
    <w:rsid w:val="00655E36"/>
    <w:rsid w:val="00655FEF"/>
    <w:rsid w:val="006564EC"/>
    <w:rsid w:val="00656CA0"/>
    <w:rsid w:val="00656EAA"/>
    <w:rsid w:val="00657F1B"/>
    <w:rsid w:val="00657FB8"/>
    <w:rsid w:val="006601A1"/>
    <w:rsid w:val="00660797"/>
    <w:rsid w:val="006607B0"/>
    <w:rsid w:val="00660852"/>
    <w:rsid w:val="006625D5"/>
    <w:rsid w:val="0066260A"/>
    <w:rsid w:val="00662715"/>
    <w:rsid w:val="00662B00"/>
    <w:rsid w:val="00662FE7"/>
    <w:rsid w:val="00663FD7"/>
    <w:rsid w:val="006645D1"/>
    <w:rsid w:val="00664BB3"/>
    <w:rsid w:val="006656F4"/>
    <w:rsid w:val="00665E8C"/>
    <w:rsid w:val="00666515"/>
    <w:rsid w:val="00666D31"/>
    <w:rsid w:val="006706D2"/>
    <w:rsid w:val="00670F00"/>
    <w:rsid w:val="00671B8C"/>
    <w:rsid w:val="00671BE7"/>
    <w:rsid w:val="00671DA2"/>
    <w:rsid w:val="00672238"/>
    <w:rsid w:val="0067235A"/>
    <w:rsid w:val="0067277B"/>
    <w:rsid w:val="00672996"/>
    <w:rsid w:val="00672C8E"/>
    <w:rsid w:val="00673456"/>
    <w:rsid w:val="00673B1C"/>
    <w:rsid w:val="00673CF0"/>
    <w:rsid w:val="00673D6C"/>
    <w:rsid w:val="00673DAD"/>
    <w:rsid w:val="00674091"/>
    <w:rsid w:val="006745EE"/>
    <w:rsid w:val="006758DC"/>
    <w:rsid w:val="00675D21"/>
    <w:rsid w:val="006761D0"/>
    <w:rsid w:val="00676885"/>
    <w:rsid w:val="00676D7F"/>
    <w:rsid w:val="00677A97"/>
    <w:rsid w:val="00677BA8"/>
    <w:rsid w:val="00680B21"/>
    <w:rsid w:val="006812A0"/>
    <w:rsid w:val="00681BFB"/>
    <w:rsid w:val="00681C2C"/>
    <w:rsid w:val="006823A4"/>
    <w:rsid w:val="00682D6E"/>
    <w:rsid w:val="00685109"/>
    <w:rsid w:val="00685281"/>
    <w:rsid w:val="0068536A"/>
    <w:rsid w:val="00685423"/>
    <w:rsid w:val="0068543D"/>
    <w:rsid w:val="0068594D"/>
    <w:rsid w:val="00685F9C"/>
    <w:rsid w:val="00686506"/>
    <w:rsid w:val="0068692F"/>
    <w:rsid w:val="0068783A"/>
    <w:rsid w:val="006879A3"/>
    <w:rsid w:val="0069025A"/>
    <w:rsid w:val="00690B71"/>
    <w:rsid w:val="00690C6C"/>
    <w:rsid w:val="006910CD"/>
    <w:rsid w:val="006912EC"/>
    <w:rsid w:val="00692111"/>
    <w:rsid w:val="00693282"/>
    <w:rsid w:val="006932E5"/>
    <w:rsid w:val="0069344D"/>
    <w:rsid w:val="00693AC8"/>
    <w:rsid w:val="00693DAE"/>
    <w:rsid w:val="00693E46"/>
    <w:rsid w:val="00694069"/>
    <w:rsid w:val="00694426"/>
    <w:rsid w:val="00694DFA"/>
    <w:rsid w:val="00694F03"/>
    <w:rsid w:val="00695B6C"/>
    <w:rsid w:val="00695D38"/>
    <w:rsid w:val="0069671F"/>
    <w:rsid w:val="00696991"/>
    <w:rsid w:val="00696B0A"/>
    <w:rsid w:val="00696B2D"/>
    <w:rsid w:val="00696C78"/>
    <w:rsid w:val="00697379"/>
    <w:rsid w:val="006973E9"/>
    <w:rsid w:val="006A0302"/>
    <w:rsid w:val="006A0A44"/>
    <w:rsid w:val="006A0E41"/>
    <w:rsid w:val="006A0EEA"/>
    <w:rsid w:val="006A1055"/>
    <w:rsid w:val="006A14C1"/>
    <w:rsid w:val="006A17BD"/>
    <w:rsid w:val="006A20AC"/>
    <w:rsid w:val="006A23C8"/>
    <w:rsid w:val="006A2F0D"/>
    <w:rsid w:val="006A3032"/>
    <w:rsid w:val="006A3716"/>
    <w:rsid w:val="006A3E21"/>
    <w:rsid w:val="006A40A7"/>
    <w:rsid w:val="006A5676"/>
    <w:rsid w:val="006A5AA9"/>
    <w:rsid w:val="006A63F4"/>
    <w:rsid w:val="006A6B82"/>
    <w:rsid w:val="006A6E42"/>
    <w:rsid w:val="006A73DB"/>
    <w:rsid w:val="006B1493"/>
    <w:rsid w:val="006B1C2D"/>
    <w:rsid w:val="006B29E6"/>
    <w:rsid w:val="006B2CED"/>
    <w:rsid w:val="006B31E4"/>
    <w:rsid w:val="006B35B6"/>
    <w:rsid w:val="006B3B9A"/>
    <w:rsid w:val="006B521B"/>
    <w:rsid w:val="006B5448"/>
    <w:rsid w:val="006B5502"/>
    <w:rsid w:val="006B6076"/>
    <w:rsid w:val="006B62D1"/>
    <w:rsid w:val="006B6691"/>
    <w:rsid w:val="006B6846"/>
    <w:rsid w:val="006B6D6C"/>
    <w:rsid w:val="006B72A9"/>
    <w:rsid w:val="006B7656"/>
    <w:rsid w:val="006B766A"/>
    <w:rsid w:val="006B77F8"/>
    <w:rsid w:val="006C00B5"/>
    <w:rsid w:val="006C05D3"/>
    <w:rsid w:val="006C0C95"/>
    <w:rsid w:val="006C1B4E"/>
    <w:rsid w:val="006C1BBB"/>
    <w:rsid w:val="006C23AD"/>
    <w:rsid w:val="006C23BE"/>
    <w:rsid w:val="006C280C"/>
    <w:rsid w:val="006C2F11"/>
    <w:rsid w:val="006C3CFB"/>
    <w:rsid w:val="006C49F9"/>
    <w:rsid w:val="006C4C54"/>
    <w:rsid w:val="006C59E7"/>
    <w:rsid w:val="006C5FD0"/>
    <w:rsid w:val="006C6278"/>
    <w:rsid w:val="006C661C"/>
    <w:rsid w:val="006C6770"/>
    <w:rsid w:val="006C73BB"/>
    <w:rsid w:val="006C7A57"/>
    <w:rsid w:val="006D0530"/>
    <w:rsid w:val="006D1375"/>
    <w:rsid w:val="006D1E6B"/>
    <w:rsid w:val="006D1EEE"/>
    <w:rsid w:val="006D1F3C"/>
    <w:rsid w:val="006D22F1"/>
    <w:rsid w:val="006D23A3"/>
    <w:rsid w:val="006D3006"/>
    <w:rsid w:val="006D3386"/>
    <w:rsid w:val="006D3517"/>
    <w:rsid w:val="006D37E0"/>
    <w:rsid w:val="006D3B57"/>
    <w:rsid w:val="006D3D5C"/>
    <w:rsid w:val="006D541F"/>
    <w:rsid w:val="006D5840"/>
    <w:rsid w:val="006D584A"/>
    <w:rsid w:val="006D5D75"/>
    <w:rsid w:val="006D5DA9"/>
    <w:rsid w:val="006D6088"/>
    <w:rsid w:val="006D6500"/>
    <w:rsid w:val="006D6630"/>
    <w:rsid w:val="006D7589"/>
    <w:rsid w:val="006D7CD6"/>
    <w:rsid w:val="006E0443"/>
    <w:rsid w:val="006E055D"/>
    <w:rsid w:val="006E068C"/>
    <w:rsid w:val="006E0743"/>
    <w:rsid w:val="006E094F"/>
    <w:rsid w:val="006E0E93"/>
    <w:rsid w:val="006E117F"/>
    <w:rsid w:val="006E149F"/>
    <w:rsid w:val="006E1EF5"/>
    <w:rsid w:val="006E3226"/>
    <w:rsid w:val="006E392F"/>
    <w:rsid w:val="006E39C1"/>
    <w:rsid w:val="006E3D96"/>
    <w:rsid w:val="006E41FE"/>
    <w:rsid w:val="006E4637"/>
    <w:rsid w:val="006E5A95"/>
    <w:rsid w:val="006E5F19"/>
    <w:rsid w:val="006E6CED"/>
    <w:rsid w:val="006E75C8"/>
    <w:rsid w:val="006E7FCC"/>
    <w:rsid w:val="006F0527"/>
    <w:rsid w:val="006F0861"/>
    <w:rsid w:val="006F08AF"/>
    <w:rsid w:val="006F0A40"/>
    <w:rsid w:val="006F0F3D"/>
    <w:rsid w:val="006F1630"/>
    <w:rsid w:val="006F1A7D"/>
    <w:rsid w:val="006F1D1C"/>
    <w:rsid w:val="006F20F0"/>
    <w:rsid w:val="006F27D0"/>
    <w:rsid w:val="006F2FE7"/>
    <w:rsid w:val="006F34F0"/>
    <w:rsid w:val="006F47A7"/>
    <w:rsid w:val="006F4B40"/>
    <w:rsid w:val="006F4B9E"/>
    <w:rsid w:val="006F4E59"/>
    <w:rsid w:val="006F510F"/>
    <w:rsid w:val="006F5699"/>
    <w:rsid w:val="006F590C"/>
    <w:rsid w:val="006F5A6C"/>
    <w:rsid w:val="006F5BD3"/>
    <w:rsid w:val="006F6004"/>
    <w:rsid w:val="006F644B"/>
    <w:rsid w:val="006F65A8"/>
    <w:rsid w:val="006F65D1"/>
    <w:rsid w:val="006F7042"/>
    <w:rsid w:val="006F743A"/>
    <w:rsid w:val="006F7872"/>
    <w:rsid w:val="00700631"/>
    <w:rsid w:val="0070080F"/>
    <w:rsid w:val="00700852"/>
    <w:rsid w:val="00700D10"/>
    <w:rsid w:val="00701444"/>
    <w:rsid w:val="00701922"/>
    <w:rsid w:val="00701E80"/>
    <w:rsid w:val="0070269C"/>
    <w:rsid w:val="007026F0"/>
    <w:rsid w:val="00702ADC"/>
    <w:rsid w:val="00702E10"/>
    <w:rsid w:val="00702ED7"/>
    <w:rsid w:val="007039BB"/>
    <w:rsid w:val="00703ACD"/>
    <w:rsid w:val="0070532B"/>
    <w:rsid w:val="00705F48"/>
    <w:rsid w:val="00706008"/>
    <w:rsid w:val="0070614D"/>
    <w:rsid w:val="00706449"/>
    <w:rsid w:val="00706932"/>
    <w:rsid w:val="00706BFD"/>
    <w:rsid w:val="00706C7A"/>
    <w:rsid w:val="007100B7"/>
    <w:rsid w:val="00710CC0"/>
    <w:rsid w:val="00711226"/>
    <w:rsid w:val="007113A4"/>
    <w:rsid w:val="007119E5"/>
    <w:rsid w:val="00711AE7"/>
    <w:rsid w:val="00713569"/>
    <w:rsid w:val="00714B7F"/>
    <w:rsid w:val="00714F67"/>
    <w:rsid w:val="00716502"/>
    <w:rsid w:val="00716AEC"/>
    <w:rsid w:val="007170A8"/>
    <w:rsid w:val="007171CE"/>
    <w:rsid w:val="0071738B"/>
    <w:rsid w:val="007176E5"/>
    <w:rsid w:val="00717851"/>
    <w:rsid w:val="0072066E"/>
    <w:rsid w:val="00721082"/>
    <w:rsid w:val="0072127D"/>
    <w:rsid w:val="007216B8"/>
    <w:rsid w:val="00721C54"/>
    <w:rsid w:val="00721F9A"/>
    <w:rsid w:val="007222BF"/>
    <w:rsid w:val="007222FE"/>
    <w:rsid w:val="007227A2"/>
    <w:rsid w:val="007228EC"/>
    <w:rsid w:val="00722DE2"/>
    <w:rsid w:val="007244AE"/>
    <w:rsid w:val="0072498A"/>
    <w:rsid w:val="00724AE2"/>
    <w:rsid w:val="00724DA9"/>
    <w:rsid w:val="00725E6E"/>
    <w:rsid w:val="00725E80"/>
    <w:rsid w:val="00725F58"/>
    <w:rsid w:val="00725FA6"/>
    <w:rsid w:val="007263A0"/>
    <w:rsid w:val="00726B3B"/>
    <w:rsid w:val="00726C52"/>
    <w:rsid w:val="00726F0D"/>
    <w:rsid w:val="00727126"/>
    <w:rsid w:val="007271E1"/>
    <w:rsid w:val="007277DC"/>
    <w:rsid w:val="0073009A"/>
    <w:rsid w:val="0073065D"/>
    <w:rsid w:val="00730D6E"/>
    <w:rsid w:val="00730DDA"/>
    <w:rsid w:val="007311F0"/>
    <w:rsid w:val="007314CC"/>
    <w:rsid w:val="007315BC"/>
    <w:rsid w:val="00731C25"/>
    <w:rsid w:val="007323D4"/>
    <w:rsid w:val="007323DA"/>
    <w:rsid w:val="0073242F"/>
    <w:rsid w:val="00732F34"/>
    <w:rsid w:val="007340A8"/>
    <w:rsid w:val="00735713"/>
    <w:rsid w:val="007363B4"/>
    <w:rsid w:val="007363B9"/>
    <w:rsid w:val="0073657E"/>
    <w:rsid w:val="0073659A"/>
    <w:rsid w:val="00736635"/>
    <w:rsid w:val="0073676B"/>
    <w:rsid w:val="00736A7B"/>
    <w:rsid w:val="0073702F"/>
    <w:rsid w:val="0073719D"/>
    <w:rsid w:val="00737B19"/>
    <w:rsid w:val="00737B68"/>
    <w:rsid w:val="00737CB2"/>
    <w:rsid w:val="00740019"/>
    <w:rsid w:val="007400E9"/>
    <w:rsid w:val="00740CF4"/>
    <w:rsid w:val="00740EA8"/>
    <w:rsid w:val="0074139E"/>
    <w:rsid w:val="00742230"/>
    <w:rsid w:val="007430C7"/>
    <w:rsid w:val="0074348B"/>
    <w:rsid w:val="00743814"/>
    <w:rsid w:val="00743B25"/>
    <w:rsid w:val="00743F5C"/>
    <w:rsid w:val="00744875"/>
    <w:rsid w:val="00745816"/>
    <w:rsid w:val="00746766"/>
    <w:rsid w:val="00746D77"/>
    <w:rsid w:val="0074787D"/>
    <w:rsid w:val="00747B1D"/>
    <w:rsid w:val="00747CF3"/>
    <w:rsid w:val="00750A6B"/>
    <w:rsid w:val="00750B68"/>
    <w:rsid w:val="00750B98"/>
    <w:rsid w:val="00751A16"/>
    <w:rsid w:val="007521B9"/>
    <w:rsid w:val="007523A4"/>
    <w:rsid w:val="00753012"/>
    <w:rsid w:val="0075378D"/>
    <w:rsid w:val="007537B5"/>
    <w:rsid w:val="00753CAB"/>
    <w:rsid w:val="007540A6"/>
    <w:rsid w:val="0075442F"/>
    <w:rsid w:val="0075478A"/>
    <w:rsid w:val="00754E33"/>
    <w:rsid w:val="00754EFE"/>
    <w:rsid w:val="00755631"/>
    <w:rsid w:val="00755709"/>
    <w:rsid w:val="00755848"/>
    <w:rsid w:val="00755F77"/>
    <w:rsid w:val="0075615A"/>
    <w:rsid w:val="00756458"/>
    <w:rsid w:val="007566CD"/>
    <w:rsid w:val="00756805"/>
    <w:rsid w:val="0075687D"/>
    <w:rsid w:val="00757187"/>
    <w:rsid w:val="00757213"/>
    <w:rsid w:val="00757916"/>
    <w:rsid w:val="00760096"/>
    <w:rsid w:val="00760996"/>
    <w:rsid w:val="00760AE8"/>
    <w:rsid w:val="00760C34"/>
    <w:rsid w:val="00761436"/>
    <w:rsid w:val="00762797"/>
    <w:rsid w:val="00762D2B"/>
    <w:rsid w:val="00763543"/>
    <w:rsid w:val="007642A5"/>
    <w:rsid w:val="00764E98"/>
    <w:rsid w:val="00764F25"/>
    <w:rsid w:val="0076566D"/>
    <w:rsid w:val="00765EC5"/>
    <w:rsid w:val="0076691E"/>
    <w:rsid w:val="00766DC5"/>
    <w:rsid w:val="007671D1"/>
    <w:rsid w:val="00770C2C"/>
    <w:rsid w:val="00770E58"/>
    <w:rsid w:val="00771F38"/>
    <w:rsid w:val="00772012"/>
    <w:rsid w:val="0077232A"/>
    <w:rsid w:val="0077255C"/>
    <w:rsid w:val="00773A39"/>
    <w:rsid w:val="00775324"/>
    <w:rsid w:val="007755B8"/>
    <w:rsid w:val="00775ED3"/>
    <w:rsid w:val="00775F4B"/>
    <w:rsid w:val="00776144"/>
    <w:rsid w:val="007764BA"/>
    <w:rsid w:val="00776694"/>
    <w:rsid w:val="00776D78"/>
    <w:rsid w:val="00776E1A"/>
    <w:rsid w:val="00777894"/>
    <w:rsid w:val="007805C5"/>
    <w:rsid w:val="007824AF"/>
    <w:rsid w:val="0078275D"/>
    <w:rsid w:val="00783B17"/>
    <w:rsid w:val="00783C91"/>
    <w:rsid w:val="00783C92"/>
    <w:rsid w:val="0078488D"/>
    <w:rsid w:val="007849A2"/>
    <w:rsid w:val="00784DC5"/>
    <w:rsid w:val="00784FE8"/>
    <w:rsid w:val="0078508A"/>
    <w:rsid w:val="00785BB5"/>
    <w:rsid w:val="00786466"/>
    <w:rsid w:val="00786EF6"/>
    <w:rsid w:val="00787611"/>
    <w:rsid w:val="00787E29"/>
    <w:rsid w:val="007923A2"/>
    <w:rsid w:val="007923AB"/>
    <w:rsid w:val="00792E30"/>
    <w:rsid w:val="0079315D"/>
    <w:rsid w:val="007933EF"/>
    <w:rsid w:val="007941D2"/>
    <w:rsid w:val="00794A7C"/>
    <w:rsid w:val="00794B42"/>
    <w:rsid w:val="00794CC1"/>
    <w:rsid w:val="00794CE2"/>
    <w:rsid w:val="007955A7"/>
    <w:rsid w:val="00796289"/>
    <w:rsid w:val="007963FE"/>
    <w:rsid w:val="00796649"/>
    <w:rsid w:val="0079668C"/>
    <w:rsid w:val="00796B1E"/>
    <w:rsid w:val="00797162"/>
    <w:rsid w:val="0079770F"/>
    <w:rsid w:val="007A0200"/>
    <w:rsid w:val="007A032F"/>
    <w:rsid w:val="007A0A03"/>
    <w:rsid w:val="007A0FA3"/>
    <w:rsid w:val="007A1F21"/>
    <w:rsid w:val="007A28B7"/>
    <w:rsid w:val="007A2A66"/>
    <w:rsid w:val="007A34C6"/>
    <w:rsid w:val="007A3E1E"/>
    <w:rsid w:val="007A3F84"/>
    <w:rsid w:val="007A3FA5"/>
    <w:rsid w:val="007A4FA2"/>
    <w:rsid w:val="007A533C"/>
    <w:rsid w:val="007A5A20"/>
    <w:rsid w:val="007A62A6"/>
    <w:rsid w:val="007A63B4"/>
    <w:rsid w:val="007A695D"/>
    <w:rsid w:val="007A7360"/>
    <w:rsid w:val="007A75B3"/>
    <w:rsid w:val="007A7613"/>
    <w:rsid w:val="007B0B7F"/>
    <w:rsid w:val="007B21EE"/>
    <w:rsid w:val="007B266D"/>
    <w:rsid w:val="007B2A13"/>
    <w:rsid w:val="007B2BCF"/>
    <w:rsid w:val="007B2D7B"/>
    <w:rsid w:val="007B39C6"/>
    <w:rsid w:val="007B3D7F"/>
    <w:rsid w:val="007B42AD"/>
    <w:rsid w:val="007B49BB"/>
    <w:rsid w:val="007B4AB9"/>
    <w:rsid w:val="007B4B16"/>
    <w:rsid w:val="007B4D86"/>
    <w:rsid w:val="007B5761"/>
    <w:rsid w:val="007B5D4F"/>
    <w:rsid w:val="007B61AB"/>
    <w:rsid w:val="007B6DB8"/>
    <w:rsid w:val="007B6FBE"/>
    <w:rsid w:val="007B7069"/>
    <w:rsid w:val="007B73AA"/>
    <w:rsid w:val="007C0DB9"/>
    <w:rsid w:val="007C111B"/>
    <w:rsid w:val="007C12D5"/>
    <w:rsid w:val="007C1438"/>
    <w:rsid w:val="007C205A"/>
    <w:rsid w:val="007C20D5"/>
    <w:rsid w:val="007C22BD"/>
    <w:rsid w:val="007C28E7"/>
    <w:rsid w:val="007C32D2"/>
    <w:rsid w:val="007C336C"/>
    <w:rsid w:val="007C37EF"/>
    <w:rsid w:val="007C3845"/>
    <w:rsid w:val="007C3927"/>
    <w:rsid w:val="007C3FE7"/>
    <w:rsid w:val="007C44B7"/>
    <w:rsid w:val="007C4863"/>
    <w:rsid w:val="007C4AEB"/>
    <w:rsid w:val="007C4B68"/>
    <w:rsid w:val="007C4CA0"/>
    <w:rsid w:val="007C5074"/>
    <w:rsid w:val="007C5472"/>
    <w:rsid w:val="007C5C3D"/>
    <w:rsid w:val="007C5D60"/>
    <w:rsid w:val="007C5DA6"/>
    <w:rsid w:val="007C61D7"/>
    <w:rsid w:val="007C6F55"/>
    <w:rsid w:val="007C732E"/>
    <w:rsid w:val="007C74C2"/>
    <w:rsid w:val="007C77D0"/>
    <w:rsid w:val="007C7A28"/>
    <w:rsid w:val="007C7E1E"/>
    <w:rsid w:val="007D07E2"/>
    <w:rsid w:val="007D141F"/>
    <w:rsid w:val="007D1603"/>
    <w:rsid w:val="007D1860"/>
    <w:rsid w:val="007D1AA7"/>
    <w:rsid w:val="007D1AFB"/>
    <w:rsid w:val="007D2061"/>
    <w:rsid w:val="007D2283"/>
    <w:rsid w:val="007D276A"/>
    <w:rsid w:val="007D29B6"/>
    <w:rsid w:val="007D2BE2"/>
    <w:rsid w:val="007D2D13"/>
    <w:rsid w:val="007D2DBB"/>
    <w:rsid w:val="007D4C1E"/>
    <w:rsid w:val="007D4EAB"/>
    <w:rsid w:val="007D509F"/>
    <w:rsid w:val="007D5C4F"/>
    <w:rsid w:val="007D627D"/>
    <w:rsid w:val="007D64E4"/>
    <w:rsid w:val="007D65C0"/>
    <w:rsid w:val="007D6AEE"/>
    <w:rsid w:val="007D7143"/>
    <w:rsid w:val="007D72C3"/>
    <w:rsid w:val="007D76E1"/>
    <w:rsid w:val="007D7BBE"/>
    <w:rsid w:val="007E041A"/>
    <w:rsid w:val="007E0BB0"/>
    <w:rsid w:val="007E1A8F"/>
    <w:rsid w:val="007E1AC6"/>
    <w:rsid w:val="007E1CE7"/>
    <w:rsid w:val="007E2381"/>
    <w:rsid w:val="007E2EC4"/>
    <w:rsid w:val="007E31CA"/>
    <w:rsid w:val="007E3BBC"/>
    <w:rsid w:val="007E48B2"/>
    <w:rsid w:val="007E4A4C"/>
    <w:rsid w:val="007E4D7C"/>
    <w:rsid w:val="007E563C"/>
    <w:rsid w:val="007E599B"/>
    <w:rsid w:val="007E5C49"/>
    <w:rsid w:val="007E6299"/>
    <w:rsid w:val="007E632A"/>
    <w:rsid w:val="007E6545"/>
    <w:rsid w:val="007E6690"/>
    <w:rsid w:val="007E67A3"/>
    <w:rsid w:val="007E67CE"/>
    <w:rsid w:val="007E6846"/>
    <w:rsid w:val="007E6B1A"/>
    <w:rsid w:val="007E7441"/>
    <w:rsid w:val="007E7782"/>
    <w:rsid w:val="007E7970"/>
    <w:rsid w:val="007E7EA2"/>
    <w:rsid w:val="007F0836"/>
    <w:rsid w:val="007F10A0"/>
    <w:rsid w:val="007F13BE"/>
    <w:rsid w:val="007F14CC"/>
    <w:rsid w:val="007F1515"/>
    <w:rsid w:val="007F268B"/>
    <w:rsid w:val="007F2776"/>
    <w:rsid w:val="007F2DEC"/>
    <w:rsid w:val="007F2EFD"/>
    <w:rsid w:val="007F339E"/>
    <w:rsid w:val="007F3A2D"/>
    <w:rsid w:val="007F3AA0"/>
    <w:rsid w:val="007F4DF6"/>
    <w:rsid w:val="007F5209"/>
    <w:rsid w:val="007F5210"/>
    <w:rsid w:val="007F55BB"/>
    <w:rsid w:val="007F5B6A"/>
    <w:rsid w:val="007F603A"/>
    <w:rsid w:val="007F61BE"/>
    <w:rsid w:val="007F6339"/>
    <w:rsid w:val="007F6D4D"/>
    <w:rsid w:val="007F7075"/>
    <w:rsid w:val="007F70C7"/>
    <w:rsid w:val="007F7316"/>
    <w:rsid w:val="007F7549"/>
    <w:rsid w:val="007F7935"/>
    <w:rsid w:val="00800C94"/>
    <w:rsid w:val="00802E41"/>
    <w:rsid w:val="00803880"/>
    <w:rsid w:val="00803C87"/>
    <w:rsid w:val="0080413C"/>
    <w:rsid w:val="008048ED"/>
    <w:rsid w:val="00804C8F"/>
    <w:rsid w:val="00804CC5"/>
    <w:rsid w:val="00804E22"/>
    <w:rsid w:val="008054FE"/>
    <w:rsid w:val="00805574"/>
    <w:rsid w:val="00805E23"/>
    <w:rsid w:val="00806128"/>
    <w:rsid w:val="00806152"/>
    <w:rsid w:val="008068FB"/>
    <w:rsid w:val="00806A05"/>
    <w:rsid w:val="00807BAC"/>
    <w:rsid w:val="0081083F"/>
    <w:rsid w:val="008118D7"/>
    <w:rsid w:val="008119E6"/>
    <w:rsid w:val="00811CCE"/>
    <w:rsid w:val="00812CE5"/>
    <w:rsid w:val="0081318D"/>
    <w:rsid w:val="00813C48"/>
    <w:rsid w:val="00814C35"/>
    <w:rsid w:val="008151A3"/>
    <w:rsid w:val="00815CE1"/>
    <w:rsid w:val="008170C3"/>
    <w:rsid w:val="00817108"/>
    <w:rsid w:val="008172CB"/>
    <w:rsid w:val="0082027A"/>
    <w:rsid w:val="008202EE"/>
    <w:rsid w:val="008203E5"/>
    <w:rsid w:val="008209B6"/>
    <w:rsid w:val="0082156E"/>
    <w:rsid w:val="00821A35"/>
    <w:rsid w:val="00821E04"/>
    <w:rsid w:val="0082200E"/>
    <w:rsid w:val="0082269E"/>
    <w:rsid w:val="0082308F"/>
    <w:rsid w:val="00824705"/>
    <w:rsid w:val="00824A40"/>
    <w:rsid w:val="00825259"/>
    <w:rsid w:val="008252C5"/>
    <w:rsid w:val="0082535C"/>
    <w:rsid w:val="0082541A"/>
    <w:rsid w:val="0082569A"/>
    <w:rsid w:val="00825B2A"/>
    <w:rsid w:val="00826314"/>
    <w:rsid w:val="008263F4"/>
    <w:rsid w:val="008269DF"/>
    <w:rsid w:val="00826CEA"/>
    <w:rsid w:val="00826DE8"/>
    <w:rsid w:val="00827B85"/>
    <w:rsid w:val="00827C39"/>
    <w:rsid w:val="00827EAF"/>
    <w:rsid w:val="00830065"/>
    <w:rsid w:val="008309A2"/>
    <w:rsid w:val="0083161A"/>
    <w:rsid w:val="00831D90"/>
    <w:rsid w:val="00832051"/>
    <w:rsid w:val="008321E2"/>
    <w:rsid w:val="00832257"/>
    <w:rsid w:val="008328C6"/>
    <w:rsid w:val="00832EB4"/>
    <w:rsid w:val="0083545F"/>
    <w:rsid w:val="00836332"/>
    <w:rsid w:val="0083634D"/>
    <w:rsid w:val="00840271"/>
    <w:rsid w:val="00840BA5"/>
    <w:rsid w:val="00840F9F"/>
    <w:rsid w:val="00842153"/>
    <w:rsid w:val="00842946"/>
    <w:rsid w:val="00843595"/>
    <w:rsid w:val="00843B32"/>
    <w:rsid w:val="0084411A"/>
    <w:rsid w:val="008445DC"/>
    <w:rsid w:val="008447F1"/>
    <w:rsid w:val="0084499E"/>
    <w:rsid w:val="00844BB6"/>
    <w:rsid w:val="00846AD7"/>
    <w:rsid w:val="00846D1F"/>
    <w:rsid w:val="00847302"/>
    <w:rsid w:val="008478C4"/>
    <w:rsid w:val="00847B5D"/>
    <w:rsid w:val="00850025"/>
    <w:rsid w:val="008505C4"/>
    <w:rsid w:val="00850BCD"/>
    <w:rsid w:val="0085165F"/>
    <w:rsid w:val="00851834"/>
    <w:rsid w:val="00853E8F"/>
    <w:rsid w:val="008551BA"/>
    <w:rsid w:val="0085599F"/>
    <w:rsid w:val="00855A01"/>
    <w:rsid w:val="00855CEC"/>
    <w:rsid w:val="00855DB7"/>
    <w:rsid w:val="00855E74"/>
    <w:rsid w:val="0085690C"/>
    <w:rsid w:val="00856CC8"/>
    <w:rsid w:val="00856FED"/>
    <w:rsid w:val="0085755D"/>
    <w:rsid w:val="00857684"/>
    <w:rsid w:val="00857819"/>
    <w:rsid w:val="00860B4C"/>
    <w:rsid w:val="00860EA9"/>
    <w:rsid w:val="00860EF3"/>
    <w:rsid w:val="00861123"/>
    <w:rsid w:val="00861226"/>
    <w:rsid w:val="00861537"/>
    <w:rsid w:val="0086196D"/>
    <w:rsid w:val="00862A2D"/>
    <w:rsid w:val="00862A42"/>
    <w:rsid w:val="00864227"/>
    <w:rsid w:val="00864A97"/>
    <w:rsid w:val="0086526B"/>
    <w:rsid w:val="008657F5"/>
    <w:rsid w:val="00865DE8"/>
    <w:rsid w:val="00865E14"/>
    <w:rsid w:val="00866793"/>
    <w:rsid w:val="008667DA"/>
    <w:rsid w:val="008669DC"/>
    <w:rsid w:val="0086795D"/>
    <w:rsid w:val="00867B0A"/>
    <w:rsid w:val="008705A6"/>
    <w:rsid w:val="0087072E"/>
    <w:rsid w:val="00870EB7"/>
    <w:rsid w:val="008715DC"/>
    <w:rsid w:val="00871640"/>
    <w:rsid w:val="008719B1"/>
    <w:rsid w:val="008723B5"/>
    <w:rsid w:val="008724A8"/>
    <w:rsid w:val="00872F1B"/>
    <w:rsid w:val="00873025"/>
    <w:rsid w:val="0087330E"/>
    <w:rsid w:val="0087369C"/>
    <w:rsid w:val="00874ABE"/>
    <w:rsid w:val="00874DB4"/>
    <w:rsid w:val="00874E14"/>
    <w:rsid w:val="008752AD"/>
    <w:rsid w:val="00875559"/>
    <w:rsid w:val="00875F7D"/>
    <w:rsid w:val="0087605D"/>
    <w:rsid w:val="00876F43"/>
    <w:rsid w:val="00877569"/>
    <w:rsid w:val="00877619"/>
    <w:rsid w:val="0088053D"/>
    <w:rsid w:val="0088065D"/>
    <w:rsid w:val="00880705"/>
    <w:rsid w:val="00880898"/>
    <w:rsid w:val="008812C4"/>
    <w:rsid w:val="00882ED0"/>
    <w:rsid w:val="00882F11"/>
    <w:rsid w:val="008832B5"/>
    <w:rsid w:val="00883585"/>
    <w:rsid w:val="00883E96"/>
    <w:rsid w:val="008846FD"/>
    <w:rsid w:val="00885D20"/>
    <w:rsid w:val="0088642A"/>
    <w:rsid w:val="008864A6"/>
    <w:rsid w:val="0088658D"/>
    <w:rsid w:val="00886DD3"/>
    <w:rsid w:val="0088722B"/>
    <w:rsid w:val="008873FA"/>
    <w:rsid w:val="008879C6"/>
    <w:rsid w:val="00887E2A"/>
    <w:rsid w:val="00890425"/>
    <w:rsid w:val="00890427"/>
    <w:rsid w:val="0089048C"/>
    <w:rsid w:val="00890B48"/>
    <w:rsid w:val="008915FD"/>
    <w:rsid w:val="008916C1"/>
    <w:rsid w:val="00891B17"/>
    <w:rsid w:val="00891E7B"/>
    <w:rsid w:val="00891F0D"/>
    <w:rsid w:val="008925DD"/>
    <w:rsid w:val="0089281F"/>
    <w:rsid w:val="00892F90"/>
    <w:rsid w:val="00893839"/>
    <w:rsid w:val="008938C0"/>
    <w:rsid w:val="008939ED"/>
    <w:rsid w:val="00893AC4"/>
    <w:rsid w:val="00893C5F"/>
    <w:rsid w:val="00894068"/>
    <w:rsid w:val="008949F2"/>
    <w:rsid w:val="00894F79"/>
    <w:rsid w:val="00895249"/>
    <w:rsid w:val="008952EF"/>
    <w:rsid w:val="00895562"/>
    <w:rsid w:val="008956BC"/>
    <w:rsid w:val="00896BE8"/>
    <w:rsid w:val="008970FF"/>
    <w:rsid w:val="0089733D"/>
    <w:rsid w:val="00897505"/>
    <w:rsid w:val="008A0682"/>
    <w:rsid w:val="008A0910"/>
    <w:rsid w:val="008A0B50"/>
    <w:rsid w:val="008A0C1F"/>
    <w:rsid w:val="008A0E38"/>
    <w:rsid w:val="008A18DB"/>
    <w:rsid w:val="008A18F2"/>
    <w:rsid w:val="008A1911"/>
    <w:rsid w:val="008A1912"/>
    <w:rsid w:val="008A19C7"/>
    <w:rsid w:val="008A2414"/>
    <w:rsid w:val="008A294D"/>
    <w:rsid w:val="008A2A32"/>
    <w:rsid w:val="008A359C"/>
    <w:rsid w:val="008A3723"/>
    <w:rsid w:val="008A3E2D"/>
    <w:rsid w:val="008A4C7D"/>
    <w:rsid w:val="008A4E3C"/>
    <w:rsid w:val="008A5CD0"/>
    <w:rsid w:val="008A7E8F"/>
    <w:rsid w:val="008B059D"/>
    <w:rsid w:val="008B09BF"/>
    <w:rsid w:val="008B0F09"/>
    <w:rsid w:val="008B1164"/>
    <w:rsid w:val="008B155D"/>
    <w:rsid w:val="008B2191"/>
    <w:rsid w:val="008B222C"/>
    <w:rsid w:val="008B3068"/>
    <w:rsid w:val="008B33F2"/>
    <w:rsid w:val="008B3686"/>
    <w:rsid w:val="008B36B2"/>
    <w:rsid w:val="008B4196"/>
    <w:rsid w:val="008B459A"/>
    <w:rsid w:val="008B4760"/>
    <w:rsid w:val="008B4AC9"/>
    <w:rsid w:val="008B4C43"/>
    <w:rsid w:val="008B4CF2"/>
    <w:rsid w:val="008B4DEF"/>
    <w:rsid w:val="008B4E21"/>
    <w:rsid w:val="008B551D"/>
    <w:rsid w:val="008B55B4"/>
    <w:rsid w:val="008B5EA4"/>
    <w:rsid w:val="008B637D"/>
    <w:rsid w:val="008B6714"/>
    <w:rsid w:val="008B696C"/>
    <w:rsid w:val="008B6A0C"/>
    <w:rsid w:val="008B6C21"/>
    <w:rsid w:val="008B6E28"/>
    <w:rsid w:val="008B7F4A"/>
    <w:rsid w:val="008C024A"/>
    <w:rsid w:val="008C0669"/>
    <w:rsid w:val="008C068D"/>
    <w:rsid w:val="008C11F7"/>
    <w:rsid w:val="008C1EC0"/>
    <w:rsid w:val="008C26DF"/>
    <w:rsid w:val="008C2C4C"/>
    <w:rsid w:val="008C2C6F"/>
    <w:rsid w:val="008C2CCB"/>
    <w:rsid w:val="008C394C"/>
    <w:rsid w:val="008C3992"/>
    <w:rsid w:val="008C40B9"/>
    <w:rsid w:val="008C4273"/>
    <w:rsid w:val="008C4848"/>
    <w:rsid w:val="008C4FAB"/>
    <w:rsid w:val="008C5A99"/>
    <w:rsid w:val="008C5F45"/>
    <w:rsid w:val="008C677E"/>
    <w:rsid w:val="008C6D67"/>
    <w:rsid w:val="008C73D6"/>
    <w:rsid w:val="008C795E"/>
    <w:rsid w:val="008C7DAA"/>
    <w:rsid w:val="008D0AA9"/>
    <w:rsid w:val="008D138E"/>
    <w:rsid w:val="008D1631"/>
    <w:rsid w:val="008D1FC4"/>
    <w:rsid w:val="008D24BC"/>
    <w:rsid w:val="008D2939"/>
    <w:rsid w:val="008D2993"/>
    <w:rsid w:val="008D2B61"/>
    <w:rsid w:val="008D2F38"/>
    <w:rsid w:val="008D362E"/>
    <w:rsid w:val="008D41FC"/>
    <w:rsid w:val="008D43FF"/>
    <w:rsid w:val="008D447D"/>
    <w:rsid w:val="008D4539"/>
    <w:rsid w:val="008D5826"/>
    <w:rsid w:val="008D690C"/>
    <w:rsid w:val="008D6996"/>
    <w:rsid w:val="008D734A"/>
    <w:rsid w:val="008D7716"/>
    <w:rsid w:val="008D7720"/>
    <w:rsid w:val="008D772A"/>
    <w:rsid w:val="008E07A0"/>
    <w:rsid w:val="008E2473"/>
    <w:rsid w:val="008E3AA2"/>
    <w:rsid w:val="008E408E"/>
    <w:rsid w:val="008E4644"/>
    <w:rsid w:val="008E472D"/>
    <w:rsid w:val="008E4EA3"/>
    <w:rsid w:val="008E4EF5"/>
    <w:rsid w:val="008E52FB"/>
    <w:rsid w:val="008E602E"/>
    <w:rsid w:val="008E6163"/>
    <w:rsid w:val="008E62AC"/>
    <w:rsid w:val="008E6565"/>
    <w:rsid w:val="008E68E6"/>
    <w:rsid w:val="008E6AB0"/>
    <w:rsid w:val="008E6C05"/>
    <w:rsid w:val="008E7041"/>
    <w:rsid w:val="008E711F"/>
    <w:rsid w:val="008E7316"/>
    <w:rsid w:val="008E7C27"/>
    <w:rsid w:val="008E7CDC"/>
    <w:rsid w:val="008E7E9B"/>
    <w:rsid w:val="008F0341"/>
    <w:rsid w:val="008F0548"/>
    <w:rsid w:val="008F0FDE"/>
    <w:rsid w:val="008F1112"/>
    <w:rsid w:val="008F1186"/>
    <w:rsid w:val="008F17EE"/>
    <w:rsid w:val="008F1992"/>
    <w:rsid w:val="008F1B4D"/>
    <w:rsid w:val="008F2440"/>
    <w:rsid w:val="008F249F"/>
    <w:rsid w:val="008F271F"/>
    <w:rsid w:val="008F2FA1"/>
    <w:rsid w:val="008F34BF"/>
    <w:rsid w:val="008F39A7"/>
    <w:rsid w:val="008F4751"/>
    <w:rsid w:val="008F516F"/>
    <w:rsid w:val="008F5675"/>
    <w:rsid w:val="008F5D08"/>
    <w:rsid w:val="008F5EC4"/>
    <w:rsid w:val="008F6DEB"/>
    <w:rsid w:val="008F74EC"/>
    <w:rsid w:val="008F7677"/>
    <w:rsid w:val="008F78F3"/>
    <w:rsid w:val="008F7F93"/>
    <w:rsid w:val="008F7FD6"/>
    <w:rsid w:val="009000DF"/>
    <w:rsid w:val="009008FD"/>
    <w:rsid w:val="0090091D"/>
    <w:rsid w:val="00900E51"/>
    <w:rsid w:val="009012A4"/>
    <w:rsid w:val="009012AB"/>
    <w:rsid w:val="00901632"/>
    <w:rsid w:val="009017E9"/>
    <w:rsid w:val="00901B98"/>
    <w:rsid w:val="00901C4B"/>
    <w:rsid w:val="009025DB"/>
    <w:rsid w:val="0090273E"/>
    <w:rsid w:val="00902AFD"/>
    <w:rsid w:val="00903260"/>
    <w:rsid w:val="0090378E"/>
    <w:rsid w:val="00903D06"/>
    <w:rsid w:val="00905574"/>
    <w:rsid w:val="0090566C"/>
    <w:rsid w:val="009060B4"/>
    <w:rsid w:val="009068BF"/>
    <w:rsid w:val="00907ED8"/>
    <w:rsid w:val="00910957"/>
    <w:rsid w:val="0091099D"/>
    <w:rsid w:val="00910BEC"/>
    <w:rsid w:val="00910E35"/>
    <w:rsid w:val="009117D4"/>
    <w:rsid w:val="00912E20"/>
    <w:rsid w:val="00913396"/>
    <w:rsid w:val="0091345E"/>
    <w:rsid w:val="00913F3F"/>
    <w:rsid w:val="0091440D"/>
    <w:rsid w:val="009144D8"/>
    <w:rsid w:val="0091473B"/>
    <w:rsid w:val="009149C7"/>
    <w:rsid w:val="00914EF5"/>
    <w:rsid w:val="009155D5"/>
    <w:rsid w:val="009155FF"/>
    <w:rsid w:val="00915726"/>
    <w:rsid w:val="009157C0"/>
    <w:rsid w:val="00915ED4"/>
    <w:rsid w:val="0091629E"/>
    <w:rsid w:val="00916C30"/>
    <w:rsid w:val="009206A9"/>
    <w:rsid w:val="00920B83"/>
    <w:rsid w:val="00920F87"/>
    <w:rsid w:val="00921B00"/>
    <w:rsid w:val="00921B4C"/>
    <w:rsid w:val="00921BBD"/>
    <w:rsid w:val="00921E3D"/>
    <w:rsid w:val="0092271B"/>
    <w:rsid w:val="00923A36"/>
    <w:rsid w:val="009240BC"/>
    <w:rsid w:val="00924C0A"/>
    <w:rsid w:val="00924D22"/>
    <w:rsid w:val="00924DC1"/>
    <w:rsid w:val="00924FFC"/>
    <w:rsid w:val="0092534E"/>
    <w:rsid w:val="00926364"/>
    <w:rsid w:val="00926845"/>
    <w:rsid w:val="00926D64"/>
    <w:rsid w:val="00927208"/>
    <w:rsid w:val="009277B1"/>
    <w:rsid w:val="0093016D"/>
    <w:rsid w:val="00930797"/>
    <w:rsid w:val="00931108"/>
    <w:rsid w:val="009315F1"/>
    <w:rsid w:val="00931D8B"/>
    <w:rsid w:val="009320A8"/>
    <w:rsid w:val="00932328"/>
    <w:rsid w:val="00932CAE"/>
    <w:rsid w:val="00932F3E"/>
    <w:rsid w:val="009336C4"/>
    <w:rsid w:val="00933FF7"/>
    <w:rsid w:val="009349A9"/>
    <w:rsid w:val="00934FDA"/>
    <w:rsid w:val="00935AE7"/>
    <w:rsid w:val="00935C69"/>
    <w:rsid w:val="00936839"/>
    <w:rsid w:val="00936993"/>
    <w:rsid w:val="00936C95"/>
    <w:rsid w:val="00936F7F"/>
    <w:rsid w:val="00937046"/>
    <w:rsid w:val="00937782"/>
    <w:rsid w:val="0093784E"/>
    <w:rsid w:val="00937CA4"/>
    <w:rsid w:val="00937D75"/>
    <w:rsid w:val="00940373"/>
    <w:rsid w:val="00940E36"/>
    <w:rsid w:val="00941324"/>
    <w:rsid w:val="0094181B"/>
    <w:rsid w:val="00942129"/>
    <w:rsid w:val="009422C2"/>
    <w:rsid w:val="00942369"/>
    <w:rsid w:val="00942611"/>
    <w:rsid w:val="00942DE7"/>
    <w:rsid w:val="00943684"/>
    <w:rsid w:val="00944713"/>
    <w:rsid w:val="009460F9"/>
    <w:rsid w:val="009468A5"/>
    <w:rsid w:val="009476AE"/>
    <w:rsid w:val="009476CD"/>
    <w:rsid w:val="00947A59"/>
    <w:rsid w:val="00947C22"/>
    <w:rsid w:val="00947FCB"/>
    <w:rsid w:val="009509B6"/>
    <w:rsid w:val="0095103D"/>
    <w:rsid w:val="009514EC"/>
    <w:rsid w:val="00951877"/>
    <w:rsid w:val="009521DF"/>
    <w:rsid w:val="00952375"/>
    <w:rsid w:val="009532D1"/>
    <w:rsid w:val="00954258"/>
    <w:rsid w:val="00954800"/>
    <w:rsid w:val="00954F5A"/>
    <w:rsid w:val="00954FDD"/>
    <w:rsid w:val="009554C3"/>
    <w:rsid w:val="00955646"/>
    <w:rsid w:val="009557FC"/>
    <w:rsid w:val="00955AA0"/>
    <w:rsid w:val="00955FC7"/>
    <w:rsid w:val="00955FDC"/>
    <w:rsid w:val="0095692E"/>
    <w:rsid w:val="00957666"/>
    <w:rsid w:val="00957C82"/>
    <w:rsid w:val="00957FEF"/>
    <w:rsid w:val="009606C6"/>
    <w:rsid w:val="00960949"/>
    <w:rsid w:val="00960C78"/>
    <w:rsid w:val="009616BC"/>
    <w:rsid w:val="009618FE"/>
    <w:rsid w:val="00962269"/>
    <w:rsid w:val="00962488"/>
    <w:rsid w:val="00962CD6"/>
    <w:rsid w:val="009633A2"/>
    <w:rsid w:val="00963F03"/>
    <w:rsid w:val="00963FC9"/>
    <w:rsid w:val="00965E0D"/>
    <w:rsid w:val="0096603B"/>
    <w:rsid w:val="00966262"/>
    <w:rsid w:val="00966454"/>
    <w:rsid w:val="00966A6B"/>
    <w:rsid w:val="009673E1"/>
    <w:rsid w:val="0096741C"/>
    <w:rsid w:val="00967555"/>
    <w:rsid w:val="009675BD"/>
    <w:rsid w:val="0096789E"/>
    <w:rsid w:val="009678C1"/>
    <w:rsid w:val="00967926"/>
    <w:rsid w:val="00970928"/>
    <w:rsid w:val="009715EA"/>
    <w:rsid w:val="00971AFB"/>
    <w:rsid w:val="009722AA"/>
    <w:rsid w:val="00972982"/>
    <w:rsid w:val="00972B07"/>
    <w:rsid w:val="00972CA3"/>
    <w:rsid w:val="009732D5"/>
    <w:rsid w:val="0097345F"/>
    <w:rsid w:val="00973779"/>
    <w:rsid w:val="00973F26"/>
    <w:rsid w:val="009741F7"/>
    <w:rsid w:val="00974506"/>
    <w:rsid w:val="00974C88"/>
    <w:rsid w:val="00974CF4"/>
    <w:rsid w:val="00975443"/>
    <w:rsid w:val="00975810"/>
    <w:rsid w:val="00975859"/>
    <w:rsid w:val="00975A13"/>
    <w:rsid w:val="00975EDB"/>
    <w:rsid w:val="00976901"/>
    <w:rsid w:val="00976F5C"/>
    <w:rsid w:val="00977D2A"/>
    <w:rsid w:val="00980120"/>
    <w:rsid w:val="00980335"/>
    <w:rsid w:val="00980472"/>
    <w:rsid w:val="00980518"/>
    <w:rsid w:val="00980DF1"/>
    <w:rsid w:val="009819D3"/>
    <w:rsid w:val="00981E36"/>
    <w:rsid w:val="0098260B"/>
    <w:rsid w:val="00982AD7"/>
    <w:rsid w:val="009834CC"/>
    <w:rsid w:val="009842C4"/>
    <w:rsid w:val="00984BB8"/>
    <w:rsid w:val="00985531"/>
    <w:rsid w:val="009863EE"/>
    <w:rsid w:val="009869BE"/>
    <w:rsid w:val="00986A1C"/>
    <w:rsid w:val="00986BEA"/>
    <w:rsid w:val="00987013"/>
    <w:rsid w:val="00987422"/>
    <w:rsid w:val="00987430"/>
    <w:rsid w:val="00987493"/>
    <w:rsid w:val="0098753A"/>
    <w:rsid w:val="009901D9"/>
    <w:rsid w:val="00990575"/>
    <w:rsid w:val="009905AB"/>
    <w:rsid w:val="0099063A"/>
    <w:rsid w:val="009906FE"/>
    <w:rsid w:val="009907FB"/>
    <w:rsid w:val="00990EB4"/>
    <w:rsid w:val="009920DE"/>
    <w:rsid w:val="009921B0"/>
    <w:rsid w:val="009922BB"/>
    <w:rsid w:val="00992575"/>
    <w:rsid w:val="009938B9"/>
    <w:rsid w:val="00993B88"/>
    <w:rsid w:val="00994D83"/>
    <w:rsid w:val="0099549F"/>
    <w:rsid w:val="009956C9"/>
    <w:rsid w:val="009956E8"/>
    <w:rsid w:val="00995CE4"/>
    <w:rsid w:val="00996FF4"/>
    <w:rsid w:val="009974FB"/>
    <w:rsid w:val="009975FF"/>
    <w:rsid w:val="009A1613"/>
    <w:rsid w:val="009A17B4"/>
    <w:rsid w:val="009A1959"/>
    <w:rsid w:val="009A2726"/>
    <w:rsid w:val="009A2A3C"/>
    <w:rsid w:val="009A42F2"/>
    <w:rsid w:val="009A4AC9"/>
    <w:rsid w:val="009A4BED"/>
    <w:rsid w:val="009A4E33"/>
    <w:rsid w:val="009A50B3"/>
    <w:rsid w:val="009A51AD"/>
    <w:rsid w:val="009A5A6C"/>
    <w:rsid w:val="009A6882"/>
    <w:rsid w:val="009A68CA"/>
    <w:rsid w:val="009A6EFF"/>
    <w:rsid w:val="009A7BC0"/>
    <w:rsid w:val="009B02EE"/>
    <w:rsid w:val="009B06A0"/>
    <w:rsid w:val="009B08DD"/>
    <w:rsid w:val="009B0BED"/>
    <w:rsid w:val="009B0F18"/>
    <w:rsid w:val="009B136B"/>
    <w:rsid w:val="009B1A31"/>
    <w:rsid w:val="009B1E82"/>
    <w:rsid w:val="009B222F"/>
    <w:rsid w:val="009B2739"/>
    <w:rsid w:val="009B325E"/>
    <w:rsid w:val="009B35FE"/>
    <w:rsid w:val="009B3965"/>
    <w:rsid w:val="009B4385"/>
    <w:rsid w:val="009B484E"/>
    <w:rsid w:val="009B4F44"/>
    <w:rsid w:val="009B5405"/>
    <w:rsid w:val="009B5DA7"/>
    <w:rsid w:val="009B6142"/>
    <w:rsid w:val="009B67D8"/>
    <w:rsid w:val="009B6864"/>
    <w:rsid w:val="009B6D93"/>
    <w:rsid w:val="009B7150"/>
    <w:rsid w:val="009B731F"/>
    <w:rsid w:val="009B74E0"/>
    <w:rsid w:val="009B7A46"/>
    <w:rsid w:val="009B7F8E"/>
    <w:rsid w:val="009C0944"/>
    <w:rsid w:val="009C0CEE"/>
    <w:rsid w:val="009C0D45"/>
    <w:rsid w:val="009C1463"/>
    <w:rsid w:val="009C163F"/>
    <w:rsid w:val="009C19DD"/>
    <w:rsid w:val="009C1C91"/>
    <w:rsid w:val="009C2D03"/>
    <w:rsid w:val="009C3237"/>
    <w:rsid w:val="009C3720"/>
    <w:rsid w:val="009C42EA"/>
    <w:rsid w:val="009C437D"/>
    <w:rsid w:val="009C48A8"/>
    <w:rsid w:val="009C4AD2"/>
    <w:rsid w:val="009C5165"/>
    <w:rsid w:val="009C5208"/>
    <w:rsid w:val="009C5AFD"/>
    <w:rsid w:val="009C5C6F"/>
    <w:rsid w:val="009C65C2"/>
    <w:rsid w:val="009C6CF2"/>
    <w:rsid w:val="009C738F"/>
    <w:rsid w:val="009C7592"/>
    <w:rsid w:val="009C75D5"/>
    <w:rsid w:val="009C7D8B"/>
    <w:rsid w:val="009D0047"/>
    <w:rsid w:val="009D06CB"/>
    <w:rsid w:val="009D0B3F"/>
    <w:rsid w:val="009D0BA8"/>
    <w:rsid w:val="009D13C4"/>
    <w:rsid w:val="009D1501"/>
    <w:rsid w:val="009D19BF"/>
    <w:rsid w:val="009D201F"/>
    <w:rsid w:val="009D2D5C"/>
    <w:rsid w:val="009D378F"/>
    <w:rsid w:val="009D47E9"/>
    <w:rsid w:val="009D4AA7"/>
    <w:rsid w:val="009D5F22"/>
    <w:rsid w:val="009D60DF"/>
    <w:rsid w:val="009D6A00"/>
    <w:rsid w:val="009D6B98"/>
    <w:rsid w:val="009D72B9"/>
    <w:rsid w:val="009D7597"/>
    <w:rsid w:val="009D7B04"/>
    <w:rsid w:val="009E00A3"/>
    <w:rsid w:val="009E1878"/>
    <w:rsid w:val="009E1C9E"/>
    <w:rsid w:val="009E1CDF"/>
    <w:rsid w:val="009E1EA4"/>
    <w:rsid w:val="009E1FF9"/>
    <w:rsid w:val="009E2141"/>
    <w:rsid w:val="009E2580"/>
    <w:rsid w:val="009E282D"/>
    <w:rsid w:val="009E324A"/>
    <w:rsid w:val="009E442A"/>
    <w:rsid w:val="009E4B96"/>
    <w:rsid w:val="009E4C5F"/>
    <w:rsid w:val="009E5047"/>
    <w:rsid w:val="009E53B6"/>
    <w:rsid w:val="009E5790"/>
    <w:rsid w:val="009E58ED"/>
    <w:rsid w:val="009E5959"/>
    <w:rsid w:val="009E5F5E"/>
    <w:rsid w:val="009E6BAF"/>
    <w:rsid w:val="009E7780"/>
    <w:rsid w:val="009F1961"/>
    <w:rsid w:val="009F2B79"/>
    <w:rsid w:val="009F2C4A"/>
    <w:rsid w:val="009F3BAE"/>
    <w:rsid w:val="009F3F52"/>
    <w:rsid w:val="009F4E9E"/>
    <w:rsid w:val="009F4F40"/>
    <w:rsid w:val="009F5569"/>
    <w:rsid w:val="009F56EE"/>
    <w:rsid w:val="009F59E8"/>
    <w:rsid w:val="009F5B7B"/>
    <w:rsid w:val="009F67FF"/>
    <w:rsid w:val="009F6F16"/>
    <w:rsid w:val="009F786F"/>
    <w:rsid w:val="00A00635"/>
    <w:rsid w:val="00A0068F"/>
    <w:rsid w:val="00A007AA"/>
    <w:rsid w:val="00A0094E"/>
    <w:rsid w:val="00A00DA2"/>
    <w:rsid w:val="00A01BDB"/>
    <w:rsid w:val="00A01D41"/>
    <w:rsid w:val="00A01E7C"/>
    <w:rsid w:val="00A01FD1"/>
    <w:rsid w:val="00A024DB"/>
    <w:rsid w:val="00A02D27"/>
    <w:rsid w:val="00A03303"/>
    <w:rsid w:val="00A041D9"/>
    <w:rsid w:val="00A06773"/>
    <w:rsid w:val="00A06DBF"/>
    <w:rsid w:val="00A07119"/>
    <w:rsid w:val="00A07C25"/>
    <w:rsid w:val="00A07C73"/>
    <w:rsid w:val="00A07C96"/>
    <w:rsid w:val="00A07D18"/>
    <w:rsid w:val="00A07EAC"/>
    <w:rsid w:val="00A10B6D"/>
    <w:rsid w:val="00A1103E"/>
    <w:rsid w:val="00A110F9"/>
    <w:rsid w:val="00A116B2"/>
    <w:rsid w:val="00A12066"/>
    <w:rsid w:val="00A126F9"/>
    <w:rsid w:val="00A12E46"/>
    <w:rsid w:val="00A133BF"/>
    <w:rsid w:val="00A136E1"/>
    <w:rsid w:val="00A1370C"/>
    <w:rsid w:val="00A13CC5"/>
    <w:rsid w:val="00A13F24"/>
    <w:rsid w:val="00A13F95"/>
    <w:rsid w:val="00A1444A"/>
    <w:rsid w:val="00A14A5C"/>
    <w:rsid w:val="00A14A6D"/>
    <w:rsid w:val="00A14BD2"/>
    <w:rsid w:val="00A15210"/>
    <w:rsid w:val="00A152EB"/>
    <w:rsid w:val="00A1555D"/>
    <w:rsid w:val="00A158D0"/>
    <w:rsid w:val="00A15EE0"/>
    <w:rsid w:val="00A16B6D"/>
    <w:rsid w:val="00A17022"/>
    <w:rsid w:val="00A17FC8"/>
    <w:rsid w:val="00A21C6F"/>
    <w:rsid w:val="00A21DE7"/>
    <w:rsid w:val="00A2266C"/>
    <w:rsid w:val="00A22A97"/>
    <w:rsid w:val="00A23E1A"/>
    <w:rsid w:val="00A242DB"/>
    <w:rsid w:val="00A24610"/>
    <w:rsid w:val="00A2476C"/>
    <w:rsid w:val="00A25132"/>
    <w:rsid w:val="00A25366"/>
    <w:rsid w:val="00A2646C"/>
    <w:rsid w:val="00A267D5"/>
    <w:rsid w:val="00A26A27"/>
    <w:rsid w:val="00A26CC6"/>
    <w:rsid w:val="00A26CF5"/>
    <w:rsid w:val="00A26EA1"/>
    <w:rsid w:val="00A2787F"/>
    <w:rsid w:val="00A27CD4"/>
    <w:rsid w:val="00A30EE9"/>
    <w:rsid w:val="00A30F1E"/>
    <w:rsid w:val="00A314C5"/>
    <w:rsid w:val="00A318E7"/>
    <w:rsid w:val="00A31F92"/>
    <w:rsid w:val="00A3215B"/>
    <w:rsid w:val="00A3288C"/>
    <w:rsid w:val="00A32B60"/>
    <w:rsid w:val="00A32F23"/>
    <w:rsid w:val="00A33348"/>
    <w:rsid w:val="00A34379"/>
    <w:rsid w:val="00A34402"/>
    <w:rsid w:val="00A348D1"/>
    <w:rsid w:val="00A34C7B"/>
    <w:rsid w:val="00A35225"/>
    <w:rsid w:val="00A35A8B"/>
    <w:rsid w:val="00A35AF5"/>
    <w:rsid w:val="00A360D5"/>
    <w:rsid w:val="00A36136"/>
    <w:rsid w:val="00A36B56"/>
    <w:rsid w:val="00A36D23"/>
    <w:rsid w:val="00A37202"/>
    <w:rsid w:val="00A37EFF"/>
    <w:rsid w:val="00A40594"/>
    <w:rsid w:val="00A4063F"/>
    <w:rsid w:val="00A40C3C"/>
    <w:rsid w:val="00A412F0"/>
    <w:rsid w:val="00A4162D"/>
    <w:rsid w:val="00A41A5B"/>
    <w:rsid w:val="00A421C7"/>
    <w:rsid w:val="00A43075"/>
    <w:rsid w:val="00A430ED"/>
    <w:rsid w:val="00A439BA"/>
    <w:rsid w:val="00A43ACD"/>
    <w:rsid w:val="00A44E11"/>
    <w:rsid w:val="00A457A6"/>
    <w:rsid w:val="00A45947"/>
    <w:rsid w:val="00A46C59"/>
    <w:rsid w:val="00A4731F"/>
    <w:rsid w:val="00A473D4"/>
    <w:rsid w:val="00A47F63"/>
    <w:rsid w:val="00A50A4B"/>
    <w:rsid w:val="00A51C5A"/>
    <w:rsid w:val="00A523CE"/>
    <w:rsid w:val="00A52536"/>
    <w:rsid w:val="00A527E2"/>
    <w:rsid w:val="00A52972"/>
    <w:rsid w:val="00A529C9"/>
    <w:rsid w:val="00A52E48"/>
    <w:rsid w:val="00A53B5F"/>
    <w:rsid w:val="00A54728"/>
    <w:rsid w:val="00A55025"/>
    <w:rsid w:val="00A55588"/>
    <w:rsid w:val="00A56368"/>
    <w:rsid w:val="00A5672F"/>
    <w:rsid w:val="00A56CF9"/>
    <w:rsid w:val="00A56F1E"/>
    <w:rsid w:val="00A5706E"/>
    <w:rsid w:val="00A570C4"/>
    <w:rsid w:val="00A5735B"/>
    <w:rsid w:val="00A574BD"/>
    <w:rsid w:val="00A57F59"/>
    <w:rsid w:val="00A604B8"/>
    <w:rsid w:val="00A607EE"/>
    <w:rsid w:val="00A60B5D"/>
    <w:rsid w:val="00A60CDC"/>
    <w:rsid w:val="00A60D49"/>
    <w:rsid w:val="00A610BF"/>
    <w:rsid w:val="00A61B6A"/>
    <w:rsid w:val="00A61CB1"/>
    <w:rsid w:val="00A62A61"/>
    <w:rsid w:val="00A63065"/>
    <w:rsid w:val="00A63404"/>
    <w:rsid w:val="00A6359C"/>
    <w:rsid w:val="00A6367B"/>
    <w:rsid w:val="00A64061"/>
    <w:rsid w:val="00A64749"/>
    <w:rsid w:val="00A64A92"/>
    <w:rsid w:val="00A64F1F"/>
    <w:rsid w:val="00A6508D"/>
    <w:rsid w:val="00A658C3"/>
    <w:rsid w:val="00A65F81"/>
    <w:rsid w:val="00A66E97"/>
    <w:rsid w:val="00A67A80"/>
    <w:rsid w:val="00A67C19"/>
    <w:rsid w:val="00A70692"/>
    <w:rsid w:val="00A70C45"/>
    <w:rsid w:val="00A70D46"/>
    <w:rsid w:val="00A71209"/>
    <w:rsid w:val="00A71253"/>
    <w:rsid w:val="00A71F1D"/>
    <w:rsid w:val="00A724D0"/>
    <w:rsid w:val="00A724ED"/>
    <w:rsid w:val="00A727B6"/>
    <w:rsid w:val="00A728D4"/>
    <w:rsid w:val="00A7312B"/>
    <w:rsid w:val="00A731E6"/>
    <w:rsid w:val="00A7358A"/>
    <w:rsid w:val="00A73726"/>
    <w:rsid w:val="00A73895"/>
    <w:rsid w:val="00A73DBD"/>
    <w:rsid w:val="00A7471E"/>
    <w:rsid w:val="00A74C64"/>
    <w:rsid w:val="00A74D9B"/>
    <w:rsid w:val="00A75306"/>
    <w:rsid w:val="00A753F5"/>
    <w:rsid w:val="00A7561D"/>
    <w:rsid w:val="00A75F2E"/>
    <w:rsid w:val="00A76258"/>
    <w:rsid w:val="00A762A0"/>
    <w:rsid w:val="00A76427"/>
    <w:rsid w:val="00A76663"/>
    <w:rsid w:val="00A769AC"/>
    <w:rsid w:val="00A76BE5"/>
    <w:rsid w:val="00A77FEC"/>
    <w:rsid w:val="00A80216"/>
    <w:rsid w:val="00A803F7"/>
    <w:rsid w:val="00A80CA7"/>
    <w:rsid w:val="00A82461"/>
    <w:rsid w:val="00A82793"/>
    <w:rsid w:val="00A82A12"/>
    <w:rsid w:val="00A830F1"/>
    <w:rsid w:val="00A834B9"/>
    <w:rsid w:val="00A8394B"/>
    <w:rsid w:val="00A83E88"/>
    <w:rsid w:val="00A84C19"/>
    <w:rsid w:val="00A84F3B"/>
    <w:rsid w:val="00A851D9"/>
    <w:rsid w:val="00A8550D"/>
    <w:rsid w:val="00A85551"/>
    <w:rsid w:val="00A8579F"/>
    <w:rsid w:val="00A86FE0"/>
    <w:rsid w:val="00A87424"/>
    <w:rsid w:val="00A87777"/>
    <w:rsid w:val="00A907B7"/>
    <w:rsid w:val="00A90882"/>
    <w:rsid w:val="00A909E3"/>
    <w:rsid w:val="00A90A83"/>
    <w:rsid w:val="00A90AA1"/>
    <w:rsid w:val="00A91221"/>
    <w:rsid w:val="00A91314"/>
    <w:rsid w:val="00A916A2"/>
    <w:rsid w:val="00A91B82"/>
    <w:rsid w:val="00A91FD1"/>
    <w:rsid w:val="00A93BE8"/>
    <w:rsid w:val="00A93E8B"/>
    <w:rsid w:val="00A93EEE"/>
    <w:rsid w:val="00A94AA1"/>
    <w:rsid w:val="00A95255"/>
    <w:rsid w:val="00A956AB"/>
    <w:rsid w:val="00A95F61"/>
    <w:rsid w:val="00A964A7"/>
    <w:rsid w:val="00A968A2"/>
    <w:rsid w:val="00A96DE0"/>
    <w:rsid w:val="00A97841"/>
    <w:rsid w:val="00A97888"/>
    <w:rsid w:val="00AA128B"/>
    <w:rsid w:val="00AA2095"/>
    <w:rsid w:val="00AA216F"/>
    <w:rsid w:val="00AA2371"/>
    <w:rsid w:val="00AA2F1B"/>
    <w:rsid w:val="00AA3058"/>
    <w:rsid w:val="00AA31BE"/>
    <w:rsid w:val="00AA3EFA"/>
    <w:rsid w:val="00AA48D4"/>
    <w:rsid w:val="00AA4BDB"/>
    <w:rsid w:val="00AA4DEE"/>
    <w:rsid w:val="00AA50C1"/>
    <w:rsid w:val="00AA5EEC"/>
    <w:rsid w:val="00AA5FE8"/>
    <w:rsid w:val="00AA616E"/>
    <w:rsid w:val="00AA6451"/>
    <w:rsid w:val="00AA6ACF"/>
    <w:rsid w:val="00AA74BD"/>
    <w:rsid w:val="00AA759B"/>
    <w:rsid w:val="00AB05D3"/>
    <w:rsid w:val="00AB0CD1"/>
    <w:rsid w:val="00AB0FB9"/>
    <w:rsid w:val="00AB1021"/>
    <w:rsid w:val="00AB11B4"/>
    <w:rsid w:val="00AB15F8"/>
    <w:rsid w:val="00AB1B3A"/>
    <w:rsid w:val="00AB1CB9"/>
    <w:rsid w:val="00AB1F35"/>
    <w:rsid w:val="00AB2161"/>
    <w:rsid w:val="00AB2854"/>
    <w:rsid w:val="00AB2BCC"/>
    <w:rsid w:val="00AB3221"/>
    <w:rsid w:val="00AB3881"/>
    <w:rsid w:val="00AB3B51"/>
    <w:rsid w:val="00AB3C74"/>
    <w:rsid w:val="00AB3D43"/>
    <w:rsid w:val="00AB4EC2"/>
    <w:rsid w:val="00AB59F3"/>
    <w:rsid w:val="00AB5F02"/>
    <w:rsid w:val="00AB5FCA"/>
    <w:rsid w:val="00AB60F8"/>
    <w:rsid w:val="00AB6114"/>
    <w:rsid w:val="00AB67E8"/>
    <w:rsid w:val="00AB6E41"/>
    <w:rsid w:val="00AB6F0F"/>
    <w:rsid w:val="00AB7851"/>
    <w:rsid w:val="00AB7C63"/>
    <w:rsid w:val="00AC015F"/>
    <w:rsid w:val="00AC0168"/>
    <w:rsid w:val="00AC07E1"/>
    <w:rsid w:val="00AC0CFB"/>
    <w:rsid w:val="00AC0D79"/>
    <w:rsid w:val="00AC0D87"/>
    <w:rsid w:val="00AC190A"/>
    <w:rsid w:val="00AC1B91"/>
    <w:rsid w:val="00AC1CF5"/>
    <w:rsid w:val="00AC25A3"/>
    <w:rsid w:val="00AC269E"/>
    <w:rsid w:val="00AC2AB0"/>
    <w:rsid w:val="00AC3A71"/>
    <w:rsid w:val="00AC40A7"/>
    <w:rsid w:val="00AC44C7"/>
    <w:rsid w:val="00AC5943"/>
    <w:rsid w:val="00AC5A9F"/>
    <w:rsid w:val="00AC69DB"/>
    <w:rsid w:val="00AC779D"/>
    <w:rsid w:val="00AD055F"/>
    <w:rsid w:val="00AD062F"/>
    <w:rsid w:val="00AD0B31"/>
    <w:rsid w:val="00AD0D6B"/>
    <w:rsid w:val="00AD162C"/>
    <w:rsid w:val="00AD201A"/>
    <w:rsid w:val="00AD254D"/>
    <w:rsid w:val="00AD3011"/>
    <w:rsid w:val="00AD3B2C"/>
    <w:rsid w:val="00AD3DF4"/>
    <w:rsid w:val="00AD40B5"/>
    <w:rsid w:val="00AD58D5"/>
    <w:rsid w:val="00AD6322"/>
    <w:rsid w:val="00AD65CD"/>
    <w:rsid w:val="00AD68CA"/>
    <w:rsid w:val="00AE094B"/>
    <w:rsid w:val="00AE0C7D"/>
    <w:rsid w:val="00AE0EEE"/>
    <w:rsid w:val="00AE129F"/>
    <w:rsid w:val="00AE13ED"/>
    <w:rsid w:val="00AE1E44"/>
    <w:rsid w:val="00AE20B0"/>
    <w:rsid w:val="00AE295F"/>
    <w:rsid w:val="00AE29C9"/>
    <w:rsid w:val="00AE2BB3"/>
    <w:rsid w:val="00AE3147"/>
    <w:rsid w:val="00AE367C"/>
    <w:rsid w:val="00AE3AF1"/>
    <w:rsid w:val="00AE3D53"/>
    <w:rsid w:val="00AE4913"/>
    <w:rsid w:val="00AE4C0B"/>
    <w:rsid w:val="00AE4C0F"/>
    <w:rsid w:val="00AE5109"/>
    <w:rsid w:val="00AE63A2"/>
    <w:rsid w:val="00AF00AB"/>
    <w:rsid w:val="00AF02C8"/>
    <w:rsid w:val="00AF05DD"/>
    <w:rsid w:val="00AF0A41"/>
    <w:rsid w:val="00AF0C86"/>
    <w:rsid w:val="00AF153B"/>
    <w:rsid w:val="00AF264A"/>
    <w:rsid w:val="00AF2CF4"/>
    <w:rsid w:val="00AF3643"/>
    <w:rsid w:val="00AF37AC"/>
    <w:rsid w:val="00AF3C10"/>
    <w:rsid w:val="00AF40C5"/>
    <w:rsid w:val="00AF42EB"/>
    <w:rsid w:val="00AF45EE"/>
    <w:rsid w:val="00AF48FE"/>
    <w:rsid w:val="00AF4AD7"/>
    <w:rsid w:val="00AF4F70"/>
    <w:rsid w:val="00AF4F97"/>
    <w:rsid w:val="00AF52F5"/>
    <w:rsid w:val="00AF55C9"/>
    <w:rsid w:val="00AF59E4"/>
    <w:rsid w:val="00AF61C4"/>
    <w:rsid w:val="00AF6929"/>
    <w:rsid w:val="00AF6B34"/>
    <w:rsid w:val="00AF712C"/>
    <w:rsid w:val="00B0015B"/>
    <w:rsid w:val="00B004FF"/>
    <w:rsid w:val="00B00931"/>
    <w:rsid w:val="00B00FB5"/>
    <w:rsid w:val="00B0142F"/>
    <w:rsid w:val="00B01639"/>
    <w:rsid w:val="00B0180E"/>
    <w:rsid w:val="00B019F3"/>
    <w:rsid w:val="00B01C3A"/>
    <w:rsid w:val="00B01CF1"/>
    <w:rsid w:val="00B01DB7"/>
    <w:rsid w:val="00B02252"/>
    <w:rsid w:val="00B0249A"/>
    <w:rsid w:val="00B0254F"/>
    <w:rsid w:val="00B02589"/>
    <w:rsid w:val="00B02D4A"/>
    <w:rsid w:val="00B03CA8"/>
    <w:rsid w:val="00B0454D"/>
    <w:rsid w:val="00B04F85"/>
    <w:rsid w:val="00B054A4"/>
    <w:rsid w:val="00B0589F"/>
    <w:rsid w:val="00B061FA"/>
    <w:rsid w:val="00B06461"/>
    <w:rsid w:val="00B06A80"/>
    <w:rsid w:val="00B06BAD"/>
    <w:rsid w:val="00B06FFA"/>
    <w:rsid w:val="00B07121"/>
    <w:rsid w:val="00B07455"/>
    <w:rsid w:val="00B07912"/>
    <w:rsid w:val="00B10265"/>
    <w:rsid w:val="00B1054B"/>
    <w:rsid w:val="00B11300"/>
    <w:rsid w:val="00B1174C"/>
    <w:rsid w:val="00B118BF"/>
    <w:rsid w:val="00B1192F"/>
    <w:rsid w:val="00B11C43"/>
    <w:rsid w:val="00B1249C"/>
    <w:rsid w:val="00B124D1"/>
    <w:rsid w:val="00B12AFE"/>
    <w:rsid w:val="00B12B43"/>
    <w:rsid w:val="00B13252"/>
    <w:rsid w:val="00B13417"/>
    <w:rsid w:val="00B1386C"/>
    <w:rsid w:val="00B1394D"/>
    <w:rsid w:val="00B14318"/>
    <w:rsid w:val="00B14E2C"/>
    <w:rsid w:val="00B15073"/>
    <w:rsid w:val="00B157E3"/>
    <w:rsid w:val="00B159FF"/>
    <w:rsid w:val="00B15C7C"/>
    <w:rsid w:val="00B16391"/>
    <w:rsid w:val="00B1692B"/>
    <w:rsid w:val="00B17127"/>
    <w:rsid w:val="00B17279"/>
    <w:rsid w:val="00B172B6"/>
    <w:rsid w:val="00B178FA"/>
    <w:rsid w:val="00B17A42"/>
    <w:rsid w:val="00B20681"/>
    <w:rsid w:val="00B20766"/>
    <w:rsid w:val="00B208F3"/>
    <w:rsid w:val="00B20996"/>
    <w:rsid w:val="00B20C8A"/>
    <w:rsid w:val="00B20F3A"/>
    <w:rsid w:val="00B21CCC"/>
    <w:rsid w:val="00B22544"/>
    <w:rsid w:val="00B22B36"/>
    <w:rsid w:val="00B22B7C"/>
    <w:rsid w:val="00B2310B"/>
    <w:rsid w:val="00B24384"/>
    <w:rsid w:val="00B24CBC"/>
    <w:rsid w:val="00B2544A"/>
    <w:rsid w:val="00B2585A"/>
    <w:rsid w:val="00B262D0"/>
    <w:rsid w:val="00B263E8"/>
    <w:rsid w:val="00B2644B"/>
    <w:rsid w:val="00B26458"/>
    <w:rsid w:val="00B26680"/>
    <w:rsid w:val="00B26988"/>
    <w:rsid w:val="00B26E28"/>
    <w:rsid w:val="00B273A0"/>
    <w:rsid w:val="00B279BA"/>
    <w:rsid w:val="00B305BF"/>
    <w:rsid w:val="00B30BC1"/>
    <w:rsid w:val="00B30D11"/>
    <w:rsid w:val="00B32083"/>
    <w:rsid w:val="00B324B8"/>
    <w:rsid w:val="00B3282A"/>
    <w:rsid w:val="00B3295C"/>
    <w:rsid w:val="00B33122"/>
    <w:rsid w:val="00B33958"/>
    <w:rsid w:val="00B33A86"/>
    <w:rsid w:val="00B33B1F"/>
    <w:rsid w:val="00B33DE8"/>
    <w:rsid w:val="00B34027"/>
    <w:rsid w:val="00B344CE"/>
    <w:rsid w:val="00B34752"/>
    <w:rsid w:val="00B34C40"/>
    <w:rsid w:val="00B3517C"/>
    <w:rsid w:val="00B35F32"/>
    <w:rsid w:val="00B35FC0"/>
    <w:rsid w:val="00B36545"/>
    <w:rsid w:val="00B3768A"/>
    <w:rsid w:val="00B3773D"/>
    <w:rsid w:val="00B379FE"/>
    <w:rsid w:val="00B40747"/>
    <w:rsid w:val="00B40DDA"/>
    <w:rsid w:val="00B41663"/>
    <w:rsid w:val="00B417B4"/>
    <w:rsid w:val="00B41A86"/>
    <w:rsid w:val="00B41D3E"/>
    <w:rsid w:val="00B420C2"/>
    <w:rsid w:val="00B426D7"/>
    <w:rsid w:val="00B43347"/>
    <w:rsid w:val="00B43A40"/>
    <w:rsid w:val="00B44271"/>
    <w:rsid w:val="00B4490B"/>
    <w:rsid w:val="00B452D8"/>
    <w:rsid w:val="00B45BBD"/>
    <w:rsid w:val="00B4699B"/>
    <w:rsid w:val="00B47490"/>
    <w:rsid w:val="00B476CD"/>
    <w:rsid w:val="00B50195"/>
    <w:rsid w:val="00B50257"/>
    <w:rsid w:val="00B50281"/>
    <w:rsid w:val="00B505B6"/>
    <w:rsid w:val="00B50CE4"/>
    <w:rsid w:val="00B51D4E"/>
    <w:rsid w:val="00B51E7E"/>
    <w:rsid w:val="00B52072"/>
    <w:rsid w:val="00B53203"/>
    <w:rsid w:val="00B53344"/>
    <w:rsid w:val="00B53BC2"/>
    <w:rsid w:val="00B54872"/>
    <w:rsid w:val="00B54BDF"/>
    <w:rsid w:val="00B54C7C"/>
    <w:rsid w:val="00B54CB3"/>
    <w:rsid w:val="00B54E7F"/>
    <w:rsid w:val="00B5590A"/>
    <w:rsid w:val="00B55AD1"/>
    <w:rsid w:val="00B55D6C"/>
    <w:rsid w:val="00B55ED0"/>
    <w:rsid w:val="00B5616F"/>
    <w:rsid w:val="00B563A7"/>
    <w:rsid w:val="00B5694D"/>
    <w:rsid w:val="00B56A72"/>
    <w:rsid w:val="00B577D2"/>
    <w:rsid w:val="00B57A19"/>
    <w:rsid w:val="00B57D85"/>
    <w:rsid w:val="00B60F89"/>
    <w:rsid w:val="00B610D8"/>
    <w:rsid w:val="00B61883"/>
    <w:rsid w:val="00B62672"/>
    <w:rsid w:val="00B628D2"/>
    <w:rsid w:val="00B628F1"/>
    <w:rsid w:val="00B639B1"/>
    <w:rsid w:val="00B63A1A"/>
    <w:rsid w:val="00B63A30"/>
    <w:rsid w:val="00B662B7"/>
    <w:rsid w:val="00B664FD"/>
    <w:rsid w:val="00B66B1C"/>
    <w:rsid w:val="00B67102"/>
    <w:rsid w:val="00B671FF"/>
    <w:rsid w:val="00B677B0"/>
    <w:rsid w:val="00B67868"/>
    <w:rsid w:val="00B67BB4"/>
    <w:rsid w:val="00B67EA0"/>
    <w:rsid w:val="00B70692"/>
    <w:rsid w:val="00B70F9D"/>
    <w:rsid w:val="00B71B66"/>
    <w:rsid w:val="00B71BC5"/>
    <w:rsid w:val="00B722F7"/>
    <w:rsid w:val="00B72A8E"/>
    <w:rsid w:val="00B72AB8"/>
    <w:rsid w:val="00B72C74"/>
    <w:rsid w:val="00B72D4C"/>
    <w:rsid w:val="00B737C7"/>
    <w:rsid w:val="00B73AAD"/>
    <w:rsid w:val="00B743E8"/>
    <w:rsid w:val="00B762F8"/>
    <w:rsid w:val="00B76D6B"/>
    <w:rsid w:val="00B770E8"/>
    <w:rsid w:val="00B772B7"/>
    <w:rsid w:val="00B77910"/>
    <w:rsid w:val="00B77911"/>
    <w:rsid w:val="00B77B1C"/>
    <w:rsid w:val="00B77EEF"/>
    <w:rsid w:val="00B809DD"/>
    <w:rsid w:val="00B80AE2"/>
    <w:rsid w:val="00B82368"/>
    <w:rsid w:val="00B82417"/>
    <w:rsid w:val="00B83104"/>
    <w:rsid w:val="00B83AC4"/>
    <w:rsid w:val="00B83DB5"/>
    <w:rsid w:val="00B853C3"/>
    <w:rsid w:val="00B856BB"/>
    <w:rsid w:val="00B85B51"/>
    <w:rsid w:val="00B862A9"/>
    <w:rsid w:val="00B868B6"/>
    <w:rsid w:val="00B86A7E"/>
    <w:rsid w:val="00B86B11"/>
    <w:rsid w:val="00B86C7A"/>
    <w:rsid w:val="00B870DA"/>
    <w:rsid w:val="00B871C9"/>
    <w:rsid w:val="00B87439"/>
    <w:rsid w:val="00B87864"/>
    <w:rsid w:val="00B87EB2"/>
    <w:rsid w:val="00B907EA"/>
    <w:rsid w:val="00B90B0F"/>
    <w:rsid w:val="00B90FB4"/>
    <w:rsid w:val="00B91EEE"/>
    <w:rsid w:val="00B92EE0"/>
    <w:rsid w:val="00B93CF5"/>
    <w:rsid w:val="00B94947"/>
    <w:rsid w:val="00B94A6E"/>
    <w:rsid w:val="00B94BE9"/>
    <w:rsid w:val="00B94C30"/>
    <w:rsid w:val="00B952F4"/>
    <w:rsid w:val="00B95831"/>
    <w:rsid w:val="00B95935"/>
    <w:rsid w:val="00B95C20"/>
    <w:rsid w:val="00B95C84"/>
    <w:rsid w:val="00B95E84"/>
    <w:rsid w:val="00B962DE"/>
    <w:rsid w:val="00B96FAC"/>
    <w:rsid w:val="00B96FAE"/>
    <w:rsid w:val="00B977D1"/>
    <w:rsid w:val="00B9794E"/>
    <w:rsid w:val="00BA013B"/>
    <w:rsid w:val="00BA019D"/>
    <w:rsid w:val="00BA04A2"/>
    <w:rsid w:val="00BA069E"/>
    <w:rsid w:val="00BA14AE"/>
    <w:rsid w:val="00BA1766"/>
    <w:rsid w:val="00BA1973"/>
    <w:rsid w:val="00BA1E29"/>
    <w:rsid w:val="00BA1F94"/>
    <w:rsid w:val="00BA2AE3"/>
    <w:rsid w:val="00BA3660"/>
    <w:rsid w:val="00BA3791"/>
    <w:rsid w:val="00BA3ACB"/>
    <w:rsid w:val="00BA3DEE"/>
    <w:rsid w:val="00BA3EF3"/>
    <w:rsid w:val="00BA5113"/>
    <w:rsid w:val="00BA577A"/>
    <w:rsid w:val="00BA583C"/>
    <w:rsid w:val="00BA5C50"/>
    <w:rsid w:val="00BA6108"/>
    <w:rsid w:val="00BA6398"/>
    <w:rsid w:val="00BA6A03"/>
    <w:rsid w:val="00BA6CE3"/>
    <w:rsid w:val="00BA6DA6"/>
    <w:rsid w:val="00BA6E00"/>
    <w:rsid w:val="00BA7446"/>
    <w:rsid w:val="00BA7919"/>
    <w:rsid w:val="00BA7A7D"/>
    <w:rsid w:val="00BA7BDF"/>
    <w:rsid w:val="00BB043F"/>
    <w:rsid w:val="00BB04E1"/>
    <w:rsid w:val="00BB0D87"/>
    <w:rsid w:val="00BB13A7"/>
    <w:rsid w:val="00BB19F6"/>
    <w:rsid w:val="00BB1FBC"/>
    <w:rsid w:val="00BB22AC"/>
    <w:rsid w:val="00BB31C5"/>
    <w:rsid w:val="00BB4B23"/>
    <w:rsid w:val="00BB552B"/>
    <w:rsid w:val="00BB5619"/>
    <w:rsid w:val="00BB59B9"/>
    <w:rsid w:val="00BB5BEB"/>
    <w:rsid w:val="00BB6A70"/>
    <w:rsid w:val="00BB6B76"/>
    <w:rsid w:val="00BB753B"/>
    <w:rsid w:val="00BB7BFF"/>
    <w:rsid w:val="00BC054B"/>
    <w:rsid w:val="00BC07A2"/>
    <w:rsid w:val="00BC0CFC"/>
    <w:rsid w:val="00BC1377"/>
    <w:rsid w:val="00BC1394"/>
    <w:rsid w:val="00BC17B7"/>
    <w:rsid w:val="00BC1CF1"/>
    <w:rsid w:val="00BC235C"/>
    <w:rsid w:val="00BC23DA"/>
    <w:rsid w:val="00BC2619"/>
    <w:rsid w:val="00BC29FA"/>
    <w:rsid w:val="00BC2AB6"/>
    <w:rsid w:val="00BC2D4F"/>
    <w:rsid w:val="00BC30AB"/>
    <w:rsid w:val="00BC353D"/>
    <w:rsid w:val="00BC387F"/>
    <w:rsid w:val="00BC39E3"/>
    <w:rsid w:val="00BC4693"/>
    <w:rsid w:val="00BC480E"/>
    <w:rsid w:val="00BC4B42"/>
    <w:rsid w:val="00BC5FF2"/>
    <w:rsid w:val="00BC62F1"/>
    <w:rsid w:val="00BC739D"/>
    <w:rsid w:val="00BC7680"/>
    <w:rsid w:val="00BC7BE8"/>
    <w:rsid w:val="00BD0C07"/>
    <w:rsid w:val="00BD0D39"/>
    <w:rsid w:val="00BD0EFF"/>
    <w:rsid w:val="00BD0FD1"/>
    <w:rsid w:val="00BD1797"/>
    <w:rsid w:val="00BD18C3"/>
    <w:rsid w:val="00BD1CC1"/>
    <w:rsid w:val="00BD1D44"/>
    <w:rsid w:val="00BD24D7"/>
    <w:rsid w:val="00BD2861"/>
    <w:rsid w:val="00BD2DF5"/>
    <w:rsid w:val="00BD2F06"/>
    <w:rsid w:val="00BD345F"/>
    <w:rsid w:val="00BD35A6"/>
    <w:rsid w:val="00BD381E"/>
    <w:rsid w:val="00BD6182"/>
    <w:rsid w:val="00BD65F5"/>
    <w:rsid w:val="00BD67B5"/>
    <w:rsid w:val="00BD6DEF"/>
    <w:rsid w:val="00BD7789"/>
    <w:rsid w:val="00BD7983"/>
    <w:rsid w:val="00BE01EB"/>
    <w:rsid w:val="00BE02BC"/>
    <w:rsid w:val="00BE04A4"/>
    <w:rsid w:val="00BE0F08"/>
    <w:rsid w:val="00BE116A"/>
    <w:rsid w:val="00BE2B68"/>
    <w:rsid w:val="00BE3339"/>
    <w:rsid w:val="00BE3EC6"/>
    <w:rsid w:val="00BE3FCC"/>
    <w:rsid w:val="00BE4628"/>
    <w:rsid w:val="00BE4757"/>
    <w:rsid w:val="00BE48B6"/>
    <w:rsid w:val="00BE4D61"/>
    <w:rsid w:val="00BE503F"/>
    <w:rsid w:val="00BE50B4"/>
    <w:rsid w:val="00BE51AB"/>
    <w:rsid w:val="00BE5646"/>
    <w:rsid w:val="00BE5A05"/>
    <w:rsid w:val="00BE601F"/>
    <w:rsid w:val="00BE64E3"/>
    <w:rsid w:val="00BE713A"/>
    <w:rsid w:val="00BE7683"/>
    <w:rsid w:val="00BE7853"/>
    <w:rsid w:val="00BE7DAE"/>
    <w:rsid w:val="00BE7DBE"/>
    <w:rsid w:val="00BE7F17"/>
    <w:rsid w:val="00BF03A4"/>
    <w:rsid w:val="00BF0462"/>
    <w:rsid w:val="00BF0C49"/>
    <w:rsid w:val="00BF0CE3"/>
    <w:rsid w:val="00BF2271"/>
    <w:rsid w:val="00BF27AA"/>
    <w:rsid w:val="00BF2F67"/>
    <w:rsid w:val="00BF30A8"/>
    <w:rsid w:val="00BF3DD5"/>
    <w:rsid w:val="00BF3E9C"/>
    <w:rsid w:val="00BF4508"/>
    <w:rsid w:val="00BF472A"/>
    <w:rsid w:val="00BF4753"/>
    <w:rsid w:val="00BF4825"/>
    <w:rsid w:val="00BF4B93"/>
    <w:rsid w:val="00BF54F0"/>
    <w:rsid w:val="00BF5519"/>
    <w:rsid w:val="00BF56B0"/>
    <w:rsid w:val="00BF6071"/>
    <w:rsid w:val="00BF6C24"/>
    <w:rsid w:val="00BF6E73"/>
    <w:rsid w:val="00BF70C8"/>
    <w:rsid w:val="00BF73D2"/>
    <w:rsid w:val="00BF7B73"/>
    <w:rsid w:val="00C013BF"/>
    <w:rsid w:val="00C01910"/>
    <w:rsid w:val="00C03574"/>
    <w:rsid w:val="00C0392F"/>
    <w:rsid w:val="00C03EE0"/>
    <w:rsid w:val="00C0444A"/>
    <w:rsid w:val="00C04B67"/>
    <w:rsid w:val="00C054F7"/>
    <w:rsid w:val="00C05BFC"/>
    <w:rsid w:val="00C06110"/>
    <w:rsid w:val="00C06541"/>
    <w:rsid w:val="00C065DF"/>
    <w:rsid w:val="00C06654"/>
    <w:rsid w:val="00C06975"/>
    <w:rsid w:val="00C06FE6"/>
    <w:rsid w:val="00C071C8"/>
    <w:rsid w:val="00C0752C"/>
    <w:rsid w:val="00C10224"/>
    <w:rsid w:val="00C11C0D"/>
    <w:rsid w:val="00C123E3"/>
    <w:rsid w:val="00C1262A"/>
    <w:rsid w:val="00C12673"/>
    <w:rsid w:val="00C1308D"/>
    <w:rsid w:val="00C130DA"/>
    <w:rsid w:val="00C13417"/>
    <w:rsid w:val="00C1344E"/>
    <w:rsid w:val="00C13D28"/>
    <w:rsid w:val="00C13D35"/>
    <w:rsid w:val="00C14E00"/>
    <w:rsid w:val="00C15781"/>
    <w:rsid w:val="00C157C2"/>
    <w:rsid w:val="00C15BD7"/>
    <w:rsid w:val="00C15F60"/>
    <w:rsid w:val="00C16095"/>
    <w:rsid w:val="00C16703"/>
    <w:rsid w:val="00C168A7"/>
    <w:rsid w:val="00C171AB"/>
    <w:rsid w:val="00C17200"/>
    <w:rsid w:val="00C2007E"/>
    <w:rsid w:val="00C203C3"/>
    <w:rsid w:val="00C2067C"/>
    <w:rsid w:val="00C21750"/>
    <w:rsid w:val="00C21BAC"/>
    <w:rsid w:val="00C21D89"/>
    <w:rsid w:val="00C21EDB"/>
    <w:rsid w:val="00C21F3A"/>
    <w:rsid w:val="00C220BF"/>
    <w:rsid w:val="00C22289"/>
    <w:rsid w:val="00C22506"/>
    <w:rsid w:val="00C2302B"/>
    <w:rsid w:val="00C23369"/>
    <w:rsid w:val="00C23534"/>
    <w:rsid w:val="00C2387B"/>
    <w:rsid w:val="00C23907"/>
    <w:rsid w:val="00C23BA4"/>
    <w:rsid w:val="00C24F3E"/>
    <w:rsid w:val="00C2524D"/>
    <w:rsid w:val="00C253BD"/>
    <w:rsid w:val="00C255B5"/>
    <w:rsid w:val="00C256D0"/>
    <w:rsid w:val="00C25B41"/>
    <w:rsid w:val="00C261CF"/>
    <w:rsid w:val="00C261DC"/>
    <w:rsid w:val="00C261E5"/>
    <w:rsid w:val="00C262EB"/>
    <w:rsid w:val="00C2745D"/>
    <w:rsid w:val="00C301AE"/>
    <w:rsid w:val="00C30292"/>
    <w:rsid w:val="00C309A6"/>
    <w:rsid w:val="00C30A00"/>
    <w:rsid w:val="00C3126D"/>
    <w:rsid w:val="00C323A6"/>
    <w:rsid w:val="00C32873"/>
    <w:rsid w:val="00C32FFD"/>
    <w:rsid w:val="00C33745"/>
    <w:rsid w:val="00C340C5"/>
    <w:rsid w:val="00C348CD"/>
    <w:rsid w:val="00C34BCF"/>
    <w:rsid w:val="00C352E5"/>
    <w:rsid w:val="00C35896"/>
    <w:rsid w:val="00C35991"/>
    <w:rsid w:val="00C36148"/>
    <w:rsid w:val="00C362F5"/>
    <w:rsid w:val="00C366C0"/>
    <w:rsid w:val="00C36B2C"/>
    <w:rsid w:val="00C37C33"/>
    <w:rsid w:val="00C40A9F"/>
    <w:rsid w:val="00C4133D"/>
    <w:rsid w:val="00C417D1"/>
    <w:rsid w:val="00C41969"/>
    <w:rsid w:val="00C41975"/>
    <w:rsid w:val="00C4271A"/>
    <w:rsid w:val="00C43AD0"/>
    <w:rsid w:val="00C43EA9"/>
    <w:rsid w:val="00C43FD4"/>
    <w:rsid w:val="00C45255"/>
    <w:rsid w:val="00C45DEC"/>
    <w:rsid w:val="00C460DC"/>
    <w:rsid w:val="00C4635F"/>
    <w:rsid w:val="00C463EE"/>
    <w:rsid w:val="00C46541"/>
    <w:rsid w:val="00C4662A"/>
    <w:rsid w:val="00C468EF"/>
    <w:rsid w:val="00C46A9C"/>
    <w:rsid w:val="00C46D67"/>
    <w:rsid w:val="00C478B8"/>
    <w:rsid w:val="00C507BD"/>
    <w:rsid w:val="00C50D76"/>
    <w:rsid w:val="00C50DEE"/>
    <w:rsid w:val="00C50E19"/>
    <w:rsid w:val="00C511D4"/>
    <w:rsid w:val="00C51816"/>
    <w:rsid w:val="00C52187"/>
    <w:rsid w:val="00C5247D"/>
    <w:rsid w:val="00C532D6"/>
    <w:rsid w:val="00C53A1E"/>
    <w:rsid w:val="00C54071"/>
    <w:rsid w:val="00C5470C"/>
    <w:rsid w:val="00C55795"/>
    <w:rsid w:val="00C56041"/>
    <w:rsid w:val="00C56185"/>
    <w:rsid w:val="00C566A2"/>
    <w:rsid w:val="00C575A1"/>
    <w:rsid w:val="00C57C81"/>
    <w:rsid w:val="00C57CA9"/>
    <w:rsid w:val="00C57EEE"/>
    <w:rsid w:val="00C607DA"/>
    <w:rsid w:val="00C6093B"/>
    <w:rsid w:val="00C60DE0"/>
    <w:rsid w:val="00C61608"/>
    <w:rsid w:val="00C6270C"/>
    <w:rsid w:val="00C632B9"/>
    <w:rsid w:val="00C632D9"/>
    <w:rsid w:val="00C63476"/>
    <w:rsid w:val="00C63A47"/>
    <w:rsid w:val="00C64965"/>
    <w:rsid w:val="00C65943"/>
    <w:rsid w:val="00C65C12"/>
    <w:rsid w:val="00C65E3D"/>
    <w:rsid w:val="00C6632E"/>
    <w:rsid w:val="00C6716C"/>
    <w:rsid w:val="00C67960"/>
    <w:rsid w:val="00C67F01"/>
    <w:rsid w:val="00C70480"/>
    <w:rsid w:val="00C70921"/>
    <w:rsid w:val="00C70960"/>
    <w:rsid w:val="00C70C94"/>
    <w:rsid w:val="00C7160C"/>
    <w:rsid w:val="00C71BFC"/>
    <w:rsid w:val="00C71EDA"/>
    <w:rsid w:val="00C72ADA"/>
    <w:rsid w:val="00C72D2D"/>
    <w:rsid w:val="00C73372"/>
    <w:rsid w:val="00C7352E"/>
    <w:rsid w:val="00C73D36"/>
    <w:rsid w:val="00C73DD7"/>
    <w:rsid w:val="00C73EC6"/>
    <w:rsid w:val="00C7568A"/>
    <w:rsid w:val="00C75798"/>
    <w:rsid w:val="00C75B14"/>
    <w:rsid w:val="00C75B5A"/>
    <w:rsid w:val="00C75CFC"/>
    <w:rsid w:val="00C7629E"/>
    <w:rsid w:val="00C762CD"/>
    <w:rsid w:val="00C76602"/>
    <w:rsid w:val="00C76882"/>
    <w:rsid w:val="00C77108"/>
    <w:rsid w:val="00C775F9"/>
    <w:rsid w:val="00C77A62"/>
    <w:rsid w:val="00C8015A"/>
    <w:rsid w:val="00C80DA5"/>
    <w:rsid w:val="00C81222"/>
    <w:rsid w:val="00C81252"/>
    <w:rsid w:val="00C8168D"/>
    <w:rsid w:val="00C81F81"/>
    <w:rsid w:val="00C82D86"/>
    <w:rsid w:val="00C82FF1"/>
    <w:rsid w:val="00C83547"/>
    <w:rsid w:val="00C841FA"/>
    <w:rsid w:val="00C84671"/>
    <w:rsid w:val="00C858A5"/>
    <w:rsid w:val="00C8599F"/>
    <w:rsid w:val="00C859FA"/>
    <w:rsid w:val="00C863A9"/>
    <w:rsid w:val="00C866B7"/>
    <w:rsid w:val="00C904BC"/>
    <w:rsid w:val="00C9069C"/>
    <w:rsid w:val="00C9146C"/>
    <w:rsid w:val="00C91B12"/>
    <w:rsid w:val="00C91F69"/>
    <w:rsid w:val="00C921DB"/>
    <w:rsid w:val="00C925C5"/>
    <w:rsid w:val="00C92743"/>
    <w:rsid w:val="00C92A53"/>
    <w:rsid w:val="00C934D7"/>
    <w:rsid w:val="00C93A9A"/>
    <w:rsid w:val="00C95EF5"/>
    <w:rsid w:val="00C963A5"/>
    <w:rsid w:val="00C96467"/>
    <w:rsid w:val="00C97723"/>
    <w:rsid w:val="00C97A4E"/>
    <w:rsid w:val="00CA0150"/>
    <w:rsid w:val="00CA042D"/>
    <w:rsid w:val="00CA0C38"/>
    <w:rsid w:val="00CA1B6E"/>
    <w:rsid w:val="00CA1EC8"/>
    <w:rsid w:val="00CA2333"/>
    <w:rsid w:val="00CA2472"/>
    <w:rsid w:val="00CA2823"/>
    <w:rsid w:val="00CA29A9"/>
    <w:rsid w:val="00CA2C03"/>
    <w:rsid w:val="00CA2EF3"/>
    <w:rsid w:val="00CA3291"/>
    <w:rsid w:val="00CA366C"/>
    <w:rsid w:val="00CA3916"/>
    <w:rsid w:val="00CA4BD7"/>
    <w:rsid w:val="00CA4F31"/>
    <w:rsid w:val="00CA5256"/>
    <w:rsid w:val="00CA537E"/>
    <w:rsid w:val="00CA60D6"/>
    <w:rsid w:val="00CA63DC"/>
    <w:rsid w:val="00CA64BC"/>
    <w:rsid w:val="00CA6BD1"/>
    <w:rsid w:val="00CA6F30"/>
    <w:rsid w:val="00CA738E"/>
    <w:rsid w:val="00CB12CC"/>
    <w:rsid w:val="00CB180D"/>
    <w:rsid w:val="00CB243C"/>
    <w:rsid w:val="00CB26D4"/>
    <w:rsid w:val="00CB2A7B"/>
    <w:rsid w:val="00CB2C4C"/>
    <w:rsid w:val="00CB3113"/>
    <w:rsid w:val="00CB48EE"/>
    <w:rsid w:val="00CB4D06"/>
    <w:rsid w:val="00CB5080"/>
    <w:rsid w:val="00CB5A4D"/>
    <w:rsid w:val="00CB5F61"/>
    <w:rsid w:val="00CB646D"/>
    <w:rsid w:val="00CB6CAF"/>
    <w:rsid w:val="00CB6F8D"/>
    <w:rsid w:val="00CB74F0"/>
    <w:rsid w:val="00CB78F4"/>
    <w:rsid w:val="00CC0043"/>
    <w:rsid w:val="00CC00A0"/>
    <w:rsid w:val="00CC0A55"/>
    <w:rsid w:val="00CC0FAA"/>
    <w:rsid w:val="00CC0FD4"/>
    <w:rsid w:val="00CC0FEA"/>
    <w:rsid w:val="00CC1DAB"/>
    <w:rsid w:val="00CC214F"/>
    <w:rsid w:val="00CC2372"/>
    <w:rsid w:val="00CC2373"/>
    <w:rsid w:val="00CC27F8"/>
    <w:rsid w:val="00CC2A0E"/>
    <w:rsid w:val="00CC3083"/>
    <w:rsid w:val="00CC3440"/>
    <w:rsid w:val="00CC369C"/>
    <w:rsid w:val="00CC3CC3"/>
    <w:rsid w:val="00CC3D49"/>
    <w:rsid w:val="00CC42B2"/>
    <w:rsid w:val="00CC47CE"/>
    <w:rsid w:val="00CC48C0"/>
    <w:rsid w:val="00CC5B3B"/>
    <w:rsid w:val="00CC6729"/>
    <w:rsid w:val="00CC68BF"/>
    <w:rsid w:val="00CC6911"/>
    <w:rsid w:val="00CC6ABC"/>
    <w:rsid w:val="00CC7603"/>
    <w:rsid w:val="00CC78CC"/>
    <w:rsid w:val="00CC7E66"/>
    <w:rsid w:val="00CD0026"/>
    <w:rsid w:val="00CD0305"/>
    <w:rsid w:val="00CD1CF1"/>
    <w:rsid w:val="00CD2993"/>
    <w:rsid w:val="00CD2D19"/>
    <w:rsid w:val="00CD38EA"/>
    <w:rsid w:val="00CD3A48"/>
    <w:rsid w:val="00CD3B8B"/>
    <w:rsid w:val="00CD4573"/>
    <w:rsid w:val="00CD524D"/>
    <w:rsid w:val="00CD5610"/>
    <w:rsid w:val="00CD5F97"/>
    <w:rsid w:val="00CD65A7"/>
    <w:rsid w:val="00CD67ED"/>
    <w:rsid w:val="00CD7AE9"/>
    <w:rsid w:val="00CE011F"/>
    <w:rsid w:val="00CE05D6"/>
    <w:rsid w:val="00CE119F"/>
    <w:rsid w:val="00CE1C01"/>
    <w:rsid w:val="00CE208C"/>
    <w:rsid w:val="00CE2118"/>
    <w:rsid w:val="00CE215F"/>
    <w:rsid w:val="00CE2B52"/>
    <w:rsid w:val="00CE385E"/>
    <w:rsid w:val="00CE3A3B"/>
    <w:rsid w:val="00CE3A76"/>
    <w:rsid w:val="00CE3A94"/>
    <w:rsid w:val="00CE42F1"/>
    <w:rsid w:val="00CE4A58"/>
    <w:rsid w:val="00CE4F24"/>
    <w:rsid w:val="00CE51C1"/>
    <w:rsid w:val="00CE63A2"/>
    <w:rsid w:val="00CE6CD8"/>
    <w:rsid w:val="00CE750F"/>
    <w:rsid w:val="00CE775D"/>
    <w:rsid w:val="00CE78F2"/>
    <w:rsid w:val="00CE7926"/>
    <w:rsid w:val="00CE7955"/>
    <w:rsid w:val="00CE7EFA"/>
    <w:rsid w:val="00CE7F88"/>
    <w:rsid w:val="00CF0276"/>
    <w:rsid w:val="00CF083D"/>
    <w:rsid w:val="00CF0BED"/>
    <w:rsid w:val="00CF0FD7"/>
    <w:rsid w:val="00CF105A"/>
    <w:rsid w:val="00CF1CD4"/>
    <w:rsid w:val="00CF1E02"/>
    <w:rsid w:val="00CF2278"/>
    <w:rsid w:val="00CF2473"/>
    <w:rsid w:val="00CF2924"/>
    <w:rsid w:val="00CF2C59"/>
    <w:rsid w:val="00CF3047"/>
    <w:rsid w:val="00CF32E3"/>
    <w:rsid w:val="00CF3CE2"/>
    <w:rsid w:val="00CF4189"/>
    <w:rsid w:val="00CF426D"/>
    <w:rsid w:val="00CF55BF"/>
    <w:rsid w:val="00CF5C95"/>
    <w:rsid w:val="00CF6891"/>
    <w:rsid w:val="00CF689D"/>
    <w:rsid w:val="00CF6DB9"/>
    <w:rsid w:val="00CF721A"/>
    <w:rsid w:val="00CF77E5"/>
    <w:rsid w:val="00CF7B41"/>
    <w:rsid w:val="00D01BBA"/>
    <w:rsid w:val="00D01EA0"/>
    <w:rsid w:val="00D027B6"/>
    <w:rsid w:val="00D0293A"/>
    <w:rsid w:val="00D03691"/>
    <w:rsid w:val="00D03BE2"/>
    <w:rsid w:val="00D03C46"/>
    <w:rsid w:val="00D04493"/>
    <w:rsid w:val="00D04AED"/>
    <w:rsid w:val="00D05021"/>
    <w:rsid w:val="00D0521E"/>
    <w:rsid w:val="00D05794"/>
    <w:rsid w:val="00D05926"/>
    <w:rsid w:val="00D05940"/>
    <w:rsid w:val="00D0596F"/>
    <w:rsid w:val="00D05A14"/>
    <w:rsid w:val="00D05C5C"/>
    <w:rsid w:val="00D06190"/>
    <w:rsid w:val="00D065FC"/>
    <w:rsid w:val="00D068A8"/>
    <w:rsid w:val="00D072B5"/>
    <w:rsid w:val="00D07A13"/>
    <w:rsid w:val="00D106E2"/>
    <w:rsid w:val="00D109DD"/>
    <w:rsid w:val="00D10CB6"/>
    <w:rsid w:val="00D113BB"/>
    <w:rsid w:val="00D11C43"/>
    <w:rsid w:val="00D120C7"/>
    <w:rsid w:val="00D128F6"/>
    <w:rsid w:val="00D13230"/>
    <w:rsid w:val="00D13356"/>
    <w:rsid w:val="00D1399A"/>
    <w:rsid w:val="00D141DF"/>
    <w:rsid w:val="00D14317"/>
    <w:rsid w:val="00D149A5"/>
    <w:rsid w:val="00D151D2"/>
    <w:rsid w:val="00D1609E"/>
    <w:rsid w:val="00D167CB"/>
    <w:rsid w:val="00D16C1F"/>
    <w:rsid w:val="00D16E33"/>
    <w:rsid w:val="00D17E8C"/>
    <w:rsid w:val="00D20583"/>
    <w:rsid w:val="00D20D14"/>
    <w:rsid w:val="00D21523"/>
    <w:rsid w:val="00D22ACF"/>
    <w:rsid w:val="00D22FD7"/>
    <w:rsid w:val="00D23431"/>
    <w:rsid w:val="00D2362C"/>
    <w:rsid w:val="00D23820"/>
    <w:rsid w:val="00D24043"/>
    <w:rsid w:val="00D2418B"/>
    <w:rsid w:val="00D2539F"/>
    <w:rsid w:val="00D25C05"/>
    <w:rsid w:val="00D25E9D"/>
    <w:rsid w:val="00D273A1"/>
    <w:rsid w:val="00D27D41"/>
    <w:rsid w:val="00D30FD2"/>
    <w:rsid w:val="00D317CA"/>
    <w:rsid w:val="00D320C0"/>
    <w:rsid w:val="00D321A7"/>
    <w:rsid w:val="00D32C64"/>
    <w:rsid w:val="00D32D23"/>
    <w:rsid w:val="00D3307A"/>
    <w:rsid w:val="00D33142"/>
    <w:rsid w:val="00D332C2"/>
    <w:rsid w:val="00D337DD"/>
    <w:rsid w:val="00D3406F"/>
    <w:rsid w:val="00D3481F"/>
    <w:rsid w:val="00D34A64"/>
    <w:rsid w:val="00D34ACE"/>
    <w:rsid w:val="00D34C78"/>
    <w:rsid w:val="00D35A33"/>
    <w:rsid w:val="00D35B1D"/>
    <w:rsid w:val="00D35DE9"/>
    <w:rsid w:val="00D36268"/>
    <w:rsid w:val="00D36527"/>
    <w:rsid w:val="00D3669A"/>
    <w:rsid w:val="00D3698C"/>
    <w:rsid w:val="00D37366"/>
    <w:rsid w:val="00D4041D"/>
    <w:rsid w:val="00D40E32"/>
    <w:rsid w:val="00D415E7"/>
    <w:rsid w:val="00D42AAD"/>
    <w:rsid w:val="00D4305B"/>
    <w:rsid w:val="00D438D9"/>
    <w:rsid w:val="00D439B5"/>
    <w:rsid w:val="00D43CC9"/>
    <w:rsid w:val="00D44A95"/>
    <w:rsid w:val="00D44BEA"/>
    <w:rsid w:val="00D44EC0"/>
    <w:rsid w:val="00D455DA"/>
    <w:rsid w:val="00D4569A"/>
    <w:rsid w:val="00D45ED6"/>
    <w:rsid w:val="00D46114"/>
    <w:rsid w:val="00D46592"/>
    <w:rsid w:val="00D465ED"/>
    <w:rsid w:val="00D4697B"/>
    <w:rsid w:val="00D46A4E"/>
    <w:rsid w:val="00D46AE4"/>
    <w:rsid w:val="00D47025"/>
    <w:rsid w:val="00D4720B"/>
    <w:rsid w:val="00D47690"/>
    <w:rsid w:val="00D5053A"/>
    <w:rsid w:val="00D5058E"/>
    <w:rsid w:val="00D505AF"/>
    <w:rsid w:val="00D50FF2"/>
    <w:rsid w:val="00D512B2"/>
    <w:rsid w:val="00D51607"/>
    <w:rsid w:val="00D51C68"/>
    <w:rsid w:val="00D5259D"/>
    <w:rsid w:val="00D52851"/>
    <w:rsid w:val="00D52B29"/>
    <w:rsid w:val="00D52C84"/>
    <w:rsid w:val="00D52D57"/>
    <w:rsid w:val="00D52F61"/>
    <w:rsid w:val="00D53012"/>
    <w:rsid w:val="00D534BE"/>
    <w:rsid w:val="00D53525"/>
    <w:rsid w:val="00D536D3"/>
    <w:rsid w:val="00D53BE6"/>
    <w:rsid w:val="00D54D95"/>
    <w:rsid w:val="00D553F9"/>
    <w:rsid w:val="00D55F44"/>
    <w:rsid w:val="00D56074"/>
    <w:rsid w:val="00D573B6"/>
    <w:rsid w:val="00D57B90"/>
    <w:rsid w:val="00D57FA7"/>
    <w:rsid w:val="00D606B7"/>
    <w:rsid w:val="00D60E99"/>
    <w:rsid w:val="00D61287"/>
    <w:rsid w:val="00D61571"/>
    <w:rsid w:val="00D61D36"/>
    <w:rsid w:val="00D61F98"/>
    <w:rsid w:val="00D6225E"/>
    <w:rsid w:val="00D62671"/>
    <w:rsid w:val="00D62BCC"/>
    <w:rsid w:val="00D6314B"/>
    <w:rsid w:val="00D633B9"/>
    <w:rsid w:val="00D63B2F"/>
    <w:rsid w:val="00D641A1"/>
    <w:rsid w:val="00D64B24"/>
    <w:rsid w:val="00D656CD"/>
    <w:rsid w:val="00D65B17"/>
    <w:rsid w:val="00D65BF7"/>
    <w:rsid w:val="00D6645F"/>
    <w:rsid w:val="00D679FB"/>
    <w:rsid w:val="00D703E8"/>
    <w:rsid w:val="00D706B7"/>
    <w:rsid w:val="00D70E51"/>
    <w:rsid w:val="00D7102E"/>
    <w:rsid w:val="00D71052"/>
    <w:rsid w:val="00D717D4"/>
    <w:rsid w:val="00D71876"/>
    <w:rsid w:val="00D718EC"/>
    <w:rsid w:val="00D71A09"/>
    <w:rsid w:val="00D71A14"/>
    <w:rsid w:val="00D72649"/>
    <w:rsid w:val="00D72863"/>
    <w:rsid w:val="00D72867"/>
    <w:rsid w:val="00D72EEC"/>
    <w:rsid w:val="00D731EC"/>
    <w:rsid w:val="00D737DA"/>
    <w:rsid w:val="00D73CAE"/>
    <w:rsid w:val="00D73CBD"/>
    <w:rsid w:val="00D73F96"/>
    <w:rsid w:val="00D747B3"/>
    <w:rsid w:val="00D74B6E"/>
    <w:rsid w:val="00D74D11"/>
    <w:rsid w:val="00D752B8"/>
    <w:rsid w:val="00D75CDC"/>
    <w:rsid w:val="00D75DAF"/>
    <w:rsid w:val="00D75E7C"/>
    <w:rsid w:val="00D7698D"/>
    <w:rsid w:val="00D76B99"/>
    <w:rsid w:val="00D771E0"/>
    <w:rsid w:val="00D77EB4"/>
    <w:rsid w:val="00D802CB"/>
    <w:rsid w:val="00D80BF7"/>
    <w:rsid w:val="00D819F6"/>
    <w:rsid w:val="00D81A38"/>
    <w:rsid w:val="00D81A8A"/>
    <w:rsid w:val="00D82608"/>
    <w:rsid w:val="00D83695"/>
    <w:rsid w:val="00D836E7"/>
    <w:rsid w:val="00D847C5"/>
    <w:rsid w:val="00D84B91"/>
    <w:rsid w:val="00D84E5E"/>
    <w:rsid w:val="00D84F43"/>
    <w:rsid w:val="00D85897"/>
    <w:rsid w:val="00D85A9E"/>
    <w:rsid w:val="00D85DEC"/>
    <w:rsid w:val="00D86DB2"/>
    <w:rsid w:val="00D86EC3"/>
    <w:rsid w:val="00D872B0"/>
    <w:rsid w:val="00D87A9E"/>
    <w:rsid w:val="00D87BF1"/>
    <w:rsid w:val="00D87C36"/>
    <w:rsid w:val="00D90163"/>
    <w:rsid w:val="00D904FD"/>
    <w:rsid w:val="00D9091A"/>
    <w:rsid w:val="00D90BA7"/>
    <w:rsid w:val="00D90F86"/>
    <w:rsid w:val="00D911DB"/>
    <w:rsid w:val="00D919D3"/>
    <w:rsid w:val="00D9258C"/>
    <w:rsid w:val="00D929AB"/>
    <w:rsid w:val="00D93BF1"/>
    <w:rsid w:val="00D93FD8"/>
    <w:rsid w:val="00D943E1"/>
    <w:rsid w:val="00D94DE6"/>
    <w:rsid w:val="00D94FAD"/>
    <w:rsid w:val="00D952D5"/>
    <w:rsid w:val="00D95464"/>
    <w:rsid w:val="00D954E0"/>
    <w:rsid w:val="00D9581D"/>
    <w:rsid w:val="00D958D6"/>
    <w:rsid w:val="00D959EC"/>
    <w:rsid w:val="00D9618A"/>
    <w:rsid w:val="00D96838"/>
    <w:rsid w:val="00D96ACE"/>
    <w:rsid w:val="00D97395"/>
    <w:rsid w:val="00D975B5"/>
    <w:rsid w:val="00D97E69"/>
    <w:rsid w:val="00DA00ED"/>
    <w:rsid w:val="00DA0BD8"/>
    <w:rsid w:val="00DA15F6"/>
    <w:rsid w:val="00DA1BF1"/>
    <w:rsid w:val="00DA1DDF"/>
    <w:rsid w:val="00DA2242"/>
    <w:rsid w:val="00DA279C"/>
    <w:rsid w:val="00DA2CCE"/>
    <w:rsid w:val="00DA30FC"/>
    <w:rsid w:val="00DA32F1"/>
    <w:rsid w:val="00DA44C8"/>
    <w:rsid w:val="00DA4618"/>
    <w:rsid w:val="00DA4625"/>
    <w:rsid w:val="00DA46AB"/>
    <w:rsid w:val="00DA539E"/>
    <w:rsid w:val="00DA5CF2"/>
    <w:rsid w:val="00DA5DC2"/>
    <w:rsid w:val="00DA7244"/>
    <w:rsid w:val="00DA74C0"/>
    <w:rsid w:val="00DB02A5"/>
    <w:rsid w:val="00DB0C42"/>
    <w:rsid w:val="00DB121A"/>
    <w:rsid w:val="00DB1514"/>
    <w:rsid w:val="00DB1534"/>
    <w:rsid w:val="00DB1B44"/>
    <w:rsid w:val="00DB2137"/>
    <w:rsid w:val="00DB2505"/>
    <w:rsid w:val="00DB2656"/>
    <w:rsid w:val="00DB2701"/>
    <w:rsid w:val="00DB29E7"/>
    <w:rsid w:val="00DB2C2D"/>
    <w:rsid w:val="00DB373A"/>
    <w:rsid w:val="00DB3923"/>
    <w:rsid w:val="00DB3BE5"/>
    <w:rsid w:val="00DB3FE9"/>
    <w:rsid w:val="00DB4945"/>
    <w:rsid w:val="00DB4C21"/>
    <w:rsid w:val="00DB4C37"/>
    <w:rsid w:val="00DB4F6E"/>
    <w:rsid w:val="00DB52BB"/>
    <w:rsid w:val="00DB57A9"/>
    <w:rsid w:val="00DB5C1B"/>
    <w:rsid w:val="00DB5E5E"/>
    <w:rsid w:val="00DB644F"/>
    <w:rsid w:val="00DB65AC"/>
    <w:rsid w:val="00DB6A03"/>
    <w:rsid w:val="00DB704B"/>
    <w:rsid w:val="00DB73F0"/>
    <w:rsid w:val="00DB778A"/>
    <w:rsid w:val="00DB798F"/>
    <w:rsid w:val="00DB7AAB"/>
    <w:rsid w:val="00DC02A8"/>
    <w:rsid w:val="00DC0A79"/>
    <w:rsid w:val="00DC0B86"/>
    <w:rsid w:val="00DC0F61"/>
    <w:rsid w:val="00DC16B6"/>
    <w:rsid w:val="00DC1855"/>
    <w:rsid w:val="00DC1901"/>
    <w:rsid w:val="00DC19FC"/>
    <w:rsid w:val="00DC1CE3"/>
    <w:rsid w:val="00DC1EF8"/>
    <w:rsid w:val="00DC2125"/>
    <w:rsid w:val="00DC3425"/>
    <w:rsid w:val="00DC37D2"/>
    <w:rsid w:val="00DC42AB"/>
    <w:rsid w:val="00DC487D"/>
    <w:rsid w:val="00DC57D5"/>
    <w:rsid w:val="00DC619A"/>
    <w:rsid w:val="00DC6494"/>
    <w:rsid w:val="00DC66D5"/>
    <w:rsid w:val="00DC674F"/>
    <w:rsid w:val="00DC7322"/>
    <w:rsid w:val="00DC73B5"/>
    <w:rsid w:val="00DC7924"/>
    <w:rsid w:val="00DD19DA"/>
    <w:rsid w:val="00DD2284"/>
    <w:rsid w:val="00DD2D86"/>
    <w:rsid w:val="00DD2DD8"/>
    <w:rsid w:val="00DD3138"/>
    <w:rsid w:val="00DD3B86"/>
    <w:rsid w:val="00DD3CC9"/>
    <w:rsid w:val="00DD412D"/>
    <w:rsid w:val="00DD4F58"/>
    <w:rsid w:val="00DD5BF4"/>
    <w:rsid w:val="00DD5BF7"/>
    <w:rsid w:val="00DD60DD"/>
    <w:rsid w:val="00DD6D11"/>
    <w:rsid w:val="00DD7B29"/>
    <w:rsid w:val="00DD7FBD"/>
    <w:rsid w:val="00DE01DD"/>
    <w:rsid w:val="00DE1747"/>
    <w:rsid w:val="00DE18F3"/>
    <w:rsid w:val="00DE193B"/>
    <w:rsid w:val="00DE1DB6"/>
    <w:rsid w:val="00DE2363"/>
    <w:rsid w:val="00DE24D2"/>
    <w:rsid w:val="00DE24E0"/>
    <w:rsid w:val="00DE25D3"/>
    <w:rsid w:val="00DE27CD"/>
    <w:rsid w:val="00DE2A25"/>
    <w:rsid w:val="00DE2D8D"/>
    <w:rsid w:val="00DE3B9C"/>
    <w:rsid w:val="00DE4490"/>
    <w:rsid w:val="00DE4504"/>
    <w:rsid w:val="00DE4780"/>
    <w:rsid w:val="00DE4D07"/>
    <w:rsid w:val="00DE51EE"/>
    <w:rsid w:val="00DE55C7"/>
    <w:rsid w:val="00DE583F"/>
    <w:rsid w:val="00DE5D0C"/>
    <w:rsid w:val="00DE5E06"/>
    <w:rsid w:val="00DE5F14"/>
    <w:rsid w:val="00DE69C5"/>
    <w:rsid w:val="00DE6EFE"/>
    <w:rsid w:val="00DE7405"/>
    <w:rsid w:val="00DE75B5"/>
    <w:rsid w:val="00DE761D"/>
    <w:rsid w:val="00DE7E78"/>
    <w:rsid w:val="00DE7F97"/>
    <w:rsid w:val="00DF05F3"/>
    <w:rsid w:val="00DF1132"/>
    <w:rsid w:val="00DF146F"/>
    <w:rsid w:val="00DF19FC"/>
    <w:rsid w:val="00DF1FE6"/>
    <w:rsid w:val="00DF2903"/>
    <w:rsid w:val="00DF2B26"/>
    <w:rsid w:val="00DF2DD3"/>
    <w:rsid w:val="00DF395E"/>
    <w:rsid w:val="00DF3AB3"/>
    <w:rsid w:val="00DF3E6D"/>
    <w:rsid w:val="00DF461F"/>
    <w:rsid w:val="00DF4F92"/>
    <w:rsid w:val="00DF5138"/>
    <w:rsid w:val="00DF542E"/>
    <w:rsid w:val="00DF5ACF"/>
    <w:rsid w:val="00DF73E1"/>
    <w:rsid w:val="00DF7598"/>
    <w:rsid w:val="00DF7A4C"/>
    <w:rsid w:val="00DF7E06"/>
    <w:rsid w:val="00E00207"/>
    <w:rsid w:val="00E00E09"/>
    <w:rsid w:val="00E01367"/>
    <w:rsid w:val="00E014A0"/>
    <w:rsid w:val="00E0170D"/>
    <w:rsid w:val="00E018AF"/>
    <w:rsid w:val="00E027A5"/>
    <w:rsid w:val="00E045B9"/>
    <w:rsid w:val="00E04756"/>
    <w:rsid w:val="00E04AA5"/>
    <w:rsid w:val="00E05123"/>
    <w:rsid w:val="00E0517D"/>
    <w:rsid w:val="00E052C1"/>
    <w:rsid w:val="00E05809"/>
    <w:rsid w:val="00E05879"/>
    <w:rsid w:val="00E06529"/>
    <w:rsid w:val="00E06787"/>
    <w:rsid w:val="00E069B0"/>
    <w:rsid w:val="00E06C0C"/>
    <w:rsid w:val="00E071A5"/>
    <w:rsid w:val="00E074F5"/>
    <w:rsid w:val="00E076C2"/>
    <w:rsid w:val="00E1031A"/>
    <w:rsid w:val="00E10FB3"/>
    <w:rsid w:val="00E116EC"/>
    <w:rsid w:val="00E11CB6"/>
    <w:rsid w:val="00E12E1E"/>
    <w:rsid w:val="00E135CB"/>
    <w:rsid w:val="00E136F8"/>
    <w:rsid w:val="00E137FC"/>
    <w:rsid w:val="00E1394C"/>
    <w:rsid w:val="00E1462D"/>
    <w:rsid w:val="00E146A8"/>
    <w:rsid w:val="00E14F3D"/>
    <w:rsid w:val="00E152D0"/>
    <w:rsid w:val="00E152E6"/>
    <w:rsid w:val="00E153A1"/>
    <w:rsid w:val="00E15BD2"/>
    <w:rsid w:val="00E15D48"/>
    <w:rsid w:val="00E16386"/>
    <w:rsid w:val="00E169D2"/>
    <w:rsid w:val="00E16C89"/>
    <w:rsid w:val="00E17704"/>
    <w:rsid w:val="00E204C6"/>
    <w:rsid w:val="00E2132C"/>
    <w:rsid w:val="00E2164D"/>
    <w:rsid w:val="00E21F4C"/>
    <w:rsid w:val="00E2249B"/>
    <w:rsid w:val="00E22955"/>
    <w:rsid w:val="00E233CF"/>
    <w:rsid w:val="00E2355C"/>
    <w:rsid w:val="00E23994"/>
    <w:rsid w:val="00E240E0"/>
    <w:rsid w:val="00E2428F"/>
    <w:rsid w:val="00E24FD4"/>
    <w:rsid w:val="00E25260"/>
    <w:rsid w:val="00E262AA"/>
    <w:rsid w:val="00E26374"/>
    <w:rsid w:val="00E26CBB"/>
    <w:rsid w:val="00E2703C"/>
    <w:rsid w:val="00E3019E"/>
    <w:rsid w:val="00E30860"/>
    <w:rsid w:val="00E3099C"/>
    <w:rsid w:val="00E30DC1"/>
    <w:rsid w:val="00E30F71"/>
    <w:rsid w:val="00E31699"/>
    <w:rsid w:val="00E31BA2"/>
    <w:rsid w:val="00E32041"/>
    <w:rsid w:val="00E324A9"/>
    <w:rsid w:val="00E32723"/>
    <w:rsid w:val="00E331F5"/>
    <w:rsid w:val="00E332EC"/>
    <w:rsid w:val="00E33830"/>
    <w:rsid w:val="00E33F04"/>
    <w:rsid w:val="00E3400B"/>
    <w:rsid w:val="00E3426F"/>
    <w:rsid w:val="00E34930"/>
    <w:rsid w:val="00E34A52"/>
    <w:rsid w:val="00E35061"/>
    <w:rsid w:val="00E354EE"/>
    <w:rsid w:val="00E3574D"/>
    <w:rsid w:val="00E35E9F"/>
    <w:rsid w:val="00E363D6"/>
    <w:rsid w:val="00E36885"/>
    <w:rsid w:val="00E36F3D"/>
    <w:rsid w:val="00E37F58"/>
    <w:rsid w:val="00E404B3"/>
    <w:rsid w:val="00E4066E"/>
    <w:rsid w:val="00E422FB"/>
    <w:rsid w:val="00E436BE"/>
    <w:rsid w:val="00E4427E"/>
    <w:rsid w:val="00E443DA"/>
    <w:rsid w:val="00E443FA"/>
    <w:rsid w:val="00E44737"/>
    <w:rsid w:val="00E44E6D"/>
    <w:rsid w:val="00E45581"/>
    <w:rsid w:val="00E45D9D"/>
    <w:rsid w:val="00E4636A"/>
    <w:rsid w:val="00E464F7"/>
    <w:rsid w:val="00E50E5F"/>
    <w:rsid w:val="00E51738"/>
    <w:rsid w:val="00E520B5"/>
    <w:rsid w:val="00E5275F"/>
    <w:rsid w:val="00E52773"/>
    <w:rsid w:val="00E52C52"/>
    <w:rsid w:val="00E52D4C"/>
    <w:rsid w:val="00E53AD4"/>
    <w:rsid w:val="00E53AE3"/>
    <w:rsid w:val="00E541B1"/>
    <w:rsid w:val="00E5423C"/>
    <w:rsid w:val="00E5516F"/>
    <w:rsid w:val="00E55323"/>
    <w:rsid w:val="00E569C2"/>
    <w:rsid w:val="00E579C7"/>
    <w:rsid w:val="00E6006F"/>
    <w:rsid w:val="00E6038B"/>
    <w:rsid w:val="00E606A6"/>
    <w:rsid w:val="00E60981"/>
    <w:rsid w:val="00E60BA8"/>
    <w:rsid w:val="00E60FCC"/>
    <w:rsid w:val="00E61EE7"/>
    <w:rsid w:val="00E62273"/>
    <w:rsid w:val="00E62E1A"/>
    <w:rsid w:val="00E6367C"/>
    <w:rsid w:val="00E6387B"/>
    <w:rsid w:val="00E6399F"/>
    <w:rsid w:val="00E64A8A"/>
    <w:rsid w:val="00E64BC3"/>
    <w:rsid w:val="00E64E77"/>
    <w:rsid w:val="00E6543F"/>
    <w:rsid w:val="00E667DF"/>
    <w:rsid w:val="00E669BB"/>
    <w:rsid w:val="00E67109"/>
    <w:rsid w:val="00E67994"/>
    <w:rsid w:val="00E7025D"/>
    <w:rsid w:val="00E70A21"/>
    <w:rsid w:val="00E7126D"/>
    <w:rsid w:val="00E712EA"/>
    <w:rsid w:val="00E71316"/>
    <w:rsid w:val="00E71526"/>
    <w:rsid w:val="00E717B7"/>
    <w:rsid w:val="00E71FC8"/>
    <w:rsid w:val="00E72615"/>
    <w:rsid w:val="00E72B20"/>
    <w:rsid w:val="00E73190"/>
    <w:rsid w:val="00E735CD"/>
    <w:rsid w:val="00E738F8"/>
    <w:rsid w:val="00E73A97"/>
    <w:rsid w:val="00E749DA"/>
    <w:rsid w:val="00E74DA6"/>
    <w:rsid w:val="00E753C6"/>
    <w:rsid w:val="00E75736"/>
    <w:rsid w:val="00E75E28"/>
    <w:rsid w:val="00E761BE"/>
    <w:rsid w:val="00E7655E"/>
    <w:rsid w:val="00E778C6"/>
    <w:rsid w:val="00E77AEC"/>
    <w:rsid w:val="00E77B55"/>
    <w:rsid w:val="00E806E7"/>
    <w:rsid w:val="00E80972"/>
    <w:rsid w:val="00E80A6B"/>
    <w:rsid w:val="00E80C34"/>
    <w:rsid w:val="00E80C3C"/>
    <w:rsid w:val="00E80CCB"/>
    <w:rsid w:val="00E815D1"/>
    <w:rsid w:val="00E818B4"/>
    <w:rsid w:val="00E81A3E"/>
    <w:rsid w:val="00E81EDF"/>
    <w:rsid w:val="00E823C6"/>
    <w:rsid w:val="00E82A42"/>
    <w:rsid w:val="00E82FD3"/>
    <w:rsid w:val="00E83111"/>
    <w:rsid w:val="00E83A82"/>
    <w:rsid w:val="00E83CFC"/>
    <w:rsid w:val="00E845AF"/>
    <w:rsid w:val="00E849FA"/>
    <w:rsid w:val="00E84D0E"/>
    <w:rsid w:val="00E850EC"/>
    <w:rsid w:val="00E8587D"/>
    <w:rsid w:val="00E85C16"/>
    <w:rsid w:val="00E85D18"/>
    <w:rsid w:val="00E85D37"/>
    <w:rsid w:val="00E86168"/>
    <w:rsid w:val="00E86374"/>
    <w:rsid w:val="00E86BF6"/>
    <w:rsid w:val="00E86F7D"/>
    <w:rsid w:val="00E87F8F"/>
    <w:rsid w:val="00E905B0"/>
    <w:rsid w:val="00E906D3"/>
    <w:rsid w:val="00E907F9"/>
    <w:rsid w:val="00E90C0B"/>
    <w:rsid w:val="00E91047"/>
    <w:rsid w:val="00E915A0"/>
    <w:rsid w:val="00E924E1"/>
    <w:rsid w:val="00E9310F"/>
    <w:rsid w:val="00E932F5"/>
    <w:rsid w:val="00E93FAD"/>
    <w:rsid w:val="00E94CD7"/>
    <w:rsid w:val="00E95C63"/>
    <w:rsid w:val="00E95CFE"/>
    <w:rsid w:val="00E95F99"/>
    <w:rsid w:val="00E964DE"/>
    <w:rsid w:val="00E96B95"/>
    <w:rsid w:val="00E96C06"/>
    <w:rsid w:val="00E971B1"/>
    <w:rsid w:val="00E971B8"/>
    <w:rsid w:val="00E97381"/>
    <w:rsid w:val="00E97BC8"/>
    <w:rsid w:val="00E97FE3"/>
    <w:rsid w:val="00EA01FA"/>
    <w:rsid w:val="00EA0380"/>
    <w:rsid w:val="00EA0A89"/>
    <w:rsid w:val="00EA0EA2"/>
    <w:rsid w:val="00EA0F55"/>
    <w:rsid w:val="00EA1675"/>
    <w:rsid w:val="00EA169C"/>
    <w:rsid w:val="00EA1C23"/>
    <w:rsid w:val="00EA21D2"/>
    <w:rsid w:val="00EA222B"/>
    <w:rsid w:val="00EA28BA"/>
    <w:rsid w:val="00EA2965"/>
    <w:rsid w:val="00EA30DD"/>
    <w:rsid w:val="00EA32F4"/>
    <w:rsid w:val="00EA3431"/>
    <w:rsid w:val="00EA3454"/>
    <w:rsid w:val="00EA345D"/>
    <w:rsid w:val="00EA35CB"/>
    <w:rsid w:val="00EA416D"/>
    <w:rsid w:val="00EA5280"/>
    <w:rsid w:val="00EA56C6"/>
    <w:rsid w:val="00EA58E2"/>
    <w:rsid w:val="00EA6CBB"/>
    <w:rsid w:val="00EA73EE"/>
    <w:rsid w:val="00EA751B"/>
    <w:rsid w:val="00EA77D9"/>
    <w:rsid w:val="00EA7B20"/>
    <w:rsid w:val="00EB050D"/>
    <w:rsid w:val="00EB05E1"/>
    <w:rsid w:val="00EB1026"/>
    <w:rsid w:val="00EB15C2"/>
    <w:rsid w:val="00EB18F5"/>
    <w:rsid w:val="00EB23D8"/>
    <w:rsid w:val="00EB2807"/>
    <w:rsid w:val="00EB30E1"/>
    <w:rsid w:val="00EB345B"/>
    <w:rsid w:val="00EB4097"/>
    <w:rsid w:val="00EB474A"/>
    <w:rsid w:val="00EB4EAE"/>
    <w:rsid w:val="00EB50D5"/>
    <w:rsid w:val="00EB5E83"/>
    <w:rsid w:val="00EB5F64"/>
    <w:rsid w:val="00EB5F79"/>
    <w:rsid w:val="00EB5FD0"/>
    <w:rsid w:val="00EB66A7"/>
    <w:rsid w:val="00EB7AEA"/>
    <w:rsid w:val="00EC0003"/>
    <w:rsid w:val="00EC0339"/>
    <w:rsid w:val="00EC1F1C"/>
    <w:rsid w:val="00EC2005"/>
    <w:rsid w:val="00EC26B7"/>
    <w:rsid w:val="00EC28DA"/>
    <w:rsid w:val="00EC2AE3"/>
    <w:rsid w:val="00EC2DF2"/>
    <w:rsid w:val="00EC3994"/>
    <w:rsid w:val="00EC40D9"/>
    <w:rsid w:val="00EC4238"/>
    <w:rsid w:val="00EC4564"/>
    <w:rsid w:val="00EC4795"/>
    <w:rsid w:val="00EC4CCF"/>
    <w:rsid w:val="00EC4DC0"/>
    <w:rsid w:val="00EC4E33"/>
    <w:rsid w:val="00EC5640"/>
    <w:rsid w:val="00EC6120"/>
    <w:rsid w:val="00EC6241"/>
    <w:rsid w:val="00EC7092"/>
    <w:rsid w:val="00EC7D72"/>
    <w:rsid w:val="00ED00C5"/>
    <w:rsid w:val="00ED05AD"/>
    <w:rsid w:val="00ED0F94"/>
    <w:rsid w:val="00ED0FB0"/>
    <w:rsid w:val="00ED14C3"/>
    <w:rsid w:val="00ED1BBE"/>
    <w:rsid w:val="00ED1C84"/>
    <w:rsid w:val="00ED21C2"/>
    <w:rsid w:val="00ED224E"/>
    <w:rsid w:val="00ED24F0"/>
    <w:rsid w:val="00ED250E"/>
    <w:rsid w:val="00ED2D9C"/>
    <w:rsid w:val="00ED373D"/>
    <w:rsid w:val="00ED3EE6"/>
    <w:rsid w:val="00ED47C0"/>
    <w:rsid w:val="00ED4A6B"/>
    <w:rsid w:val="00ED5242"/>
    <w:rsid w:val="00ED5B73"/>
    <w:rsid w:val="00ED5FE7"/>
    <w:rsid w:val="00ED603F"/>
    <w:rsid w:val="00ED6045"/>
    <w:rsid w:val="00ED6255"/>
    <w:rsid w:val="00ED75B1"/>
    <w:rsid w:val="00ED75FF"/>
    <w:rsid w:val="00ED78CA"/>
    <w:rsid w:val="00ED7A25"/>
    <w:rsid w:val="00ED7BBB"/>
    <w:rsid w:val="00ED7D52"/>
    <w:rsid w:val="00ED7EFC"/>
    <w:rsid w:val="00EE02EB"/>
    <w:rsid w:val="00EE13B0"/>
    <w:rsid w:val="00EE1ADE"/>
    <w:rsid w:val="00EE1FCC"/>
    <w:rsid w:val="00EE280E"/>
    <w:rsid w:val="00EE33BD"/>
    <w:rsid w:val="00EE4703"/>
    <w:rsid w:val="00EE47EA"/>
    <w:rsid w:val="00EE4ED0"/>
    <w:rsid w:val="00EE4FF2"/>
    <w:rsid w:val="00EE5153"/>
    <w:rsid w:val="00EE5595"/>
    <w:rsid w:val="00EE5BAA"/>
    <w:rsid w:val="00EE635C"/>
    <w:rsid w:val="00EE6D9E"/>
    <w:rsid w:val="00EE6E95"/>
    <w:rsid w:val="00EE714E"/>
    <w:rsid w:val="00EE7408"/>
    <w:rsid w:val="00EE755E"/>
    <w:rsid w:val="00EE76A9"/>
    <w:rsid w:val="00EE7E6C"/>
    <w:rsid w:val="00EF07A6"/>
    <w:rsid w:val="00EF09FB"/>
    <w:rsid w:val="00EF0A63"/>
    <w:rsid w:val="00EF1E1C"/>
    <w:rsid w:val="00EF2285"/>
    <w:rsid w:val="00EF24AE"/>
    <w:rsid w:val="00EF27DA"/>
    <w:rsid w:val="00EF285A"/>
    <w:rsid w:val="00EF2BEF"/>
    <w:rsid w:val="00EF32A0"/>
    <w:rsid w:val="00EF335B"/>
    <w:rsid w:val="00EF3722"/>
    <w:rsid w:val="00EF426F"/>
    <w:rsid w:val="00EF543B"/>
    <w:rsid w:val="00EF5A90"/>
    <w:rsid w:val="00EF5B5C"/>
    <w:rsid w:val="00EF5C8F"/>
    <w:rsid w:val="00EF67EC"/>
    <w:rsid w:val="00EF6C0F"/>
    <w:rsid w:val="00EF76EB"/>
    <w:rsid w:val="00EF7D92"/>
    <w:rsid w:val="00F0045A"/>
    <w:rsid w:val="00F00B52"/>
    <w:rsid w:val="00F00E28"/>
    <w:rsid w:val="00F00EE2"/>
    <w:rsid w:val="00F011AE"/>
    <w:rsid w:val="00F0179A"/>
    <w:rsid w:val="00F020BA"/>
    <w:rsid w:val="00F0252E"/>
    <w:rsid w:val="00F033DB"/>
    <w:rsid w:val="00F035E8"/>
    <w:rsid w:val="00F036F7"/>
    <w:rsid w:val="00F03737"/>
    <w:rsid w:val="00F03883"/>
    <w:rsid w:val="00F03E3B"/>
    <w:rsid w:val="00F040B1"/>
    <w:rsid w:val="00F040C4"/>
    <w:rsid w:val="00F0415B"/>
    <w:rsid w:val="00F041F6"/>
    <w:rsid w:val="00F04378"/>
    <w:rsid w:val="00F05168"/>
    <w:rsid w:val="00F05715"/>
    <w:rsid w:val="00F0571D"/>
    <w:rsid w:val="00F05E1C"/>
    <w:rsid w:val="00F05F1B"/>
    <w:rsid w:val="00F065A1"/>
    <w:rsid w:val="00F07485"/>
    <w:rsid w:val="00F07AE7"/>
    <w:rsid w:val="00F1004C"/>
    <w:rsid w:val="00F10392"/>
    <w:rsid w:val="00F111F0"/>
    <w:rsid w:val="00F11407"/>
    <w:rsid w:val="00F11433"/>
    <w:rsid w:val="00F11921"/>
    <w:rsid w:val="00F12325"/>
    <w:rsid w:val="00F12A92"/>
    <w:rsid w:val="00F13F6C"/>
    <w:rsid w:val="00F1495D"/>
    <w:rsid w:val="00F1518C"/>
    <w:rsid w:val="00F15A24"/>
    <w:rsid w:val="00F15B84"/>
    <w:rsid w:val="00F160CD"/>
    <w:rsid w:val="00F160E7"/>
    <w:rsid w:val="00F16327"/>
    <w:rsid w:val="00F163DE"/>
    <w:rsid w:val="00F164F4"/>
    <w:rsid w:val="00F16771"/>
    <w:rsid w:val="00F17CC9"/>
    <w:rsid w:val="00F17D5E"/>
    <w:rsid w:val="00F2041E"/>
    <w:rsid w:val="00F20430"/>
    <w:rsid w:val="00F211F6"/>
    <w:rsid w:val="00F2173B"/>
    <w:rsid w:val="00F21DE3"/>
    <w:rsid w:val="00F2263C"/>
    <w:rsid w:val="00F22EC9"/>
    <w:rsid w:val="00F23459"/>
    <w:rsid w:val="00F235E7"/>
    <w:rsid w:val="00F23A69"/>
    <w:rsid w:val="00F24417"/>
    <w:rsid w:val="00F25E68"/>
    <w:rsid w:val="00F260C5"/>
    <w:rsid w:val="00F26C4D"/>
    <w:rsid w:val="00F27017"/>
    <w:rsid w:val="00F27207"/>
    <w:rsid w:val="00F27DBD"/>
    <w:rsid w:val="00F302B7"/>
    <w:rsid w:val="00F3032C"/>
    <w:rsid w:val="00F304D6"/>
    <w:rsid w:val="00F309CD"/>
    <w:rsid w:val="00F310EA"/>
    <w:rsid w:val="00F31817"/>
    <w:rsid w:val="00F31EA8"/>
    <w:rsid w:val="00F32B20"/>
    <w:rsid w:val="00F32D91"/>
    <w:rsid w:val="00F33946"/>
    <w:rsid w:val="00F33E66"/>
    <w:rsid w:val="00F3436C"/>
    <w:rsid w:val="00F355B9"/>
    <w:rsid w:val="00F3597D"/>
    <w:rsid w:val="00F35B16"/>
    <w:rsid w:val="00F36131"/>
    <w:rsid w:val="00F3637E"/>
    <w:rsid w:val="00F36991"/>
    <w:rsid w:val="00F36D43"/>
    <w:rsid w:val="00F36F38"/>
    <w:rsid w:val="00F36F7F"/>
    <w:rsid w:val="00F409C2"/>
    <w:rsid w:val="00F40A09"/>
    <w:rsid w:val="00F40D4F"/>
    <w:rsid w:val="00F41182"/>
    <w:rsid w:val="00F41683"/>
    <w:rsid w:val="00F41D7B"/>
    <w:rsid w:val="00F41E80"/>
    <w:rsid w:val="00F4271C"/>
    <w:rsid w:val="00F42A66"/>
    <w:rsid w:val="00F43004"/>
    <w:rsid w:val="00F43545"/>
    <w:rsid w:val="00F43D31"/>
    <w:rsid w:val="00F44B87"/>
    <w:rsid w:val="00F44CD0"/>
    <w:rsid w:val="00F4530A"/>
    <w:rsid w:val="00F4536B"/>
    <w:rsid w:val="00F453E1"/>
    <w:rsid w:val="00F466E1"/>
    <w:rsid w:val="00F469FC"/>
    <w:rsid w:val="00F46AC7"/>
    <w:rsid w:val="00F46EBD"/>
    <w:rsid w:val="00F4761D"/>
    <w:rsid w:val="00F47A5F"/>
    <w:rsid w:val="00F47ECF"/>
    <w:rsid w:val="00F5050D"/>
    <w:rsid w:val="00F50720"/>
    <w:rsid w:val="00F50E50"/>
    <w:rsid w:val="00F5100F"/>
    <w:rsid w:val="00F5146F"/>
    <w:rsid w:val="00F51E42"/>
    <w:rsid w:val="00F52385"/>
    <w:rsid w:val="00F53DAF"/>
    <w:rsid w:val="00F54A31"/>
    <w:rsid w:val="00F557FE"/>
    <w:rsid w:val="00F56347"/>
    <w:rsid w:val="00F56449"/>
    <w:rsid w:val="00F5723F"/>
    <w:rsid w:val="00F57CB3"/>
    <w:rsid w:val="00F602FB"/>
    <w:rsid w:val="00F60D64"/>
    <w:rsid w:val="00F6150C"/>
    <w:rsid w:val="00F617D8"/>
    <w:rsid w:val="00F619F0"/>
    <w:rsid w:val="00F61B5B"/>
    <w:rsid w:val="00F61B6E"/>
    <w:rsid w:val="00F62440"/>
    <w:rsid w:val="00F63383"/>
    <w:rsid w:val="00F63443"/>
    <w:rsid w:val="00F63CA9"/>
    <w:rsid w:val="00F63F2E"/>
    <w:rsid w:val="00F64695"/>
    <w:rsid w:val="00F64D2A"/>
    <w:rsid w:val="00F64F7B"/>
    <w:rsid w:val="00F65ED2"/>
    <w:rsid w:val="00F663F5"/>
    <w:rsid w:val="00F6706C"/>
    <w:rsid w:val="00F6711C"/>
    <w:rsid w:val="00F671F9"/>
    <w:rsid w:val="00F67B7A"/>
    <w:rsid w:val="00F7002C"/>
    <w:rsid w:val="00F70370"/>
    <w:rsid w:val="00F7060E"/>
    <w:rsid w:val="00F7094C"/>
    <w:rsid w:val="00F70C96"/>
    <w:rsid w:val="00F70E26"/>
    <w:rsid w:val="00F72184"/>
    <w:rsid w:val="00F722BE"/>
    <w:rsid w:val="00F725F7"/>
    <w:rsid w:val="00F731A1"/>
    <w:rsid w:val="00F731AC"/>
    <w:rsid w:val="00F738C2"/>
    <w:rsid w:val="00F73905"/>
    <w:rsid w:val="00F73BBB"/>
    <w:rsid w:val="00F74037"/>
    <w:rsid w:val="00F740FD"/>
    <w:rsid w:val="00F741C9"/>
    <w:rsid w:val="00F7462A"/>
    <w:rsid w:val="00F7497A"/>
    <w:rsid w:val="00F7564D"/>
    <w:rsid w:val="00F76B2F"/>
    <w:rsid w:val="00F7714D"/>
    <w:rsid w:val="00F7731F"/>
    <w:rsid w:val="00F7775E"/>
    <w:rsid w:val="00F80055"/>
    <w:rsid w:val="00F80817"/>
    <w:rsid w:val="00F809F5"/>
    <w:rsid w:val="00F80DCD"/>
    <w:rsid w:val="00F80DFC"/>
    <w:rsid w:val="00F81309"/>
    <w:rsid w:val="00F818FA"/>
    <w:rsid w:val="00F819F3"/>
    <w:rsid w:val="00F81C74"/>
    <w:rsid w:val="00F81D2A"/>
    <w:rsid w:val="00F82B2F"/>
    <w:rsid w:val="00F82D98"/>
    <w:rsid w:val="00F82F9D"/>
    <w:rsid w:val="00F84400"/>
    <w:rsid w:val="00F84A83"/>
    <w:rsid w:val="00F84D21"/>
    <w:rsid w:val="00F84D9A"/>
    <w:rsid w:val="00F84DD7"/>
    <w:rsid w:val="00F84ED1"/>
    <w:rsid w:val="00F856EF"/>
    <w:rsid w:val="00F85B06"/>
    <w:rsid w:val="00F85B54"/>
    <w:rsid w:val="00F864D6"/>
    <w:rsid w:val="00F8653C"/>
    <w:rsid w:val="00F866CE"/>
    <w:rsid w:val="00F86B98"/>
    <w:rsid w:val="00F86FC1"/>
    <w:rsid w:val="00F87146"/>
    <w:rsid w:val="00F87161"/>
    <w:rsid w:val="00F87753"/>
    <w:rsid w:val="00F907F0"/>
    <w:rsid w:val="00F90C9F"/>
    <w:rsid w:val="00F90EEB"/>
    <w:rsid w:val="00F9189E"/>
    <w:rsid w:val="00F91ED6"/>
    <w:rsid w:val="00F920DB"/>
    <w:rsid w:val="00F922DE"/>
    <w:rsid w:val="00F926D2"/>
    <w:rsid w:val="00F92CF4"/>
    <w:rsid w:val="00F930CD"/>
    <w:rsid w:val="00F9318C"/>
    <w:rsid w:val="00F9352C"/>
    <w:rsid w:val="00F93795"/>
    <w:rsid w:val="00F93839"/>
    <w:rsid w:val="00F938DC"/>
    <w:rsid w:val="00F93C53"/>
    <w:rsid w:val="00F93D62"/>
    <w:rsid w:val="00F9456A"/>
    <w:rsid w:val="00F95788"/>
    <w:rsid w:val="00F962C3"/>
    <w:rsid w:val="00F965ED"/>
    <w:rsid w:val="00F96D07"/>
    <w:rsid w:val="00F96FD1"/>
    <w:rsid w:val="00F972F3"/>
    <w:rsid w:val="00F97A98"/>
    <w:rsid w:val="00FA0A84"/>
    <w:rsid w:val="00FA0B4A"/>
    <w:rsid w:val="00FA0F40"/>
    <w:rsid w:val="00FA1CA0"/>
    <w:rsid w:val="00FA1E32"/>
    <w:rsid w:val="00FA239A"/>
    <w:rsid w:val="00FA23E6"/>
    <w:rsid w:val="00FA2AB4"/>
    <w:rsid w:val="00FA2C14"/>
    <w:rsid w:val="00FA378F"/>
    <w:rsid w:val="00FA3887"/>
    <w:rsid w:val="00FA3D11"/>
    <w:rsid w:val="00FA4F52"/>
    <w:rsid w:val="00FA50A6"/>
    <w:rsid w:val="00FA616B"/>
    <w:rsid w:val="00FA67AD"/>
    <w:rsid w:val="00FA6A5B"/>
    <w:rsid w:val="00FA6B22"/>
    <w:rsid w:val="00FA739C"/>
    <w:rsid w:val="00FA774D"/>
    <w:rsid w:val="00FA7AC0"/>
    <w:rsid w:val="00FB046F"/>
    <w:rsid w:val="00FB09B0"/>
    <w:rsid w:val="00FB09EF"/>
    <w:rsid w:val="00FB1002"/>
    <w:rsid w:val="00FB1583"/>
    <w:rsid w:val="00FB1708"/>
    <w:rsid w:val="00FB1C8E"/>
    <w:rsid w:val="00FB1C9D"/>
    <w:rsid w:val="00FB1CD9"/>
    <w:rsid w:val="00FB2884"/>
    <w:rsid w:val="00FB292B"/>
    <w:rsid w:val="00FB31D1"/>
    <w:rsid w:val="00FB335A"/>
    <w:rsid w:val="00FB3AD1"/>
    <w:rsid w:val="00FB3B35"/>
    <w:rsid w:val="00FB3B68"/>
    <w:rsid w:val="00FB3C2B"/>
    <w:rsid w:val="00FB4216"/>
    <w:rsid w:val="00FB42A6"/>
    <w:rsid w:val="00FB44BD"/>
    <w:rsid w:val="00FB49BF"/>
    <w:rsid w:val="00FB4C77"/>
    <w:rsid w:val="00FB4DB3"/>
    <w:rsid w:val="00FB5C0A"/>
    <w:rsid w:val="00FB5F4B"/>
    <w:rsid w:val="00FB5FFB"/>
    <w:rsid w:val="00FB647D"/>
    <w:rsid w:val="00FB6E69"/>
    <w:rsid w:val="00FB71A1"/>
    <w:rsid w:val="00FC0303"/>
    <w:rsid w:val="00FC0587"/>
    <w:rsid w:val="00FC06CD"/>
    <w:rsid w:val="00FC1461"/>
    <w:rsid w:val="00FC17F7"/>
    <w:rsid w:val="00FC1A47"/>
    <w:rsid w:val="00FC2B39"/>
    <w:rsid w:val="00FC3431"/>
    <w:rsid w:val="00FC3698"/>
    <w:rsid w:val="00FC4591"/>
    <w:rsid w:val="00FC5E60"/>
    <w:rsid w:val="00FC5FDD"/>
    <w:rsid w:val="00FC7818"/>
    <w:rsid w:val="00FC7B55"/>
    <w:rsid w:val="00FC7F1E"/>
    <w:rsid w:val="00FD0085"/>
    <w:rsid w:val="00FD0302"/>
    <w:rsid w:val="00FD0377"/>
    <w:rsid w:val="00FD0C18"/>
    <w:rsid w:val="00FD13FE"/>
    <w:rsid w:val="00FD19A0"/>
    <w:rsid w:val="00FD208C"/>
    <w:rsid w:val="00FD2A61"/>
    <w:rsid w:val="00FD3254"/>
    <w:rsid w:val="00FD3334"/>
    <w:rsid w:val="00FD3B22"/>
    <w:rsid w:val="00FD3F84"/>
    <w:rsid w:val="00FD4391"/>
    <w:rsid w:val="00FD4BB1"/>
    <w:rsid w:val="00FD4C3B"/>
    <w:rsid w:val="00FD4F60"/>
    <w:rsid w:val="00FD5025"/>
    <w:rsid w:val="00FD5952"/>
    <w:rsid w:val="00FD5E47"/>
    <w:rsid w:val="00FD5E6D"/>
    <w:rsid w:val="00FD611C"/>
    <w:rsid w:val="00FD64A0"/>
    <w:rsid w:val="00FD6E06"/>
    <w:rsid w:val="00FD726B"/>
    <w:rsid w:val="00FD7536"/>
    <w:rsid w:val="00FD7998"/>
    <w:rsid w:val="00FD7F77"/>
    <w:rsid w:val="00FE03D6"/>
    <w:rsid w:val="00FE03DD"/>
    <w:rsid w:val="00FE0A41"/>
    <w:rsid w:val="00FE0CAF"/>
    <w:rsid w:val="00FE1464"/>
    <w:rsid w:val="00FE1F93"/>
    <w:rsid w:val="00FE20E3"/>
    <w:rsid w:val="00FE2905"/>
    <w:rsid w:val="00FE2E83"/>
    <w:rsid w:val="00FE3D08"/>
    <w:rsid w:val="00FE3F7C"/>
    <w:rsid w:val="00FE50C7"/>
    <w:rsid w:val="00FE51B0"/>
    <w:rsid w:val="00FE51B7"/>
    <w:rsid w:val="00FE533B"/>
    <w:rsid w:val="00FE54D6"/>
    <w:rsid w:val="00FE577D"/>
    <w:rsid w:val="00FE63A4"/>
    <w:rsid w:val="00FE6B16"/>
    <w:rsid w:val="00FE7037"/>
    <w:rsid w:val="00FE7231"/>
    <w:rsid w:val="00FE740A"/>
    <w:rsid w:val="00FE7DBF"/>
    <w:rsid w:val="00FF0345"/>
    <w:rsid w:val="00FF037B"/>
    <w:rsid w:val="00FF0867"/>
    <w:rsid w:val="00FF09FA"/>
    <w:rsid w:val="00FF1D82"/>
    <w:rsid w:val="00FF284C"/>
    <w:rsid w:val="00FF29B2"/>
    <w:rsid w:val="00FF2AF7"/>
    <w:rsid w:val="00FF34BF"/>
    <w:rsid w:val="00FF39A0"/>
    <w:rsid w:val="00FF3A1E"/>
    <w:rsid w:val="00FF3CDA"/>
    <w:rsid w:val="00FF3F40"/>
    <w:rsid w:val="00FF4E1B"/>
    <w:rsid w:val="00FF5005"/>
    <w:rsid w:val="00FF57D9"/>
    <w:rsid w:val="00FF6E4E"/>
    <w:rsid w:val="00FF76E0"/>
  </w:rsids>
  <m:mathPr>
    <m:mathFont m:val="Cambria Math"/>
    <m:brkBin m:val="before"/>
    <m:brkBinSub m:val="--"/>
    <m:smallFrac m:val="0"/>
    <m:dispDef/>
    <m:lMargin m:val="72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01F1324"/>
  <w15:chartTrackingRefBased/>
  <w15:docId w15:val="{7740009E-CFD1-4D6A-AA5A-E01D0699A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673"/>
    <w:pPr>
      <w:spacing w:after="113" w:line="240" w:lineRule="atLeast"/>
    </w:pPr>
    <w:rPr>
      <w:rFonts w:ascii="Arial Narrow" w:hAnsi="Arial Narrow"/>
      <w:lang w:val="en-AU"/>
    </w:rPr>
  </w:style>
  <w:style w:type="paragraph" w:styleId="Heading1">
    <w:name w:val="heading 1"/>
    <w:basedOn w:val="Normal"/>
    <w:next w:val="BodyText"/>
    <w:link w:val="Heading1Char"/>
    <w:uiPriority w:val="9"/>
    <w:qFormat/>
    <w:rsid w:val="00C12673"/>
    <w:pPr>
      <w:keepNext/>
      <w:keepLines/>
      <w:numPr>
        <w:numId w:val="20"/>
      </w:numPr>
      <w:spacing w:after="0"/>
      <w:outlineLvl w:val="0"/>
    </w:pPr>
    <w:rPr>
      <w:rFonts w:eastAsiaTheme="majorEastAsia" w:cstheme="majorBidi"/>
      <w:bCs/>
      <w:caps/>
      <w:color w:val="FFFEFF"/>
      <w:spacing w:val="110"/>
      <w:sz w:val="38"/>
      <w:szCs w:val="28"/>
    </w:rPr>
  </w:style>
  <w:style w:type="paragraph" w:styleId="Heading2">
    <w:name w:val="heading 2"/>
    <w:basedOn w:val="Normal"/>
    <w:next w:val="BodyText"/>
    <w:link w:val="Heading2Char"/>
    <w:uiPriority w:val="9"/>
    <w:qFormat/>
    <w:rsid w:val="00C12673"/>
    <w:pPr>
      <w:keepNext/>
      <w:keepLines/>
      <w:numPr>
        <w:ilvl w:val="1"/>
        <w:numId w:val="20"/>
      </w:numPr>
      <w:pBdr>
        <w:bottom w:val="single" w:sz="4" w:space="1" w:color="auto"/>
        <w:between w:val="single" w:sz="4" w:space="1" w:color="auto"/>
      </w:pBdr>
      <w:spacing w:before="240" w:after="216" w:line="280" w:lineRule="atLeast"/>
      <w:ind w:right="6"/>
      <w:outlineLvl w:val="1"/>
    </w:pPr>
    <w:rPr>
      <w:rFonts w:eastAsiaTheme="majorEastAsia" w:cstheme="majorBidi"/>
      <w:b/>
      <w:bCs/>
      <w:color w:val="000001"/>
      <w:sz w:val="28"/>
      <w:szCs w:val="26"/>
    </w:rPr>
  </w:style>
  <w:style w:type="paragraph" w:styleId="Heading3">
    <w:name w:val="heading 3"/>
    <w:basedOn w:val="Normal"/>
    <w:next w:val="BodyText"/>
    <w:link w:val="Heading3Char"/>
    <w:uiPriority w:val="9"/>
    <w:qFormat/>
    <w:rsid w:val="00C12673"/>
    <w:pPr>
      <w:keepNext/>
      <w:keepLines/>
      <w:numPr>
        <w:ilvl w:val="2"/>
        <w:numId w:val="20"/>
      </w:numPr>
      <w:pBdr>
        <w:bottom w:val="single" w:sz="4" w:space="1" w:color="auto"/>
      </w:pBdr>
      <w:spacing w:before="240" w:after="48"/>
      <w:ind w:left="720" w:hanging="720"/>
      <w:outlineLvl w:val="2"/>
    </w:pPr>
    <w:rPr>
      <w:rFonts w:eastAsiaTheme="majorEastAsia" w:cstheme="majorBidi"/>
      <w:b/>
      <w:color w:val="000001"/>
      <w:szCs w:val="24"/>
    </w:rPr>
  </w:style>
  <w:style w:type="paragraph" w:styleId="Heading4">
    <w:name w:val="heading 4"/>
    <w:basedOn w:val="Normal"/>
    <w:next w:val="BodyText"/>
    <w:link w:val="Heading4Char"/>
    <w:uiPriority w:val="9"/>
    <w:qFormat/>
    <w:rsid w:val="00C12673"/>
    <w:pPr>
      <w:keepNext/>
      <w:keepLines/>
      <w:numPr>
        <w:ilvl w:val="3"/>
        <w:numId w:val="20"/>
      </w:numPr>
      <w:spacing w:before="240" w:after="64"/>
      <w:outlineLvl w:val="3"/>
    </w:pPr>
    <w:rPr>
      <w:rFonts w:eastAsiaTheme="majorEastAsia" w:cstheme="majorBidi"/>
      <w:b/>
      <w:iCs/>
      <w:color w:val="000100"/>
      <w:spacing w:val="-1"/>
    </w:rPr>
  </w:style>
  <w:style w:type="paragraph" w:styleId="Heading5">
    <w:name w:val="heading 5"/>
    <w:basedOn w:val="Normal"/>
    <w:next w:val="BodyText"/>
    <w:link w:val="Heading5Char"/>
    <w:uiPriority w:val="9"/>
    <w:qFormat/>
    <w:rsid w:val="00C12673"/>
    <w:pPr>
      <w:keepNext/>
      <w:keepLines/>
      <w:numPr>
        <w:ilvl w:val="4"/>
        <w:numId w:val="20"/>
      </w:numPr>
      <w:spacing w:before="240" w:after="89"/>
      <w:outlineLvl w:val="4"/>
    </w:pPr>
    <w:rPr>
      <w:b/>
      <w:i/>
      <w:spacing w:val="3"/>
    </w:rPr>
  </w:style>
  <w:style w:type="paragraph" w:styleId="Heading6">
    <w:name w:val="heading 6"/>
    <w:basedOn w:val="Normal"/>
    <w:next w:val="BodyText"/>
    <w:link w:val="Heading6Char"/>
    <w:uiPriority w:val="9"/>
    <w:rsid w:val="00C12673"/>
    <w:pPr>
      <w:keepNext/>
      <w:keepLines/>
      <w:numPr>
        <w:ilvl w:val="5"/>
        <w:numId w:val="20"/>
      </w:numPr>
      <w:pBdr>
        <w:between w:val="single" w:sz="4" w:space="1" w:color="auto"/>
      </w:pBdr>
      <w:spacing w:before="240" w:after="89"/>
      <w:outlineLvl w:val="5"/>
    </w:pPr>
    <w:rPr>
      <w:rFonts w:eastAsiaTheme="majorEastAsia" w:cstheme="majorBidi"/>
      <w:b/>
      <w:i/>
      <w:color w:val="808080" w:themeColor="background1" w:themeShade="80"/>
      <w:spacing w:val="3"/>
    </w:rPr>
  </w:style>
  <w:style w:type="paragraph" w:styleId="Heading7">
    <w:name w:val="heading 7"/>
    <w:basedOn w:val="Normal"/>
    <w:link w:val="Heading7Char"/>
    <w:uiPriority w:val="9"/>
    <w:rsid w:val="00C12673"/>
    <w:pPr>
      <w:keepNext/>
      <w:keepLines/>
      <w:numPr>
        <w:numId w:val="21"/>
      </w:numPr>
      <w:spacing w:after="0"/>
      <w:outlineLvl w:val="6"/>
    </w:pPr>
    <w:rPr>
      <w:rFonts w:eastAsiaTheme="majorEastAsia" w:cstheme="majorBidi"/>
      <w:iCs/>
      <w:caps/>
      <w:color w:val="FFFEFF"/>
      <w:spacing w:val="110"/>
      <w:sz w:val="38"/>
    </w:rPr>
  </w:style>
  <w:style w:type="paragraph" w:styleId="Heading8">
    <w:name w:val="heading 8"/>
    <w:basedOn w:val="Normal"/>
    <w:next w:val="BodyText"/>
    <w:link w:val="Heading8Char"/>
    <w:uiPriority w:val="9"/>
    <w:rsid w:val="00C12673"/>
    <w:pPr>
      <w:keepNext/>
      <w:keepLines/>
      <w:numPr>
        <w:ilvl w:val="1"/>
        <w:numId w:val="21"/>
      </w:numPr>
      <w:pBdr>
        <w:bottom w:val="single" w:sz="4" w:space="1" w:color="000100"/>
      </w:pBdr>
      <w:spacing w:before="240" w:after="216" w:line="280" w:lineRule="atLeast"/>
      <w:outlineLvl w:val="7"/>
    </w:pPr>
    <w:rPr>
      <w:rFonts w:eastAsiaTheme="majorEastAsia" w:cstheme="majorBidi"/>
      <w:b/>
      <w:color w:val="272727" w:themeColor="text1" w:themeTint="D8"/>
      <w:sz w:val="28"/>
      <w:szCs w:val="21"/>
    </w:rPr>
  </w:style>
  <w:style w:type="paragraph" w:styleId="Heading9">
    <w:name w:val="heading 9"/>
    <w:basedOn w:val="Normal"/>
    <w:next w:val="BodyText"/>
    <w:link w:val="Heading9Char"/>
    <w:uiPriority w:val="9"/>
    <w:rsid w:val="00C12673"/>
    <w:pPr>
      <w:keepNext/>
      <w:keepLines/>
      <w:numPr>
        <w:ilvl w:val="2"/>
        <w:numId w:val="21"/>
      </w:numPr>
      <w:pBdr>
        <w:bottom w:val="single" w:sz="4" w:space="1" w:color="auto"/>
      </w:pBdr>
      <w:spacing w:before="240" w:after="48"/>
      <w:ind w:left="720" w:hanging="720"/>
      <w:outlineLvl w:val="8"/>
    </w:pPr>
    <w:rPr>
      <w:rFonts w:eastAsiaTheme="majorEastAsia" w:cstheme="majorBidi"/>
      <w:b/>
      <w:iCs/>
      <w:color w:val="272727" w:themeColor="text1" w:themeTint="D8"/>
      <w:spacing w:val="3"/>
      <w:szCs w:val="21"/>
    </w:rPr>
  </w:style>
  <w:style w:type="character" w:default="1" w:styleId="DefaultParagraphFont">
    <w:name w:val="Default Paragraph Font"/>
    <w:uiPriority w:val="1"/>
    <w:semiHidden/>
    <w:unhideWhenUsed/>
    <w:rsid w:val="00C1267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12673"/>
  </w:style>
  <w:style w:type="character" w:customStyle="1" w:styleId="Heading1Char">
    <w:name w:val="Heading 1 Char"/>
    <w:basedOn w:val="DefaultParagraphFont"/>
    <w:link w:val="Heading1"/>
    <w:uiPriority w:val="9"/>
    <w:rsid w:val="00C12673"/>
    <w:rPr>
      <w:rFonts w:ascii="Arial Narrow" w:eastAsiaTheme="majorEastAsia" w:hAnsi="Arial Narrow" w:cstheme="majorBidi"/>
      <w:bCs/>
      <w:caps/>
      <w:color w:val="FFFEFF"/>
      <w:spacing w:val="110"/>
      <w:sz w:val="38"/>
      <w:szCs w:val="28"/>
      <w:lang w:val="en-AU"/>
    </w:rPr>
  </w:style>
  <w:style w:type="character" w:customStyle="1" w:styleId="Heading2Char">
    <w:name w:val="Heading 2 Char"/>
    <w:basedOn w:val="DefaultParagraphFont"/>
    <w:link w:val="Heading2"/>
    <w:uiPriority w:val="9"/>
    <w:rsid w:val="00C12673"/>
    <w:rPr>
      <w:rFonts w:ascii="Arial Narrow" w:eastAsiaTheme="majorEastAsia" w:hAnsi="Arial Narrow" w:cstheme="majorBidi"/>
      <w:b/>
      <w:bCs/>
      <w:color w:val="000001"/>
      <w:sz w:val="28"/>
      <w:szCs w:val="26"/>
      <w:lang w:val="en-AU"/>
    </w:rPr>
  </w:style>
  <w:style w:type="paragraph" w:styleId="Header">
    <w:name w:val="header"/>
    <w:basedOn w:val="Normal"/>
    <w:link w:val="HeaderChar"/>
    <w:uiPriority w:val="99"/>
    <w:rsid w:val="00C12673"/>
    <w:pPr>
      <w:tabs>
        <w:tab w:val="center" w:pos="4680"/>
        <w:tab w:val="right" w:pos="9360"/>
      </w:tabs>
      <w:spacing w:after="0" w:line="240" w:lineRule="auto"/>
    </w:pPr>
    <w:rPr>
      <w:color w:val="000004"/>
      <w:sz w:val="16"/>
    </w:rPr>
  </w:style>
  <w:style w:type="character" w:customStyle="1" w:styleId="HeaderChar">
    <w:name w:val="Header Char"/>
    <w:basedOn w:val="DefaultParagraphFont"/>
    <w:link w:val="Header"/>
    <w:uiPriority w:val="99"/>
    <w:rsid w:val="00C12673"/>
    <w:rPr>
      <w:rFonts w:ascii="Arial Narrow" w:hAnsi="Arial Narrow"/>
      <w:color w:val="000004"/>
      <w:sz w:val="16"/>
      <w:lang w:val="en-AU"/>
    </w:rPr>
  </w:style>
  <w:style w:type="paragraph" w:styleId="Footer">
    <w:name w:val="footer"/>
    <w:basedOn w:val="Normal"/>
    <w:link w:val="FooterChar"/>
    <w:uiPriority w:val="99"/>
    <w:rsid w:val="00C12673"/>
    <w:pPr>
      <w:tabs>
        <w:tab w:val="right" w:pos="9360"/>
      </w:tabs>
      <w:spacing w:after="0" w:line="240" w:lineRule="auto"/>
    </w:pPr>
    <w:rPr>
      <w:rFonts w:ascii="Arial" w:hAnsi="Arial"/>
      <w:caps/>
      <w:spacing w:val="6"/>
      <w:sz w:val="13"/>
    </w:rPr>
  </w:style>
  <w:style w:type="character" w:customStyle="1" w:styleId="FooterChar">
    <w:name w:val="Footer Char"/>
    <w:basedOn w:val="DefaultParagraphFont"/>
    <w:link w:val="Footer"/>
    <w:uiPriority w:val="99"/>
    <w:rsid w:val="00C12673"/>
    <w:rPr>
      <w:rFonts w:ascii="Arial" w:hAnsi="Arial"/>
      <w:caps/>
      <w:spacing w:val="6"/>
      <w:sz w:val="13"/>
      <w:lang w:val="en-AU"/>
    </w:rPr>
  </w:style>
  <w:style w:type="paragraph" w:customStyle="1" w:styleId="spacer">
    <w:name w:val="spacer"/>
    <w:basedOn w:val="Normal"/>
    <w:rsid w:val="00C12673"/>
    <w:pPr>
      <w:keepNext/>
      <w:keepLines/>
      <w:spacing w:after="0" w:line="240" w:lineRule="auto"/>
    </w:pPr>
    <w:rPr>
      <w:rFonts w:cs="Arial"/>
      <w:sz w:val="4"/>
    </w:rPr>
  </w:style>
  <w:style w:type="paragraph" w:styleId="ListBullet">
    <w:name w:val="List Bullet"/>
    <w:basedOn w:val="Normal"/>
    <w:uiPriority w:val="99"/>
    <w:rsid w:val="00C12673"/>
    <w:pPr>
      <w:numPr>
        <w:numId w:val="40"/>
      </w:numPr>
      <w:spacing w:before="60" w:after="60"/>
    </w:pPr>
  </w:style>
  <w:style w:type="paragraph" w:styleId="ListBullet2">
    <w:name w:val="List Bullet 2"/>
    <w:basedOn w:val="Normal"/>
    <w:uiPriority w:val="99"/>
    <w:rsid w:val="00C12673"/>
    <w:pPr>
      <w:numPr>
        <w:ilvl w:val="1"/>
        <w:numId w:val="40"/>
      </w:numPr>
      <w:spacing w:after="60"/>
      <w:contextualSpacing/>
    </w:pPr>
  </w:style>
  <w:style w:type="paragraph" w:customStyle="1" w:styleId="Header-CompanyName">
    <w:name w:val="Header-Company Name"/>
    <w:basedOn w:val="Header"/>
    <w:qFormat/>
    <w:rsid w:val="00C12673"/>
    <w:pPr>
      <w:jc w:val="right"/>
    </w:pPr>
    <w:rPr>
      <w:rFonts w:ascii="Arial" w:hAnsi="Arial"/>
      <w:spacing w:val="22"/>
      <w:sz w:val="14"/>
    </w:rPr>
  </w:style>
  <w:style w:type="paragraph" w:customStyle="1" w:styleId="FooterText">
    <w:name w:val="Footer (Text)"/>
    <w:basedOn w:val="Footer"/>
    <w:qFormat/>
    <w:rsid w:val="00C12673"/>
    <w:pPr>
      <w:jc w:val="right"/>
    </w:pPr>
  </w:style>
  <w:style w:type="paragraph" w:customStyle="1" w:styleId="pageNumber">
    <w:name w:val="pageNumber"/>
    <w:basedOn w:val="Normal"/>
    <w:qFormat/>
    <w:rsid w:val="00C12673"/>
    <w:pPr>
      <w:spacing w:after="116" w:line="240" w:lineRule="auto"/>
      <w:jc w:val="center"/>
    </w:pPr>
    <w:rPr>
      <w:rFonts w:ascii="Arial" w:hAnsi="Arial"/>
      <w:color w:val="978F8B"/>
      <w:sz w:val="25"/>
    </w:rPr>
  </w:style>
  <w:style w:type="table" w:styleId="TableGrid">
    <w:name w:val="Table Grid"/>
    <w:basedOn w:val="TableNormal"/>
    <w:uiPriority w:val="39"/>
    <w:rsid w:val="00C12673"/>
    <w:pPr>
      <w:spacing w:after="0" w:line="240" w:lineRule="auto"/>
    </w:pPr>
    <w:rPr>
      <w:rFonts w:ascii="HelveticaNeueLT Std Lt Cn" w:hAnsi="HelveticaNeueLT Std Lt C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Cp-Banner">
    <w:name w:val="Cp - Banner"/>
    <w:basedOn w:val="Normal"/>
    <w:rsid w:val="00C12673"/>
    <w:pPr>
      <w:pageBreakBefore/>
      <w:spacing w:after="0" w:line="240" w:lineRule="auto"/>
    </w:pPr>
    <w:rPr>
      <w:sz w:val="4"/>
    </w:rPr>
  </w:style>
  <w:style w:type="paragraph" w:customStyle="1" w:styleId="CpBoldSubTitle">
    <w:name w:val="Cp Bold SubTitle"/>
    <w:basedOn w:val="Normal"/>
    <w:rsid w:val="00C12673"/>
    <w:pPr>
      <w:spacing w:before="48" w:after="0" w:line="200" w:lineRule="exact"/>
      <w:ind w:left="159"/>
    </w:pPr>
    <w:rPr>
      <w:rFonts w:ascii="Arial Bold" w:hAnsi="Arial Bold"/>
      <w:b/>
      <w:caps/>
      <w:color w:val="000100"/>
    </w:rPr>
  </w:style>
  <w:style w:type="paragraph" w:customStyle="1" w:styleId="CpClientName">
    <w:name w:val="Cp Client Name"/>
    <w:basedOn w:val="Normal"/>
    <w:rsid w:val="00C12673"/>
    <w:pPr>
      <w:spacing w:after="0" w:line="240" w:lineRule="auto"/>
      <w:ind w:left="-11"/>
    </w:pPr>
    <w:rPr>
      <w:rFonts w:ascii="Arial Bold" w:hAnsi="Arial Bold"/>
      <w:b/>
      <w:caps/>
      <w:color w:val="000100"/>
      <w:sz w:val="19"/>
    </w:rPr>
  </w:style>
  <w:style w:type="paragraph" w:customStyle="1" w:styleId="CpContactDetails">
    <w:name w:val="Cp Contact Details"/>
    <w:basedOn w:val="Normal"/>
    <w:rsid w:val="00C12673"/>
    <w:pPr>
      <w:spacing w:after="112" w:line="200" w:lineRule="atLeast"/>
    </w:pPr>
    <w:rPr>
      <w:rFonts w:ascii="Arial" w:hAnsi="Arial"/>
      <w:caps/>
      <w:color w:val="000100"/>
      <w:sz w:val="13"/>
    </w:rPr>
  </w:style>
  <w:style w:type="paragraph" w:customStyle="1" w:styleId="CpDisclaimer">
    <w:name w:val="Cp Disclaimer"/>
    <w:basedOn w:val="CpContactDetails"/>
    <w:rsid w:val="00C12673"/>
    <w:rPr>
      <w:color w:val="978F8B"/>
    </w:rPr>
  </w:style>
  <w:style w:type="paragraph" w:customStyle="1" w:styleId="CpHeaderConsulting">
    <w:name w:val="Cp Header (Consulting)"/>
    <w:basedOn w:val="Normal"/>
    <w:qFormat/>
    <w:rsid w:val="00C12673"/>
    <w:pPr>
      <w:spacing w:after="0" w:line="240" w:lineRule="auto"/>
    </w:pPr>
    <w:rPr>
      <w:rFonts w:ascii="Arial" w:hAnsi="Arial"/>
      <w:caps/>
      <w:spacing w:val="96"/>
      <w:sz w:val="24"/>
    </w:rPr>
  </w:style>
  <w:style w:type="paragraph" w:customStyle="1" w:styleId="CpHeaderAcilAllen">
    <w:name w:val="Cp Header (Acil Allen)"/>
    <w:basedOn w:val="CpHeaderConsulting"/>
    <w:rsid w:val="00C12673"/>
    <w:rPr>
      <w:spacing w:val="100"/>
    </w:rPr>
  </w:style>
  <w:style w:type="paragraph" w:customStyle="1" w:styleId="CpReportDate">
    <w:name w:val="Cp Report Date"/>
    <w:basedOn w:val="Normal"/>
    <w:qFormat/>
    <w:rsid w:val="00C12673"/>
    <w:pPr>
      <w:spacing w:after="0" w:line="260" w:lineRule="exact"/>
    </w:pPr>
    <w:rPr>
      <w:rFonts w:ascii="Arial" w:hAnsi="Arial"/>
      <w:caps/>
      <w:color w:val="000100"/>
      <w:spacing w:val="-4"/>
      <w:sz w:val="19"/>
    </w:rPr>
  </w:style>
  <w:style w:type="paragraph" w:customStyle="1" w:styleId="CpReportTo">
    <w:name w:val="Cp Report To"/>
    <w:basedOn w:val="Normal"/>
    <w:qFormat/>
    <w:rsid w:val="00C12673"/>
    <w:pPr>
      <w:spacing w:after="0" w:line="260" w:lineRule="exact"/>
    </w:pPr>
    <w:rPr>
      <w:rFonts w:ascii="Arial" w:hAnsi="Arial"/>
      <w:caps/>
      <w:color w:val="000100"/>
      <w:sz w:val="19"/>
    </w:rPr>
  </w:style>
  <w:style w:type="paragraph" w:customStyle="1" w:styleId="CpSubTitle">
    <w:name w:val="Cp SubTitle"/>
    <w:basedOn w:val="Normal"/>
    <w:qFormat/>
    <w:rsid w:val="00C12673"/>
    <w:pPr>
      <w:spacing w:after="0" w:line="380" w:lineRule="exact"/>
      <w:ind w:left="159"/>
    </w:pPr>
    <w:rPr>
      <w:rFonts w:ascii="Arial" w:hAnsi="Arial"/>
      <w:caps/>
      <w:color w:val="978F8B"/>
      <w:spacing w:val="22"/>
      <w:sz w:val="38"/>
    </w:rPr>
  </w:style>
  <w:style w:type="paragraph" w:customStyle="1" w:styleId="CpTitle">
    <w:name w:val="Cp Title"/>
    <w:basedOn w:val="Normal"/>
    <w:qFormat/>
    <w:rsid w:val="00C12673"/>
    <w:pPr>
      <w:spacing w:after="0" w:line="800" w:lineRule="exact"/>
    </w:pPr>
    <w:rPr>
      <w:rFonts w:ascii="Bodoni MT" w:hAnsi="Bodoni MT"/>
      <w:caps/>
      <w:color w:val="000100"/>
      <w:spacing w:val="-60"/>
      <w:sz w:val="92"/>
    </w:rPr>
  </w:style>
  <w:style w:type="paragraph" w:styleId="BodyText">
    <w:name w:val="Body Text"/>
    <w:basedOn w:val="Normal"/>
    <w:link w:val="BodyTextChar"/>
    <w:uiPriority w:val="99"/>
    <w:rsid w:val="00C12673"/>
    <w:pPr>
      <w:spacing w:before="113" w:after="60"/>
    </w:pPr>
  </w:style>
  <w:style w:type="character" w:customStyle="1" w:styleId="BodyTextChar">
    <w:name w:val="Body Text Char"/>
    <w:basedOn w:val="DefaultParagraphFont"/>
    <w:link w:val="BodyText"/>
    <w:uiPriority w:val="99"/>
    <w:rsid w:val="00C12673"/>
    <w:rPr>
      <w:rFonts w:ascii="Arial Narrow" w:hAnsi="Arial Narrow"/>
      <w:lang w:val="en-AU"/>
    </w:rPr>
  </w:style>
  <w:style w:type="character" w:customStyle="1" w:styleId="Heading3Char">
    <w:name w:val="Heading 3 Char"/>
    <w:basedOn w:val="DefaultParagraphFont"/>
    <w:link w:val="Heading3"/>
    <w:uiPriority w:val="9"/>
    <w:rsid w:val="00C12673"/>
    <w:rPr>
      <w:rFonts w:ascii="Arial Narrow" w:eastAsiaTheme="majorEastAsia" w:hAnsi="Arial Narrow" w:cstheme="majorBidi"/>
      <w:b/>
      <w:color w:val="000001"/>
      <w:szCs w:val="24"/>
      <w:lang w:val="en-AU"/>
    </w:rPr>
  </w:style>
  <w:style w:type="character" w:customStyle="1" w:styleId="Heading4Char">
    <w:name w:val="Heading 4 Char"/>
    <w:basedOn w:val="DefaultParagraphFont"/>
    <w:link w:val="Heading4"/>
    <w:uiPriority w:val="9"/>
    <w:rsid w:val="00C12673"/>
    <w:rPr>
      <w:rFonts w:ascii="Arial Narrow" w:eastAsiaTheme="majorEastAsia" w:hAnsi="Arial Narrow" w:cstheme="majorBidi"/>
      <w:b/>
      <w:iCs/>
      <w:color w:val="000100"/>
      <w:spacing w:val="-1"/>
      <w:lang w:val="en-AU"/>
    </w:rPr>
  </w:style>
  <w:style w:type="character" w:customStyle="1" w:styleId="Heading5Char">
    <w:name w:val="Heading 5 Char"/>
    <w:basedOn w:val="DefaultParagraphFont"/>
    <w:link w:val="Heading5"/>
    <w:uiPriority w:val="9"/>
    <w:rsid w:val="00C12673"/>
    <w:rPr>
      <w:rFonts w:ascii="Arial Narrow" w:hAnsi="Arial Narrow"/>
      <w:b/>
      <w:i/>
      <w:spacing w:val="3"/>
      <w:lang w:val="en-AU"/>
    </w:rPr>
  </w:style>
  <w:style w:type="character" w:customStyle="1" w:styleId="Heading6Char">
    <w:name w:val="Heading 6 Char"/>
    <w:basedOn w:val="DefaultParagraphFont"/>
    <w:link w:val="Heading6"/>
    <w:uiPriority w:val="9"/>
    <w:rsid w:val="00C12673"/>
    <w:rPr>
      <w:rFonts w:ascii="Arial Narrow" w:eastAsiaTheme="majorEastAsia" w:hAnsi="Arial Narrow" w:cstheme="majorBidi"/>
      <w:b/>
      <w:i/>
      <w:color w:val="808080" w:themeColor="background1" w:themeShade="80"/>
      <w:spacing w:val="3"/>
      <w:lang w:val="en-AU"/>
    </w:rPr>
  </w:style>
  <w:style w:type="character" w:customStyle="1" w:styleId="Heading7Char">
    <w:name w:val="Heading 7 Char"/>
    <w:basedOn w:val="DefaultParagraphFont"/>
    <w:link w:val="Heading7"/>
    <w:uiPriority w:val="9"/>
    <w:rsid w:val="00C12673"/>
    <w:rPr>
      <w:rFonts w:ascii="Arial Narrow" w:eastAsiaTheme="majorEastAsia" w:hAnsi="Arial Narrow" w:cstheme="majorBidi"/>
      <w:iCs/>
      <w:caps/>
      <w:color w:val="FFFEFF"/>
      <w:spacing w:val="110"/>
      <w:sz w:val="38"/>
      <w:lang w:val="en-AU"/>
    </w:rPr>
  </w:style>
  <w:style w:type="character" w:customStyle="1" w:styleId="Heading8Char">
    <w:name w:val="Heading 8 Char"/>
    <w:basedOn w:val="DefaultParagraphFont"/>
    <w:link w:val="Heading8"/>
    <w:uiPriority w:val="9"/>
    <w:rsid w:val="00C12673"/>
    <w:rPr>
      <w:rFonts w:ascii="Arial Narrow" w:eastAsiaTheme="majorEastAsia" w:hAnsi="Arial Narrow" w:cstheme="majorBidi"/>
      <w:b/>
      <w:color w:val="272727" w:themeColor="text1" w:themeTint="D8"/>
      <w:sz w:val="28"/>
      <w:szCs w:val="21"/>
      <w:lang w:val="en-AU"/>
    </w:rPr>
  </w:style>
  <w:style w:type="character" w:customStyle="1" w:styleId="Heading9Char">
    <w:name w:val="Heading 9 Char"/>
    <w:basedOn w:val="DefaultParagraphFont"/>
    <w:link w:val="Heading9"/>
    <w:uiPriority w:val="9"/>
    <w:rsid w:val="00C12673"/>
    <w:rPr>
      <w:rFonts w:ascii="Arial Narrow" w:eastAsiaTheme="majorEastAsia" w:hAnsi="Arial Narrow" w:cstheme="majorBidi"/>
      <w:b/>
      <w:iCs/>
      <w:color w:val="272727" w:themeColor="text1" w:themeTint="D8"/>
      <w:spacing w:val="3"/>
      <w:szCs w:val="21"/>
      <w:lang w:val="en-AU"/>
    </w:rPr>
  </w:style>
  <w:style w:type="paragraph" w:styleId="TOC1">
    <w:name w:val="toc 1"/>
    <w:basedOn w:val="Normal"/>
    <w:next w:val="Normal"/>
    <w:uiPriority w:val="39"/>
    <w:rsid w:val="00C12673"/>
    <w:pPr>
      <w:numPr>
        <w:numId w:val="29"/>
      </w:numPr>
      <w:pBdr>
        <w:bottom w:val="single" w:sz="4" w:space="1" w:color="auto"/>
        <w:between w:val="single" w:sz="4" w:space="1" w:color="auto"/>
      </w:pBdr>
      <w:tabs>
        <w:tab w:val="right" w:pos="8460"/>
      </w:tabs>
      <w:spacing w:before="240" w:after="0" w:line="240" w:lineRule="exact"/>
    </w:pPr>
    <w:rPr>
      <w:rFonts w:ascii="Bodoni MT" w:hAnsi="Bodoni MT"/>
      <w:caps/>
      <w:noProof/>
      <w:sz w:val="30"/>
    </w:rPr>
  </w:style>
  <w:style w:type="paragraph" w:styleId="TOC2">
    <w:name w:val="toc 2"/>
    <w:basedOn w:val="Normal"/>
    <w:next w:val="Normal"/>
    <w:uiPriority w:val="39"/>
    <w:rsid w:val="00C12673"/>
    <w:pPr>
      <w:keepNext/>
      <w:numPr>
        <w:ilvl w:val="1"/>
        <w:numId w:val="29"/>
      </w:numPr>
      <w:pBdr>
        <w:bottom w:val="single" w:sz="4" w:space="1" w:color="auto"/>
        <w:between w:val="single" w:sz="4" w:space="1" w:color="auto"/>
      </w:pBdr>
      <w:tabs>
        <w:tab w:val="right" w:pos="5670"/>
      </w:tabs>
      <w:spacing w:before="232" w:after="0" w:line="240" w:lineRule="exact"/>
    </w:pPr>
    <w:rPr>
      <w:rFonts w:ascii="Bodoni MT" w:hAnsi="Bodoni MT"/>
      <w:caps/>
      <w:noProof/>
      <w:color w:val="000100"/>
      <w:sz w:val="30"/>
    </w:rPr>
  </w:style>
  <w:style w:type="paragraph" w:styleId="TOC3">
    <w:name w:val="toc 3"/>
    <w:basedOn w:val="Normal"/>
    <w:next w:val="Normal"/>
    <w:uiPriority w:val="39"/>
    <w:rsid w:val="00C12673"/>
    <w:pPr>
      <w:keepNext/>
      <w:numPr>
        <w:ilvl w:val="2"/>
        <w:numId w:val="29"/>
      </w:numPr>
      <w:pBdr>
        <w:bottom w:val="single" w:sz="4" w:space="1" w:color="auto"/>
        <w:between w:val="single" w:sz="4" w:space="1" w:color="auto"/>
      </w:pBdr>
      <w:tabs>
        <w:tab w:val="left" w:pos="454"/>
        <w:tab w:val="right" w:pos="5670"/>
      </w:tabs>
      <w:spacing w:after="0" w:line="540" w:lineRule="exact"/>
    </w:pPr>
    <w:rPr>
      <w:rFonts w:ascii="Bodoni MT" w:hAnsi="Bodoni MT"/>
      <w:noProof/>
      <w:color w:val="000100"/>
      <w:position w:val="-6"/>
      <w:sz w:val="59"/>
    </w:rPr>
  </w:style>
  <w:style w:type="paragraph" w:styleId="TOC4">
    <w:name w:val="toc 4"/>
    <w:basedOn w:val="Normal"/>
    <w:next w:val="Normal"/>
    <w:uiPriority w:val="39"/>
    <w:rsid w:val="00C12673"/>
    <w:pPr>
      <w:numPr>
        <w:ilvl w:val="3"/>
        <w:numId w:val="29"/>
      </w:numPr>
      <w:tabs>
        <w:tab w:val="clear" w:pos="454"/>
        <w:tab w:val="right" w:pos="8460"/>
      </w:tabs>
      <w:spacing w:before="84" w:after="0"/>
      <w:ind w:right="283"/>
      <w:contextualSpacing/>
    </w:pPr>
    <w:rPr>
      <w:i/>
      <w:noProof/>
      <w:color w:val="9D57A6"/>
      <w:sz w:val="21"/>
    </w:rPr>
  </w:style>
  <w:style w:type="paragraph" w:styleId="TOC5">
    <w:name w:val="toc 5"/>
    <w:basedOn w:val="Normal"/>
    <w:next w:val="Normal"/>
    <w:uiPriority w:val="39"/>
    <w:rsid w:val="00C12673"/>
    <w:pPr>
      <w:tabs>
        <w:tab w:val="right" w:pos="8460"/>
      </w:tabs>
      <w:spacing w:after="32"/>
      <w:ind w:left="454" w:right="283" w:hanging="454"/>
    </w:pPr>
    <w:rPr>
      <w:noProof/>
      <w:color w:val="000100"/>
      <w:spacing w:val="-4"/>
      <w:sz w:val="21"/>
    </w:rPr>
  </w:style>
  <w:style w:type="paragraph" w:styleId="TOC6">
    <w:name w:val="toc 6"/>
    <w:basedOn w:val="Normal"/>
    <w:next w:val="Normal"/>
    <w:uiPriority w:val="39"/>
    <w:rsid w:val="00C12673"/>
    <w:pPr>
      <w:numPr>
        <w:ilvl w:val="5"/>
        <w:numId w:val="29"/>
      </w:numPr>
      <w:pBdr>
        <w:bottom w:val="single" w:sz="4" w:space="1" w:color="auto"/>
        <w:between w:val="single" w:sz="4" w:space="1" w:color="auto"/>
      </w:pBdr>
      <w:tabs>
        <w:tab w:val="clear" w:pos="336"/>
        <w:tab w:val="right" w:pos="8460"/>
      </w:tabs>
      <w:spacing w:before="240" w:after="0" w:line="240" w:lineRule="exact"/>
    </w:pPr>
    <w:rPr>
      <w:rFonts w:ascii="Bodoni MT" w:hAnsi="Bodoni MT"/>
      <w:caps/>
      <w:noProof/>
      <w:sz w:val="30"/>
    </w:rPr>
  </w:style>
  <w:style w:type="paragraph" w:styleId="TOC7">
    <w:name w:val="toc 7"/>
    <w:basedOn w:val="Normal"/>
    <w:next w:val="Normal"/>
    <w:uiPriority w:val="39"/>
    <w:rsid w:val="00C12673"/>
    <w:pPr>
      <w:keepNext/>
      <w:numPr>
        <w:ilvl w:val="6"/>
        <w:numId w:val="29"/>
      </w:numPr>
      <w:pBdr>
        <w:bottom w:val="single" w:sz="4" w:space="1" w:color="auto"/>
        <w:between w:val="single" w:sz="4" w:space="1" w:color="auto"/>
      </w:pBdr>
      <w:spacing w:before="120" w:after="0" w:line="240" w:lineRule="exact"/>
    </w:pPr>
    <w:rPr>
      <w:rFonts w:ascii="Bodoni MT" w:hAnsi="Bodoni MT"/>
      <w:caps/>
      <w:sz w:val="30"/>
    </w:rPr>
  </w:style>
  <w:style w:type="paragraph" w:styleId="TOC8">
    <w:name w:val="toc 8"/>
    <w:basedOn w:val="Normal"/>
    <w:next w:val="Normal"/>
    <w:uiPriority w:val="39"/>
    <w:semiHidden/>
    <w:rsid w:val="00C12673"/>
    <w:pPr>
      <w:spacing w:after="100"/>
      <w:ind w:left="1400"/>
    </w:pPr>
  </w:style>
  <w:style w:type="paragraph" w:styleId="TOC9">
    <w:name w:val="toc 9"/>
    <w:basedOn w:val="Normal"/>
    <w:next w:val="Normal"/>
    <w:uiPriority w:val="39"/>
    <w:rsid w:val="00C12673"/>
    <w:pPr>
      <w:spacing w:after="100"/>
      <w:ind w:left="454" w:hanging="454"/>
    </w:pPr>
    <w:rPr>
      <w:spacing w:val="-4"/>
      <w:sz w:val="19"/>
    </w:rPr>
  </w:style>
  <w:style w:type="paragraph" w:customStyle="1" w:styleId="TOCGeneral">
    <w:name w:val="TOC General"/>
    <w:basedOn w:val="Normal"/>
    <w:qFormat/>
    <w:rsid w:val="00C12673"/>
    <w:pPr>
      <w:spacing w:after="0" w:line="240" w:lineRule="auto"/>
    </w:pPr>
    <w:rPr>
      <w:vanish/>
      <w:sz w:val="12"/>
    </w:rPr>
  </w:style>
  <w:style w:type="paragraph" w:styleId="TOCHeading">
    <w:name w:val="TOC Heading"/>
    <w:basedOn w:val="Normal"/>
    <w:next w:val="Normal"/>
    <w:uiPriority w:val="39"/>
    <w:qFormat/>
    <w:rsid w:val="00C12673"/>
    <w:pPr>
      <w:spacing w:after="204" w:line="620" w:lineRule="exact"/>
      <w:ind w:left="454"/>
    </w:pPr>
    <w:rPr>
      <w:rFonts w:ascii="Arial" w:hAnsi="Arial"/>
      <w:bCs/>
      <w:caps/>
      <w:color w:val="978F8B"/>
      <w:spacing w:val="640"/>
      <w:sz w:val="48"/>
      <w:szCs w:val="32"/>
    </w:rPr>
  </w:style>
  <w:style w:type="numbering" w:customStyle="1" w:styleId="aaTOCList">
    <w:name w:val="aa TOC List"/>
    <w:uiPriority w:val="99"/>
    <w:rsid w:val="00C12673"/>
    <w:pPr>
      <w:numPr>
        <w:numId w:val="1"/>
      </w:numPr>
    </w:pPr>
  </w:style>
  <w:style w:type="paragraph" w:customStyle="1" w:styleId="BoxText">
    <w:name w:val="Box Text"/>
    <w:basedOn w:val="Normal"/>
    <w:qFormat/>
    <w:rsid w:val="00C12673"/>
    <w:pPr>
      <w:keepNext/>
      <w:spacing w:before="60" w:after="60"/>
      <w:ind w:left="448"/>
    </w:pPr>
    <w:rPr>
      <w:sz w:val="20"/>
    </w:rPr>
  </w:style>
  <w:style w:type="paragraph" w:customStyle="1" w:styleId="BoxTextBoldItalic">
    <w:name w:val="Box Text (Bold Italic)"/>
    <w:basedOn w:val="Normal"/>
    <w:qFormat/>
    <w:rsid w:val="00C12673"/>
    <w:pPr>
      <w:spacing w:after="61"/>
      <w:ind w:left="446"/>
    </w:pPr>
    <w:rPr>
      <w:b/>
      <w:i/>
      <w:sz w:val="20"/>
    </w:rPr>
  </w:style>
  <w:style w:type="paragraph" w:styleId="Caption">
    <w:name w:val="caption"/>
    <w:basedOn w:val="Normal"/>
    <w:next w:val="Normal-nospace"/>
    <w:uiPriority w:val="35"/>
    <w:qFormat/>
    <w:rsid w:val="00C12673"/>
    <w:pPr>
      <w:keepNext/>
      <w:keepLines/>
      <w:spacing w:after="0" w:line="240" w:lineRule="auto"/>
      <w:ind w:left="1308" w:hanging="1308"/>
    </w:pPr>
    <w:rPr>
      <w:iCs/>
      <w:caps/>
      <w:color w:val="000100"/>
      <w:sz w:val="20"/>
      <w:szCs w:val="18"/>
    </w:rPr>
  </w:style>
  <w:style w:type="character" w:customStyle="1" w:styleId="CaptionLabel">
    <w:name w:val="Caption Label"/>
    <w:basedOn w:val="DefaultParagraphFont"/>
    <w:uiPriority w:val="1"/>
    <w:qFormat/>
    <w:rsid w:val="00C12673"/>
    <w:rPr>
      <w:b/>
    </w:rPr>
  </w:style>
  <w:style w:type="paragraph" w:customStyle="1" w:styleId="Source">
    <w:name w:val="Source"/>
    <w:basedOn w:val="Normal"/>
    <w:link w:val="SourceChar"/>
    <w:qFormat/>
    <w:rsid w:val="00C12673"/>
    <w:pPr>
      <w:keepNext/>
      <w:spacing w:before="52" w:after="0" w:line="240" w:lineRule="auto"/>
    </w:pPr>
    <w:rPr>
      <w:i/>
      <w:caps/>
      <w:spacing w:val="-3"/>
      <w:sz w:val="14"/>
    </w:rPr>
  </w:style>
  <w:style w:type="paragraph" w:customStyle="1" w:styleId="BoxListBullet">
    <w:name w:val="Box List Bullet"/>
    <w:basedOn w:val="Normal"/>
    <w:qFormat/>
    <w:rsid w:val="00C12673"/>
    <w:pPr>
      <w:keepNext/>
      <w:numPr>
        <w:numId w:val="22"/>
      </w:numPr>
      <w:spacing w:before="60" w:after="60"/>
      <w:contextualSpacing/>
    </w:pPr>
    <w:rPr>
      <w:sz w:val="20"/>
    </w:rPr>
  </w:style>
  <w:style w:type="paragraph" w:customStyle="1" w:styleId="Table-Source">
    <w:name w:val="Table - Source"/>
    <w:basedOn w:val="Normal"/>
    <w:qFormat/>
    <w:rsid w:val="00C12673"/>
    <w:pPr>
      <w:spacing w:before="52" w:after="0" w:line="240" w:lineRule="auto"/>
    </w:pPr>
    <w:rPr>
      <w:rFonts w:ascii="Helvetica Neue" w:hAnsi="Helvetica Neue"/>
      <w:caps/>
      <w:spacing w:val="-3"/>
      <w:sz w:val="16"/>
    </w:rPr>
  </w:style>
  <w:style w:type="numbering" w:styleId="111111">
    <w:name w:val="Outline List 2"/>
    <w:basedOn w:val="NoList"/>
    <w:uiPriority w:val="99"/>
    <w:semiHidden/>
    <w:unhideWhenUsed/>
    <w:rsid w:val="00C12673"/>
    <w:pPr>
      <w:numPr>
        <w:numId w:val="2"/>
      </w:numPr>
    </w:pPr>
  </w:style>
  <w:style w:type="numbering" w:styleId="1ai">
    <w:name w:val="Outline List 1"/>
    <w:aliases w:val="List for Box List Number"/>
    <w:basedOn w:val="NoList"/>
    <w:uiPriority w:val="99"/>
    <w:semiHidden/>
    <w:unhideWhenUsed/>
    <w:rsid w:val="00C12673"/>
    <w:pPr>
      <w:numPr>
        <w:numId w:val="3"/>
      </w:numPr>
    </w:pPr>
  </w:style>
  <w:style w:type="paragraph" w:styleId="BalloonText">
    <w:name w:val="Balloon Text"/>
    <w:basedOn w:val="Normal"/>
    <w:link w:val="BalloonTextChar"/>
    <w:uiPriority w:val="99"/>
    <w:semiHidden/>
    <w:unhideWhenUsed/>
    <w:rsid w:val="00C126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2673"/>
    <w:rPr>
      <w:rFonts w:ascii="Segoe UI" w:hAnsi="Segoe UI" w:cs="Segoe UI"/>
      <w:sz w:val="18"/>
      <w:szCs w:val="18"/>
      <w:lang w:val="en-AU"/>
    </w:rPr>
  </w:style>
  <w:style w:type="paragraph" w:styleId="Bibliography">
    <w:name w:val="Bibliography"/>
    <w:basedOn w:val="Normal"/>
    <w:next w:val="Normal"/>
    <w:uiPriority w:val="37"/>
    <w:semiHidden/>
    <w:unhideWhenUsed/>
    <w:rsid w:val="00C12673"/>
  </w:style>
  <w:style w:type="paragraph" w:styleId="BlockText">
    <w:name w:val="Block Text"/>
    <w:basedOn w:val="Normal"/>
    <w:uiPriority w:val="99"/>
    <w:semiHidden/>
    <w:unhideWhenUsed/>
    <w:rsid w:val="00C12673"/>
    <w:pPr>
      <w:pBdr>
        <w:top w:val="single" w:sz="2" w:space="10" w:color="9757A6" w:themeColor="accent1"/>
        <w:left w:val="single" w:sz="2" w:space="10" w:color="9757A6" w:themeColor="accent1"/>
        <w:bottom w:val="single" w:sz="2" w:space="10" w:color="9757A6" w:themeColor="accent1"/>
        <w:right w:val="single" w:sz="2" w:space="10" w:color="9757A6" w:themeColor="accent1"/>
      </w:pBdr>
      <w:ind w:left="1152" w:right="1152"/>
    </w:pPr>
    <w:rPr>
      <w:rFonts w:asciiTheme="minorHAnsi" w:eastAsiaTheme="minorEastAsia" w:hAnsiTheme="minorHAnsi"/>
      <w:i/>
      <w:iCs/>
      <w:color w:val="9757A6" w:themeColor="accent1"/>
    </w:rPr>
  </w:style>
  <w:style w:type="paragraph" w:styleId="BodyText2">
    <w:name w:val="Body Text 2"/>
    <w:basedOn w:val="Normal"/>
    <w:link w:val="BodyText2Char"/>
    <w:uiPriority w:val="99"/>
    <w:semiHidden/>
    <w:unhideWhenUsed/>
    <w:rsid w:val="00C12673"/>
    <w:pPr>
      <w:spacing w:after="120" w:line="480" w:lineRule="auto"/>
    </w:pPr>
  </w:style>
  <w:style w:type="character" w:customStyle="1" w:styleId="BodyText2Char">
    <w:name w:val="Body Text 2 Char"/>
    <w:basedOn w:val="DefaultParagraphFont"/>
    <w:link w:val="BodyText2"/>
    <w:uiPriority w:val="99"/>
    <w:semiHidden/>
    <w:rsid w:val="00C12673"/>
    <w:rPr>
      <w:rFonts w:ascii="Arial Narrow" w:hAnsi="Arial Narrow"/>
      <w:lang w:val="en-AU"/>
    </w:rPr>
  </w:style>
  <w:style w:type="paragraph" w:styleId="BodyText3">
    <w:name w:val="Body Text 3"/>
    <w:basedOn w:val="Normal"/>
    <w:link w:val="BodyText3Char"/>
    <w:uiPriority w:val="99"/>
    <w:semiHidden/>
    <w:unhideWhenUsed/>
    <w:rsid w:val="00C12673"/>
    <w:pPr>
      <w:spacing w:after="120"/>
    </w:pPr>
    <w:rPr>
      <w:sz w:val="16"/>
      <w:szCs w:val="16"/>
    </w:rPr>
  </w:style>
  <w:style w:type="character" w:customStyle="1" w:styleId="BodyText3Char">
    <w:name w:val="Body Text 3 Char"/>
    <w:basedOn w:val="DefaultParagraphFont"/>
    <w:link w:val="BodyText3"/>
    <w:uiPriority w:val="99"/>
    <w:semiHidden/>
    <w:rsid w:val="00C12673"/>
    <w:rPr>
      <w:rFonts w:ascii="Arial Narrow" w:hAnsi="Arial Narrow"/>
      <w:sz w:val="16"/>
      <w:szCs w:val="16"/>
      <w:lang w:val="en-AU"/>
    </w:rPr>
  </w:style>
  <w:style w:type="paragraph" w:styleId="BodyTextFirstIndent">
    <w:name w:val="Body Text First Indent"/>
    <w:basedOn w:val="BodyText"/>
    <w:link w:val="BodyTextFirstIndentChar"/>
    <w:uiPriority w:val="99"/>
    <w:semiHidden/>
    <w:rsid w:val="00C12673"/>
    <w:pPr>
      <w:ind w:firstLine="360"/>
    </w:pPr>
  </w:style>
  <w:style w:type="character" w:customStyle="1" w:styleId="BodyTextFirstIndentChar">
    <w:name w:val="Body Text First Indent Char"/>
    <w:basedOn w:val="BodyTextChar"/>
    <w:link w:val="BodyTextFirstIndent"/>
    <w:uiPriority w:val="99"/>
    <w:semiHidden/>
    <w:rsid w:val="00C12673"/>
    <w:rPr>
      <w:rFonts w:ascii="Arial Narrow" w:hAnsi="Arial Narrow"/>
      <w:lang w:val="en-AU"/>
    </w:rPr>
  </w:style>
  <w:style w:type="paragraph" w:styleId="BodyTextIndent">
    <w:name w:val="Body Text Indent"/>
    <w:basedOn w:val="Normal"/>
    <w:link w:val="BodyTextIndentChar"/>
    <w:uiPriority w:val="99"/>
    <w:semiHidden/>
    <w:unhideWhenUsed/>
    <w:rsid w:val="00C12673"/>
    <w:pPr>
      <w:spacing w:after="120"/>
      <w:ind w:left="283"/>
    </w:pPr>
  </w:style>
  <w:style w:type="character" w:customStyle="1" w:styleId="BodyTextIndentChar">
    <w:name w:val="Body Text Indent Char"/>
    <w:basedOn w:val="DefaultParagraphFont"/>
    <w:link w:val="BodyTextIndent"/>
    <w:uiPriority w:val="99"/>
    <w:semiHidden/>
    <w:rsid w:val="00C12673"/>
    <w:rPr>
      <w:rFonts w:ascii="Arial Narrow" w:hAnsi="Arial Narrow"/>
      <w:lang w:val="en-AU"/>
    </w:rPr>
  </w:style>
  <w:style w:type="paragraph" w:styleId="BodyTextFirstIndent2">
    <w:name w:val="Body Text First Indent 2"/>
    <w:basedOn w:val="BodyTextIndent"/>
    <w:link w:val="BodyTextFirstIndent2Char"/>
    <w:uiPriority w:val="99"/>
    <w:semiHidden/>
    <w:unhideWhenUsed/>
    <w:rsid w:val="00C12673"/>
    <w:pPr>
      <w:spacing w:after="113"/>
      <w:ind w:left="360" w:firstLine="360"/>
    </w:pPr>
  </w:style>
  <w:style w:type="character" w:customStyle="1" w:styleId="BodyTextFirstIndent2Char">
    <w:name w:val="Body Text First Indent 2 Char"/>
    <w:basedOn w:val="BodyTextIndentChar"/>
    <w:link w:val="BodyTextFirstIndent2"/>
    <w:uiPriority w:val="99"/>
    <w:semiHidden/>
    <w:rsid w:val="00C12673"/>
    <w:rPr>
      <w:rFonts w:ascii="Arial Narrow" w:hAnsi="Arial Narrow"/>
      <w:lang w:val="en-AU"/>
    </w:rPr>
  </w:style>
  <w:style w:type="paragraph" w:styleId="BodyTextIndent2">
    <w:name w:val="Body Text Indent 2"/>
    <w:basedOn w:val="Normal"/>
    <w:link w:val="BodyTextIndent2Char"/>
    <w:uiPriority w:val="99"/>
    <w:semiHidden/>
    <w:unhideWhenUsed/>
    <w:rsid w:val="00C12673"/>
    <w:pPr>
      <w:spacing w:after="120" w:line="480" w:lineRule="auto"/>
      <w:ind w:left="283"/>
    </w:pPr>
  </w:style>
  <w:style w:type="character" w:customStyle="1" w:styleId="BodyTextIndent2Char">
    <w:name w:val="Body Text Indent 2 Char"/>
    <w:basedOn w:val="DefaultParagraphFont"/>
    <w:link w:val="BodyTextIndent2"/>
    <w:uiPriority w:val="99"/>
    <w:semiHidden/>
    <w:rsid w:val="00C12673"/>
    <w:rPr>
      <w:rFonts w:ascii="Arial Narrow" w:hAnsi="Arial Narrow"/>
      <w:lang w:val="en-AU"/>
    </w:rPr>
  </w:style>
  <w:style w:type="paragraph" w:styleId="BodyTextIndent3">
    <w:name w:val="Body Text Indent 3"/>
    <w:basedOn w:val="Normal"/>
    <w:link w:val="BodyTextIndent3Char"/>
    <w:uiPriority w:val="99"/>
    <w:semiHidden/>
    <w:unhideWhenUsed/>
    <w:rsid w:val="00C1267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12673"/>
    <w:rPr>
      <w:rFonts w:ascii="Arial Narrow" w:hAnsi="Arial Narrow"/>
      <w:sz w:val="16"/>
      <w:szCs w:val="16"/>
      <w:lang w:val="en-AU"/>
    </w:rPr>
  </w:style>
  <w:style w:type="character" w:styleId="BookTitle">
    <w:name w:val="Book Title"/>
    <w:basedOn w:val="DefaultParagraphFont"/>
    <w:uiPriority w:val="33"/>
    <w:qFormat/>
    <w:rsid w:val="00C12673"/>
    <w:rPr>
      <w:b/>
      <w:bCs/>
      <w:i/>
      <w:iCs/>
      <w:spacing w:val="5"/>
    </w:rPr>
  </w:style>
  <w:style w:type="paragraph" w:styleId="Closing">
    <w:name w:val="Closing"/>
    <w:basedOn w:val="Normal"/>
    <w:link w:val="ClosingChar"/>
    <w:uiPriority w:val="99"/>
    <w:semiHidden/>
    <w:unhideWhenUsed/>
    <w:rsid w:val="00C12673"/>
    <w:pPr>
      <w:spacing w:after="0" w:line="240" w:lineRule="auto"/>
      <w:ind w:left="4252"/>
    </w:pPr>
  </w:style>
  <w:style w:type="character" w:customStyle="1" w:styleId="ClosingChar">
    <w:name w:val="Closing Char"/>
    <w:basedOn w:val="DefaultParagraphFont"/>
    <w:link w:val="Closing"/>
    <w:uiPriority w:val="99"/>
    <w:semiHidden/>
    <w:rsid w:val="00C12673"/>
    <w:rPr>
      <w:rFonts w:ascii="Arial Narrow" w:hAnsi="Arial Narrow"/>
      <w:lang w:val="en-AU"/>
    </w:rPr>
  </w:style>
  <w:style w:type="table" w:styleId="ColorfulGrid">
    <w:name w:val="Colorful Grid"/>
    <w:basedOn w:val="TableNormal"/>
    <w:uiPriority w:val="73"/>
    <w:semiHidden/>
    <w:unhideWhenUsed/>
    <w:rsid w:val="00C126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126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DDED" w:themeFill="accent1" w:themeFillTint="33"/>
    </w:tcPr>
    <w:tblStylePr w:type="firstRow">
      <w:rPr>
        <w:b/>
        <w:bCs/>
      </w:rPr>
      <w:tblPr/>
      <w:tcPr>
        <w:shd w:val="clear" w:color="auto" w:fill="D5BBDB" w:themeFill="accent1" w:themeFillTint="66"/>
      </w:tcPr>
    </w:tblStylePr>
    <w:tblStylePr w:type="lastRow">
      <w:rPr>
        <w:b/>
        <w:bCs/>
        <w:color w:val="000000" w:themeColor="text1"/>
      </w:rPr>
      <w:tblPr/>
      <w:tcPr>
        <w:shd w:val="clear" w:color="auto" w:fill="D5BBDB" w:themeFill="accent1" w:themeFillTint="66"/>
      </w:tcPr>
    </w:tblStylePr>
    <w:tblStylePr w:type="firstCol">
      <w:rPr>
        <w:color w:val="FFFFFF" w:themeColor="background1"/>
      </w:rPr>
      <w:tblPr/>
      <w:tcPr>
        <w:shd w:val="clear" w:color="auto" w:fill="70417C" w:themeFill="accent1" w:themeFillShade="BF"/>
      </w:tcPr>
    </w:tblStylePr>
    <w:tblStylePr w:type="lastCol">
      <w:rPr>
        <w:color w:val="FFFFFF" w:themeColor="background1"/>
      </w:rPr>
      <w:tblPr/>
      <w:tcPr>
        <w:shd w:val="clear" w:color="auto" w:fill="70417C" w:themeFill="accent1" w:themeFillShade="BF"/>
      </w:tc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ColorfulGrid-Accent2">
    <w:name w:val="Colorful Grid Accent 2"/>
    <w:basedOn w:val="TableNormal"/>
    <w:uiPriority w:val="73"/>
    <w:semiHidden/>
    <w:unhideWhenUsed/>
    <w:rsid w:val="00C126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ED7" w:themeFill="accent2" w:themeFillTint="33"/>
    </w:tcPr>
    <w:tblStylePr w:type="firstRow">
      <w:rPr>
        <w:b/>
        <w:bCs/>
      </w:rPr>
      <w:tblPr/>
      <w:tcPr>
        <w:shd w:val="clear" w:color="auto" w:fill="FFDEB0" w:themeFill="accent2" w:themeFillTint="66"/>
      </w:tcPr>
    </w:tblStylePr>
    <w:tblStylePr w:type="lastRow">
      <w:rPr>
        <w:b/>
        <w:bCs/>
        <w:color w:val="000000" w:themeColor="text1"/>
      </w:rPr>
      <w:tblPr/>
      <w:tcPr>
        <w:shd w:val="clear" w:color="auto" w:fill="FFDEB0" w:themeFill="accent2" w:themeFillTint="66"/>
      </w:tcPr>
    </w:tblStylePr>
    <w:tblStylePr w:type="firstCol">
      <w:rPr>
        <w:color w:val="FFFFFF" w:themeColor="background1"/>
      </w:rPr>
      <w:tblPr/>
      <w:tcPr>
        <w:shd w:val="clear" w:color="auto" w:fill="EB8900" w:themeFill="accent2" w:themeFillShade="BF"/>
      </w:tcPr>
    </w:tblStylePr>
    <w:tblStylePr w:type="lastCol">
      <w:rPr>
        <w:color w:val="FFFFFF" w:themeColor="background1"/>
      </w:rPr>
      <w:tblPr/>
      <w:tcPr>
        <w:shd w:val="clear" w:color="auto" w:fill="EB8900" w:themeFill="accent2" w:themeFillShade="BF"/>
      </w:tc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ColorfulGrid-Accent3">
    <w:name w:val="Colorful Grid Accent 3"/>
    <w:basedOn w:val="TableNormal"/>
    <w:uiPriority w:val="73"/>
    <w:semiHidden/>
    <w:unhideWhenUsed/>
    <w:rsid w:val="00C126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C126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7F2" w:themeFill="accent4" w:themeFillTint="33"/>
    </w:tcPr>
    <w:tblStylePr w:type="firstRow">
      <w:rPr>
        <w:b/>
        <w:bCs/>
      </w:rPr>
      <w:tblPr/>
      <w:tcPr>
        <w:shd w:val="clear" w:color="auto" w:fill="E1CFE6" w:themeFill="accent4" w:themeFillTint="66"/>
      </w:tcPr>
    </w:tblStylePr>
    <w:tblStylePr w:type="lastRow">
      <w:rPr>
        <w:b/>
        <w:bCs/>
        <w:color w:val="000000" w:themeColor="text1"/>
      </w:rPr>
      <w:tblPr/>
      <w:tcPr>
        <w:shd w:val="clear" w:color="auto" w:fill="E1CFE6" w:themeFill="accent4" w:themeFillTint="66"/>
      </w:tcPr>
    </w:tblStylePr>
    <w:tblStylePr w:type="firstCol">
      <w:rPr>
        <w:color w:val="FFFFFF" w:themeColor="background1"/>
      </w:rPr>
      <w:tblPr/>
      <w:tcPr>
        <w:shd w:val="clear" w:color="auto" w:fill="9255A1" w:themeFill="accent4" w:themeFillShade="BF"/>
      </w:tcPr>
    </w:tblStylePr>
    <w:tblStylePr w:type="lastCol">
      <w:rPr>
        <w:color w:val="FFFFFF" w:themeColor="background1"/>
      </w:rPr>
      <w:tblPr/>
      <w:tcPr>
        <w:shd w:val="clear" w:color="auto" w:fill="9255A1" w:themeFill="accent4" w:themeFillShade="BF"/>
      </w:tc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ColorfulGrid-Accent5">
    <w:name w:val="Colorful Grid Accent 5"/>
    <w:basedOn w:val="TableNormal"/>
    <w:uiPriority w:val="73"/>
    <w:semiHidden/>
    <w:unhideWhenUsed/>
    <w:rsid w:val="00C126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8C7" w:themeFill="accent5" w:themeFillTint="33"/>
    </w:tcPr>
    <w:tblStylePr w:type="firstRow">
      <w:rPr>
        <w:b/>
        <w:bCs/>
      </w:rPr>
      <w:tblPr/>
      <w:tcPr>
        <w:shd w:val="clear" w:color="auto" w:fill="FFD190" w:themeFill="accent5" w:themeFillTint="66"/>
      </w:tcPr>
    </w:tblStylePr>
    <w:tblStylePr w:type="lastRow">
      <w:rPr>
        <w:b/>
        <w:bCs/>
        <w:color w:val="000000" w:themeColor="text1"/>
      </w:rPr>
      <w:tblPr/>
      <w:tcPr>
        <w:shd w:val="clear" w:color="auto" w:fill="FFD190" w:themeFill="accent5" w:themeFillTint="66"/>
      </w:tcPr>
    </w:tblStylePr>
    <w:tblStylePr w:type="firstCol">
      <w:rPr>
        <w:color w:val="FFFFFF" w:themeColor="background1"/>
      </w:rPr>
      <w:tblPr/>
      <w:tcPr>
        <w:shd w:val="clear" w:color="auto" w:fill="AF6700" w:themeFill="accent5" w:themeFillShade="BF"/>
      </w:tcPr>
    </w:tblStylePr>
    <w:tblStylePr w:type="lastCol">
      <w:rPr>
        <w:color w:val="FFFFFF" w:themeColor="background1"/>
      </w:rPr>
      <w:tblPr/>
      <w:tcPr>
        <w:shd w:val="clear" w:color="auto" w:fill="AF6700" w:themeFill="accent5" w:themeFillShade="BF"/>
      </w:tc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ColorfulGrid-Accent6">
    <w:name w:val="Colorful Grid Accent 6"/>
    <w:basedOn w:val="TableNormal"/>
    <w:uiPriority w:val="73"/>
    <w:semiHidden/>
    <w:unhideWhenUsed/>
    <w:rsid w:val="00C126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2F2" w:themeFill="accent6" w:themeFillTint="33"/>
    </w:tcPr>
    <w:tblStylePr w:type="firstRow">
      <w:rPr>
        <w:b/>
        <w:bCs/>
      </w:rPr>
      <w:tblPr/>
      <w:tcPr>
        <w:shd w:val="clear" w:color="auto" w:fill="E5E5E5" w:themeFill="accent6" w:themeFillTint="66"/>
      </w:tcPr>
    </w:tblStylePr>
    <w:tblStylePr w:type="lastRow">
      <w:rPr>
        <w:b/>
        <w:bCs/>
        <w:color w:val="000000" w:themeColor="text1"/>
      </w:rPr>
      <w:tblPr/>
      <w:tcPr>
        <w:shd w:val="clear" w:color="auto" w:fill="E5E5E5" w:themeFill="accent6" w:themeFillTint="66"/>
      </w:tcPr>
    </w:tblStylePr>
    <w:tblStylePr w:type="firstCol">
      <w:rPr>
        <w:color w:val="FFFFFF" w:themeColor="background1"/>
      </w:rPr>
      <w:tblPr/>
      <w:tcPr>
        <w:shd w:val="clear" w:color="auto" w:fill="8F8F8F" w:themeFill="accent6" w:themeFillShade="BF"/>
      </w:tcPr>
    </w:tblStylePr>
    <w:tblStylePr w:type="lastCol">
      <w:rPr>
        <w:color w:val="FFFFFF" w:themeColor="background1"/>
      </w:rPr>
      <w:tblPr/>
      <w:tcPr>
        <w:shd w:val="clear" w:color="auto" w:fill="8F8F8F" w:themeFill="accent6" w:themeFillShade="BF"/>
      </w:tc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ColorfulList">
    <w:name w:val="Colorful List"/>
    <w:basedOn w:val="TableNormal"/>
    <w:uiPriority w:val="72"/>
    <w:semiHidden/>
    <w:unhideWhenUsed/>
    <w:rsid w:val="00C1267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12673"/>
    <w:pPr>
      <w:spacing w:after="0" w:line="240" w:lineRule="auto"/>
    </w:pPr>
    <w:rPr>
      <w:color w:val="000000" w:themeColor="text1"/>
    </w:rPr>
    <w:tblPr>
      <w:tblStyleRowBandSize w:val="1"/>
      <w:tblStyleColBandSize w:val="1"/>
    </w:tblPr>
    <w:tcPr>
      <w:shd w:val="clear" w:color="auto" w:fill="F4EEF6" w:themeFill="accen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D5E9" w:themeFill="accent1" w:themeFillTint="3F"/>
      </w:tcPr>
    </w:tblStylePr>
    <w:tblStylePr w:type="band1Horz">
      <w:tblPr/>
      <w:tcPr>
        <w:shd w:val="clear" w:color="auto" w:fill="EADDED" w:themeFill="accent1" w:themeFillTint="33"/>
      </w:tcPr>
    </w:tblStylePr>
  </w:style>
  <w:style w:type="table" w:styleId="ColorfulList-Accent2">
    <w:name w:val="Colorful List Accent 2"/>
    <w:basedOn w:val="TableNormal"/>
    <w:uiPriority w:val="72"/>
    <w:semiHidden/>
    <w:unhideWhenUsed/>
    <w:rsid w:val="00C12673"/>
    <w:pPr>
      <w:spacing w:after="0" w:line="240" w:lineRule="auto"/>
    </w:pPr>
    <w:rPr>
      <w:color w:val="000000" w:themeColor="text1"/>
    </w:rPr>
    <w:tblPr>
      <w:tblStyleRowBandSize w:val="1"/>
      <w:tblStyleColBandSize w:val="1"/>
    </w:tblPr>
    <w:tcPr>
      <w:shd w:val="clear" w:color="auto" w:fill="FFF6EB" w:themeFill="accent2"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CE" w:themeFill="accent2" w:themeFillTint="3F"/>
      </w:tcPr>
    </w:tblStylePr>
    <w:tblStylePr w:type="band1Horz">
      <w:tblPr/>
      <w:tcPr>
        <w:shd w:val="clear" w:color="auto" w:fill="FFEED7" w:themeFill="accent2" w:themeFillTint="33"/>
      </w:tcPr>
    </w:tblStylePr>
  </w:style>
  <w:style w:type="table" w:styleId="ColorfulList-Accent3">
    <w:name w:val="Colorful List Accent 3"/>
    <w:basedOn w:val="TableNormal"/>
    <w:uiPriority w:val="72"/>
    <w:semiHidden/>
    <w:unhideWhenUsed/>
    <w:rsid w:val="00C12673"/>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9B5DAA" w:themeFill="accent4" w:themeFillShade="CC"/>
      </w:tcPr>
    </w:tblStylePr>
    <w:tblStylePr w:type="lastRow">
      <w:rPr>
        <w:b/>
        <w:bCs/>
        <w:color w:val="9B5D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C12673"/>
    <w:pPr>
      <w:spacing w:after="0" w:line="240" w:lineRule="auto"/>
    </w:pPr>
    <w:rPr>
      <w:color w:val="000000" w:themeColor="text1"/>
    </w:rPr>
    <w:tblPr>
      <w:tblStyleRowBandSize w:val="1"/>
      <w:tblStyleColBandSize w:val="1"/>
    </w:tblPr>
    <w:tcPr>
      <w:shd w:val="clear" w:color="auto" w:fill="F7F3F9"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1EF" w:themeFill="accent4" w:themeFillTint="3F"/>
      </w:tcPr>
    </w:tblStylePr>
    <w:tblStylePr w:type="band1Horz">
      <w:tblPr/>
      <w:tcPr>
        <w:shd w:val="clear" w:color="auto" w:fill="F0E7F2" w:themeFill="accent4" w:themeFillTint="33"/>
      </w:tcPr>
    </w:tblStylePr>
  </w:style>
  <w:style w:type="table" w:styleId="ColorfulList-Accent5">
    <w:name w:val="Colorful List Accent 5"/>
    <w:basedOn w:val="TableNormal"/>
    <w:uiPriority w:val="72"/>
    <w:semiHidden/>
    <w:unhideWhenUsed/>
    <w:rsid w:val="00C12673"/>
    <w:pPr>
      <w:spacing w:after="0" w:line="240" w:lineRule="auto"/>
    </w:pPr>
    <w:rPr>
      <w:color w:val="000000" w:themeColor="text1"/>
    </w:rPr>
    <w:tblPr>
      <w:tblStyleRowBandSize w:val="1"/>
      <w:tblStyleColBandSize w:val="1"/>
    </w:tblPr>
    <w:tcPr>
      <w:shd w:val="clear" w:color="auto" w:fill="FFF3E3" w:themeFill="accent5" w:themeFillTint="19"/>
    </w:tcPr>
    <w:tblStylePr w:type="firstRow">
      <w:rPr>
        <w:b/>
        <w:bCs/>
        <w:color w:val="FFFFFF" w:themeColor="background1"/>
      </w:rPr>
      <w:tblPr/>
      <w:tcPr>
        <w:tcBorders>
          <w:bottom w:val="single" w:sz="12" w:space="0" w:color="FFFFFF" w:themeColor="background1"/>
        </w:tcBorders>
        <w:shd w:val="clear" w:color="auto" w:fill="989898" w:themeFill="accent6" w:themeFillShade="CC"/>
      </w:tcPr>
    </w:tblStylePr>
    <w:tblStylePr w:type="lastRow">
      <w:rPr>
        <w:b/>
        <w:bCs/>
        <w:color w:val="9898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3BA" w:themeFill="accent5" w:themeFillTint="3F"/>
      </w:tcPr>
    </w:tblStylePr>
    <w:tblStylePr w:type="band1Horz">
      <w:tblPr/>
      <w:tcPr>
        <w:shd w:val="clear" w:color="auto" w:fill="FFE8C7" w:themeFill="accent5" w:themeFillTint="33"/>
      </w:tcPr>
    </w:tblStylePr>
  </w:style>
  <w:style w:type="table" w:styleId="ColorfulList-Accent6">
    <w:name w:val="Colorful List Accent 6"/>
    <w:basedOn w:val="TableNormal"/>
    <w:uiPriority w:val="72"/>
    <w:semiHidden/>
    <w:unhideWhenUsed/>
    <w:rsid w:val="00C12673"/>
    <w:pPr>
      <w:spacing w:after="0" w:line="240" w:lineRule="auto"/>
    </w:pPr>
    <w:rPr>
      <w:color w:val="000000" w:themeColor="text1"/>
    </w:rPr>
    <w:tblPr>
      <w:tblStyleRowBandSize w:val="1"/>
      <w:tblStyleColBandSize w:val="1"/>
    </w:tblPr>
    <w:tcPr>
      <w:shd w:val="clear" w:color="auto" w:fill="F8F8F8" w:themeFill="accent6" w:themeFillTint="19"/>
    </w:tcPr>
    <w:tblStylePr w:type="firstRow">
      <w:rPr>
        <w:b/>
        <w:bCs/>
        <w:color w:val="FFFFFF" w:themeColor="background1"/>
      </w:rPr>
      <w:tblPr/>
      <w:tcPr>
        <w:tcBorders>
          <w:bottom w:val="single" w:sz="12" w:space="0" w:color="FFFFFF" w:themeColor="background1"/>
        </w:tcBorders>
        <w:shd w:val="clear" w:color="auto" w:fill="BB6E00" w:themeFill="accent5" w:themeFillShade="CC"/>
      </w:tcPr>
    </w:tblStylePr>
    <w:tblStylePr w:type="lastRow">
      <w:rPr>
        <w:b/>
        <w:bCs/>
        <w:color w:val="BB6E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F" w:themeFill="accent6" w:themeFillTint="3F"/>
      </w:tcPr>
    </w:tblStylePr>
    <w:tblStylePr w:type="band1Horz">
      <w:tblPr/>
      <w:tcPr>
        <w:shd w:val="clear" w:color="auto" w:fill="F2F2F2" w:themeFill="accent6" w:themeFillTint="33"/>
      </w:tcPr>
    </w:tblStylePr>
  </w:style>
  <w:style w:type="table" w:styleId="ColorfulShading">
    <w:name w:val="Colorful Shading"/>
    <w:basedOn w:val="TableNormal"/>
    <w:uiPriority w:val="71"/>
    <w:semiHidden/>
    <w:unhideWhenUsed/>
    <w:rsid w:val="00C12673"/>
    <w:pPr>
      <w:spacing w:after="0" w:line="240" w:lineRule="auto"/>
    </w:pPr>
    <w:rPr>
      <w:color w:val="000000" w:themeColor="text1"/>
    </w:rPr>
    <w:tblPr>
      <w:tblStyleRowBandSize w:val="1"/>
      <w:tblStyleColBandSize w:val="1"/>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12673"/>
    <w:pPr>
      <w:spacing w:after="0" w:line="240" w:lineRule="auto"/>
    </w:pPr>
    <w:rPr>
      <w:color w:val="000000" w:themeColor="text1"/>
    </w:rPr>
    <w:tblPr>
      <w:tblStyleRowBandSize w:val="1"/>
      <w:tblStyleColBandSize w:val="1"/>
      <w:tblBorders>
        <w:top w:val="single" w:sz="24" w:space="0" w:color="FFAE3B" w:themeColor="accent2"/>
        <w:left w:val="single" w:sz="4" w:space="0" w:color="9757A6" w:themeColor="accent1"/>
        <w:bottom w:val="single" w:sz="4" w:space="0" w:color="9757A6" w:themeColor="accent1"/>
        <w:right w:val="single" w:sz="4" w:space="0" w:color="9757A6" w:themeColor="accent1"/>
        <w:insideH w:val="single" w:sz="4" w:space="0" w:color="FFFFFF" w:themeColor="background1"/>
        <w:insideV w:val="single" w:sz="4" w:space="0" w:color="FFFFFF" w:themeColor="background1"/>
      </w:tblBorders>
    </w:tblPr>
    <w:tcPr>
      <w:shd w:val="clear" w:color="auto" w:fill="F4EEF6" w:themeFill="accen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3463" w:themeFill="accent1" w:themeFillShade="99"/>
      </w:tcPr>
    </w:tblStylePr>
    <w:tblStylePr w:type="firstCol">
      <w:rPr>
        <w:color w:val="FFFFFF" w:themeColor="background1"/>
      </w:rPr>
      <w:tblPr/>
      <w:tcPr>
        <w:tcBorders>
          <w:top w:val="nil"/>
          <w:left w:val="nil"/>
          <w:bottom w:val="nil"/>
          <w:right w:val="nil"/>
          <w:insideH w:val="single" w:sz="4" w:space="0" w:color="5A3463" w:themeColor="accent1" w:themeShade="99"/>
          <w:insideV w:val="nil"/>
        </w:tcBorders>
        <w:shd w:val="clear" w:color="auto" w:fill="5A34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A3463" w:themeFill="accent1" w:themeFillShade="99"/>
      </w:tcPr>
    </w:tblStylePr>
    <w:tblStylePr w:type="band1Vert">
      <w:tblPr/>
      <w:tcPr>
        <w:shd w:val="clear" w:color="auto" w:fill="D5BBDB" w:themeFill="accent1" w:themeFillTint="66"/>
      </w:tcPr>
    </w:tblStylePr>
    <w:tblStylePr w:type="band1Horz">
      <w:tblPr/>
      <w:tcPr>
        <w:shd w:val="clear" w:color="auto" w:fill="CBABD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12673"/>
    <w:pPr>
      <w:spacing w:after="0" w:line="240" w:lineRule="auto"/>
    </w:pPr>
    <w:rPr>
      <w:color w:val="000000" w:themeColor="text1"/>
    </w:rPr>
    <w:tblPr>
      <w:tblStyleRowBandSize w:val="1"/>
      <w:tblStyleColBandSize w:val="1"/>
      <w:tblBorders>
        <w:top w:val="single" w:sz="24" w:space="0" w:color="FFAE3B" w:themeColor="accent2"/>
        <w:left w:val="single" w:sz="4" w:space="0" w:color="FFAE3B" w:themeColor="accent2"/>
        <w:bottom w:val="single" w:sz="4" w:space="0" w:color="FFAE3B" w:themeColor="accent2"/>
        <w:right w:val="single" w:sz="4" w:space="0" w:color="FFAE3B" w:themeColor="accent2"/>
        <w:insideH w:val="single" w:sz="4" w:space="0" w:color="FFFFFF" w:themeColor="background1"/>
        <w:insideV w:val="single" w:sz="4" w:space="0" w:color="FFFFFF" w:themeColor="background1"/>
      </w:tblBorders>
    </w:tblPr>
    <w:tcPr>
      <w:shd w:val="clear" w:color="auto" w:fill="FFF6EB" w:themeFill="accent2"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6E00" w:themeFill="accent2" w:themeFillShade="99"/>
      </w:tcPr>
    </w:tblStylePr>
    <w:tblStylePr w:type="firstCol">
      <w:rPr>
        <w:color w:val="FFFFFF" w:themeColor="background1"/>
      </w:rPr>
      <w:tblPr/>
      <w:tcPr>
        <w:tcBorders>
          <w:top w:val="nil"/>
          <w:left w:val="nil"/>
          <w:bottom w:val="nil"/>
          <w:right w:val="nil"/>
          <w:insideH w:val="single" w:sz="4" w:space="0" w:color="BC6E00" w:themeColor="accent2" w:themeShade="99"/>
          <w:insideV w:val="nil"/>
        </w:tcBorders>
        <w:shd w:val="clear" w:color="auto" w:fill="BC6E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C6E00" w:themeFill="accent2" w:themeFillShade="99"/>
      </w:tcPr>
    </w:tblStylePr>
    <w:tblStylePr w:type="band1Vert">
      <w:tblPr/>
      <w:tcPr>
        <w:shd w:val="clear" w:color="auto" w:fill="FFDEB0" w:themeFill="accent2" w:themeFillTint="66"/>
      </w:tcPr>
    </w:tblStylePr>
    <w:tblStylePr w:type="band1Horz">
      <w:tblPr/>
      <w:tcPr>
        <w:shd w:val="clear" w:color="auto" w:fill="FFD6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12673"/>
    <w:pPr>
      <w:spacing w:after="0" w:line="240" w:lineRule="auto"/>
    </w:pPr>
    <w:rPr>
      <w:color w:val="000000" w:themeColor="text1"/>
    </w:rPr>
    <w:tblPr>
      <w:tblStyleRowBandSize w:val="1"/>
      <w:tblStyleColBandSize w:val="1"/>
      <w:tblBorders>
        <w:top w:val="single" w:sz="24" w:space="0" w:color="B689C1"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C12673"/>
    <w:pPr>
      <w:spacing w:after="0" w:line="240" w:lineRule="auto"/>
    </w:pPr>
    <w:rPr>
      <w:color w:val="000000" w:themeColor="text1"/>
    </w:rPr>
    <w:tblPr>
      <w:tblStyleRowBandSize w:val="1"/>
      <w:tblStyleColBandSize w:val="1"/>
      <w:tblBorders>
        <w:top w:val="single" w:sz="24" w:space="0" w:color="A5A5A5" w:themeColor="accent3"/>
        <w:left w:val="single" w:sz="4" w:space="0" w:color="B689C1" w:themeColor="accent4"/>
        <w:bottom w:val="single" w:sz="4" w:space="0" w:color="B689C1" w:themeColor="accent4"/>
        <w:right w:val="single" w:sz="4" w:space="0" w:color="B689C1" w:themeColor="accent4"/>
        <w:insideH w:val="single" w:sz="4" w:space="0" w:color="FFFFFF" w:themeColor="background1"/>
        <w:insideV w:val="single" w:sz="4" w:space="0" w:color="FFFFFF" w:themeColor="background1"/>
      </w:tblBorders>
    </w:tblPr>
    <w:tcPr>
      <w:shd w:val="clear" w:color="auto" w:fill="F7F3F9"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4481" w:themeFill="accent4" w:themeFillShade="99"/>
      </w:tcPr>
    </w:tblStylePr>
    <w:tblStylePr w:type="firstCol">
      <w:rPr>
        <w:color w:val="FFFFFF" w:themeColor="background1"/>
      </w:rPr>
      <w:tblPr/>
      <w:tcPr>
        <w:tcBorders>
          <w:top w:val="nil"/>
          <w:left w:val="nil"/>
          <w:bottom w:val="nil"/>
          <w:right w:val="nil"/>
          <w:insideH w:val="single" w:sz="4" w:space="0" w:color="754481" w:themeColor="accent4" w:themeShade="99"/>
          <w:insideV w:val="nil"/>
        </w:tcBorders>
        <w:shd w:val="clear" w:color="auto" w:fill="75448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4481" w:themeFill="accent4" w:themeFillShade="99"/>
      </w:tcPr>
    </w:tblStylePr>
    <w:tblStylePr w:type="band1Vert">
      <w:tblPr/>
      <w:tcPr>
        <w:shd w:val="clear" w:color="auto" w:fill="E1CFE6" w:themeFill="accent4" w:themeFillTint="66"/>
      </w:tcPr>
    </w:tblStylePr>
    <w:tblStylePr w:type="band1Horz">
      <w:tblPr/>
      <w:tcPr>
        <w:shd w:val="clear" w:color="auto" w:fill="DAC4E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12673"/>
    <w:pPr>
      <w:spacing w:after="0" w:line="240" w:lineRule="auto"/>
    </w:pPr>
    <w:rPr>
      <w:color w:val="000000" w:themeColor="text1"/>
    </w:rPr>
    <w:tblPr>
      <w:tblStyleRowBandSize w:val="1"/>
      <w:tblStyleColBandSize w:val="1"/>
      <w:tblBorders>
        <w:top w:val="single" w:sz="24" w:space="0" w:color="BFBFBF" w:themeColor="accent6"/>
        <w:left w:val="single" w:sz="4" w:space="0" w:color="EA8B00" w:themeColor="accent5"/>
        <w:bottom w:val="single" w:sz="4" w:space="0" w:color="EA8B00" w:themeColor="accent5"/>
        <w:right w:val="single" w:sz="4" w:space="0" w:color="EA8B00" w:themeColor="accent5"/>
        <w:insideH w:val="single" w:sz="4" w:space="0" w:color="FFFFFF" w:themeColor="background1"/>
        <w:insideV w:val="single" w:sz="4" w:space="0" w:color="FFFFFF" w:themeColor="background1"/>
      </w:tblBorders>
    </w:tblPr>
    <w:tcPr>
      <w:shd w:val="clear" w:color="auto" w:fill="FFF3E3" w:themeFill="accent5" w:themeFillTint="19"/>
    </w:tcPr>
    <w:tblStylePr w:type="firstRow">
      <w:rPr>
        <w:b/>
        <w:bCs/>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5300" w:themeFill="accent5" w:themeFillShade="99"/>
      </w:tcPr>
    </w:tblStylePr>
    <w:tblStylePr w:type="firstCol">
      <w:rPr>
        <w:color w:val="FFFFFF" w:themeColor="background1"/>
      </w:rPr>
      <w:tblPr/>
      <w:tcPr>
        <w:tcBorders>
          <w:top w:val="nil"/>
          <w:left w:val="nil"/>
          <w:bottom w:val="nil"/>
          <w:right w:val="nil"/>
          <w:insideH w:val="single" w:sz="4" w:space="0" w:color="8C5300" w:themeColor="accent5" w:themeShade="99"/>
          <w:insideV w:val="nil"/>
        </w:tcBorders>
        <w:shd w:val="clear" w:color="auto" w:fill="8C53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C5300" w:themeFill="accent5" w:themeFillShade="99"/>
      </w:tcPr>
    </w:tblStylePr>
    <w:tblStylePr w:type="band1Vert">
      <w:tblPr/>
      <w:tcPr>
        <w:shd w:val="clear" w:color="auto" w:fill="FFD190" w:themeFill="accent5" w:themeFillTint="66"/>
      </w:tcPr>
    </w:tblStylePr>
    <w:tblStylePr w:type="band1Horz">
      <w:tblPr/>
      <w:tcPr>
        <w:shd w:val="clear" w:color="auto" w:fill="FFC67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12673"/>
    <w:pPr>
      <w:spacing w:after="0" w:line="240" w:lineRule="auto"/>
    </w:pPr>
    <w:rPr>
      <w:color w:val="000000" w:themeColor="text1"/>
    </w:rPr>
    <w:tblPr>
      <w:tblStyleRowBandSize w:val="1"/>
      <w:tblStyleColBandSize w:val="1"/>
      <w:tblBorders>
        <w:top w:val="single" w:sz="24" w:space="0" w:color="EA8B00" w:themeColor="accent5"/>
        <w:left w:val="single" w:sz="4" w:space="0" w:color="BFBFBF" w:themeColor="accent6"/>
        <w:bottom w:val="single" w:sz="4" w:space="0" w:color="BFBFBF" w:themeColor="accent6"/>
        <w:right w:val="single" w:sz="4" w:space="0" w:color="BFBFBF" w:themeColor="accent6"/>
        <w:insideH w:val="single" w:sz="4" w:space="0" w:color="FFFFFF" w:themeColor="background1"/>
        <w:insideV w:val="single" w:sz="4" w:space="0" w:color="FFFFFF" w:themeColor="background1"/>
      </w:tblBorders>
    </w:tblPr>
    <w:tcPr>
      <w:shd w:val="clear" w:color="auto" w:fill="F8F8F8" w:themeFill="accent6" w:themeFillTint="19"/>
    </w:tcPr>
    <w:tblStylePr w:type="firstRow">
      <w:rPr>
        <w:b/>
        <w:bCs/>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272" w:themeFill="accent6" w:themeFillShade="99"/>
      </w:tcPr>
    </w:tblStylePr>
    <w:tblStylePr w:type="firstCol">
      <w:rPr>
        <w:color w:val="FFFFFF" w:themeColor="background1"/>
      </w:rPr>
      <w:tblPr/>
      <w:tcPr>
        <w:tcBorders>
          <w:top w:val="nil"/>
          <w:left w:val="nil"/>
          <w:bottom w:val="nil"/>
          <w:right w:val="nil"/>
          <w:insideH w:val="single" w:sz="4" w:space="0" w:color="727272" w:themeColor="accent6" w:themeShade="99"/>
          <w:insideV w:val="nil"/>
        </w:tcBorders>
        <w:shd w:val="clear" w:color="auto" w:fill="7272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27272" w:themeFill="accent6" w:themeFillShade="99"/>
      </w:tcPr>
    </w:tblStylePr>
    <w:tblStylePr w:type="band1Vert">
      <w:tblPr/>
      <w:tcPr>
        <w:shd w:val="clear" w:color="auto" w:fill="E5E5E5" w:themeFill="accent6" w:themeFillTint="66"/>
      </w:tcPr>
    </w:tblStylePr>
    <w:tblStylePr w:type="band1Horz">
      <w:tblPr/>
      <w:tcPr>
        <w:shd w:val="clear" w:color="auto" w:fill="DFDFD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12673"/>
    <w:rPr>
      <w:sz w:val="16"/>
      <w:szCs w:val="16"/>
    </w:rPr>
  </w:style>
  <w:style w:type="paragraph" w:styleId="CommentText">
    <w:name w:val="annotation text"/>
    <w:basedOn w:val="Normal"/>
    <w:link w:val="CommentTextChar"/>
    <w:uiPriority w:val="99"/>
    <w:unhideWhenUsed/>
    <w:rsid w:val="00C12673"/>
    <w:pPr>
      <w:spacing w:line="240" w:lineRule="auto"/>
    </w:pPr>
    <w:rPr>
      <w:szCs w:val="20"/>
    </w:rPr>
  </w:style>
  <w:style w:type="character" w:customStyle="1" w:styleId="CommentTextChar">
    <w:name w:val="Comment Text Char"/>
    <w:basedOn w:val="DefaultParagraphFont"/>
    <w:link w:val="CommentText"/>
    <w:uiPriority w:val="99"/>
    <w:rsid w:val="00C12673"/>
    <w:rPr>
      <w:rFonts w:ascii="Arial Narrow" w:hAnsi="Arial Narrow"/>
      <w:szCs w:val="20"/>
      <w:lang w:val="en-AU"/>
    </w:rPr>
  </w:style>
  <w:style w:type="paragraph" w:styleId="CommentSubject">
    <w:name w:val="annotation subject"/>
    <w:basedOn w:val="CommentText"/>
    <w:next w:val="CommentText"/>
    <w:link w:val="CommentSubjectChar"/>
    <w:uiPriority w:val="99"/>
    <w:semiHidden/>
    <w:unhideWhenUsed/>
    <w:rsid w:val="00C12673"/>
    <w:rPr>
      <w:b/>
      <w:bCs/>
    </w:rPr>
  </w:style>
  <w:style w:type="character" w:customStyle="1" w:styleId="CommentSubjectChar">
    <w:name w:val="Comment Subject Char"/>
    <w:basedOn w:val="CommentTextChar"/>
    <w:link w:val="CommentSubject"/>
    <w:uiPriority w:val="99"/>
    <w:semiHidden/>
    <w:rsid w:val="00C12673"/>
    <w:rPr>
      <w:rFonts w:ascii="Arial Narrow" w:hAnsi="Arial Narrow"/>
      <w:b/>
      <w:bCs/>
      <w:szCs w:val="20"/>
      <w:lang w:val="en-AU"/>
    </w:rPr>
  </w:style>
  <w:style w:type="table" w:styleId="DarkList">
    <w:name w:val="Dark List"/>
    <w:basedOn w:val="TableNormal"/>
    <w:uiPriority w:val="70"/>
    <w:semiHidden/>
    <w:unhideWhenUsed/>
    <w:rsid w:val="00C1267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12673"/>
    <w:pPr>
      <w:spacing w:after="0" w:line="240" w:lineRule="auto"/>
    </w:pPr>
    <w:rPr>
      <w:color w:val="FFFFFF" w:themeColor="background1"/>
    </w:rPr>
    <w:tblPr>
      <w:tblStyleRowBandSize w:val="1"/>
      <w:tblStyleColBandSize w:val="1"/>
    </w:tblPr>
    <w:tcPr>
      <w:shd w:val="clear" w:color="auto" w:fill="9757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2B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041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0417C" w:themeFill="accent1" w:themeFillShade="BF"/>
      </w:tcPr>
    </w:tblStylePr>
    <w:tblStylePr w:type="band1Vert">
      <w:tblPr/>
      <w:tcPr>
        <w:tcBorders>
          <w:top w:val="nil"/>
          <w:left w:val="nil"/>
          <w:bottom w:val="nil"/>
          <w:right w:val="nil"/>
          <w:insideH w:val="nil"/>
          <w:insideV w:val="nil"/>
        </w:tcBorders>
        <w:shd w:val="clear" w:color="auto" w:fill="70417C" w:themeFill="accent1" w:themeFillShade="BF"/>
      </w:tcPr>
    </w:tblStylePr>
    <w:tblStylePr w:type="band1Horz">
      <w:tblPr/>
      <w:tcPr>
        <w:tcBorders>
          <w:top w:val="nil"/>
          <w:left w:val="nil"/>
          <w:bottom w:val="nil"/>
          <w:right w:val="nil"/>
          <w:insideH w:val="nil"/>
          <w:insideV w:val="nil"/>
        </w:tcBorders>
        <w:shd w:val="clear" w:color="auto" w:fill="70417C" w:themeFill="accent1" w:themeFillShade="BF"/>
      </w:tcPr>
    </w:tblStylePr>
  </w:style>
  <w:style w:type="table" w:styleId="DarkList-Accent2">
    <w:name w:val="Dark List Accent 2"/>
    <w:basedOn w:val="TableNormal"/>
    <w:uiPriority w:val="70"/>
    <w:semiHidden/>
    <w:unhideWhenUsed/>
    <w:rsid w:val="00C12673"/>
    <w:pPr>
      <w:spacing w:after="0" w:line="240" w:lineRule="auto"/>
    </w:pPr>
    <w:rPr>
      <w:color w:val="FFFFFF" w:themeColor="background1"/>
    </w:rPr>
    <w:tblPr>
      <w:tblStyleRowBandSize w:val="1"/>
      <w:tblStyleColBandSize w:val="1"/>
    </w:tblPr>
    <w:tcPr>
      <w:shd w:val="clear" w:color="auto" w:fill="FFAE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5B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B89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B8900" w:themeFill="accent2" w:themeFillShade="BF"/>
      </w:tcPr>
    </w:tblStylePr>
    <w:tblStylePr w:type="band1Vert">
      <w:tblPr/>
      <w:tcPr>
        <w:tcBorders>
          <w:top w:val="nil"/>
          <w:left w:val="nil"/>
          <w:bottom w:val="nil"/>
          <w:right w:val="nil"/>
          <w:insideH w:val="nil"/>
          <w:insideV w:val="nil"/>
        </w:tcBorders>
        <w:shd w:val="clear" w:color="auto" w:fill="EB8900" w:themeFill="accent2" w:themeFillShade="BF"/>
      </w:tcPr>
    </w:tblStylePr>
    <w:tblStylePr w:type="band1Horz">
      <w:tblPr/>
      <w:tcPr>
        <w:tcBorders>
          <w:top w:val="nil"/>
          <w:left w:val="nil"/>
          <w:bottom w:val="nil"/>
          <w:right w:val="nil"/>
          <w:insideH w:val="nil"/>
          <w:insideV w:val="nil"/>
        </w:tcBorders>
        <w:shd w:val="clear" w:color="auto" w:fill="EB8900" w:themeFill="accent2" w:themeFillShade="BF"/>
      </w:tcPr>
    </w:tblStylePr>
  </w:style>
  <w:style w:type="table" w:styleId="DarkList-Accent3">
    <w:name w:val="Dark List Accent 3"/>
    <w:basedOn w:val="TableNormal"/>
    <w:uiPriority w:val="70"/>
    <w:semiHidden/>
    <w:unhideWhenUsed/>
    <w:rsid w:val="00C12673"/>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C12673"/>
    <w:pPr>
      <w:spacing w:after="0" w:line="240" w:lineRule="auto"/>
    </w:pPr>
    <w:rPr>
      <w:color w:val="FFFFFF" w:themeColor="background1"/>
    </w:rPr>
    <w:tblPr>
      <w:tblStyleRowBandSize w:val="1"/>
      <w:tblStyleColBandSize w:val="1"/>
    </w:tblPr>
    <w:tcPr>
      <w:shd w:val="clear" w:color="auto" w:fill="B689C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386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55A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55A1" w:themeFill="accent4" w:themeFillShade="BF"/>
      </w:tcPr>
    </w:tblStylePr>
    <w:tblStylePr w:type="band1Vert">
      <w:tblPr/>
      <w:tcPr>
        <w:tcBorders>
          <w:top w:val="nil"/>
          <w:left w:val="nil"/>
          <w:bottom w:val="nil"/>
          <w:right w:val="nil"/>
          <w:insideH w:val="nil"/>
          <w:insideV w:val="nil"/>
        </w:tcBorders>
        <w:shd w:val="clear" w:color="auto" w:fill="9255A1" w:themeFill="accent4" w:themeFillShade="BF"/>
      </w:tcPr>
    </w:tblStylePr>
    <w:tblStylePr w:type="band1Horz">
      <w:tblPr/>
      <w:tcPr>
        <w:tcBorders>
          <w:top w:val="nil"/>
          <w:left w:val="nil"/>
          <w:bottom w:val="nil"/>
          <w:right w:val="nil"/>
          <w:insideH w:val="nil"/>
          <w:insideV w:val="nil"/>
        </w:tcBorders>
        <w:shd w:val="clear" w:color="auto" w:fill="9255A1" w:themeFill="accent4" w:themeFillShade="BF"/>
      </w:tcPr>
    </w:tblStylePr>
  </w:style>
  <w:style w:type="table" w:styleId="DarkList-Accent5">
    <w:name w:val="Dark List Accent 5"/>
    <w:basedOn w:val="TableNormal"/>
    <w:uiPriority w:val="70"/>
    <w:semiHidden/>
    <w:unhideWhenUsed/>
    <w:rsid w:val="00C12673"/>
    <w:pPr>
      <w:spacing w:after="0" w:line="240" w:lineRule="auto"/>
    </w:pPr>
    <w:rPr>
      <w:color w:val="FFFFFF" w:themeColor="background1"/>
    </w:rPr>
    <w:tblPr>
      <w:tblStyleRowBandSize w:val="1"/>
      <w:tblStyleColBandSize w:val="1"/>
    </w:tblPr>
    <w:tcPr>
      <w:shd w:val="clear" w:color="auto" w:fill="EA8B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44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F67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F6700" w:themeFill="accent5" w:themeFillShade="BF"/>
      </w:tcPr>
    </w:tblStylePr>
    <w:tblStylePr w:type="band1Vert">
      <w:tblPr/>
      <w:tcPr>
        <w:tcBorders>
          <w:top w:val="nil"/>
          <w:left w:val="nil"/>
          <w:bottom w:val="nil"/>
          <w:right w:val="nil"/>
          <w:insideH w:val="nil"/>
          <w:insideV w:val="nil"/>
        </w:tcBorders>
        <w:shd w:val="clear" w:color="auto" w:fill="AF6700" w:themeFill="accent5" w:themeFillShade="BF"/>
      </w:tcPr>
    </w:tblStylePr>
    <w:tblStylePr w:type="band1Horz">
      <w:tblPr/>
      <w:tcPr>
        <w:tcBorders>
          <w:top w:val="nil"/>
          <w:left w:val="nil"/>
          <w:bottom w:val="nil"/>
          <w:right w:val="nil"/>
          <w:insideH w:val="nil"/>
          <w:insideV w:val="nil"/>
        </w:tcBorders>
        <w:shd w:val="clear" w:color="auto" w:fill="AF6700" w:themeFill="accent5" w:themeFillShade="BF"/>
      </w:tcPr>
    </w:tblStylePr>
  </w:style>
  <w:style w:type="table" w:styleId="DarkList-Accent6">
    <w:name w:val="Dark List Accent 6"/>
    <w:basedOn w:val="TableNormal"/>
    <w:uiPriority w:val="70"/>
    <w:semiHidden/>
    <w:unhideWhenUsed/>
    <w:rsid w:val="00C12673"/>
    <w:pPr>
      <w:spacing w:after="0" w:line="240" w:lineRule="auto"/>
    </w:pPr>
    <w:rPr>
      <w:color w:val="FFFFFF" w:themeColor="background1"/>
    </w:rPr>
    <w:tblPr>
      <w:tblStyleRowBandSize w:val="1"/>
      <w:tblStyleColBandSize w:val="1"/>
    </w:tblPr>
    <w:tcPr>
      <w:shd w:val="clear" w:color="auto" w:fill="BFBFB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5F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8F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8F8F" w:themeFill="accent6" w:themeFillShade="BF"/>
      </w:tcPr>
    </w:tblStylePr>
    <w:tblStylePr w:type="band1Vert">
      <w:tblPr/>
      <w:tcPr>
        <w:tcBorders>
          <w:top w:val="nil"/>
          <w:left w:val="nil"/>
          <w:bottom w:val="nil"/>
          <w:right w:val="nil"/>
          <w:insideH w:val="nil"/>
          <w:insideV w:val="nil"/>
        </w:tcBorders>
        <w:shd w:val="clear" w:color="auto" w:fill="8F8F8F" w:themeFill="accent6" w:themeFillShade="BF"/>
      </w:tcPr>
    </w:tblStylePr>
    <w:tblStylePr w:type="band1Horz">
      <w:tblPr/>
      <w:tcPr>
        <w:tcBorders>
          <w:top w:val="nil"/>
          <w:left w:val="nil"/>
          <w:bottom w:val="nil"/>
          <w:right w:val="nil"/>
          <w:insideH w:val="nil"/>
          <w:insideV w:val="nil"/>
        </w:tcBorders>
        <w:shd w:val="clear" w:color="auto" w:fill="8F8F8F" w:themeFill="accent6" w:themeFillShade="BF"/>
      </w:tcPr>
    </w:tblStylePr>
  </w:style>
  <w:style w:type="paragraph" w:styleId="Date">
    <w:name w:val="Date"/>
    <w:basedOn w:val="Normal"/>
    <w:next w:val="Normal"/>
    <w:link w:val="DateChar"/>
    <w:uiPriority w:val="99"/>
    <w:semiHidden/>
    <w:rsid w:val="00C12673"/>
  </w:style>
  <w:style w:type="character" w:customStyle="1" w:styleId="DateChar">
    <w:name w:val="Date Char"/>
    <w:basedOn w:val="DefaultParagraphFont"/>
    <w:link w:val="Date"/>
    <w:uiPriority w:val="99"/>
    <w:semiHidden/>
    <w:rsid w:val="00C12673"/>
    <w:rPr>
      <w:rFonts w:ascii="Arial Narrow" w:hAnsi="Arial Narrow"/>
      <w:lang w:val="en-AU"/>
    </w:rPr>
  </w:style>
  <w:style w:type="paragraph" w:styleId="DocumentMap">
    <w:name w:val="Document Map"/>
    <w:basedOn w:val="Normal"/>
    <w:link w:val="DocumentMapChar"/>
    <w:uiPriority w:val="99"/>
    <w:semiHidden/>
    <w:unhideWhenUsed/>
    <w:rsid w:val="00C1267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12673"/>
    <w:rPr>
      <w:rFonts w:ascii="Segoe UI" w:hAnsi="Segoe UI" w:cs="Segoe UI"/>
      <w:sz w:val="16"/>
      <w:szCs w:val="16"/>
      <w:lang w:val="en-AU"/>
    </w:rPr>
  </w:style>
  <w:style w:type="paragraph" w:styleId="E-mailSignature">
    <w:name w:val="E-mail Signature"/>
    <w:basedOn w:val="Normal"/>
    <w:link w:val="E-mailSignatureChar"/>
    <w:uiPriority w:val="99"/>
    <w:semiHidden/>
    <w:unhideWhenUsed/>
    <w:rsid w:val="00C12673"/>
    <w:pPr>
      <w:spacing w:after="0" w:line="240" w:lineRule="auto"/>
    </w:pPr>
  </w:style>
  <w:style w:type="character" w:customStyle="1" w:styleId="E-mailSignatureChar">
    <w:name w:val="E-mail Signature Char"/>
    <w:basedOn w:val="DefaultParagraphFont"/>
    <w:link w:val="E-mailSignature"/>
    <w:uiPriority w:val="99"/>
    <w:semiHidden/>
    <w:rsid w:val="00C12673"/>
    <w:rPr>
      <w:rFonts w:ascii="Arial Narrow" w:hAnsi="Arial Narrow"/>
      <w:lang w:val="en-AU"/>
    </w:rPr>
  </w:style>
  <w:style w:type="character" w:styleId="Emphasis">
    <w:name w:val="Emphasis"/>
    <w:basedOn w:val="DefaultParagraphFont"/>
    <w:uiPriority w:val="20"/>
    <w:qFormat/>
    <w:rsid w:val="00C12673"/>
    <w:rPr>
      <w:i/>
      <w:iCs/>
    </w:rPr>
  </w:style>
  <w:style w:type="character" w:styleId="EndnoteReference">
    <w:name w:val="endnote reference"/>
    <w:basedOn w:val="DefaultParagraphFont"/>
    <w:uiPriority w:val="99"/>
    <w:semiHidden/>
    <w:unhideWhenUsed/>
    <w:rsid w:val="00C12673"/>
    <w:rPr>
      <w:vertAlign w:val="superscript"/>
    </w:rPr>
  </w:style>
  <w:style w:type="paragraph" w:styleId="EndnoteText">
    <w:name w:val="endnote text"/>
    <w:basedOn w:val="Normal"/>
    <w:link w:val="EndnoteTextChar"/>
    <w:uiPriority w:val="99"/>
    <w:semiHidden/>
    <w:unhideWhenUsed/>
    <w:rsid w:val="00C12673"/>
    <w:pPr>
      <w:spacing w:after="0" w:line="240" w:lineRule="auto"/>
    </w:pPr>
    <w:rPr>
      <w:szCs w:val="20"/>
    </w:rPr>
  </w:style>
  <w:style w:type="character" w:customStyle="1" w:styleId="EndnoteTextChar">
    <w:name w:val="Endnote Text Char"/>
    <w:basedOn w:val="DefaultParagraphFont"/>
    <w:link w:val="EndnoteText"/>
    <w:uiPriority w:val="99"/>
    <w:semiHidden/>
    <w:rsid w:val="00C12673"/>
    <w:rPr>
      <w:rFonts w:ascii="Arial Narrow" w:hAnsi="Arial Narrow"/>
      <w:szCs w:val="20"/>
      <w:lang w:val="en-AU"/>
    </w:rPr>
  </w:style>
  <w:style w:type="paragraph" w:styleId="EnvelopeAddress">
    <w:name w:val="envelope address"/>
    <w:basedOn w:val="Normal"/>
    <w:uiPriority w:val="99"/>
    <w:semiHidden/>
    <w:unhideWhenUsed/>
    <w:rsid w:val="00C1267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12673"/>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12673"/>
    <w:rPr>
      <w:color w:val="D490C5" w:themeColor="followedHyperlink"/>
      <w:u w:val="single"/>
    </w:rPr>
  </w:style>
  <w:style w:type="character" w:styleId="FootnoteReference">
    <w:name w:val="footnote reference"/>
    <w:basedOn w:val="DefaultParagraphFont"/>
    <w:uiPriority w:val="99"/>
    <w:rsid w:val="00C12673"/>
    <w:rPr>
      <w:vertAlign w:val="superscript"/>
    </w:rPr>
  </w:style>
  <w:style w:type="paragraph" w:styleId="FootnoteText">
    <w:name w:val="footnote text"/>
    <w:aliases w:val="Footnote Text Char Char"/>
    <w:basedOn w:val="Normal"/>
    <w:link w:val="FootnoteTextChar"/>
    <w:uiPriority w:val="99"/>
    <w:rsid w:val="00C12673"/>
    <w:pPr>
      <w:spacing w:after="0" w:line="240" w:lineRule="auto"/>
    </w:pPr>
    <w:rPr>
      <w:sz w:val="16"/>
      <w:szCs w:val="20"/>
    </w:rPr>
  </w:style>
  <w:style w:type="character" w:customStyle="1" w:styleId="FootnoteTextChar">
    <w:name w:val="Footnote Text Char"/>
    <w:aliases w:val="Footnote Text Char Char Char"/>
    <w:basedOn w:val="DefaultParagraphFont"/>
    <w:link w:val="FootnoteText"/>
    <w:uiPriority w:val="99"/>
    <w:rsid w:val="00C12673"/>
    <w:rPr>
      <w:rFonts w:ascii="Arial Narrow" w:hAnsi="Arial Narrow"/>
      <w:sz w:val="16"/>
      <w:szCs w:val="20"/>
      <w:lang w:val="en-AU"/>
    </w:rPr>
  </w:style>
  <w:style w:type="table" w:styleId="GridTable1Light">
    <w:name w:val="Grid Table 1 Light"/>
    <w:basedOn w:val="TableNormal"/>
    <w:uiPriority w:val="46"/>
    <w:rsid w:val="00C1267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12673"/>
    <w:pPr>
      <w:spacing w:after="0" w:line="240" w:lineRule="auto"/>
    </w:pPr>
    <w:tblPr>
      <w:tblStyleRowBandSize w:val="1"/>
      <w:tblStyleColBandSize w:val="1"/>
      <w:tblBorders>
        <w:top w:val="single" w:sz="4" w:space="0" w:color="D5BBDB" w:themeColor="accent1" w:themeTint="66"/>
        <w:left w:val="single" w:sz="4" w:space="0" w:color="D5BBDB" w:themeColor="accent1" w:themeTint="66"/>
        <w:bottom w:val="single" w:sz="4" w:space="0" w:color="D5BBDB" w:themeColor="accent1" w:themeTint="66"/>
        <w:right w:val="single" w:sz="4" w:space="0" w:color="D5BBDB" w:themeColor="accent1" w:themeTint="66"/>
        <w:insideH w:val="single" w:sz="4" w:space="0" w:color="D5BBDB" w:themeColor="accent1" w:themeTint="66"/>
        <w:insideV w:val="single" w:sz="4" w:space="0" w:color="D5BBDB" w:themeColor="accent1" w:themeTint="66"/>
      </w:tblBorders>
    </w:tblPr>
    <w:tblStylePr w:type="firstRow">
      <w:rPr>
        <w:b/>
        <w:bCs/>
      </w:rPr>
      <w:tblPr/>
      <w:tcPr>
        <w:tcBorders>
          <w:bottom w:val="single" w:sz="12" w:space="0" w:color="C099CA" w:themeColor="accent1" w:themeTint="99"/>
        </w:tcBorders>
      </w:tcPr>
    </w:tblStylePr>
    <w:tblStylePr w:type="lastRow">
      <w:rPr>
        <w:b/>
        <w:bCs/>
      </w:rPr>
      <w:tblPr/>
      <w:tcPr>
        <w:tcBorders>
          <w:top w:val="double" w:sz="2" w:space="0" w:color="C099CA"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12673"/>
    <w:pPr>
      <w:spacing w:after="0" w:line="240" w:lineRule="auto"/>
    </w:pPr>
    <w:tblPr>
      <w:tblStyleRowBandSize w:val="1"/>
      <w:tblStyleColBandSize w:val="1"/>
      <w:tblBorders>
        <w:top w:val="single" w:sz="4" w:space="0" w:color="FFDEB0" w:themeColor="accent2" w:themeTint="66"/>
        <w:left w:val="single" w:sz="4" w:space="0" w:color="FFDEB0" w:themeColor="accent2" w:themeTint="66"/>
        <w:bottom w:val="single" w:sz="4" w:space="0" w:color="FFDEB0" w:themeColor="accent2" w:themeTint="66"/>
        <w:right w:val="single" w:sz="4" w:space="0" w:color="FFDEB0" w:themeColor="accent2" w:themeTint="66"/>
        <w:insideH w:val="single" w:sz="4" w:space="0" w:color="FFDEB0" w:themeColor="accent2" w:themeTint="66"/>
        <w:insideV w:val="single" w:sz="4" w:space="0" w:color="FFDEB0" w:themeColor="accent2" w:themeTint="66"/>
      </w:tblBorders>
    </w:tblPr>
    <w:tblStylePr w:type="firstRow">
      <w:rPr>
        <w:b/>
        <w:bCs/>
      </w:rPr>
      <w:tblPr/>
      <w:tcPr>
        <w:tcBorders>
          <w:bottom w:val="single" w:sz="12" w:space="0" w:color="FFCE89" w:themeColor="accent2" w:themeTint="99"/>
        </w:tcBorders>
      </w:tcPr>
    </w:tblStylePr>
    <w:tblStylePr w:type="lastRow">
      <w:rPr>
        <w:b/>
        <w:bCs/>
      </w:rPr>
      <w:tblPr/>
      <w:tcPr>
        <w:tcBorders>
          <w:top w:val="double" w:sz="2" w:space="0" w:color="FFCE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12673"/>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12673"/>
    <w:pPr>
      <w:spacing w:after="0" w:line="240" w:lineRule="auto"/>
    </w:pPr>
    <w:tblPr>
      <w:tblStyleRowBandSize w:val="1"/>
      <w:tblStyleColBandSize w:val="1"/>
      <w:tblBorders>
        <w:top w:val="single" w:sz="4" w:space="0" w:color="E1CFE6" w:themeColor="accent4" w:themeTint="66"/>
        <w:left w:val="single" w:sz="4" w:space="0" w:color="E1CFE6" w:themeColor="accent4" w:themeTint="66"/>
        <w:bottom w:val="single" w:sz="4" w:space="0" w:color="E1CFE6" w:themeColor="accent4" w:themeTint="66"/>
        <w:right w:val="single" w:sz="4" w:space="0" w:color="E1CFE6" w:themeColor="accent4" w:themeTint="66"/>
        <w:insideH w:val="single" w:sz="4" w:space="0" w:color="E1CFE6" w:themeColor="accent4" w:themeTint="66"/>
        <w:insideV w:val="single" w:sz="4" w:space="0" w:color="E1CFE6" w:themeColor="accent4" w:themeTint="66"/>
      </w:tblBorders>
    </w:tblPr>
    <w:tblStylePr w:type="firstRow">
      <w:rPr>
        <w:b/>
        <w:bCs/>
      </w:rPr>
      <w:tblPr/>
      <w:tcPr>
        <w:tcBorders>
          <w:bottom w:val="single" w:sz="12" w:space="0" w:color="D3B8D9" w:themeColor="accent4" w:themeTint="99"/>
        </w:tcBorders>
      </w:tcPr>
    </w:tblStylePr>
    <w:tblStylePr w:type="lastRow">
      <w:rPr>
        <w:b/>
        <w:bCs/>
      </w:rPr>
      <w:tblPr/>
      <w:tcPr>
        <w:tcBorders>
          <w:top w:val="double" w:sz="2" w:space="0" w:color="D3B8D9"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12673"/>
    <w:pPr>
      <w:spacing w:after="0" w:line="240" w:lineRule="auto"/>
    </w:pPr>
    <w:tblPr>
      <w:tblStyleRowBandSize w:val="1"/>
      <w:tblStyleColBandSize w:val="1"/>
      <w:tblBorders>
        <w:top w:val="single" w:sz="4" w:space="0" w:color="FFD190" w:themeColor="accent5" w:themeTint="66"/>
        <w:left w:val="single" w:sz="4" w:space="0" w:color="FFD190" w:themeColor="accent5" w:themeTint="66"/>
        <w:bottom w:val="single" w:sz="4" w:space="0" w:color="FFD190" w:themeColor="accent5" w:themeTint="66"/>
        <w:right w:val="single" w:sz="4" w:space="0" w:color="FFD190" w:themeColor="accent5" w:themeTint="66"/>
        <w:insideH w:val="single" w:sz="4" w:space="0" w:color="FFD190" w:themeColor="accent5" w:themeTint="66"/>
        <w:insideV w:val="single" w:sz="4" w:space="0" w:color="FFD190" w:themeColor="accent5" w:themeTint="66"/>
      </w:tblBorders>
    </w:tblPr>
    <w:tblStylePr w:type="firstRow">
      <w:rPr>
        <w:b/>
        <w:bCs/>
      </w:rPr>
      <w:tblPr/>
      <w:tcPr>
        <w:tcBorders>
          <w:bottom w:val="single" w:sz="12" w:space="0" w:color="FFBB59" w:themeColor="accent5" w:themeTint="99"/>
        </w:tcBorders>
      </w:tcPr>
    </w:tblStylePr>
    <w:tblStylePr w:type="lastRow">
      <w:rPr>
        <w:b/>
        <w:bCs/>
      </w:rPr>
      <w:tblPr/>
      <w:tcPr>
        <w:tcBorders>
          <w:top w:val="double" w:sz="2" w:space="0" w:color="FFBB5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12673"/>
    <w:pPr>
      <w:spacing w:after="0" w:line="240" w:lineRule="auto"/>
    </w:pPr>
    <w:tblPr>
      <w:tblStyleRowBandSize w:val="1"/>
      <w:tblStyleColBandSize w:val="1"/>
      <w:tblBorders>
        <w:top w:val="single" w:sz="4" w:space="0" w:color="E5E5E5" w:themeColor="accent6" w:themeTint="66"/>
        <w:left w:val="single" w:sz="4" w:space="0" w:color="E5E5E5" w:themeColor="accent6" w:themeTint="66"/>
        <w:bottom w:val="single" w:sz="4" w:space="0" w:color="E5E5E5" w:themeColor="accent6" w:themeTint="66"/>
        <w:right w:val="single" w:sz="4" w:space="0" w:color="E5E5E5" w:themeColor="accent6" w:themeTint="66"/>
        <w:insideH w:val="single" w:sz="4" w:space="0" w:color="E5E5E5" w:themeColor="accent6" w:themeTint="66"/>
        <w:insideV w:val="single" w:sz="4" w:space="0" w:color="E5E5E5" w:themeColor="accent6" w:themeTint="66"/>
      </w:tblBorders>
    </w:tblPr>
    <w:tblStylePr w:type="firstRow">
      <w:rPr>
        <w:b/>
        <w:bCs/>
      </w:rPr>
      <w:tblPr/>
      <w:tcPr>
        <w:tcBorders>
          <w:bottom w:val="single" w:sz="12" w:space="0" w:color="D8D8D8" w:themeColor="accent6" w:themeTint="99"/>
        </w:tcBorders>
      </w:tcPr>
    </w:tblStylePr>
    <w:tblStylePr w:type="lastRow">
      <w:rPr>
        <w:b/>
        <w:bCs/>
      </w:rPr>
      <w:tblPr/>
      <w:tcPr>
        <w:tcBorders>
          <w:top w:val="double" w:sz="2" w:space="0" w:color="D8D8D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1267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12673"/>
    <w:pPr>
      <w:spacing w:after="0" w:line="240" w:lineRule="auto"/>
    </w:pPr>
    <w:tblPr>
      <w:tblStyleRowBandSize w:val="1"/>
      <w:tblStyleColBandSize w:val="1"/>
      <w:tblBorders>
        <w:top w:val="single" w:sz="2" w:space="0" w:color="C099CA" w:themeColor="accent1" w:themeTint="99"/>
        <w:bottom w:val="single" w:sz="2" w:space="0" w:color="C099CA" w:themeColor="accent1" w:themeTint="99"/>
        <w:insideH w:val="single" w:sz="2" w:space="0" w:color="C099CA" w:themeColor="accent1" w:themeTint="99"/>
        <w:insideV w:val="single" w:sz="2" w:space="0" w:color="C099CA" w:themeColor="accent1" w:themeTint="99"/>
      </w:tblBorders>
    </w:tblPr>
    <w:tblStylePr w:type="firstRow">
      <w:rPr>
        <w:b/>
        <w:bCs/>
      </w:rPr>
      <w:tblPr/>
      <w:tcPr>
        <w:tcBorders>
          <w:top w:val="nil"/>
          <w:bottom w:val="single" w:sz="12" w:space="0" w:color="C099CA" w:themeColor="accent1" w:themeTint="99"/>
          <w:insideH w:val="nil"/>
          <w:insideV w:val="nil"/>
        </w:tcBorders>
        <w:shd w:val="clear" w:color="auto" w:fill="FFFFFF" w:themeFill="background1"/>
      </w:tcPr>
    </w:tblStylePr>
    <w:tblStylePr w:type="lastRow">
      <w:rPr>
        <w:b/>
        <w:bCs/>
      </w:rPr>
      <w:tblPr/>
      <w:tcPr>
        <w:tcBorders>
          <w:top w:val="double" w:sz="2" w:space="0" w:color="C099C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GridTable2-Accent2">
    <w:name w:val="Grid Table 2 Accent 2"/>
    <w:basedOn w:val="TableNormal"/>
    <w:uiPriority w:val="47"/>
    <w:rsid w:val="00C12673"/>
    <w:pPr>
      <w:spacing w:after="0" w:line="240" w:lineRule="auto"/>
    </w:pPr>
    <w:tblPr>
      <w:tblStyleRowBandSize w:val="1"/>
      <w:tblStyleColBandSize w:val="1"/>
      <w:tblBorders>
        <w:top w:val="single" w:sz="2" w:space="0" w:color="FFCE89" w:themeColor="accent2" w:themeTint="99"/>
        <w:bottom w:val="single" w:sz="2" w:space="0" w:color="FFCE89" w:themeColor="accent2" w:themeTint="99"/>
        <w:insideH w:val="single" w:sz="2" w:space="0" w:color="FFCE89" w:themeColor="accent2" w:themeTint="99"/>
        <w:insideV w:val="single" w:sz="2" w:space="0" w:color="FFCE89" w:themeColor="accent2" w:themeTint="99"/>
      </w:tblBorders>
    </w:tblPr>
    <w:tblStylePr w:type="firstRow">
      <w:rPr>
        <w:b/>
        <w:bCs/>
      </w:rPr>
      <w:tblPr/>
      <w:tcPr>
        <w:tcBorders>
          <w:top w:val="nil"/>
          <w:bottom w:val="single" w:sz="12" w:space="0" w:color="FFCE89" w:themeColor="accent2" w:themeTint="99"/>
          <w:insideH w:val="nil"/>
          <w:insideV w:val="nil"/>
        </w:tcBorders>
        <w:shd w:val="clear" w:color="auto" w:fill="FFFFFF" w:themeFill="background1"/>
      </w:tcPr>
    </w:tblStylePr>
    <w:tblStylePr w:type="lastRow">
      <w:rPr>
        <w:b/>
        <w:bCs/>
      </w:rPr>
      <w:tblPr/>
      <w:tcPr>
        <w:tcBorders>
          <w:top w:val="double" w:sz="2" w:space="0" w:color="FFCE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GridTable2-Accent3">
    <w:name w:val="Grid Table 2 Accent 3"/>
    <w:basedOn w:val="TableNormal"/>
    <w:uiPriority w:val="47"/>
    <w:rsid w:val="00C1267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C12673"/>
    <w:pPr>
      <w:spacing w:after="0" w:line="240" w:lineRule="auto"/>
    </w:pPr>
    <w:tblPr>
      <w:tblStyleRowBandSize w:val="1"/>
      <w:tblStyleColBandSize w:val="1"/>
      <w:tblBorders>
        <w:top w:val="single" w:sz="2" w:space="0" w:color="D3B8D9" w:themeColor="accent4" w:themeTint="99"/>
        <w:bottom w:val="single" w:sz="2" w:space="0" w:color="D3B8D9" w:themeColor="accent4" w:themeTint="99"/>
        <w:insideH w:val="single" w:sz="2" w:space="0" w:color="D3B8D9" w:themeColor="accent4" w:themeTint="99"/>
        <w:insideV w:val="single" w:sz="2" w:space="0" w:color="D3B8D9" w:themeColor="accent4" w:themeTint="99"/>
      </w:tblBorders>
    </w:tblPr>
    <w:tblStylePr w:type="firstRow">
      <w:rPr>
        <w:b/>
        <w:bCs/>
      </w:rPr>
      <w:tblPr/>
      <w:tcPr>
        <w:tcBorders>
          <w:top w:val="nil"/>
          <w:bottom w:val="single" w:sz="12" w:space="0" w:color="D3B8D9" w:themeColor="accent4" w:themeTint="99"/>
          <w:insideH w:val="nil"/>
          <w:insideV w:val="nil"/>
        </w:tcBorders>
        <w:shd w:val="clear" w:color="auto" w:fill="FFFFFF" w:themeFill="background1"/>
      </w:tcPr>
    </w:tblStylePr>
    <w:tblStylePr w:type="lastRow">
      <w:rPr>
        <w:b/>
        <w:bCs/>
      </w:rPr>
      <w:tblPr/>
      <w:tcPr>
        <w:tcBorders>
          <w:top w:val="double" w:sz="2" w:space="0" w:color="D3B8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GridTable2-Accent5">
    <w:name w:val="Grid Table 2 Accent 5"/>
    <w:basedOn w:val="TableNormal"/>
    <w:uiPriority w:val="47"/>
    <w:rsid w:val="00C12673"/>
    <w:pPr>
      <w:spacing w:after="0" w:line="240" w:lineRule="auto"/>
    </w:pPr>
    <w:tblPr>
      <w:tblStyleRowBandSize w:val="1"/>
      <w:tblStyleColBandSize w:val="1"/>
      <w:tblBorders>
        <w:top w:val="single" w:sz="2" w:space="0" w:color="FFBB59" w:themeColor="accent5" w:themeTint="99"/>
        <w:bottom w:val="single" w:sz="2" w:space="0" w:color="FFBB59" w:themeColor="accent5" w:themeTint="99"/>
        <w:insideH w:val="single" w:sz="2" w:space="0" w:color="FFBB59" w:themeColor="accent5" w:themeTint="99"/>
        <w:insideV w:val="single" w:sz="2" w:space="0" w:color="FFBB59" w:themeColor="accent5" w:themeTint="99"/>
      </w:tblBorders>
    </w:tblPr>
    <w:tblStylePr w:type="firstRow">
      <w:rPr>
        <w:b/>
        <w:bCs/>
      </w:rPr>
      <w:tblPr/>
      <w:tcPr>
        <w:tcBorders>
          <w:top w:val="nil"/>
          <w:bottom w:val="single" w:sz="12" w:space="0" w:color="FFBB59" w:themeColor="accent5" w:themeTint="99"/>
          <w:insideH w:val="nil"/>
          <w:insideV w:val="nil"/>
        </w:tcBorders>
        <w:shd w:val="clear" w:color="auto" w:fill="FFFFFF" w:themeFill="background1"/>
      </w:tcPr>
    </w:tblStylePr>
    <w:tblStylePr w:type="lastRow">
      <w:rPr>
        <w:b/>
        <w:bCs/>
      </w:rPr>
      <w:tblPr/>
      <w:tcPr>
        <w:tcBorders>
          <w:top w:val="double" w:sz="2" w:space="0" w:color="FFBB5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GridTable2-Accent6">
    <w:name w:val="Grid Table 2 Accent 6"/>
    <w:basedOn w:val="TableNormal"/>
    <w:uiPriority w:val="47"/>
    <w:rsid w:val="00C12673"/>
    <w:pPr>
      <w:spacing w:after="0" w:line="240" w:lineRule="auto"/>
    </w:pPr>
    <w:tblPr>
      <w:tblStyleRowBandSize w:val="1"/>
      <w:tblStyleColBandSize w:val="1"/>
      <w:tblBorders>
        <w:top w:val="single" w:sz="2" w:space="0" w:color="D8D8D8" w:themeColor="accent6" w:themeTint="99"/>
        <w:bottom w:val="single" w:sz="2" w:space="0" w:color="D8D8D8" w:themeColor="accent6" w:themeTint="99"/>
        <w:insideH w:val="single" w:sz="2" w:space="0" w:color="D8D8D8" w:themeColor="accent6" w:themeTint="99"/>
        <w:insideV w:val="single" w:sz="2" w:space="0" w:color="D8D8D8" w:themeColor="accent6" w:themeTint="99"/>
      </w:tblBorders>
    </w:tblPr>
    <w:tblStylePr w:type="firstRow">
      <w:rPr>
        <w:b/>
        <w:bCs/>
      </w:rPr>
      <w:tblPr/>
      <w:tcPr>
        <w:tcBorders>
          <w:top w:val="nil"/>
          <w:bottom w:val="single" w:sz="12" w:space="0" w:color="D8D8D8" w:themeColor="accent6" w:themeTint="99"/>
          <w:insideH w:val="nil"/>
          <w:insideV w:val="nil"/>
        </w:tcBorders>
        <w:shd w:val="clear" w:color="auto" w:fill="FFFFFF" w:themeFill="background1"/>
      </w:tcPr>
    </w:tblStylePr>
    <w:tblStylePr w:type="lastRow">
      <w:rPr>
        <w:b/>
        <w:bCs/>
      </w:rPr>
      <w:tblPr/>
      <w:tcPr>
        <w:tcBorders>
          <w:top w:val="double" w:sz="2" w:space="0" w:color="D8D8D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GridTable3">
    <w:name w:val="Grid Table 3"/>
    <w:basedOn w:val="TableNormal"/>
    <w:uiPriority w:val="48"/>
    <w:rsid w:val="00C1267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12673"/>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bottom w:val="single" w:sz="4" w:space="0" w:color="C099CA" w:themeColor="accent1" w:themeTint="99"/>
        </w:tcBorders>
      </w:tcPr>
    </w:tblStylePr>
    <w:tblStylePr w:type="nwCell">
      <w:tblPr/>
      <w:tcPr>
        <w:tcBorders>
          <w:bottom w:val="single" w:sz="4" w:space="0" w:color="C099CA" w:themeColor="accent1" w:themeTint="99"/>
        </w:tcBorders>
      </w:tcPr>
    </w:tblStylePr>
    <w:tblStylePr w:type="seCell">
      <w:tblPr/>
      <w:tcPr>
        <w:tcBorders>
          <w:top w:val="single" w:sz="4" w:space="0" w:color="C099CA" w:themeColor="accent1" w:themeTint="99"/>
        </w:tcBorders>
      </w:tcPr>
    </w:tblStylePr>
    <w:tblStylePr w:type="swCell">
      <w:tblPr/>
      <w:tcPr>
        <w:tcBorders>
          <w:top w:val="single" w:sz="4" w:space="0" w:color="C099CA" w:themeColor="accent1" w:themeTint="99"/>
        </w:tcBorders>
      </w:tcPr>
    </w:tblStylePr>
  </w:style>
  <w:style w:type="table" w:styleId="GridTable3-Accent2">
    <w:name w:val="Grid Table 3 Accent 2"/>
    <w:basedOn w:val="TableNormal"/>
    <w:uiPriority w:val="48"/>
    <w:rsid w:val="00C12673"/>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bottom w:val="single" w:sz="4" w:space="0" w:color="FFCE89" w:themeColor="accent2" w:themeTint="99"/>
        </w:tcBorders>
      </w:tcPr>
    </w:tblStylePr>
    <w:tblStylePr w:type="nwCell">
      <w:tblPr/>
      <w:tcPr>
        <w:tcBorders>
          <w:bottom w:val="single" w:sz="4" w:space="0" w:color="FFCE89" w:themeColor="accent2" w:themeTint="99"/>
        </w:tcBorders>
      </w:tcPr>
    </w:tblStylePr>
    <w:tblStylePr w:type="seCell">
      <w:tblPr/>
      <w:tcPr>
        <w:tcBorders>
          <w:top w:val="single" w:sz="4" w:space="0" w:color="FFCE89" w:themeColor="accent2" w:themeTint="99"/>
        </w:tcBorders>
      </w:tcPr>
    </w:tblStylePr>
    <w:tblStylePr w:type="swCell">
      <w:tblPr/>
      <w:tcPr>
        <w:tcBorders>
          <w:top w:val="single" w:sz="4" w:space="0" w:color="FFCE89" w:themeColor="accent2" w:themeTint="99"/>
        </w:tcBorders>
      </w:tcPr>
    </w:tblStylePr>
  </w:style>
  <w:style w:type="table" w:styleId="GridTable3-Accent3">
    <w:name w:val="Grid Table 3 Accent 3"/>
    <w:basedOn w:val="TableNormal"/>
    <w:uiPriority w:val="48"/>
    <w:rsid w:val="00C1267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C12673"/>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bottom w:val="single" w:sz="4" w:space="0" w:color="D3B8D9" w:themeColor="accent4" w:themeTint="99"/>
        </w:tcBorders>
      </w:tcPr>
    </w:tblStylePr>
    <w:tblStylePr w:type="nwCell">
      <w:tblPr/>
      <w:tcPr>
        <w:tcBorders>
          <w:bottom w:val="single" w:sz="4" w:space="0" w:color="D3B8D9" w:themeColor="accent4" w:themeTint="99"/>
        </w:tcBorders>
      </w:tcPr>
    </w:tblStylePr>
    <w:tblStylePr w:type="seCell">
      <w:tblPr/>
      <w:tcPr>
        <w:tcBorders>
          <w:top w:val="single" w:sz="4" w:space="0" w:color="D3B8D9" w:themeColor="accent4" w:themeTint="99"/>
        </w:tcBorders>
      </w:tcPr>
    </w:tblStylePr>
    <w:tblStylePr w:type="swCell">
      <w:tblPr/>
      <w:tcPr>
        <w:tcBorders>
          <w:top w:val="single" w:sz="4" w:space="0" w:color="D3B8D9" w:themeColor="accent4" w:themeTint="99"/>
        </w:tcBorders>
      </w:tcPr>
    </w:tblStylePr>
  </w:style>
  <w:style w:type="table" w:styleId="GridTable3-Accent5">
    <w:name w:val="Grid Table 3 Accent 5"/>
    <w:basedOn w:val="TableNormal"/>
    <w:uiPriority w:val="48"/>
    <w:rsid w:val="00C12673"/>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bottom w:val="single" w:sz="4" w:space="0" w:color="FFBB59" w:themeColor="accent5" w:themeTint="99"/>
        </w:tcBorders>
      </w:tcPr>
    </w:tblStylePr>
    <w:tblStylePr w:type="nwCell">
      <w:tblPr/>
      <w:tcPr>
        <w:tcBorders>
          <w:bottom w:val="single" w:sz="4" w:space="0" w:color="FFBB59" w:themeColor="accent5" w:themeTint="99"/>
        </w:tcBorders>
      </w:tcPr>
    </w:tblStylePr>
    <w:tblStylePr w:type="seCell">
      <w:tblPr/>
      <w:tcPr>
        <w:tcBorders>
          <w:top w:val="single" w:sz="4" w:space="0" w:color="FFBB59" w:themeColor="accent5" w:themeTint="99"/>
        </w:tcBorders>
      </w:tcPr>
    </w:tblStylePr>
    <w:tblStylePr w:type="swCell">
      <w:tblPr/>
      <w:tcPr>
        <w:tcBorders>
          <w:top w:val="single" w:sz="4" w:space="0" w:color="FFBB59" w:themeColor="accent5" w:themeTint="99"/>
        </w:tcBorders>
      </w:tcPr>
    </w:tblStylePr>
  </w:style>
  <w:style w:type="table" w:styleId="GridTable3-Accent6">
    <w:name w:val="Grid Table 3 Accent 6"/>
    <w:basedOn w:val="TableNormal"/>
    <w:uiPriority w:val="48"/>
    <w:rsid w:val="00C12673"/>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bottom w:val="single" w:sz="4" w:space="0" w:color="D8D8D8" w:themeColor="accent6" w:themeTint="99"/>
        </w:tcBorders>
      </w:tcPr>
    </w:tblStylePr>
    <w:tblStylePr w:type="nwCell">
      <w:tblPr/>
      <w:tcPr>
        <w:tcBorders>
          <w:bottom w:val="single" w:sz="4" w:space="0" w:color="D8D8D8" w:themeColor="accent6" w:themeTint="99"/>
        </w:tcBorders>
      </w:tcPr>
    </w:tblStylePr>
    <w:tblStylePr w:type="seCell">
      <w:tblPr/>
      <w:tcPr>
        <w:tcBorders>
          <w:top w:val="single" w:sz="4" w:space="0" w:color="D8D8D8" w:themeColor="accent6" w:themeTint="99"/>
        </w:tcBorders>
      </w:tcPr>
    </w:tblStylePr>
    <w:tblStylePr w:type="swCell">
      <w:tblPr/>
      <w:tcPr>
        <w:tcBorders>
          <w:top w:val="single" w:sz="4" w:space="0" w:color="D8D8D8" w:themeColor="accent6" w:themeTint="99"/>
        </w:tcBorders>
      </w:tcPr>
    </w:tblStylePr>
  </w:style>
  <w:style w:type="table" w:styleId="GridTable4">
    <w:name w:val="Grid Table 4"/>
    <w:basedOn w:val="TableNormal"/>
    <w:uiPriority w:val="49"/>
    <w:rsid w:val="00C1267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12673"/>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insideV w:val="nil"/>
        </w:tcBorders>
        <w:shd w:val="clear" w:color="auto" w:fill="9757A6" w:themeFill="accent1"/>
      </w:tcPr>
    </w:tblStylePr>
    <w:tblStylePr w:type="lastRow">
      <w:rPr>
        <w:b/>
        <w:bCs/>
      </w:rPr>
      <w:tblPr/>
      <w:tcPr>
        <w:tcBorders>
          <w:top w:val="double" w:sz="4" w:space="0" w:color="9757A6" w:themeColor="accent1"/>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GridTable4-Accent2">
    <w:name w:val="Grid Table 4 Accent 2"/>
    <w:basedOn w:val="TableNormal"/>
    <w:uiPriority w:val="49"/>
    <w:rsid w:val="00C12673"/>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insideV w:val="nil"/>
        </w:tcBorders>
        <w:shd w:val="clear" w:color="auto" w:fill="FFAE3B" w:themeFill="accent2"/>
      </w:tcPr>
    </w:tblStylePr>
    <w:tblStylePr w:type="lastRow">
      <w:rPr>
        <w:b/>
        <w:bCs/>
      </w:rPr>
      <w:tblPr/>
      <w:tcPr>
        <w:tcBorders>
          <w:top w:val="double" w:sz="4" w:space="0" w:color="FFAE3B" w:themeColor="accent2"/>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GridTable4-Accent3">
    <w:name w:val="Grid Table 4 Accent 3"/>
    <w:basedOn w:val="TableNormal"/>
    <w:uiPriority w:val="49"/>
    <w:rsid w:val="00C1267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C12673"/>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insideV w:val="nil"/>
        </w:tcBorders>
        <w:shd w:val="clear" w:color="auto" w:fill="B689C1" w:themeFill="accent4"/>
      </w:tcPr>
    </w:tblStylePr>
    <w:tblStylePr w:type="lastRow">
      <w:rPr>
        <w:b/>
        <w:bCs/>
      </w:rPr>
      <w:tblPr/>
      <w:tcPr>
        <w:tcBorders>
          <w:top w:val="double" w:sz="4" w:space="0" w:color="B689C1" w:themeColor="accent4"/>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GridTable4-Accent5">
    <w:name w:val="Grid Table 4 Accent 5"/>
    <w:basedOn w:val="TableNormal"/>
    <w:uiPriority w:val="49"/>
    <w:rsid w:val="00C12673"/>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insideV w:val="nil"/>
        </w:tcBorders>
        <w:shd w:val="clear" w:color="auto" w:fill="EA8B00" w:themeFill="accent5"/>
      </w:tcPr>
    </w:tblStylePr>
    <w:tblStylePr w:type="lastRow">
      <w:rPr>
        <w:b/>
        <w:bCs/>
      </w:rPr>
      <w:tblPr/>
      <w:tcPr>
        <w:tcBorders>
          <w:top w:val="double" w:sz="4" w:space="0" w:color="EA8B00" w:themeColor="accent5"/>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GridTable4-Accent6">
    <w:name w:val="Grid Table 4 Accent 6"/>
    <w:basedOn w:val="TableNormal"/>
    <w:uiPriority w:val="49"/>
    <w:rsid w:val="00C12673"/>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insideV w:val="nil"/>
        </w:tcBorders>
        <w:shd w:val="clear" w:color="auto" w:fill="BFBFBF" w:themeFill="accent6"/>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GridTable5Dark">
    <w:name w:val="Grid Table 5 Dark"/>
    <w:basedOn w:val="TableNormal"/>
    <w:uiPriority w:val="50"/>
    <w:rsid w:val="00C126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126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DE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57A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57A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57A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57A6" w:themeFill="accent1"/>
      </w:tcPr>
    </w:tblStylePr>
    <w:tblStylePr w:type="band1Vert">
      <w:tblPr/>
      <w:tcPr>
        <w:shd w:val="clear" w:color="auto" w:fill="D5BBDB" w:themeFill="accent1" w:themeFillTint="66"/>
      </w:tcPr>
    </w:tblStylePr>
    <w:tblStylePr w:type="band1Horz">
      <w:tblPr/>
      <w:tcPr>
        <w:shd w:val="clear" w:color="auto" w:fill="D5BBDB" w:themeFill="accent1" w:themeFillTint="66"/>
      </w:tcPr>
    </w:tblStylePr>
  </w:style>
  <w:style w:type="table" w:styleId="GridTable5Dark-Accent2">
    <w:name w:val="Grid Table 5 Dark Accent 2"/>
    <w:basedOn w:val="TableNormal"/>
    <w:uiPriority w:val="50"/>
    <w:rsid w:val="00C126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E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E3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E3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E3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E3B" w:themeFill="accent2"/>
      </w:tcPr>
    </w:tblStylePr>
    <w:tblStylePr w:type="band1Vert">
      <w:tblPr/>
      <w:tcPr>
        <w:shd w:val="clear" w:color="auto" w:fill="FFDEB0" w:themeFill="accent2" w:themeFillTint="66"/>
      </w:tcPr>
    </w:tblStylePr>
    <w:tblStylePr w:type="band1Horz">
      <w:tblPr/>
      <w:tcPr>
        <w:shd w:val="clear" w:color="auto" w:fill="FFDEB0" w:themeFill="accent2" w:themeFillTint="66"/>
      </w:tcPr>
    </w:tblStylePr>
  </w:style>
  <w:style w:type="table" w:styleId="GridTable5Dark-Accent3">
    <w:name w:val="Grid Table 5 Dark Accent 3"/>
    <w:basedOn w:val="TableNormal"/>
    <w:uiPriority w:val="50"/>
    <w:rsid w:val="00C126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C126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89C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89C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89C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89C1" w:themeFill="accent4"/>
      </w:tcPr>
    </w:tblStylePr>
    <w:tblStylePr w:type="band1Vert">
      <w:tblPr/>
      <w:tcPr>
        <w:shd w:val="clear" w:color="auto" w:fill="E1CFE6" w:themeFill="accent4" w:themeFillTint="66"/>
      </w:tcPr>
    </w:tblStylePr>
    <w:tblStylePr w:type="band1Horz">
      <w:tblPr/>
      <w:tcPr>
        <w:shd w:val="clear" w:color="auto" w:fill="E1CFE6" w:themeFill="accent4" w:themeFillTint="66"/>
      </w:tcPr>
    </w:tblStylePr>
  </w:style>
  <w:style w:type="table" w:styleId="GridTable5Dark-Accent5">
    <w:name w:val="Grid Table 5 Dark Accent 5"/>
    <w:basedOn w:val="TableNormal"/>
    <w:uiPriority w:val="50"/>
    <w:rsid w:val="00C126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8C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8B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8B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8B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8B00" w:themeFill="accent5"/>
      </w:tcPr>
    </w:tblStylePr>
    <w:tblStylePr w:type="band1Vert">
      <w:tblPr/>
      <w:tcPr>
        <w:shd w:val="clear" w:color="auto" w:fill="FFD190" w:themeFill="accent5" w:themeFillTint="66"/>
      </w:tcPr>
    </w:tblStylePr>
    <w:tblStylePr w:type="band1Horz">
      <w:tblPr/>
      <w:tcPr>
        <w:shd w:val="clear" w:color="auto" w:fill="FFD190" w:themeFill="accent5" w:themeFillTint="66"/>
      </w:tcPr>
    </w:tblStylePr>
  </w:style>
  <w:style w:type="table" w:styleId="GridTable5Dark-Accent6">
    <w:name w:val="Grid Table 5 Dark Accent 6"/>
    <w:basedOn w:val="TableNormal"/>
    <w:uiPriority w:val="50"/>
    <w:rsid w:val="00C126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FB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FB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FB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accent6"/>
      </w:tcPr>
    </w:tblStylePr>
    <w:tblStylePr w:type="band1Vert">
      <w:tblPr/>
      <w:tcPr>
        <w:shd w:val="clear" w:color="auto" w:fill="E5E5E5" w:themeFill="accent6" w:themeFillTint="66"/>
      </w:tcPr>
    </w:tblStylePr>
    <w:tblStylePr w:type="band1Horz">
      <w:tblPr/>
      <w:tcPr>
        <w:shd w:val="clear" w:color="auto" w:fill="E5E5E5" w:themeFill="accent6" w:themeFillTint="66"/>
      </w:tcPr>
    </w:tblStylePr>
  </w:style>
  <w:style w:type="table" w:styleId="GridTable6Colorful">
    <w:name w:val="Grid Table 6 Colorful"/>
    <w:basedOn w:val="TableNormal"/>
    <w:uiPriority w:val="51"/>
    <w:rsid w:val="00C1267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12673"/>
    <w:pPr>
      <w:spacing w:after="0" w:line="240" w:lineRule="auto"/>
    </w:pPr>
    <w:rPr>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bottom w:val="single" w:sz="12" w:space="0" w:color="C099CA" w:themeColor="accent1" w:themeTint="99"/>
        </w:tcBorders>
      </w:tcPr>
    </w:tblStylePr>
    <w:tblStylePr w:type="lastRow">
      <w:rPr>
        <w:b/>
        <w:bCs/>
      </w:rPr>
      <w:tblPr/>
      <w:tcPr>
        <w:tcBorders>
          <w:top w:val="doub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GridTable6Colorful-Accent2">
    <w:name w:val="Grid Table 6 Colorful Accent 2"/>
    <w:basedOn w:val="TableNormal"/>
    <w:uiPriority w:val="51"/>
    <w:rsid w:val="00C12673"/>
    <w:pPr>
      <w:spacing w:after="0" w:line="240" w:lineRule="auto"/>
    </w:pPr>
    <w:rPr>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bottom w:val="single" w:sz="12" w:space="0" w:color="FFCE89" w:themeColor="accent2" w:themeTint="99"/>
        </w:tcBorders>
      </w:tcPr>
    </w:tblStylePr>
    <w:tblStylePr w:type="lastRow">
      <w:rPr>
        <w:b/>
        <w:bCs/>
      </w:rPr>
      <w:tblPr/>
      <w:tcPr>
        <w:tcBorders>
          <w:top w:val="doub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GridTable6Colorful-Accent3">
    <w:name w:val="Grid Table 6 Colorful Accent 3"/>
    <w:basedOn w:val="TableNormal"/>
    <w:uiPriority w:val="51"/>
    <w:rsid w:val="00C1267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C12673"/>
    <w:pPr>
      <w:spacing w:after="0" w:line="240" w:lineRule="auto"/>
    </w:pPr>
    <w:rPr>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bottom w:val="single" w:sz="12" w:space="0" w:color="D3B8D9" w:themeColor="accent4" w:themeTint="99"/>
        </w:tcBorders>
      </w:tcPr>
    </w:tblStylePr>
    <w:tblStylePr w:type="lastRow">
      <w:rPr>
        <w:b/>
        <w:bCs/>
      </w:rPr>
      <w:tblPr/>
      <w:tcPr>
        <w:tcBorders>
          <w:top w:val="doub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GridTable6Colorful-Accent5">
    <w:name w:val="Grid Table 6 Colorful Accent 5"/>
    <w:basedOn w:val="TableNormal"/>
    <w:uiPriority w:val="51"/>
    <w:rsid w:val="00C12673"/>
    <w:pPr>
      <w:spacing w:after="0" w:line="240" w:lineRule="auto"/>
    </w:pPr>
    <w:rPr>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bottom w:val="single" w:sz="12" w:space="0" w:color="FFBB59" w:themeColor="accent5" w:themeTint="99"/>
        </w:tcBorders>
      </w:tcPr>
    </w:tblStylePr>
    <w:tblStylePr w:type="lastRow">
      <w:rPr>
        <w:b/>
        <w:bCs/>
      </w:rPr>
      <w:tblPr/>
      <w:tcPr>
        <w:tcBorders>
          <w:top w:val="doub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GridTable6Colorful-Accent6">
    <w:name w:val="Grid Table 6 Colorful Accent 6"/>
    <w:basedOn w:val="TableNormal"/>
    <w:uiPriority w:val="51"/>
    <w:rsid w:val="00C12673"/>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bottom w:val="single" w:sz="12" w:space="0" w:color="D8D8D8" w:themeColor="accent6" w:themeTint="99"/>
        </w:tcBorders>
      </w:tcPr>
    </w:tblStylePr>
    <w:tblStylePr w:type="lastRow">
      <w:rPr>
        <w:b/>
        <w:bCs/>
      </w:rPr>
      <w:tblPr/>
      <w:tcPr>
        <w:tcBorders>
          <w:top w:val="doub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GridTable7Colorful">
    <w:name w:val="Grid Table 7 Colorful"/>
    <w:basedOn w:val="TableNormal"/>
    <w:uiPriority w:val="52"/>
    <w:rsid w:val="00C1267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12673"/>
    <w:pPr>
      <w:spacing w:after="0" w:line="240" w:lineRule="auto"/>
    </w:pPr>
    <w:rPr>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bottom w:val="single" w:sz="4" w:space="0" w:color="C099CA" w:themeColor="accent1" w:themeTint="99"/>
        </w:tcBorders>
      </w:tcPr>
    </w:tblStylePr>
    <w:tblStylePr w:type="nwCell">
      <w:tblPr/>
      <w:tcPr>
        <w:tcBorders>
          <w:bottom w:val="single" w:sz="4" w:space="0" w:color="C099CA" w:themeColor="accent1" w:themeTint="99"/>
        </w:tcBorders>
      </w:tcPr>
    </w:tblStylePr>
    <w:tblStylePr w:type="seCell">
      <w:tblPr/>
      <w:tcPr>
        <w:tcBorders>
          <w:top w:val="single" w:sz="4" w:space="0" w:color="C099CA" w:themeColor="accent1" w:themeTint="99"/>
        </w:tcBorders>
      </w:tcPr>
    </w:tblStylePr>
    <w:tblStylePr w:type="swCell">
      <w:tblPr/>
      <w:tcPr>
        <w:tcBorders>
          <w:top w:val="single" w:sz="4" w:space="0" w:color="C099CA" w:themeColor="accent1" w:themeTint="99"/>
        </w:tcBorders>
      </w:tcPr>
    </w:tblStylePr>
  </w:style>
  <w:style w:type="table" w:styleId="GridTable7Colorful-Accent2">
    <w:name w:val="Grid Table 7 Colorful Accent 2"/>
    <w:basedOn w:val="TableNormal"/>
    <w:uiPriority w:val="52"/>
    <w:rsid w:val="00C12673"/>
    <w:pPr>
      <w:spacing w:after="0" w:line="240" w:lineRule="auto"/>
    </w:pPr>
    <w:rPr>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bottom w:val="single" w:sz="4" w:space="0" w:color="FFCE89" w:themeColor="accent2" w:themeTint="99"/>
        </w:tcBorders>
      </w:tcPr>
    </w:tblStylePr>
    <w:tblStylePr w:type="nwCell">
      <w:tblPr/>
      <w:tcPr>
        <w:tcBorders>
          <w:bottom w:val="single" w:sz="4" w:space="0" w:color="FFCE89" w:themeColor="accent2" w:themeTint="99"/>
        </w:tcBorders>
      </w:tcPr>
    </w:tblStylePr>
    <w:tblStylePr w:type="seCell">
      <w:tblPr/>
      <w:tcPr>
        <w:tcBorders>
          <w:top w:val="single" w:sz="4" w:space="0" w:color="FFCE89" w:themeColor="accent2" w:themeTint="99"/>
        </w:tcBorders>
      </w:tcPr>
    </w:tblStylePr>
    <w:tblStylePr w:type="swCell">
      <w:tblPr/>
      <w:tcPr>
        <w:tcBorders>
          <w:top w:val="single" w:sz="4" w:space="0" w:color="FFCE89" w:themeColor="accent2" w:themeTint="99"/>
        </w:tcBorders>
      </w:tcPr>
    </w:tblStylePr>
  </w:style>
  <w:style w:type="table" w:styleId="GridTable7Colorful-Accent3">
    <w:name w:val="Grid Table 7 Colorful Accent 3"/>
    <w:basedOn w:val="TableNormal"/>
    <w:uiPriority w:val="52"/>
    <w:rsid w:val="00C1267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C12673"/>
    <w:pPr>
      <w:spacing w:after="0" w:line="240" w:lineRule="auto"/>
    </w:pPr>
    <w:rPr>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bottom w:val="single" w:sz="4" w:space="0" w:color="D3B8D9" w:themeColor="accent4" w:themeTint="99"/>
        </w:tcBorders>
      </w:tcPr>
    </w:tblStylePr>
    <w:tblStylePr w:type="nwCell">
      <w:tblPr/>
      <w:tcPr>
        <w:tcBorders>
          <w:bottom w:val="single" w:sz="4" w:space="0" w:color="D3B8D9" w:themeColor="accent4" w:themeTint="99"/>
        </w:tcBorders>
      </w:tcPr>
    </w:tblStylePr>
    <w:tblStylePr w:type="seCell">
      <w:tblPr/>
      <w:tcPr>
        <w:tcBorders>
          <w:top w:val="single" w:sz="4" w:space="0" w:color="D3B8D9" w:themeColor="accent4" w:themeTint="99"/>
        </w:tcBorders>
      </w:tcPr>
    </w:tblStylePr>
    <w:tblStylePr w:type="swCell">
      <w:tblPr/>
      <w:tcPr>
        <w:tcBorders>
          <w:top w:val="single" w:sz="4" w:space="0" w:color="D3B8D9" w:themeColor="accent4" w:themeTint="99"/>
        </w:tcBorders>
      </w:tcPr>
    </w:tblStylePr>
  </w:style>
  <w:style w:type="table" w:styleId="GridTable7Colorful-Accent5">
    <w:name w:val="Grid Table 7 Colorful Accent 5"/>
    <w:basedOn w:val="TableNormal"/>
    <w:uiPriority w:val="52"/>
    <w:rsid w:val="00C12673"/>
    <w:pPr>
      <w:spacing w:after="0" w:line="240" w:lineRule="auto"/>
    </w:pPr>
    <w:rPr>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bottom w:val="single" w:sz="4" w:space="0" w:color="FFBB59" w:themeColor="accent5" w:themeTint="99"/>
        </w:tcBorders>
      </w:tcPr>
    </w:tblStylePr>
    <w:tblStylePr w:type="nwCell">
      <w:tblPr/>
      <w:tcPr>
        <w:tcBorders>
          <w:bottom w:val="single" w:sz="4" w:space="0" w:color="FFBB59" w:themeColor="accent5" w:themeTint="99"/>
        </w:tcBorders>
      </w:tcPr>
    </w:tblStylePr>
    <w:tblStylePr w:type="seCell">
      <w:tblPr/>
      <w:tcPr>
        <w:tcBorders>
          <w:top w:val="single" w:sz="4" w:space="0" w:color="FFBB59" w:themeColor="accent5" w:themeTint="99"/>
        </w:tcBorders>
      </w:tcPr>
    </w:tblStylePr>
    <w:tblStylePr w:type="swCell">
      <w:tblPr/>
      <w:tcPr>
        <w:tcBorders>
          <w:top w:val="single" w:sz="4" w:space="0" w:color="FFBB59" w:themeColor="accent5" w:themeTint="99"/>
        </w:tcBorders>
      </w:tcPr>
    </w:tblStylePr>
  </w:style>
  <w:style w:type="table" w:styleId="GridTable7Colorful-Accent6">
    <w:name w:val="Grid Table 7 Colorful Accent 6"/>
    <w:basedOn w:val="TableNormal"/>
    <w:uiPriority w:val="52"/>
    <w:rsid w:val="00C12673"/>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bottom w:val="single" w:sz="4" w:space="0" w:color="D8D8D8" w:themeColor="accent6" w:themeTint="99"/>
        </w:tcBorders>
      </w:tcPr>
    </w:tblStylePr>
    <w:tblStylePr w:type="nwCell">
      <w:tblPr/>
      <w:tcPr>
        <w:tcBorders>
          <w:bottom w:val="single" w:sz="4" w:space="0" w:color="D8D8D8" w:themeColor="accent6" w:themeTint="99"/>
        </w:tcBorders>
      </w:tcPr>
    </w:tblStylePr>
    <w:tblStylePr w:type="seCell">
      <w:tblPr/>
      <w:tcPr>
        <w:tcBorders>
          <w:top w:val="single" w:sz="4" w:space="0" w:color="D8D8D8" w:themeColor="accent6" w:themeTint="99"/>
        </w:tcBorders>
      </w:tcPr>
    </w:tblStylePr>
    <w:tblStylePr w:type="swCell">
      <w:tblPr/>
      <w:tcPr>
        <w:tcBorders>
          <w:top w:val="single" w:sz="4" w:space="0" w:color="D8D8D8" w:themeColor="accent6" w:themeTint="99"/>
        </w:tcBorders>
      </w:tcPr>
    </w:tblStylePr>
  </w:style>
  <w:style w:type="character" w:styleId="HTMLAcronym">
    <w:name w:val="HTML Acronym"/>
    <w:basedOn w:val="DefaultParagraphFont"/>
    <w:uiPriority w:val="99"/>
    <w:semiHidden/>
    <w:unhideWhenUsed/>
    <w:rsid w:val="00C12673"/>
  </w:style>
  <w:style w:type="paragraph" w:styleId="HTMLAddress">
    <w:name w:val="HTML Address"/>
    <w:basedOn w:val="Normal"/>
    <w:link w:val="HTMLAddressChar"/>
    <w:uiPriority w:val="99"/>
    <w:semiHidden/>
    <w:unhideWhenUsed/>
    <w:rsid w:val="00C12673"/>
    <w:pPr>
      <w:spacing w:after="0" w:line="240" w:lineRule="auto"/>
    </w:pPr>
    <w:rPr>
      <w:i/>
      <w:iCs/>
    </w:rPr>
  </w:style>
  <w:style w:type="character" w:customStyle="1" w:styleId="HTMLAddressChar">
    <w:name w:val="HTML Address Char"/>
    <w:basedOn w:val="DefaultParagraphFont"/>
    <w:link w:val="HTMLAddress"/>
    <w:uiPriority w:val="99"/>
    <w:semiHidden/>
    <w:rsid w:val="00C12673"/>
    <w:rPr>
      <w:rFonts w:ascii="Arial Narrow" w:hAnsi="Arial Narrow"/>
      <w:i/>
      <w:iCs/>
      <w:lang w:val="en-AU"/>
    </w:rPr>
  </w:style>
  <w:style w:type="character" w:styleId="HTMLCite">
    <w:name w:val="HTML Cite"/>
    <w:basedOn w:val="DefaultParagraphFont"/>
    <w:uiPriority w:val="99"/>
    <w:semiHidden/>
    <w:unhideWhenUsed/>
    <w:rsid w:val="00C12673"/>
    <w:rPr>
      <w:i/>
      <w:iCs/>
    </w:rPr>
  </w:style>
  <w:style w:type="character" w:styleId="HTMLCode">
    <w:name w:val="HTML Code"/>
    <w:basedOn w:val="DefaultParagraphFont"/>
    <w:uiPriority w:val="99"/>
    <w:semiHidden/>
    <w:unhideWhenUsed/>
    <w:rsid w:val="00C12673"/>
    <w:rPr>
      <w:rFonts w:ascii="Consolas" w:hAnsi="Consolas"/>
      <w:sz w:val="20"/>
      <w:szCs w:val="20"/>
    </w:rPr>
  </w:style>
  <w:style w:type="character" w:styleId="HTMLDefinition">
    <w:name w:val="HTML Definition"/>
    <w:basedOn w:val="DefaultParagraphFont"/>
    <w:uiPriority w:val="99"/>
    <w:semiHidden/>
    <w:unhideWhenUsed/>
    <w:rsid w:val="00C12673"/>
    <w:rPr>
      <w:i/>
      <w:iCs/>
    </w:rPr>
  </w:style>
  <w:style w:type="character" w:styleId="HTMLKeyboard">
    <w:name w:val="HTML Keyboard"/>
    <w:basedOn w:val="DefaultParagraphFont"/>
    <w:uiPriority w:val="99"/>
    <w:semiHidden/>
    <w:unhideWhenUsed/>
    <w:rsid w:val="00C12673"/>
    <w:rPr>
      <w:rFonts w:ascii="Consolas" w:hAnsi="Consolas"/>
      <w:sz w:val="20"/>
      <w:szCs w:val="20"/>
    </w:rPr>
  </w:style>
  <w:style w:type="paragraph" w:styleId="HTMLPreformatted">
    <w:name w:val="HTML Preformatted"/>
    <w:basedOn w:val="Normal"/>
    <w:link w:val="HTMLPreformattedChar"/>
    <w:uiPriority w:val="99"/>
    <w:semiHidden/>
    <w:unhideWhenUsed/>
    <w:rsid w:val="00C12673"/>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12673"/>
    <w:rPr>
      <w:rFonts w:ascii="Consolas" w:hAnsi="Consolas"/>
      <w:szCs w:val="20"/>
      <w:lang w:val="en-AU"/>
    </w:rPr>
  </w:style>
  <w:style w:type="character" w:styleId="HTMLSample">
    <w:name w:val="HTML Sample"/>
    <w:basedOn w:val="DefaultParagraphFont"/>
    <w:uiPriority w:val="99"/>
    <w:semiHidden/>
    <w:unhideWhenUsed/>
    <w:rsid w:val="00C12673"/>
    <w:rPr>
      <w:rFonts w:ascii="Consolas" w:hAnsi="Consolas"/>
      <w:sz w:val="24"/>
      <w:szCs w:val="24"/>
    </w:rPr>
  </w:style>
  <w:style w:type="character" w:styleId="HTMLTypewriter">
    <w:name w:val="HTML Typewriter"/>
    <w:basedOn w:val="DefaultParagraphFont"/>
    <w:uiPriority w:val="99"/>
    <w:semiHidden/>
    <w:unhideWhenUsed/>
    <w:rsid w:val="00C12673"/>
    <w:rPr>
      <w:rFonts w:ascii="Consolas" w:hAnsi="Consolas"/>
      <w:sz w:val="20"/>
      <w:szCs w:val="20"/>
    </w:rPr>
  </w:style>
  <w:style w:type="character" w:styleId="HTMLVariable">
    <w:name w:val="HTML Variable"/>
    <w:basedOn w:val="DefaultParagraphFont"/>
    <w:uiPriority w:val="99"/>
    <w:semiHidden/>
    <w:unhideWhenUsed/>
    <w:rsid w:val="00C12673"/>
    <w:rPr>
      <w:i/>
      <w:iCs/>
    </w:rPr>
  </w:style>
  <w:style w:type="character" w:styleId="Hyperlink">
    <w:name w:val="Hyperlink"/>
    <w:basedOn w:val="DefaultParagraphFont"/>
    <w:uiPriority w:val="99"/>
    <w:unhideWhenUsed/>
    <w:rsid w:val="00C12673"/>
    <w:rPr>
      <w:color w:val="3333FF"/>
      <w:u w:val="single"/>
    </w:rPr>
  </w:style>
  <w:style w:type="paragraph" w:styleId="Index1">
    <w:name w:val="index 1"/>
    <w:basedOn w:val="Normal"/>
    <w:next w:val="Normal"/>
    <w:autoRedefine/>
    <w:uiPriority w:val="99"/>
    <w:semiHidden/>
    <w:unhideWhenUsed/>
    <w:rsid w:val="00C12673"/>
    <w:pPr>
      <w:spacing w:after="0" w:line="240" w:lineRule="auto"/>
      <w:ind w:left="200" w:hanging="200"/>
    </w:pPr>
  </w:style>
  <w:style w:type="paragraph" w:styleId="Index2">
    <w:name w:val="index 2"/>
    <w:basedOn w:val="Normal"/>
    <w:next w:val="Normal"/>
    <w:autoRedefine/>
    <w:uiPriority w:val="99"/>
    <w:semiHidden/>
    <w:unhideWhenUsed/>
    <w:rsid w:val="00C12673"/>
    <w:pPr>
      <w:spacing w:after="0" w:line="240" w:lineRule="auto"/>
      <w:ind w:left="400" w:hanging="200"/>
    </w:pPr>
  </w:style>
  <w:style w:type="paragraph" w:styleId="Index3">
    <w:name w:val="index 3"/>
    <w:basedOn w:val="Normal"/>
    <w:next w:val="Normal"/>
    <w:autoRedefine/>
    <w:uiPriority w:val="99"/>
    <w:semiHidden/>
    <w:unhideWhenUsed/>
    <w:rsid w:val="00C12673"/>
    <w:pPr>
      <w:spacing w:after="0" w:line="240" w:lineRule="auto"/>
      <w:ind w:left="600" w:hanging="200"/>
    </w:pPr>
  </w:style>
  <w:style w:type="paragraph" w:styleId="Index4">
    <w:name w:val="index 4"/>
    <w:basedOn w:val="Normal"/>
    <w:next w:val="Normal"/>
    <w:autoRedefine/>
    <w:uiPriority w:val="99"/>
    <w:semiHidden/>
    <w:unhideWhenUsed/>
    <w:rsid w:val="00C12673"/>
    <w:pPr>
      <w:spacing w:after="0" w:line="240" w:lineRule="auto"/>
      <w:ind w:left="800" w:hanging="200"/>
    </w:pPr>
  </w:style>
  <w:style w:type="paragraph" w:styleId="Index5">
    <w:name w:val="index 5"/>
    <w:basedOn w:val="Normal"/>
    <w:next w:val="Normal"/>
    <w:autoRedefine/>
    <w:uiPriority w:val="99"/>
    <w:semiHidden/>
    <w:unhideWhenUsed/>
    <w:rsid w:val="00C12673"/>
    <w:pPr>
      <w:spacing w:after="0" w:line="240" w:lineRule="auto"/>
      <w:ind w:left="1000" w:hanging="200"/>
    </w:pPr>
  </w:style>
  <w:style w:type="paragraph" w:styleId="Index6">
    <w:name w:val="index 6"/>
    <w:basedOn w:val="Normal"/>
    <w:next w:val="Normal"/>
    <w:autoRedefine/>
    <w:uiPriority w:val="99"/>
    <w:semiHidden/>
    <w:unhideWhenUsed/>
    <w:rsid w:val="00C12673"/>
    <w:pPr>
      <w:spacing w:after="0" w:line="240" w:lineRule="auto"/>
      <w:ind w:left="1200" w:hanging="200"/>
    </w:pPr>
  </w:style>
  <w:style w:type="paragraph" w:styleId="Index7">
    <w:name w:val="index 7"/>
    <w:basedOn w:val="Normal"/>
    <w:next w:val="Normal"/>
    <w:autoRedefine/>
    <w:uiPriority w:val="99"/>
    <w:semiHidden/>
    <w:unhideWhenUsed/>
    <w:rsid w:val="00C12673"/>
    <w:pPr>
      <w:spacing w:after="0" w:line="240" w:lineRule="auto"/>
      <w:ind w:left="1400" w:hanging="200"/>
    </w:pPr>
  </w:style>
  <w:style w:type="paragraph" w:styleId="Index8">
    <w:name w:val="index 8"/>
    <w:basedOn w:val="Normal"/>
    <w:next w:val="Normal"/>
    <w:autoRedefine/>
    <w:uiPriority w:val="99"/>
    <w:semiHidden/>
    <w:unhideWhenUsed/>
    <w:rsid w:val="00C12673"/>
    <w:pPr>
      <w:spacing w:after="0" w:line="240" w:lineRule="auto"/>
      <w:ind w:left="1600" w:hanging="200"/>
    </w:pPr>
  </w:style>
  <w:style w:type="paragraph" w:styleId="Index9">
    <w:name w:val="index 9"/>
    <w:basedOn w:val="Normal"/>
    <w:next w:val="Normal"/>
    <w:autoRedefine/>
    <w:uiPriority w:val="99"/>
    <w:semiHidden/>
    <w:unhideWhenUsed/>
    <w:rsid w:val="00C12673"/>
    <w:pPr>
      <w:spacing w:after="0" w:line="240" w:lineRule="auto"/>
      <w:ind w:left="1800" w:hanging="200"/>
    </w:pPr>
  </w:style>
  <w:style w:type="paragraph" w:styleId="IndexHeading">
    <w:name w:val="index heading"/>
    <w:basedOn w:val="Normal"/>
    <w:next w:val="Index1"/>
    <w:uiPriority w:val="99"/>
    <w:semiHidden/>
    <w:unhideWhenUsed/>
    <w:rsid w:val="00C12673"/>
    <w:rPr>
      <w:rFonts w:asciiTheme="majorHAnsi" w:eastAsiaTheme="majorEastAsia" w:hAnsiTheme="majorHAnsi" w:cstheme="majorBidi"/>
      <w:b/>
      <w:bCs/>
    </w:rPr>
  </w:style>
  <w:style w:type="character" w:styleId="IntenseEmphasis">
    <w:name w:val="Intense Emphasis"/>
    <w:basedOn w:val="DefaultParagraphFont"/>
    <w:uiPriority w:val="21"/>
    <w:qFormat/>
    <w:rsid w:val="00C12673"/>
    <w:rPr>
      <w:i/>
      <w:iCs/>
      <w:color w:val="9757A6" w:themeColor="accent1"/>
    </w:rPr>
  </w:style>
  <w:style w:type="paragraph" w:styleId="IntenseQuote">
    <w:name w:val="Intense Quote"/>
    <w:basedOn w:val="Normal"/>
    <w:next w:val="Normal"/>
    <w:link w:val="IntenseQuoteChar"/>
    <w:uiPriority w:val="30"/>
    <w:qFormat/>
    <w:rsid w:val="00C12673"/>
    <w:pPr>
      <w:pBdr>
        <w:top w:val="single" w:sz="4" w:space="10" w:color="9757A6" w:themeColor="accent1"/>
        <w:bottom w:val="single" w:sz="4" w:space="10" w:color="9757A6" w:themeColor="accent1"/>
      </w:pBdr>
      <w:spacing w:before="360" w:after="360"/>
      <w:ind w:left="864" w:right="864"/>
      <w:jc w:val="center"/>
    </w:pPr>
    <w:rPr>
      <w:i/>
      <w:iCs/>
      <w:color w:val="9757A6" w:themeColor="accent1"/>
    </w:rPr>
  </w:style>
  <w:style w:type="character" w:customStyle="1" w:styleId="IntenseQuoteChar">
    <w:name w:val="Intense Quote Char"/>
    <w:basedOn w:val="DefaultParagraphFont"/>
    <w:link w:val="IntenseQuote"/>
    <w:uiPriority w:val="30"/>
    <w:rsid w:val="00C12673"/>
    <w:rPr>
      <w:rFonts w:ascii="Arial Narrow" w:hAnsi="Arial Narrow"/>
      <w:i/>
      <w:iCs/>
      <w:color w:val="9757A6" w:themeColor="accent1"/>
      <w:lang w:val="en-AU"/>
    </w:rPr>
  </w:style>
  <w:style w:type="character" w:styleId="IntenseReference">
    <w:name w:val="Intense Reference"/>
    <w:basedOn w:val="DefaultParagraphFont"/>
    <w:uiPriority w:val="32"/>
    <w:qFormat/>
    <w:rsid w:val="00C12673"/>
    <w:rPr>
      <w:b/>
      <w:bCs/>
      <w:smallCaps/>
      <w:color w:val="9757A6" w:themeColor="accent1"/>
      <w:spacing w:val="5"/>
    </w:rPr>
  </w:style>
  <w:style w:type="table" w:styleId="LightGrid">
    <w:name w:val="Light Grid"/>
    <w:basedOn w:val="TableNormal"/>
    <w:uiPriority w:val="62"/>
    <w:semiHidden/>
    <w:unhideWhenUsed/>
    <w:rsid w:val="00C1267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12673"/>
    <w:pPr>
      <w:spacing w:after="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styleId="LightGrid-Accent2">
    <w:name w:val="Light Grid Accent 2"/>
    <w:basedOn w:val="TableNormal"/>
    <w:uiPriority w:val="62"/>
    <w:semiHidden/>
    <w:unhideWhenUsed/>
    <w:rsid w:val="00C12673"/>
    <w:pPr>
      <w:spacing w:after="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18" w:space="0" w:color="FFAE3B" w:themeColor="accent2"/>
          <w:right w:val="single" w:sz="8" w:space="0" w:color="FFAE3B" w:themeColor="accent2"/>
          <w:insideH w:val="nil"/>
          <w:insideV w:val="single" w:sz="8" w:space="0" w:color="FFAE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insideH w:val="nil"/>
          <w:insideV w:val="single" w:sz="8" w:space="0" w:color="FFAE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shd w:val="clear" w:color="auto" w:fill="FFEACE" w:themeFill="accent2" w:themeFillTint="3F"/>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shd w:val="clear" w:color="auto" w:fill="FFEACE" w:themeFill="accent2" w:themeFillTint="3F"/>
      </w:tcPr>
    </w:tblStylePr>
    <w:tblStylePr w:type="band2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tcPr>
    </w:tblStylePr>
  </w:style>
  <w:style w:type="table" w:styleId="LightGrid-Accent3">
    <w:name w:val="Light Grid Accent 3"/>
    <w:basedOn w:val="TableNormal"/>
    <w:uiPriority w:val="62"/>
    <w:semiHidden/>
    <w:unhideWhenUsed/>
    <w:rsid w:val="00C12673"/>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C12673"/>
    <w:pPr>
      <w:spacing w:after="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18" w:space="0" w:color="B689C1" w:themeColor="accent4"/>
          <w:right w:val="single" w:sz="8" w:space="0" w:color="B689C1" w:themeColor="accent4"/>
          <w:insideH w:val="nil"/>
          <w:insideV w:val="single" w:sz="8" w:space="0" w:color="B689C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insideH w:val="nil"/>
          <w:insideV w:val="single" w:sz="8" w:space="0" w:color="B689C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shd w:val="clear" w:color="auto" w:fill="ECE1EF" w:themeFill="accent4" w:themeFillTint="3F"/>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shd w:val="clear" w:color="auto" w:fill="ECE1EF" w:themeFill="accent4" w:themeFillTint="3F"/>
      </w:tcPr>
    </w:tblStylePr>
    <w:tblStylePr w:type="band2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tcPr>
    </w:tblStylePr>
  </w:style>
  <w:style w:type="table" w:styleId="LightGrid-Accent5">
    <w:name w:val="Light Grid Accent 5"/>
    <w:basedOn w:val="TableNormal"/>
    <w:uiPriority w:val="62"/>
    <w:semiHidden/>
    <w:unhideWhenUsed/>
    <w:rsid w:val="00C12673"/>
    <w:pPr>
      <w:spacing w:after="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18" w:space="0" w:color="EA8B00" w:themeColor="accent5"/>
          <w:right w:val="single" w:sz="8" w:space="0" w:color="EA8B00" w:themeColor="accent5"/>
          <w:insideH w:val="nil"/>
          <w:insideV w:val="single" w:sz="8" w:space="0" w:color="EA8B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insideH w:val="nil"/>
          <w:insideV w:val="single" w:sz="8" w:space="0" w:color="EA8B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shd w:val="clear" w:color="auto" w:fill="FFE3BA" w:themeFill="accent5" w:themeFillTint="3F"/>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shd w:val="clear" w:color="auto" w:fill="FFE3BA" w:themeFill="accent5" w:themeFillTint="3F"/>
      </w:tcPr>
    </w:tblStylePr>
    <w:tblStylePr w:type="band2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tcPr>
    </w:tblStylePr>
  </w:style>
  <w:style w:type="table" w:styleId="LightGrid-Accent6">
    <w:name w:val="Light Grid Accent 6"/>
    <w:basedOn w:val="TableNormal"/>
    <w:uiPriority w:val="62"/>
    <w:semiHidden/>
    <w:unhideWhenUsed/>
    <w:rsid w:val="00C12673"/>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18" w:space="0" w:color="BFBFBF" w:themeColor="accent6"/>
          <w:right w:val="single" w:sz="8" w:space="0" w:color="BFBFBF" w:themeColor="accent6"/>
          <w:insideH w:val="nil"/>
          <w:insideV w:val="single" w:sz="8" w:space="0" w:color="BFBFB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insideH w:val="nil"/>
          <w:insideV w:val="single" w:sz="8" w:space="0" w:color="BFBFB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shd w:val="clear" w:color="auto" w:fill="EFEFEF" w:themeFill="accent6" w:themeFillTint="3F"/>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shd w:val="clear" w:color="auto" w:fill="EFEFEF" w:themeFill="accent6" w:themeFillTint="3F"/>
      </w:tcPr>
    </w:tblStylePr>
    <w:tblStylePr w:type="band2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tcPr>
    </w:tblStylePr>
  </w:style>
  <w:style w:type="table" w:styleId="LightList">
    <w:name w:val="Light List"/>
    <w:basedOn w:val="TableNormal"/>
    <w:uiPriority w:val="61"/>
    <w:semiHidden/>
    <w:unhideWhenUsed/>
    <w:rsid w:val="00C1267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12673"/>
    <w:pPr>
      <w:spacing w:after="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pPr>
        <w:spacing w:before="0" w:after="0" w:line="240" w:lineRule="auto"/>
      </w:pPr>
      <w:rPr>
        <w:b/>
        <w:bCs/>
        <w:color w:val="FFFFFF" w:themeColor="background1"/>
      </w:rPr>
      <w:tblPr/>
      <w:tcPr>
        <w:shd w:val="clear" w:color="auto" w:fill="9757A6" w:themeFill="accent1"/>
      </w:tcPr>
    </w:tblStylePr>
    <w:tblStylePr w:type="lastRow">
      <w:pPr>
        <w:spacing w:before="0" w:after="0" w:line="240" w:lineRule="auto"/>
      </w:pPr>
      <w:rPr>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styleId="LightList-Accent2">
    <w:name w:val="Light List Accent 2"/>
    <w:basedOn w:val="TableNormal"/>
    <w:uiPriority w:val="61"/>
    <w:semiHidden/>
    <w:unhideWhenUsed/>
    <w:rsid w:val="00C12673"/>
    <w:pPr>
      <w:spacing w:after="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pPr>
        <w:spacing w:before="0" w:after="0" w:line="240" w:lineRule="auto"/>
      </w:pPr>
      <w:rPr>
        <w:b/>
        <w:bCs/>
        <w:color w:val="FFFFFF" w:themeColor="background1"/>
      </w:rPr>
      <w:tblPr/>
      <w:tcPr>
        <w:shd w:val="clear" w:color="auto" w:fill="FFAE3B" w:themeFill="accent2"/>
      </w:tcPr>
    </w:tblStylePr>
    <w:tblStylePr w:type="lastRow">
      <w:pPr>
        <w:spacing w:before="0" w:after="0" w:line="240" w:lineRule="auto"/>
      </w:pPr>
      <w:rPr>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tcBorders>
      </w:tcPr>
    </w:tblStylePr>
    <w:tblStylePr w:type="firstCol">
      <w:rPr>
        <w:b/>
        <w:bCs/>
      </w:rPr>
    </w:tblStylePr>
    <w:tblStylePr w:type="lastCol">
      <w:rPr>
        <w:b/>
        <w:bCs/>
      </w:r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style>
  <w:style w:type="table" w:styleId="LightList-Accent3">
    <w:name w:val="Light List Accent 3"/>
    <w:basedOn w:val="TableNormal"/>
    <w:uiPriority w:val="61"/>
    <w:semiHidden/>
    <w:unhideWhenUsed/>
    <w:rsid w:val="00C12673"/>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C12673"/>
    <w:pPr>
      <w:spacing w:after="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pPr>
        <w:spacing w:before="0" w:after="0" w:line="240" w:lineRule="auto"/>
      </w:pPr>
      <w:rPr>
        <w:b/>
        <w:bCs/>
        <w:color w:val="FFFFFF" w:themeColor="background1"/>
      </w:rPr>
      <w:tblPr/>
      <w:tcPr>
        <w:shd w:val="clear" w:color="auto" w:fill="B689C1" w:themeFill="accent4"/>
      </w:tcPr>
    </w:tblStylePr>
    <w:tblStylePr w:type="lastRow">
      <w:pPr>
        <w:spacing w:before="0" w:after="0" w:line="240" w:lineRule="auto"/>
      </w:pPr>
      <w:rPr>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tcBorders>
      </w:tcPr>
    </w:tblStylePr>
    <w:tblStylePr w:type="firstCol">
      <w:rPr>
        <w:b/>
        <w:bCs/>
      </w:rPr>
    </w:tblStylePr>
    <w:tblStylePr w:type="lastCol">
      <w:rPr>
        <w:b/>
        <w:bCs/>
      </w:r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style>
  <w:style w:type="table" w:styleId="LightList-Accent5">
    <w:name w:val="Light List Accent 5"/>
    <w:basedOn w:val="TableNormal"/>
    <w:uiPriority w:val="61"/>
    <w:semiHidden/>
    <w:unhideWhenUsed/>
    <w:rsid w:val="00C12673"/>
    <w:pPr>
      <w:spacing w:after="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pPr>
        <w:spacing w:before="0" w:after="0" w:line="240" w:lineRule="auto"/>
      </w:pPr>
      <w:rPr>
        <w:b/>
        <w:bCs/>
        <w:color w:val="FFFFFF" w:themeColor="background1"/>
      </w:rPr>
      <w:tblPr/>
      <w:tcPr>
        <w:shd w:val="clear" w:color="auto" w:fill="EA8B00" w:themeFill="accent5"/>
      </w:tcPr>
    </w:tblStylePr>
    <w:tblStylePr w:type="lastRow">
      <w:pPr>
        <w:spacing w:before="0" w:after="0" w:line="240" w:lineRule="auto"/>
      </w:pPr>
      <w:rPr>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tcBorders>
      </w:tcPr>
    </w:tblStylePr>
    <w:tblStylePr w:type="firstCol">
      <w:rPr>
        <w:b/>
        <w:bCs/>
      </w:rPr>
    </w:tblStylePr>
    <w:tblStylePr w:type="lastCol">
      <w:rPr>
        <w:b/>
        <w:bCs/>
      </w:r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style>
  <w:style w:type="table" w:styleId="LightList-Accent6">
    <w:name w:val="Light List Accent 6"/>
    <w:basedOn w:val="TableNormal"/>
    <w:uiPriority w:val="61"/>
    <w:semiHidden/>
    <w:unhideWhenUsed/>
    <w:rsid w:val="00C12673"/>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styleId="LightShading">
    <w:name w:val="Light Shading"/>
    <w:basedOn w:val="TableNormal"/>
    <w:uiPriority w:val="60"/>
    <w:semiHidden/>
    <w:unhideWhenUsed/>
    <w:rsid w:val="00C1267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12673"/>
    <w:pPr>
      <w:spacing w:after="0" w:line="240" w:lineRule="auto"/>
    </w:pPr>
    <w:rPr>
      <w:color w:val="70417C" w:themeColor="accent1" w:themeShade="BF"/>
    </w:rPr>
    <w:tblPr>
      <w:tblStyleRowBandSize w:val="1"/>
      <w:tblStyleColBandSize w:val="1"/>
      <w:tblBorders>
        <w:top w:val="single" w:sz="8" w:space="0" w:color="9757A6" w:themeColor="accent1"/>
        <w:bottom w:val="single" w:sz="8" w:space="0" w:color="9757A6" w:themeColor="accent1"/>
      </w:tblBorders>
    </w:tblPr>
    <w:tblStylePr w:type="fir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left w:val="nil"/>
          <w:right w:val="nil"/>
          <w:insideH w:val="nil"/>
          <w:insideV w:val="nil"/>
        </w:tcBorders>
        <w:shd w:val="clear" w:color="auto" w:fill="E5D5E9" w:themeFill="accent1" w:themeFillTint="3F"/>
      </w:tcPr>
    </w:tblStylePr>
  </w:style>
  <w:style w:type="table" w:styleId="LightShading-Accent2">
    <w:name w:val="Light Shading Accent 2"/>
    <w:basedOn w:val="TableNormal"/>
    <w:uiPriority w:val="60"/>
    <w:semiHidden/>
    <w:unhideWhenUsed/>
    <w:rsid w:val="00C12673"/>
    <w:pPr>
      <w:spacing w:after="0" w:line="240" w:lineRule="auto"/>
    </w:pPr>
    <w:rPr>
      <w:color w:val="EB8900" w:themeColor="accent2" w:themeShade="BF"/>
    </w:rPr>
    <w:tblPr>
      <w:tblStyleRowBandSize w:val="1"/>
      <w:tblStyleColBandSize w:val="1"/>
      <w:tblBorders>
        <w:top w:val="single" w:sz="8" w:space="0" w:color="FFAE3B" w:themeColor="accent2"/>
        <w:bottom w:val="single" w:sz="8" w:space="0" w:color="FFAE3B" w:themeColor="accent2"/>
      </w:tblBorders>
    </w:tblPr>
    <w:tblStylePr w:type="fir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la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left w:val="nil"/>
          <w:right w:val="nil"/>
          <w:insideH w:val="nil"/>
          <w:insideV w:val="nil"/>
        </w:tcBorders>
        <w:shd w:val="clear" w:color="auto" w:fill="FFEACE" w:themeFill="accent2" w:themeFillTint="3F"/>
      </w:tcPr>
    </w:tblStylePr>
  </w:style>
  <w:style w:type="table" w:styleId="LightShading-Accent3">
    <w:name w:val="Light Shading Accent 3"/>
    <w:basedOn w:val="TableNormal"/>
    <w:uiPriority w:val="60"/>
    <w:semiHidden/>
    <w:unhideWhenUsed/>
    <w:rsid w:val="00C1267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C12673"/>
    <w:pPr>
      <w:spacing w:after="0" w:line="240" w:lineRule="auto"/>
    </w:pPr>
    <w:rPr>
      <w:color w:val="9255A1" w:themeColor="accent4" w:themeShade="BF"/>
    </w:rPr>
    <w:tblPr>
      <w:tblStyleRowBandSize w:val="1"/>
      <w:tblStyleColBandSize w:val="1"/>
      <w:tblBorders>
        <w:top w:val="single" w:sz="8" w:space="0" w:color="B689C1" w:themeColor="accent4"/>
        <w:bottom w:val="single" w:sz="8" w:space="0" w:color="B689C1" w:themeColor="accent4"/>
      </w:tblBorders>
    </w:tblPr>
    <w:tblStylePr w:type="fir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la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left w:val="nil"/>
          <w:right w:val="nil"/>
          <w:insideH w:val="nil"/>
          <w:insideV w:val="nil"/>
        </w:tcBorders>
        <w:shd w:val="clear" w:color="auto" w:fill="ECE1EF" w:themeFill="accent4" w:themeFillTint="3F"/>
      </w:tcPr>
    </w:tblStylePr>
  </w:style>
  <w:style w:type="table" w:styleId="LightShading-Accent5">
    <w:name w:val="Light Shading Accent 5"/>
    <w:basedOn w:val="TableNormal"/>
    <w:uiPriority w:val="60"/>
    <w:semiHidden/>
    <w:unhideWhenUsed/>
    <w:rsid w:val="00C12673"/>
    <w:pPr>
      <w:spacing w:after="0" w:line="240" w:lineRule="auto"/>
    </w:pPr>
    <w:rPr>
      <w:color w:val="AF6700" w:themeColor="accent5" w:themeShade="BF"/>
    </w:rPr>
    <w:tblPr>
      <w:tblStyleRowBandSize w:val="1"/>
      <w:tblStyleColBandSize w:val="1"/>
      <w:tblBorders>
        <w:top w:val="single" w:sz="8" w:space="0" w:color="EA8B00" w:themeColor="accent5"/>
        <w:bottom w:val="single" w:sz="8" w:space="0" w:color="EA8B00" w:themeColor="accent5"/>
      </w:tblBorders>
    </w:tblPr>
    <w:tblStylePr w:type="fir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la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left w:val="nil"/>
          <w:right w:val="nil"/>
          <w:insideH w:val="nil"/>
          <w:insideV w:val="nil"/>
        </w:tcBorders>
        <w:shd w:val="clear" w:color="auto" w:fill="FFE3BA" w:themeFill="accent5" w:themeFillTint="3F"/>
      </w:tcPr>
    </w:tblStylePr>
  </w:style>
  <w:style w:type="table" w:styleId="LightShading-Accent6">
    <w:name w:val="Light Shading Accent 6"/>
    <w:basedOn w:val="TableNormal"/>
    <w:uiPriority w:val="60"/>
    <w:semiHidden/>
    <w:unhideWhenUsed/>
    <w:rsid w:val="00C12673"/>
    <w:pPr>
      <w:spacing w:after="0" w:line="240" w:lineRule="auto"/>
    </w:pPr>
    <w:rPr>
      <w:color w:val="8F8F8F" w:themeColor="accent6" w:themeShade="BF"/>
    </w:rPr>
    <w:tblPr>
      <w:tblStyleRowBandSize w:val="1"/>
      <w:tblStyleColBandSize w:val="1"/>
      <w:tblBorders>
        <w:top w:val="single" w:sz="8" w:space="0" w:color="BFBFBF" w:themeColor="accent6"/>
        <w:bottom w:val="single" w:sz="8" w:space="0" w:color="BFBFBF" w:themeColor="accent6"/>
      </w:tblBorders>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character" w:styleId="LineNumber">
    <w:name w:val="line number"/>
    <w:basedOn w:val="DefaultParagraphFont"/>
    <w:uiPriority w:val="99"/>
    <w:semiHidden/>
    <w:unhideWhenUsed/>
    <w:rsid w:val="00C12673"/>
  </w:style>
  <w:style w:type="paragraph" w:styleId="List">
    <w:name w:val="List"/>
    <w:basedOn w:val="Normal"/>
    <w:uiPriority w:val="99"/>
    <w:semiHidden/>
    <w:unhideWhenUsed/>
    <w:rsid w:val="00C12673"/>
    <w:pPr>
      <w:ind w:left="283" w:hanging="283"/>
      <w:contextualSpacing/>
    </w:pPr>
  </w:style>
  <w:style w:type="paragraph" w:styleId="List2">
    <w:name w:val="List 2"/>
    <w:basedOn w:val="Normal"/>
    <w:uiPriority w:val="99"/>
    <w:semiHidden/>
    <w:unhideWhenUsed/>
    <w:rsid w:val="00C12673"/>
    <w:pPr>
      <w:ind w:left="566" w:hanging="283"/>
      <w:contextualSpacing/>
    </w:pPr>
  </w:style>
  <w:style w:type="paragraph" w:styleId="List3">
    <w:name w:val="List 3"/>
    <w:basedOn w:val="Normal"/>
    <w:uiPriority w:val="99"/>
    <w:semiHidden/>
    <w:unhideWhenUsed/>
    <w:rsid w:val="00C12673"/>
    <w:pPr>
      <w:ind w:left="849" w:hanging="283"/>
      <w:contextualSpacing/>
    </w:pPr>
  </w:style>
  <w:style w:type="paragraph" w:styleId="List4">
    <w:name w:val="List 4"/>
    <w:basedOn w:val="Normal"/>
    <w:uiPriority w:val="99"/>
    <w:semiHidden/>
    <w:rsid w:val="00C12673"/>
    <w:pPr>
      <w:ind w:left="1132" w:hanging="283"/>
      <w:contextualSpacing/>
    </w:pPr>
  </w:style>
  <w:style w:type="paragraph" w:styleId="List5">
    <w:name w:val="List 5"/>
    <w:basedOn w:val="Normal"/>
    <w:uiPriority w:val="99"/>
    <w:semiHidden/>
    <w:rsid w:val="00C12673"/>
    <w:pPr>
      <w:ind w:left="1415" w:hanging="283"/>
      <w:contextualSpacing/>
    </w:pPr>
  </w:style>
  <w:style w:type="paragraph" w:styleId="ListBullet3">
    <w:name w:val="List Bullet 3"/>
    <w:basedOn w:val="Normal"/>
    <w:uiPriority w:val="99"/>
    <w:unhideWhenUsed/>
    <w:rsid w:val="00C12673"/>
    <w:pPr>
      <w:numPr>
        <w:ilvl w:val="2"/>
        <w:numId w:val="40"/>
      </w:numPr>
      <w:spacing w:after="60"/>
      <w:contextualSpacing/>
    </w:pPr>
  </w:style>
  <w:style w:type="paragraph" w:styleId="ListBullet4">
    <w:name w:val="List Bullet 4"/>
    <w:basedOn w:val="Normal"/>
    <w:uiPriority w:val="99"/>
    <w:semiHidden/>
    <w:unhideWhenUsed/>
    <w:rsid w:val="00C12673"/>
    <w:pPr>
      <w:numPr>
        <w:numId w:val="4"/>
      </w:numPr>
      <w:contextualSpacing/>
    </w:pPr>
  </w:style>
  <w:style w:type="paragraph" w:styleId="ListBullet5">
    <w:name w:val="List Bullet 5"/>
    <w:basedOn w:val="Normal"/>
    <w:uiPriority w:val="99"/>
    <w:semiHidden/>
    <w:unhideWhenUsed/>
    <w:rsid w:val="00C12673"/>
    <w:pPr>
      <w:numPr>
        <w:numId w:val="5"/>
      </w:numPr>
      <w:contextualSpacing/>
    </w:pPr>
  </w:style>
  <w:style w:type="paragraph" w:styleId="ListContinue">
    <w:name w:val="List Continue"/>
    <w:basedOn w:val="Normal"/>
    <w:uiPriority w:val="99"/>
    <w:semiHidden/>
    <w:unhideWhenUsed/>
    <w:rsid w:val="00C12673"/>
    <w:pPr>
      <w:spacing w:after="120"/>
      <w:ind w:left="283"/>
      <w:contextualSpacing/>
    </w:pPr>
  </w:style>
  <w:style w:type="paragraph" w:styleId="ListContinue2">
    <w:name w:val="List Continue 2"/>
    <w:basedOn w:val="Normal"/>
    <w:uiPriority w:val="99"/>
    <w:semiHidden/>
    <w:unhideWhenUsed/>
    <w:rsid w:val="00C12673"/>
    <w:pPr>
      <w:spacing w:after="120"/>
      <w:ind w:left="566"/>
      <w:contextualSpacing/>
    </w:pPr>
  </w:style>
  <w:style w:type="paragraph" w:styleId="ListContinue3">
    <w:name w:val="List Continue 3"/>
    <w:basedOn w:val="Normal"/>
    <w:uiPriority w:val="99"/>
    <w:semiHidden/>
    <w:unhideWhenUsed/>
    <w:rsid w:val="00C12673"/>
    <w:pPr>
      <w:spacing w:after="120"/>
      <w:ind w:left="849"/>
      <w:contextualSpacing/>
    </w:pPr>
  </w:style>
  <w:style w:type="paragraph" w:styleId="ListContinue4">
    <w:name w:val="List Continue 4"/>
    <w:basedOn w:val="Normal"/>
    <w:uiPriority w:val="99"/>
    <w:semiHidden/>
    <w:unhideWhenUsed/>
    <w:rsid w:val="00C12673"/>
    <w:pPr>
      <w:spacing w:after="120"/>
      <w:ind w:left="1132"/>
      <w:contextualSpacing/>
    </w:pPr>
  </w:style>
  <w:style w:type="paragraph" w:styleId="ListContinue5">
    <w:name w:val="List Continue 5"/>
    <w:basedOn w:val="Normal"/>
    <w:uiPriority w:val="99"/>
    <w:semiHidden/>
    <w:unhideWhenUsed/>
    <w:rsid w:val="00C12673"/>
    <w:pPr>
      <w:spacing w:after="120"/>
      <w:ind w:left="1415"/>
      <w:contextualSpacing/>
    </w:pPr>
  </w:style>
  <w:style w:type="paragraph" w:styleId="ListNumber">
    <w:name w:val="List Number"/>
    <w:basedOn w:val="Normal"/>
    <w:uiPriority w:val="99"/>
    <w:rsid w:val="00C12673"/>
    <w:pPr>
      <w:numPr>
        <w:numId w:val="30"/>
      </w:numPr>
      <w:spacing w:before="60" w:after="60"/>
    </w:pPr>
  </w:style>
  <w:style w:type="paragraph" w:styleId="ListNumber2">
    <w:name w:val="List Number 2"/>
    <w:basedOn w:val="Normal"/>
    <w:uiPriority w:val="99"/>
    <w:rsid w:val="00C12673"/>
    <w:pPr>
      <w:numPr>
        <w:ilvl w:val="1"/>
        <w:numId w:val="30"/>
      </w:numPr>
      <w:spacing w:after="60"/>
    </w:pPr>
  </w:style>
  <w:style w:type="paragraph" w:styleId="ListNumber3">
    <w:name w:val="List Number 3"/>
    <w:basedOn w:val="Normal"/>
    <w:uiPriority w:val="99"/>
    <w:rsid w:val="00C12673"/>
    <w:pPr>
      <w:numPr>
        <w:ilvl w:val="2"/>
        <w:numId w:val="30"/>
      </w:numPr>
      <w:spacing w:after="60"/>
      <w:contextualSpacing/>
    </w:pPr>
  </w:style>
  <w:style w:type="paragraph" w:styleId="ListNumber4">
    <w:name w:val="List Number 4"/>
    <w:basedOn w:val="Normal"/>
    <w:uiPriority w:val="99"/>
    <w:semiHidden/>
    <w:unhideWhenUsed/>
    <w:rsid w:val="00C12673"/>
    <w:pPr>
      <w:numPr>
        <w:numId w:val="6"/>
      </w:numPr>
      <w:contextualSpacing/>
    </w:pPr>
  </w:style>
  <w:style w:type="paragraph" w:styleId="ListNumber5">
    <w:name w:val="List Number 5"/>
    <w:basedOn w:val="Normal"/>
    <w:uiPriority w:val="99"/>
    <w:semiHidden/>
    <w:unhideWhenUsed/>
    <w:rsid w:val="00C12673"/>
    <w:pPr>
      <w:numPr>
        <w:numId w:val="7"/>
      </w:numPr>
      <w:contextualSpacing/>
    </w:pPr>
  </w:style>
  <w:style w:type="paragraph" w:styleId="ListParagraph">
    <w:name w:val="List Paragraph"/>
    <w:basedOn w:val="Normal"/>
    <w:uiPriority w:val="34"/>
    <w:qFormat/>
    <w:rsid w:val="00C12673"/>
    <w:pPr>
      <w:ind w:left="720"/>
      <w:contextualSpacing/>
    </w:pPr>
  </w:style>
  <w:style w:type="table" w:styleId="ListTable1Light">
    <w:name w:val="List Table 1 Light"/>
    <w:basedOn w:val="TableNormal"/>
    <w:uiPriority w:val="46"/>
    <w:rsid w:val="00C1267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12673"/>
    <w:pPr>
      <w:spacing w:after="0" w:line="240" w:lineRule="auto"/>
    </w:pPr>
    <w:tblPr>
      <w:tblStyleRowBandSize w:val="1"/>
      <w:tblStyleColBandSize w:val="1"/>
    </w:tblPr>
    <w:tblStylePr w:type="firstRow">
      <w:rPr>
        <w:b/>
        <w:bCs/>
      </w:rPr>
      <w:tblPr/>
      <w:tcPr>
        <w:tcBorders>
          <w:bottom w:val="single" w:sz="4" w:space="0" w:color="C099CA" w:themeColor="accent1" w:themeTint="99"/>
        </w:tcBorders>
      </w:tcPr>
    </w:tblStylePr>
    <w:tblStylePr w:type="lastRow">
      <w:rPr>
        <w:b/>
        <w:bCs/>
      </w:rPr>
      <w:tblPr/>
      <w:tcPr>
        <w:tcBorders>
          <w:top w:val="sing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ListTable1Light-Accent2">
    <w:name w:val="List Table 1 Light Accent 2"/>
    <w:basedOn w:val="TableNormal"/>
    <w:uiPriority w:val="46"/>
    <w:rsid w:val="00C12673"/>
    <w:pPr>
      <w:spacing w:after="0" w:line="240" w:lineRule="auto"/>
    </w:pPr>
    <w:tblPr>
      <w:tblStyleRowBandSize w:val="1"/>
      <w:tblStyleColBandSize w:val="1"/>
    </w:tblPr>
    <w:tblStylePr w:type="firstRow">
      <w:rPr>
        <w:b/>
        <w:bCs/>
      </w:rPr>
      <w:tblPr/>
      <w:tcPr>
        <w:tcBorders>
          <w:bottom w:val="single" w:sz="4" w:space="0" w:color="FFCE89" w:themeColor="accent2" w:themeTint="99"/>
        </w:tcBorders>
      </w:tcPr>
    </w:tblStylePr>
    <w:tblStylePr w:type="lastRow">
      <w:rPr>
        <w:b/>
        <w:bCs/>
      </w:rPr>
      <w:tblPr/>
      <w:tcPr>
        <w:tcBorders>
          <w:top w:val="sing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ListTable1Light-Accent3">
    <w:name w:val="List Table 1 Light Accent 3"/>
    <w:basedOn w:val="TableNormal"/>
    <w:uiPriority w:val="46"/>
    <w:rsid w:val="00C12673"/>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C12673"/>
    <w:pPr>
      <w:spacing w:after="0" w:line="240" w:lineRule="auto"/>
    </w:pPr>
    <w:tblPr>
      <w:tblStyleRowBandSize w:val="1"/>
      <w:tblStyleColBandSize w:val="1"/>
    </w:tblPr>
    <w:tblStylePr w:type="firstRow">
      <w:rPr>
        <w:b/>
        <w:bCs/>
      </w:rPr>
      <w:tblPr/>
      <w:tcPr>
        <w:tcBorders>
          <w:bottom w:val="single" w:sz="4" w:space="0" w:color="D3B8D9" w:themeColor="accent4" w:themeTint="99"/>
        </w:tcBorders>
      </w:tcPr>
    </w:tblStylePr>
    <w:tblStylePr w:type="lastRow">
      <w:rPr>
        <w:b/>
        <w:bCs/>
      </w:rPr>
      <w:tblPr/>
      <w:tcPr>
        <w:tcBorders>
          <w:top w:val="sing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ListTable1Light-Accent5">
    <w:name w:val="List Table 1 Light Accent 5"/>
    <w:basedOn w:val="TableNormal"/>
    <w:uiPriority w:val="46"/>
    <w:rsid w:val="00C12673"/>
    <w:pPr>
      <w:spacing w:after="0" w:line="240" w:lineRule="auto"/>
    </w:pPr>
    <w:tblPr>
      <w:tblStyleRowBandSize w:val="1"/>
      <w:tblStyleColBandSize w:val="1"/>
    </w:tblPr>
    <w:tblStylePr w:type="firstRow">
      <w:rPr>
        <w:b/>
        <w:bCs/>
      </w:rPr>
      <w:tblPr/>
      <w:tcPr>
        <w:tcBorders>
          <w:bottom w:val="single" w:sz="4" w:space="0" w:color="FFBB59" w:themeColor="accent5" w:themeTint="99"/>
        </w:tcBorders>
      </w:tcPr>
    </w:tblStylePr>
    <w:tblStylePr w:type="lastRow">
      <w:rPr>
        <w:b/>
        <w:bCs/>
      </w:rPr>
      <w:tblPr/>
      <w:tcPr>
        <w:tcBorders>
          <w:top w:val="sing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ListTable1Light-Accent6">
    <w:name w:val="List Table 1 Light Accent 6"/>
    <w:basedOn w:val="TableNormal"/>
    <w:uiPriority w:val="46"/>
    <w:rsid w:val="00C12673"/>
    <w:pPr>
      <w:spacing w:after="0" w:line="240" w:lineRule="auto"/>
    </w:pPr>
    <w:tblPr>
      <w:tblStyleRowBandSize w:val="1"/>
      <w:tblStyleColBandSize w:val="1"/>
    </w:tblPr>
    <w:tblStylePr w:type="firstRow">
      <w:rPr>
        <w:b/>
        <w:bCs/>
      </w:rPr>
      <w:tblPr/>
      <w:tcPr>
        <w:tcBorders>
          <w:bottom w:val="single" w:sz="4" w:space="0" w:color="D8D8D8" w:themeColor="accent6" w:themeTint="99"/>
        </w:tcBorders>
      </w:tcPr>
    </w:tblStylePr>
    <w:tblStylePr w:type="lastRow">
      <w:rPr>
        <w:b/>
        <w:bCs/>
      </w:rPr>
      <w:tblPr/>
      <w:tcPr>
        <w:tcBorders>
          <w:top w:val="sing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stTable2">
    <w:name w:val="List Table 2"/>
    <w:basedOn w:val="TableNormal"/>
    <w:uiPriority w:val="47"/>
    <w:rsid w:val="00C1267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12673"/>
    <w:pPr>
      <w:spacing w:after="0" w:line="240" w:lineRule="auto"/>
    </w:pPr>
    <w:tblPr>
      <w:tblStyleRowBandSize w:val="1"/>
      <w:tblStyleColBandSize w:val="1"/>
      <w:tblBorders>
        <w:top w:val="single" w:sz="4" w:space="0" w:color="C099CA" w:themeColor="accent1" w:themeTint="99"/>
        <w:bottom w:val="single" w:sz="4" w:space="0" w:color="C099CA" w:themeColor="accent1" w:themeTint="99"/>
        <w:insideH w:val="single" w:sz="4" w:space="0" w:color="C099C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ListTable2-Accent2">
    <w:name w:val="List Table 2 Accent 2"/>
    <w:basedOn w:val="TableNormal"/>
    <w:uiPriority w:val="47"/>
    <w:rsid w:val="00C12673"/>
    <w:pPr>
      <w:spacing w:after="0" w:line="240" w:lineRule="auto"/>
    </w:pPr>
    <w:tblPr>
      <w:tblStyleRowBandSize w:val="1"/>
      <w:tblStyleColBandSize w:val="1"/>
      <w:tblBorders>
        <w:top w:val="single" w:sz="4" w:space="0" w:color="FFCE89" w:themeColor="accent2" w:themeTint="99"/>
        <w:bottom w:val="single" w:sz="4" w:space="0" w:color="FFCE89" w:themeColor="accent2" w:themeTint="99"/>
        <w:insideH w:val="single" w:sz="4" w:space="0" w:color="FFCE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ListTable2-Accent3">
    <w:name w:val="List Table 2 Accent 3"/>
    <w:basedOn w:val="TableNormal"/>
    <w:uiPriority w:val="47"/>
    <w:rsid w:val="00C12673"/>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C12673"/>
    <w:pPr>
      <w:spacing w:after="0" w:line="240" w:lineRule="auto"/>
    </w:pPr>
    <w:tblPr>
      <w:tblStyleRowBandSize w:val="1"/>
      <w:tblStyleColBandSize w:val="1"/>
      <w:tblBorders>
        <w:top w:val="single" w:sz="4" w:space="0" w:color="D3B8D9" w:themeColor="accent4" w:themeTint="99"/>
        <w:bottom w:val="single" w:sz="4" w:space="0" w:color="D3B8D9" w:themeColor="accent4" w:themeTint="99"/>
        <w:insideH w:val="single" w:sz="4" w:space="0" w:color="D3B8D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ListTable2-Accent5">
    <w:name w:val="List Table 2 Accent 5"/>
    <w:basedOn w:val="TableNormal"/>
    <w:uiPriority w:val="47"/>
    <w:rsid w:val="00C12673"/>
    <w:pPr>
      <w:spacing w:after="0" w:line="240" w:lineRule="auto"/>
    </w:pPr>
    <w:tblPr>
      <w:tblStyleRowBandSize w:val="1"/>
      <w:tblStyleColBandSize w:val="1"/>
      <w:tblBorders>
        <w:top w:val="single" w:sz="4" w:space="0" w:color="FFBB59" w:themeColor="accent5" w:themeTint="99"/>
        <w:bottom w:val="single" w:sz="4" w:space="0" w:color="FFBB59" w:themeColor="accent5" w:themeTint="99"/>
        <w:insideH w:val="single" w:sz="4" w:space="0" w:color="FFBB5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ListTable2-Accent6">
    <w:name w:val="List Table 2 Accent 6"/>
    <w:basedOn w:val="TableNormal"/>
    <w:uiPriority w:val="47"/>
    <w:rsid w:val="00C12673"/>
    <w:pPr>
      <w:spacing w:after="0" w:line="240" w:lineRule="auto"/>
    </w:pPr>
    <w:tblPr>
      <w:tblStyleRowBandSize w:val="1"/>
      <w:tblStyleColBandSize w:val="1"/>
      <w:tblBorders>
        <w:top w:val="single" w:sz="4" w:space="0" w:color="D8D8D8" w:themeColor="accent6" w:themeTint="99"/>
        <w:bottom w:val="single" w:sz="4" w:space="0" w:color="D8D8D8" w:themeColor="accent6" w:themeTint="99"/>
        <w:insideH w:val="single" w:sz="4" w:space="0" w:color="D8D8D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stTable3">
    <w:name w:val="List Table 3"/>
    <w:basedOn w:val="TableNormal"/>
    <w:uiPriority w:val="48"/>
    <w:rsid w:val="00C1267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12673"/>
    <w:pPr>
      <w:spacing w:after="0" w:line="240" w:lineRule="auto"/>
    </w:pPr>
    <w:tblPr>
      <w:tblStyleRowBandSize w:val="1"/>
      <w:tblStyleColBandSize w:val="1"/>
      <w:tblBorders>
        <w:top w:val="single" w:sz="4" w:space="0" w:color="9757A6" w:themeColor="accent1"/>
        <w:left w:val="single" w:sz="4" w:space="0" w:color="9757A6" w:themeColor="accent1"/>
        <w:bottom w:val="single" w:sz="4" w:space="0" w:color="9757A6" w:themeColor="accent1"/>
        <w:right w:val="single" w:sz="4" w:space="0" w:color="9757A6" w:themeColor="accent1"/>
      </w:tblBorders>
    </w:tblPr>
    <w:tblStylePr w:type="firstRow">
      <w:rPr>
        <w:b/>
        <w:bCs/>
        <w:color w:val="FFFFFF" w:themeColor="background1"/>
      </w:rPr>
      <w:tblPr/>
      <w:tcPr>
        <w:shd w:val="clear" w:color="auto" w:fill="9757A6" w:themeFill="accent1"/>
      </w:tcPr>
    </w:tblStylePr>
    <w:tblStylePr w:type="lastRow">
      <w:rPr>
        <w:b/>
        <w:bCs/>
      </w:rPr>
      <w:tblPr/>
      <w:tcPr>
        <w:tcBorders>
          <w:top w:val="double" w:sz="4" w:space="0" w:color="9757A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57A6" w:themeColor="accent1"/>
          <w:right w:val="single" w:sz="4" w:space="0" w:color="9757A6" w:themeColor="accent1"/>
        </w:tcBorders>
      </w:tcPr>
    </w:tblStylePr>
    <w:tblStylePr w:type="band1Horz">
      <w:tblPr/>
      <w:tcPr>
        <w:tcBorders>
          <w:top w:val="single" w:sz="4" w:space="0" w:color="9757A6" w:themeColor="accent1"/>
          <w:bottom w:val="single" w:sz="4" w:space="0" w:color="9757A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57A6" w:themeColor="accent1"/>
          <w:left w:val="nil"/>
        </w:tcBorders>
      </w:tcPr>
    </w:tblStylePr>
    <w:tblStylePr w:type="swCell">
      <w:tblPr/>
      <w:tcPr>
        <w:tcBorders>
          <w:top w:val="double" w:sz="4" w:space="0" w:color="9757A6" w:themeColor="accent1"/>
          <w:right w:val="nil"/>
        </w:tcBorders>
      </w:tcPr>
    </w:tblStylePr>
  </w:style>
  <w:style w:type="table" w:styleId="ListTable3-Accent2">
    <w:name w:val="List Table 3 Accent 2"/>
    <w:basedOn w:val="TableNormal"/>
    <w:uiPriority w:val="48"/>
    <w:rsid w:val="00C12673"/>
    <w:pPr>
      <w:spacing w:after="0" w:line="240" w:lineRule="auto"/>
    </w:pPr>
    <w:tblPr>
      <w:tblStyleRowBandSize w:val="1"/>
      <w:tblStyleColBandSize w:val="1"/>
      <w:tblBorders>
        <w:top w:val="single" w:sz="4" w:space="0" w:color="FFAE3B" w:themeColor="accent2"/>
        <w:left w:val="single" w:sz="4" w:space="0" w:color="FFAE3B" w:themeColor="accent2"/>
        <w:bottom w:val="single" w:sz="4" w:space="0" w:color="FFAE3B" w:themeColor="accent2"/>
        <w:right w:val="single" w:sz="4" w:space="0" w:color="FFAE3B" w:themeColor="accent2"/>
      </w:tblBorders>
    </w:tblPr>
    <w:tblStylePr w:type="firstRow">
      <w:rPr>
        <w:b/>
        <w:bCs/>
        <w:color w:val="FFFFFF" w:themeColor="background1"/>
      </w:rPr>
      <w:tblPr/>
      <w:tcPr>
        <w:shd w:val="clear" w:color="auto" w:fill="FFAE3B" w:themeFill="accent2"/>
      </w:tcPr>
    </w:tblStylePr>
    <w:tblStylePr w:type="lastRow">
      <w:rPr>
        <w:b/>
        <w:bCs/>
      </w:rPr>
      <w:tblPr/>
      <w:tcPr>
        <w:tcBorders>
          <w:top w:val="double" w:sz="4" w:space="0" w:color="FFAE3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E3B" w:themeColor="accent2"/>
          <w:right w:val="single" w:sz="4" w:space="0" w:color="FFAE3B" w:themeColor="accent2"/>
        </w:tcBorders>
      </w:tcPr>
    </w:tblStylePr>
    <w:tblStylePr w:type="band1Horz">
      <w:tblPr/>
      <w:tcPr>
        <w:tcBorders>
          <w:top w:val="single" w:sz="4" w:space="0" w:color="FFAE3B" w:themeColor="accent2"/>
          <w:bottom w:val="single" w:sz="4" w:space="0" w:color="FFAE3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E3B" w:themeColor="accent2"/>
          <w:left w:val="nil"/>
        </w:tcBorders>
      </w:tcPr>
    </w:tblStylePr>
    <w:tblStylePr w:type="swCell">
      <w:tblPr/>
      <w:tcPr>
        <w:tcBorders>
          <w:top w:val="double" w:sz="4" w:space="0" w:color="FFAE3B" w:themeColor="accent2"/>
          <w:right w:val="nil"/>
        </w:tcBorders>
      </w:tcPr>
    </w:tblStylePr>
  </w:style>
  <w:style w:type="table" w:styleId="ListTable3-Accent3">
    <w:name w:val="List Table 3 Accent 3"/>
    <w:basedOn w:val="TableNormal"/>
    <w:uiPriority w:val="48"/>
    <w:rsid w:val="00C12673"/>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C12673"/>
    <w:pPr>
      <w:spacing w:after="0" w:line="240" w:lineRule="auto"/>
    </w:pPr>
    <w:tblPr>
      <w:tblStyleRowBandSize w:val="1"/>
      <w:tblStyleColBandSize w:val="1"/>
      <w:tblBorders>
        <w:top w:val="single" w:sz="4" w:space="0" w:color="B689C1" w:themeColor="accent4"/>
        <w:left w:val="single" w:sz="4" w:space="0" w:color="B689C1" w:themeColor="accent4"/>
        <w:bottom w:val="single" w:sz="4" w:space="0" w:color="B689C1" w:themeColor="accent4"/>
        <w:right w:val="single" w:sz="4" w:space="0" w:color="B689C1" w:themeColor="accent4"/>
      </w:tblBorders>
    </w:tblPr>
    <w:tblStylePr w:type="firstRow">
      <w:rPr>
        <w:b/>
        <w:bCs/>
        <w:color w:val="FFFFFF" w:themeColor="background1"/>
      </w:rPr>
      <w:tblPr/>
      <w:tcPr>
        <w:shd w:val="clear" w:color="auto" w:fill="B689C1" w:themeFill="accent4"/>
      </w:tcPr>
    </w:tblStylePr>
    <w:tblStylePr w:type="lastRow">
      <w:rPr>
        <w:b/>
        <w:bCs/>
      </w:rPr>
      <w:tblPr/>
      <w:tcPr>
        <w:tcBorders>
          <w:top w:val="double" w:sz="4" w:space="0" w:color="B689C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689C1" w:themeColor="accent4"/>
          <w:right w:val="single" w:sz="4" w:space="0" w:color="B689C1" w:themeColor="accent4"/>
        </w:tcBorders>
      </w:tcPr>
    </w:tblStylePr>
    <w:tblStylePr w:type="band1Horz">
      <w:tblPr/>
      <w:tcPr>
        <w:tcBorders>
          <w:top w:val="single" w:sz="4" w:space="0" w:color="B689C1" w:themeColor="accent4"/>
          <w:bottom w:val="single" w:sz="4" w:space="0" w:color="B689C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689C1" w:themeColor="accent4"/>
          <w:left w:val="nil"/>
        </w:tcBorders>
      </w:tcPr>
    </w:tblStylePr>
    <w:tblStylePr w:type="swCell">
      <w:tblPr/>
      <w:tcPr>
        <w:tcBorders>
          <w:top w:val="double" w:sz="4" w:space="0" w:color="B689C1" w:themeColor="accent4"/>
          <w:right w:val="nil"/>
        </w:tcBorders>
      </w:tcPr>
    </w:tblStylePr>
  </w:style>
  <w:style w:type="table" w:styleId="ListTable3-Accent5">
    <w:name w:val="List Table 3 Accent 5"/>
    <w:basedOn w:val="TableNormal"/>
    <w:uiPriority w:val="48"/>
    <w:rsid w:val="00C12673"/>
    <w:pPr>
      <w:spacing w:after="0" w:line="240" w:lineRule="auto"/>
    </w:pPr>
    <w:tblPr>
      <w:tblStyleRowBandSize w:val="1"/>
      <w:tblStyleColBandSize w:val="1"/>
      <w:tblBorders>
        <w:top w:val="single" w:sz="4" w:space="0" w:color="EA8B00" w:themeColor="accent5"/>
        <w:left w:val="single" w:sz="4" w:space="0" w:color="EA8B00" w:themeColor="accent5"/>
        <w:bottom w:val="single" w:sz="4" w:space="0" w:color="EA8B00" w:themeColor="accent5"/>
        <w:right w:val="single" w:sz="4" w:space="0" w:color="EA8B00" w:themeColor="accent5"/>
      </w:tblBorders>
    </w:tblPr>
    <w:tblStylePr w:type="firstRow">
      <w:rPr>
        <w:b/>
        <w:bCs/>
        <w:color w:val="FFFFFF" w:themeColor="background1"/>
      </w:rPr>
      <w:tblPr/>
      <w:tcPr>
        <w:shd w:val="clear" w:color="auto" w:fill="EA8B00" w:themeFill="accent5"/>
      </w:tcPr>
    </w:tblStylePr>
    <w:tblStylePr w:type="lastRow">
      <w:rPr>
        <w:b/>
        <w:bCs/>
      </w:rPr>
      <w:tblPr/>
      <w:tcPr>
        <w:tcBorders>
          <w:top w:val="double" w:sz="4" w:space="0" w:color="EA8B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8B00" w:themeColor="accent5"/>
          <w:right w:val="single" w:sz="4" w:space="0" w:color="EA8B00" w:themeColor="accent5"/>
        </w:tcBorders>
      </w:tcPr>
    </w:tblStylePr>
    <w:tblStylePr w:type="band1Horz">
      <w:tblPr/>
      <w:tcPr>
        <w:tcBorders>
          <w:top w:val="single" w:sz="4" w:space="0" w:color="EA8B00" w:themeColor="accent5"/>
          <w:bottom w:val="single" w:sz="4" w:space="0" w:color="EA8B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8B00" w:themeColor="accent5"/>
          <w:left w:val="nil"/>
        </w:tcBorders>
      </w:tcPr>
    </w:tblStylePr>
    <w:tblStylePr w:type="swCell">
      <w:tblPr/>
      <w:tcPr>
        <w:tcBorders>
          <w:top w:val="double" w:sz="4" w:space="0" w:color="EA8B00" w:themeColor="accent5"/>
          <w:right w:val="nil"/>
        </w:tcBorders>
      </w:tcPr>
    </w:tblStylePr>
  </w:style>
  <w:style w:type="table" w:styleId="ListTable3-Accent6">
    <w:name w:val="List Table 3 Accent 6"/>
    <w:basedOn w:val="TableNormal"/>
    <w:uiPriority w:val="48"/>
    <w:rsid w:val="00C12673"/>
    <w:pPr>
      <w:spacing w:after="0" w:line="240" w:lineRule="auto"/>
    </w:pPr>
    <w:tblPr>
      <w:tblStyleRowBandSize w:val="1"/>
      <w:tblStyleColBandSize w:val="1"/>
      <w:tblBorders>
        <w:top w:val="single" w:sz="4" w:space="0" w:color="BFBFBF" w:themeColor="accent6"/>
        <w:left w:val="single" w:sz="4" w:space="0" w:color="BFBFBF" w:themeColor="accent6"/>
        <w:bottom w:val="single" w:sz="4" w:space="0" w:color="BFBFBF" w:themeColor="accent6"/>
        <w:right w:val="single" w:sz="4" w:space="0" w:color="BFBFBF" w:themeColor="accent6"/>
      </w:tblBorders>
    </w:tblPr>
    <w:tblStylePr w:type="firstRow">
      <w:rPr>
        <w:b/>
        <w:bCs/>
        <w:color w:val="FFFFFF" w:themeColor="background1"/>
      </w:rPr>
      <w:tblPr/>
      <w:tcPr>
        <w:shd w:val="clear" w:color="auto" w:fill="BFBFBF" w:themeFill="accent6"/>
      </w:tcPr>
    </w:tblStylePr>
    <w:tblStylePr w:type="lastRow">
      <w:rPr>
        <w:b/>
        <w:bCs/>
      </w:rPr>
      <w:tblPr/>
      <w:tcPr>
        <w:tcBorders>
          <w:top w:val="double" w:sz="4" w:space="0" w:color="BFBFB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BFBF" w:themeColor="accent6"/>
          <w:right w:val="single" w:sz="4" w:space="0" w:color="BFBFBF" w:themeColor="accent6"/>
        </w:tcBorders>
      </w:tcPr>
    </w:tblStylePr>
    <w:tblStylePr w:type="band1Horz">
      <w:tblPr/>
      <w:tcPr>
        <w:tcBorders>
          <w:top w:val="single" w:sz="4" w:space="0" w:color="BFBFBF" w:themeColor="accent6"/>
          <w:bottom w:val="single" w:sz="4" w:space="0" w:color="BFBFB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FBF" w:themeColor="accent6"/>
          <w:left w:val="nil"/>
        </w:tcBorders>
      </w:tcPr>
    </w:tblStylePr>
    <w:tblStylePr w:type="swCell">
      <w:tblPr/>
      <w:tcPr>
        <w:tcBorders>
          <w:top w:val="double" w:sz="4" w:space="0" w:color="BFBFBF" w:themeColor="accent6"/>
          <w:right w:val="nil"/>
        </w:tcBorders>
      </w:tcPr>
    </w:tblStylePr>
  </w:style>
  <w:style w:type="table" w:styleId="ListTable4">
    <w:name w:val="List Table 4"/>
    <w:basedOn w:val="TableNormal"/>
    <w:uiPriority w:val="49"/>
    <w:rsid w:val="00C1267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12673"/>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tblBorders>
    </w:tblPr>
    <w:tblStylePr w:type="firstRow">
      <w:rPr>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tcBorders>
        <w:shd w:val="clear" w:color="auto" w:fill="9757A6" w:themeFill="accent1"/>
      </w:tcPr>
    </w:tblStylePr>
    <w:tblStylePr w:type="lastRow">
      <w:rPr>
        <w:b/>
        <w:bCs/>
      </w:rPr>
      <w:tblPr/>
      <w:tcPr>
        <w:tcBorders>
          <w:top w:val="doub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ListTable4-Accent2">
    <w:name w:val="List Table 4 Accent 2"/>
    <w:basedOn w:val="TableNormal"/>
    <w:uiPriority w:val="49"/>
    <w:rsid w:val="00C12673"/>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tblBorders>
    </w:tblPr>
    <w:tblStylePr w:type="firstRow">
      <w:rPr>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tcBorders>
        <w:shd w:val="clear" w:color="auto" w:fill="FFAE3B" w:themeFill="accent2"/>
      </w:tcPr>
    </w:tblStylePr>
    <w:tblStylePr w:type="lastRow">
      <w:rPr>
        <w:b/>
        <w:bCs/>
      </w:rPr>
      <w:tblPr/>
      <w:tcPr>
        <w:tcBorders>
          <w:top w:val="doub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ListTable4-Accent3">
    <w:name w:val="List Table 4 Accent 3"/>
    <w:basedOn w:val="TableNormal"/>
    <w:uiPriority w:val="49"/>
    <w:rsid w:val="00C1267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C12673"/>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tblBorders>
    </w:tblPr>
    <w:tblStylePr w:type="firstRow">
      <w:rPr>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tcBorders>
        <w:shd w:val="clear" w:color="auto" w:fill="B689C1" w:themeFill="accent4"/>
      </w:tcPr>
    </w:tblStylePr>
    <w:tblStylePr w:type="lastRow">
      <w:rPr>
        <w:b/>
        <w:bCs/>
      </w:rPr>
      <w:tblPr/>
      <w:tcPr>
        <w:tcBorders>
          <w:top w:val="doub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ListTable4-Accent5">
    <w:name w:val="List Table 4 Accent 5"/>
    <w:basedOn w:val="TableNormal"/>
    <w:uiPriority w:val="49"/>
    <w:rsid w:val="00C12673"/>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tblBorders>
    </w:tblPr>
    <w:tblStylePr w:type="firstRow">
      <w:rPr>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tcBorders>
        <w:shd w:val="clear" w:color="auto" w:fill="EA8B00" w:themeFill="accent5"/>
      </w:tcPr>
    </w:tblStylePr>
    <w:tblStylePr w:type="lastRow">
      <w:rPr>
        <w:b/>
        <w:bCs/>
      </w:rPr>
      <w:tblPr/>
      <w:tcPr>
        <w:tcBorders>
          <w:top w:val="doub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ListTable4-Accent6">
    <w:name w:val="List Table 4 Accent 6"/>
    <w:basedOn w:val="TableNormal"/>
    <w:uiPriority w:val="49"/>
    <w:rsid w:val="00C12673"/>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tcBorders>
        <w:shd w:val="clear" w:color="auto" w:fill="BFBFBF" w:themeFill="accent6"/>
      </w:tcPr>
    </w:tblStylePr>
    <w:tblStylePr w:type="lastRow">
      <w:rPr>
        <w:b/>
        <w:bCs/>
      </w:rPr>
      <w:tblPr/>
      <w:tcPr>
        <w:tcBorders>
          <w:top w:val="doub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stTable5Dark">
    <w:name w:val="List Table 5 Dark"/>
    <w:basedOn w:val="TableNormal"/>
    <w:uiPriority w:val="50"/>
    <w:rsid w:val="00C1267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12673"/>
    <w:pPr>
      <w:spacing w:after="0" w:line="240" w:lineRule="auto"/>
    </w:pPr>
    <w:rPr>
      <w:color w:val="FFFFFF" w:themeColor="background1"/>
    </w:rPr>
    <w:tblPr>
      <w:tblStyleRowBandSize w:val="1"/>
      <w:tblStyleColBandSize w:val="1"/>
      <w:tblBorders>
        <w:top w:val="single" w:sz="24" w:space="0" w:color="9757A6" w:themeColor="accent1"/>
        <w:left w:val="single" w:sz="24" w:space="0" w:color="9757A6" w:themeColor="accent1"/>
        <w:bottom w:val="single" w:sz="24" w:space="0" w:color="9757A6" w:themeColor="accent1"/>
        <w:right w:val="single" w:sz="24" w:space="0" w:color="9757A6" w:themeColor="accent1"/>
      </w:tblBorders>
    </w:tblPr>
    <w:tcPr>
      <w:shd w:val="clear" w:color="auto" w:fill="9757A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12673"/>
    <w:pPr>
      <w:spacing w:after="0" w:line="240" w:lineRule="auto"/>
    </w:pPr>
    <w:rPr>
      <w:color w:val="FFFFFF" w:themeColor="background1"/>
    </w:rPr>
    <w:tblPr>
      <w:tblStyleRowBandSize w:val="1"/>
      <w:tblStyleColBandSize w:val="1"/>
      <w:tblBorders>
        <w:top w:val="single" w:sz="24" w:space="0" w:color="FFAE3B" w:themeColor="accent2"/>
        <w:left w:val="single" w:sz="24" w:space="0" w:color="FFAE3B" w:themeColor="accent2"/>
        <w:bottom w:val="single" w:sz="24" w:space="0" w:color="FFAE3B" w:themeColor="accent2"/>
        <w:right w:val="single" w:sz="24" w:space="0" w:color="FFAE3B" w:themeColor="accent2"/>
      </w:tblBorders>
    </w:tblPr>
    <w:tcPr>
      <w:shd w:val="clear" w:color="auto" w:fill="FFAE3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12673"/>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12673"/>
    <w:pPr>
      <w:spacing w:after="0" w:line="240" w:lineRule="auto"/>
    </w:pPr>
    <w:rPr>
      <w:color w:val="FFFFFF" w:themeColor="background1"/>
    </w:rPr>
    <w:tblPr>
      <w:tblStyleRowBandSize w:val="1"/>
      <w:tblStyleColBandSize w:val="1"/>
      <w:tblBorders>
        <w:top w:val="single" w:sz="24" w:space="0" w:color="B689C1" w:themeColor="accent4"/>
        <w:left w:val="single" w:sz="24" w:space="0" w:color="B689C1" w:themeColor="accent4"/>
        <w:bottom w:val="single" w:sz="24" w:space="0" w:color="B689C1" w:themeColor="accent4"/>
        <w:right w:val="single" w:sz="24" w:space="0" w:color="B689C1" w:themeColor="accent4"/>
      </w:tblBorders>
    </w:tblPr>
    <w:tcPr>
      <w:shd w:val="clear" w:color="auto" w:fill="B689C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12673"/>
    <w:pPr>
      <w:spacing w:after="0" w:line="240" w:lineRule="auto"/>
    </w:pPr>
    <w:rPr>
      <w:color w:val="FFFFFF" w:themeColor="background1"/>
    </w:rPr>
    <w:tblPr>
      <w:tblStyleRowBandSize w:val="1"/>
      <w:tblStyleColBandSize w:val="1"/>
      <w:tblBorders>
        <w:top w:val="single" w:sz="24" w:space="0" w:color="EA8B00" w:themeColor="accent5"/>
        <w:left w:val="single" w:sz="24" w:space="0" w:color="EA8B00" w:themeColor="accent5"/>
        <w:bottom w:val="single" w:sz="24" w:space="0" w:color="EA8B00" w:themeColor="accent5"/>
        <w:right w:val="single" w:sz="24" w:space="0" w:color="EA8B00" w:themeColor="accent5"/>
      </w:tblBorders>
    </w:tblPr>
    <w:tcPr>
      <w:shd w:val="clear" w:color="auto" w:fill="EA8B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12673"/>
    <w:pPr>
      <w:spacing w:after="0" w:line="240" w:lineRule="auto"/>
    </w:pPr>
    <w:rPr>
      <w:color w:val="FFFFFF" w:themeColor="background1"/>
    </w:rPr>
    <w:tblPr>
      <w:tblStyleRowBandSize w:val="1"/>
      <w:tblStyleColBandSize w:val="1"/>
      <w:tblBorders>
        <w:top w:val="single" w:sz="24" w:space="0" w:color="BFBFBF" w:themeColor="accent6"/>
        <w:left w:val="single" w:sz="24" w:space="0" w:color="BFBFBF" w:themeColor="accent6"/>
        <w:bottom w:val="single" w:sz="24" w:space="0" w:color="BFBFBF" w:themeColor="accent6"/>
        <w:right w:val="single" w:sz="24" w:space="0" w:color="BFBFBF" w:themeColor="accent6"/>
      </w:tblBorders>
    </w:tblPr>
    <w:tcPr>
      <w:shd w:val="clear" w:color="auto" w:fill="BFBFB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1267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12673"/>
    <w:pPr>
      <w:spacing w:after="0" w:line="240" w:lineRule="auto"/>
    </w:pPr>
    <w:rPr>
      <w:color w:val="70417C" w:themeColor="accent1" w:themeShade="BF"/>
    </w:rPr>
    <w:tblPr>
      <w:tblStyleRowBandSize w:val="1"/>
      <w:tblStyleColBandSize w:val="1"/>
      <w:tblBorders>
        <w:top w:val="single" w:sz="4" w:space="0" w:color="9757A6" w:themeColor="accent1"/>
        <w:bottom w:val="single" w:sz="4" w:space="0" w:color="9757A6" w:themeColor="accent1"/>
      </w:tblBorders>
    </w:tblPr>
    <w:tblStylePr w:type="firstRow">
      <w:rPr>
        <w:b/>
        <w:bCs/>
      </w:rPr>
      <w:tblPr/>
      <w:tcPr>
        <w:tcBorders>
          <w:bottom w:val="single" w:sz="4" w:space="0" w:color="9757A6" w:themeColor="accent1"/>
        </w:tcBorders>
      </w:tcPr>
    </w:tblStylePr>
    <w:tblStylePr w:type="lastRow">
      <w:rPr>
        <w:b/>
        <w:bCs/>
      </w:rPr>
      <w:tblPr/>
      <w:tcPr>
        <w:tcBorders>
          <w:top w:val="double" w:sz="4" w:space="0" w:color="9757A6" w:themeColor="accent1"/>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ListTable6Colorful-Accent2">
    <w:name w:val="List Table 6 Colorful Accent 2"/>
    <w:basedOn w:val="TableNormal"/>
    <w:uiPriority w:val="51"/>
    <w:rsid w:val="00C12673"/>
    <w:pPr>
      <w:spacing w:after="0" w:line="240" w:lineRule="auto"/>
    </w:pPr>
    <w:rPr>
      <w:color w:val="EB8900" w:themeColor="accent2" w:themeShade="BF"/>
    </w:rPr>
    <w:tblPr>
      <w:tblStyleRowBandSize w:val="1"/>
      <w:tblStyleColBandSize w:val="1"/>
      <w:tblBorders>
        <w:top w:val="single" w:sz="4" w:space="0" w:color="FFAE3B" w:themeColor="accent2"/>
        <w:bottom w:val="single" w:sz="4" w:space="0" w:color="FFAE3B" w:themeColor="accent2"/>
      </w:tblBorders>
    </w:tblPr>
    <w:tblStylePr w:type="firstRow">
      <w:rPr>
        <w:b/>
        <w:bCs/>
      </w:rPr>
      <w:tblPr/>
      <w:tcPr>
        <w:tcBorders>
          <w:bottom w:val="single" w:sz="4" w:space="0" w:color="FFAE3B" w:themeColor="accent2"/>
        </w:tcBorders>
      </w:tcPr>
    </w:tblStylePr>
    <w:tblStylePr w:type="lastRow">
      <w:rPr>
        <w:b/>
        <w:bCs/>
      </w:rPr>
      <w:tblPr/>
      <w:tcPr>
        <w:tcBorders>
          <w:top w:val="double" w:sz="4" w:space="0" w:color="FFAE3B" w:themeColor="accent2"/>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ListTable6Colorful-Accent3">
    <w:name w:val="List Table 6 Colorful Accent 3"/>
    <w:basedOn w:val="TableNormal"/>
    <w:uiPriority w:val="51"/>
    <w:rsid w:val="00C12673"/>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C12673"/>
    <w:pPr>
      <w:spacing w:after="0" w:line="240" w:lineRule="auto"/>
    </w:pPr>
    <w:rPr>
      <w:color w:val="9255A1" w:themeColor="accent4" w:themeShade="BF"/>
    </w:rPr>
    <w:tblPr>
      <w:tblStyleRowBandSize w:val="1"/>
      <w:tblStyleColBandSize w:val="1"/>
      <w:tblBorders>
        <w:top w:val="single" w:sz="4" w:space="0" w:color="B689C1" w:themeColor="accent4"/>
        <w:bottom w:val="single" w:sz="4" w:space="0" w:color="B689C1" w:themeColor="accent4"/>
      </w:tblBorders>
    </w:tblPr>
    <w:tblStylePr w:type="firstRow">
      <w:rPr>
        <w:b/>
        <w:bCs/>
      </w:rPr>
      <w:tblPr/>
      <w:tcPr>
        <w:tcBorders>
          <w:bottom w:val="single" w:sz="4" w:space="0" w:color="B689C1" w:themeColor="accent4"/>
        </w:tcBorders>
      </w:tcPr>
    </w:tblStylePr>
    <w:tblStylePr w:type="lastRow">
      <w:rPr>
        <w:b/>
        <w:bCs/>
      </w:rPr>
      <w:tblPr/>
      <w:tcPr>
        <w:tcBorders>
          <w:top w:val="double" w:sz="4" w:space="0" w:color="B689C1" w:themeColor="accent4"/>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ListTable6Colorful-Accent5">
    <w:name w:val="List Table 6 Colorful Accent 5"/>
    <w:basedOn w:val="TableNormal"/>
    <w:uiPriority w:val="51"/>
    <w:rsid w:val="00C12673"/>
    <w:pPr>
      <w:spacing w:after="0" w:line="240" w:lineRule="auto"/>
    </w:pPr>
    <w:rPr>
      <w:color w:val="AF6700" w:themeColor="accent5" w:themeShade="BF"/>
    </w:rPr>
    <w:tblPr>
      <w:tblStyleRowBandSize w:val="1"/>
      <w:tblStyleColBandSize w:val="1"/>
      <w:tblBorders>
        <w:top w:val="single" w:sz="4" w:space="0" w:color="EA8B00" w:themeColor="accent5"/>
        <w:bottom w:val="single" w:sz="4" w:space="0" w:color="EA8B00" w:themeColor="accent5"/>
      </w:tblBorders>
    </w:tblPr>
    <w:tblStylePr w:type="firstRow">
      <w:rPr>
        <w:b/>
        <w:bCs/>
      </w:rPr>
      <w:tblPr/>
      <w:tcPr>
        <w:tcBorders>
          <w:bottom w:val="single" w:sz="4" w:space="0" w:color="EA8B00" w:themeColor="accent5"/>
        </w:tcBorders>
      </w:tcPr>
    </w:tblStylePr>
    <w:tblStylePr w:type="lastRow">
      <w:rPr>
        <w:b/>
        <w:bCs/>
      </w:rPr>
      <w:tblPr/>
      <w:tcPr>
        <w:tcBorders>
          <w:top w:val="double" w:sz="4" w:space="0" w:color="EA8B00" w:themeColor="accent5"/>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ListTable6Colorful-Accent6">
    <w:name w:val="List Table 6 Colorful Accent 6"/>
    <w:basedOn w:val="TableNormal"/>
    <w:uiPriority w:val="51"/>
    <w:rsid w:val="00C12673"/>
    <w:pPr>
      <w:spacing w:after="0" w:line="240" w:lineRule="auto"/>
    </w:pPr>
    <w:rPr>
      <w:color w:val="8F8F8F" w:themeColor="accent6" w:themeShade="BF"/>
    </w:rPr>
    <w:tblPr>
      <w:tblStyleRowBandSize w:val="1"/>
      <w:tblStyleColBandSize w:val="1"/>
      <w:tblBorders>
        <w:top w:val="single" w:sz="4" w:space="0" w:color="BFBFBF" w:themeColor="accent6"/>
        <w:bottom w:val="single" w:sz="4" w:space="0" w:color="BFBFBF" w:themeColor="accent6"/>
      </w:tblBorders>
    </w:tblPr>
    <w:tblStylePr w:type="firstRow">
      <w:rPr>
        <w:b/>
        <w:bCs/>
      </w:rPr>
      <w:tblPr/>
      <w:tcPr>
        <w:tcBorders>
          <w:bottom w:val="single" w:sz="4" w:space="0" w:color="BFBFBF" w:themeColor="accent6"/>
        </w:tcBorders>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stTable7Colorful">
    <w:name w:val="List Table 7 Colorful"/>
    <w:basedOn w:val="TableNormal"/>
    <w:uiPriority w:val="52"/>
    <w:rsid w:val="00C1267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12673"/>
    <w:pPr>
      <w:spacing w:after="0" w:line="240" w:lineRule="auto"/>
    </w:pPr>
    <w:rPr>
      <w:color w:val="70417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57A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57A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57A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57A6" w:themeColor="accent1"/>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12673"/>
    <w:pPr>
      <w:spacing w:after="0" w:line="240" w:lineRule="auto"/>
    </w:pPr>
    <w:rPr>
      <w:color w:val="EB89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E3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E3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E3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E3B" w:themeColor="accent2"/>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12673"/>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12673"/>
    <w:pPr>
      <w:spacing w:after="0" w:line="240" w:lineRule="auto"/>
    </w:pPr>
    <w:rPr>
      <w:color w:val="9255A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689C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689C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689C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689C1" w:themeColor="accent4"/>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12673"/>
    <w:pPr>
      <w:spacing w:after="0" w:line="240" w:lineRule="auto"/>
    </w:pPr>
    <w:rPr>
      <w:color w:val="AF67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8B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8B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8B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8B00" w:themeColor="accent5"/>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12673"/>
    <w:pPr>
      <w:spacing w:after="0" w:line="240" w:lineRule="auto"/>
    </w:pPr>
    <w:rPr>
      <w:color w:val="8F8F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BFB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BFB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BFB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BFBF" w:themeColor="accent6"/>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12673"/>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C12673"/>
    <w:rPr>
      <w:rFonts w:ascii="Consolas" w:hAnsi="Consolas"/>
      <w:sz w:val="20"/>
      <w:szCs w:val="20"/>
    </w:rPr>
  </w:style>
  <w:style w:type="table" w:styleId="MediumGrid1">
    <w:name w:val="Medium Grid 1"/>
    <w:basedOn w:val="TableNormal"/>
    <w:uiPriority w:val="67"/>
    <w:semiHidden/>
    <w:unhideWhenUsed/>
    <w:rsid w:val="00C1267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12673"/>
    <w:pPr>
      <w:spacing w:after="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insideV w:val="single" w:sz="8" w:space="0" w:color="B180BC" w:themeColor="accent1" w:themeTint="BF"/>
      </w:tblBorders>
    </w:tblPr>
    <w:tcPr>
      <w:shd w:val="clear" w:color="auto" w:fill="E5D5E9" w:themeFill="accent1" w:themeFillTint="3F"/>
    </w:tcPr>
    <w:tblStylePr w:type="firstRow">
      <w:rPr>
        <w:b/>
        <w:bCs/>
      </w:rPr>
    </w:tblStylePr>
    <w:tblStylePr w:type="lastRow">
      <w:rPr>
        <w:b/>
        <w:bCs/>
      </w:rPr>
      <w:tblPr/>
      <w:tcPr>
        <w:tcBorders>
          <w:top w:val="single" w:sz="18" w:space="0" w:color="B180BC" w:themeColor="accent1" w:themeTint="BF"/>
        </w:tcBorders>
      </w:tcPr>
    </w:tblStylePr>
    <w:tblStylePr w:type="firstCol">
      <w:rPr>
        <w:b/>
        <w:bCs/>
      </w:rPr>
    </w:tblStylePr>
    <w:tblStylePr w:type="lastCol">
      <w:rPr>
        <w:b/>
        <w:bCs/>
      </w:r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MediumGrid1-Accent2">
    <w:name w:val="Medium Grid 1 Accent 2"/>
    <w:basedOn w:val="TableNormal"/>
    <w:uiPriority w:val="67"/>
    <w:semiHidden/>
    <w:unhideWhenUsed/>
    <w:rsid w:val="00C12673"/>
    <w:pPr>
      <w:spacing w:after="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insideV w:val="single" w:sz="8" w:space="0" w:color="FFC16C" w:themeColor="accent2" w:themeTint="BF"/>
      </w:tblBorders>
    </w:tblPr>
    <w:tcPr>
      <w:shd w:val="clear" w:color="auto" w:fill="FFEACE" w:themeFill="accent2" w:themeFillTint="3F"/>
    </w:tcPr>
    <w:tblStylePr w:type="firstRow">
      <w:rPr>
        <w:b/>
        <w:bCs/>
      </w:rPr>
    </w:tblStylePr>
    <w:tblStylePr w:type="lastRow">
      <w:rPr>
        <w:b/>
        <w:bCs/>
      </w:rPr>
      <w:tblPr/>
      <w:tcPr>
        <w:tcBorders>
          <w:top w:val="single" w:sz="18" w:space="0" w:color="FFC16C" w:themeColor="accent2" w:themeTint="BF"/>
        </w:tcBorders>
      </w:tcPr>
    </w:tblStylePr>
    <w:tblStylePr w:type="firstCol">
      <w:rPr>
        <w:b/>
        <w:bCs/>
      </w:rPr>
    </w:tblStylePr>
    <w:tblStylePr w:type="lastCol">
      <w:rPr>
        <w:b/>
        <w:bCs/>
      </w:r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MediumGrid1-Accent3">
    <w:name w:val="Medium Grid 1 Accent 3"/>
    <w:basedOn w:val="TableNormal"/>
    <w:uiPriority w:val="67"/>
    <w:semiHidden/>
    <w:unhideWhenUsed/>
    <w:rsid w:val="00C12673"/>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C12673"/>
    <w:pPr>
      <w:spacing w:after="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insideV w:val="single" w:sz="8" w:space="0" w:color="C8A6D0" w:themeColor="accent4" w:themeTint="BF"/>
      </w:tblBorders>
    </w:tblPr>
    <w:tcPr>
      <w:shd w:val="clear" w:color="auto" w:fill="ECE1EF" w:themeFill="accent4" w:themeFillTint="3F"/>
    </w:tcPr>
    <w:tblStylePr w:type="firstRow">
      <w:rPr>
        <w:b/>
        <w:bCs/>
      </w:rPr>
    </w:tblStylePr>
    <w:tblStylePr w:type="lastRow">
      <w:rPr>
        <w:b/>
        <w:bCs/>
      </w:rPr>
      <w:tblPr/>
      <w:tcPr>
        <w:tcBorders>
          <w:top w:val="single" w:sz="18" w:space="0" w:color="C8A6D0" w:themeColor="accent4" w:themeTint="BF"/>
        </w:tcBorders>
      </w:tcPr>
    </w:tblStylePr>
    <w:tblStylePr w:type="firstCol">
      <w:rPr>
        <w:b/>
        <w:bCs/>
      </w:rPr>
    </w:tblStylePr>
    <w:tblStylePr w:type="lastCol">
      <w:rPr>
        <w:b/>
        <w:bCs/>
      </w:r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MediumGrid1-Accent5">
    <w:name w:val="Medium Grid 1 Accent 5"/>
    <w:basedOn w:val="TableNormal"/>
    <w:uiPriority w:val="67"/>
    <w:semiHidden/>
    <w:unhideWhenUsed/>
    <w:rsid w:val="00C12673"/>
    <w:pPr>
      <w:spacing w:after="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insideV w:val="single" w:sz="8" w:space="0" w:color="FFAA30" w:themeColor="accent5" w:themeTint="BF"/>
      </w:tblBorders>
    </w:tblPr>
    <w:tcPr>
      <w:shd w:val="clear" w:color="auto" w:fill="FFE3BA" w:themeFill="accent5" w:themeFillTint="3F"/>
    </w:tcPr>
    <w:tblStylePr w:type="firstRow">
      <w:rPr>
        <w:b/>
        <w:bCs/>
      </w:rPr>
    </w:tblStylePr>
    <w:tblStylePr w:type="lastRow">
      <w:rPr>
        <w:b/>
        <w:bCs/>
      </w:rPr>
      <w:tblPr/>
      <w:tcPr>
        <w:tcBorders>
          <w:top w:val="single" w:sz="18" w:space="0" w:color="FFAA30" w:themeColor="accent5" w:themeTint="BF"/>
        </w:tcBorders>
      </w:tcPr>
    </w:tblStylePr>
    <w:tblStylePr w:type="firstCol">
      <w:rPr>
        <w:b/>
        <w:bCs/>
      </w:rPr>
    </w:tblStylePr>
    <w:tblStylePr w:type="lastCol">
      <w:rPr>
        <w:b/>
        <w:bCs/>
      </w:r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MediumGrid1-Accent6">
    <w:name w:val="Medium Grid 1 Accent 6"/>
    <w:basedOn w:val="TableNormal"/>
    <w:uiPriority w:val="67"/>
    <w:semiHidden/>
    <w:unhideWhenUsed/>
    <w:rsid w:val="00C12673"/>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insideV w:val="single" w:sz="8" w:space="0" w:color="CFCFCF" w:themeColor="accent6" w:themeTint="BF"/>
      </w:tblBorders>
    </w:tblPr>
    <w:tcPr>
      <w:shd w:val="clear" w:color="auto" w:fill="EFEFEF" w:themeFill="accent6" w:themeFillTint="3F"/>
    </w:tcPr>
    <w:tblStylePr w:type="firstRow">
      <w:rPr>
        <w:b/>
        <w:bCs/>
      </w:rPr>
    </w:tblStylePr>
    <w:tblStylePr w:type="lastRow">
      <w:rPr>
        <w:b/>
        <w:bCs/>
      </w:rPr>
      <w:tblPr/>
      <w:tcPr>
        <w:tcBorders>
          <w:top w:val="single" w:sz="18" w:space="0" w:color="CFCFCF" w:themeColor="accent6" w:themeTint="BF"/>
        </w:tcBorders>
      </w:tcPr>
    </w:tblStylePr>
    <w:tblStylePr w:type="firstCol">
      <w:rPr>
        <w:b/>
        <w:bCs/>
      </w:rPr>
    </w:tblStylePr>
    <w:tblStylePr w:type="lastCol">
      <w:rPr>
        <w:b/>
        <w:bCs/>
      </w:r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MediumGrid2">
    <w:name w:val="Medium Grid 2"/>
    <w:basedOn w:val="TableNormal"/>
    <w:uiPriority w:val="68"/>
    <w:semiHidden/>
    <w:unhideWhenUsed/>
    <w:rsid w:val="00C126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126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cPr>
      <w:shd w:val="clear" w:color="auto" w:fill="E5D5E9" w:themeFill="accent1" w:themeFillTint="3F"/>
    </w:tcPr>
    <w:tblStylePr w:type="firstRow">
      <w:rPr>
        <w:b/>
        <w:bCs/>
        <w:color w:val="000000" w:themeColor="text1"/>
      </w:rPr>
      <w:tblPr/>
      <w:tcPr>
        <w:shd w:val="clear" w:color="auto" w:fill="F4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DED" w:themeFill="accent1" w:themeFillTint="33"/>
      </w:tcPr>
    </w:tblStylePr>
    <w:tblStylePr w:type="band1Vert">
      <w:tblPr/>
      <w:tcPr>
        <w:shd w:val="clear" w:color="auto" w:fill="CBABD3" w:themeFill="accent1" w:themeFillTint="7F"/>
      </w:tcPr>
    </w:tblStylePr>
    <w:tblStylePr w:type="band1Horz">
      <w:tblPr/>
      <w:tcPr>
        <w:tcBorders>
          <w:insideH w:val="single" w:sz="6" w:space="0" w:color="9757A6" w:themeColor="accent1"/>
          <w:insideV w:val="single" w:sz="6" w:space="0" w:color="9757A6" w:themeColor="accent1"/>
        </w:tcBorders>
        <w:shd w:val="clear" w:color="auto" w:fill="CBABD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126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cPr>
      <w:shd w:val="clear" w:color="auto" w:fill="FFEACE" w:themeFill="accent2" w:themeFillTint="3F"/>
    </w:tcPr>
    <w:tblStylePr w:type="firstRow">
      <w:rPr>
        <w:b/>
        <w:bCs/>
        <w:color w:val="000000" w:themeColor="text1"/>
      </w:rPr>
      <w:tblPr/>
      <w:tcPr>
        <w:shd w:val="clear" w:color="auto" w:fill="FFF6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D7" w:themeFill="accent2" w:themeFillTint="33"/>
      </w:tcPr>
    </w:tblStylePr>
    <w:tblStylePr w:type="band1Vert">
      <w:tblPr/>
      <w:tcPr>
        <w:shd w:val="clear" w:color="auto" w:fill="FFD69D" w:themeFill="accent2" w:themeFillTint="7F"/>
      </w:tcPr>
    </w:tblStylePr>
    <w:tblStylePr w:type="band1Horz">
      <w:tblPr/>
      <w:tcPr>
        <w:tcBorders>
          <w:insideH w:val="single" w:sz="6" w:space="0" w:color="FFAE3B" w:themeColor="accent2"/>
          <w:insideV w:val="single" w:sz="6" w:space="0" w:color="FFAE3B" w:themeColor="accent2"/>
        </w:tcBorders>
        <w:shd w:val="clear" w:color="auto" w:fill="FFD6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126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126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cPr>
      <w:shd w:val="clear" w:color="auto" w:fill="ECE1EF" w:themeFill="accent4" w:themeFillTint="3F"/>
    </w:tcPr>
    <w:tblStylePr w:type="firstRow">
      <w:rPr>
        <w:b/>
        <w:bCs/>
        <w:color w:val="000000" w:themeColor="text1"/>
      </w:rPr>
      <w:tblPr/>
      <w:tcPr>
        <w:shd w:val="clear" w:color="auto" w:fill="F7F3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F2" w:themeFill="accent4" w:themeFillTint="33"/>
      </w:tcPr>
    </w:tblStylePr>
    <w:tblStylePr w:type="band1Vert">
      <w:tblPr/>
      <w:tcPr>
        <w:shd w:val="clear" w:color="auto" w:fill="DAC4E0" w:themeFill="accent4" w:themeFillTint="7F"/>
      </w:tcPr>
    </w:tblStylePr>
    <w:tblStylePr w:type="band1Horz">
      <w:tblPr/>
      <w:tcPr>
        <w:tcBorders>
          <w:insideH w:val="single" w:sz="6" w:space="0" w:color="B689C1" w:themeColor="accent4"/>
          <w:insideV w:val="single" w:sz="6" w:space="0" w:color="B689C1" w:themeColor="accent4"/>
        </w:tcBorders>
        <w:shd w:val="clear" w:color="auto" w:fill="DAC4E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126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cPr>
      <w:shd w:val="clear" w:color="auto" w:fill="FFE3BA" w:themeFill="accent5" w:themeFillTint="3F"/>
    </w:tcPr>
    <w:tblStylePr w:type="firstRow">
      <w:rPr>
        <w:b/>
        <w:bCs/>
        <w:color w:val="000000" w:themeColor="text1"/>
      </w:rPr>
      <w:tblPr/>
      <w:tcPr>
        <w:shd w:val="clear" w:color="auto" w:fill="FFF3E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8C7" w:themeFill="accent5" w:themeFillTint="33"/>
      </w:tcPr>
    </w:tblStylePr>
    <w:tblStylePr w:type="band1Vert">
      <w:tblPr/>
      <w:tcPr>
        <w:shd w:val="clear" w:color="auto" w:fill="FFC675" w:themeFill="accent5" w:themeFillTint="7F"/>
      </w:tcPr>
    </w:tblStylePr>
    <w:tblStylePr w:type="band1Horz">
      <w:tblPr/>
      <w:tcPr>
        <w:tcBorders>
          <w:insideH w:val="single" w:sz="6" w:space="0" w:color="EA8B00" w:themeColor="accent5"/>
          <w:insideV w:val="single" w:sz="6" w:space="0" w:color="EA8B00" w:themeColor="accent5"/>
        </w:tcBorders>
        <w:shd w:val="clear" w:color="auto" w:fill="FFC67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126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cPr>
      <w:shd w:val="clear" w:color="auto" w:fill="EFEFEF" w:themeFill="accent6" w:themeFillTint="3F"/>
    </w:tcPr>
    <w:tblStylePr w:type="firstRow">
      <w:rPr>
        <w:b/>
        <w:bCs/>
        <w:color w:val="000000" w:themeColor="text1"/>
      </w:rPr>
      <w:tblPr/>
      <w:tcPr>
        <w:shd w:val="clear" w:color="auto" w:fill="F8F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2F2" w:themeFill="accent6" w:themeFillTint="33"/>
      </w:tcPr>
    </w:tblStylePr>
    <w:tblStylePr w:type="band1Vert">
      <w:tblPr/>
      <w:tcPr>
        <w:shd w:val="clear" w:color="auto" w:fill="DFDFDF" w:themeFill="accent6" w:themeFillTint="7F"/>
      </w:tcPr>
    </w:tblStylePr>
    <w:tblStylePr w:type="band1Horz">
      <w:tblPr/>
      <w:tcPr>
        <w:tcBorders>
          <w:insideH w:val="single" w:sz="6" w:space="0" w:color="BFBFBF" w:themeColor="accent6"/>
          <w:insideV w:val="single" w:sz="6" w:space="0" w:color="BFBFBF" w:themeColor="accent6"/>
        </w:tcBorders>
        <w:shd w:val="clear" w:color="auto" w:fill="DFDFD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126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126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D5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57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57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AB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ABD3" w:themeFill="accent1" w:themeFillTint="7F"/>
      </w:tcPr>
    </w:tblStylePr>
  </w:style>
  <w:style w:type="table" w:styleId="MediumGrid3-Accent2">
    <w:name w:val="Medium Grid 3 Accent 2"/>
    <w:basedOn w:val="TableNormal"/>
    <w:uiPriority w:val="69"/>
    <w:semiHidden/>
    <w:unhideWhenUsed/>
    <w:rsid w:val="00C126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E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E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9D" w:themeFill="accent2" w:themeFillTint="7F"/>
      </w:tcPr>
    </w:tblStylePr>
  </w:style>
  <w:style w:type="table" w:styleId="MediumGrid3-Accent3">
    <w:name w:val="Medium Grid 3 Accent 3"/>
    <w:basedOn w:val="TableNormal"/>
    <w:uiPriority w:val="69"/>
    <w:semiHidden/>
    <w:unhideWhenUsed/>
    <w:rsid w:val="00C126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C126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89C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89C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E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E0" w:themeFill="accent4" w:themeFillTint="7F"/>
      </w:tcPr>
    </w:tblStylePr>
  </w:style>
  <w:style w:type="table" w:styleId="MediumGrid3-Accent5">
    <w:name w:val="Medium Grid 3 Accent 5"/>
    <w:basedOn w:val="TableNormal"/>
    <w:uiPriority w:val="69"/>
    <w:semiHidden/>
    <w:unhideWhenUsed/>
    <w:rsid w:val="00C126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3B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8B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8B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67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675" w:themeFill="accent5" w:themeFillTint="7F"/>
      </w:tcPr>
    </w:tblStylePr>
  </w:style>
  <w:style w:type="table" w:styleId="MediumGrid3-Accent6">
    <w:name w:val="Medium Grid 3 Accent 6"/>
    <w:basedOn w:val="TableNormal"/>
    <w:uiPriority w:val="69"/>
    <w:semiHidden/>
    <w:unhideWhenUsed/>
    <w:rsid w:val="00C126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table" w:styleId="MediumList1">
    <w:name w:val="Medium List 1"/>
    <w:basedOn w:val="TableNormal"/>
    <w:uiPriority w:val="65"/>
    <w:semiHidden/>
    <w:unhideWhenUsed/>
    <w:rsid w:val="00C1267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57A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12673"/>
    <w:pPr>
      <w:spacing w:after="0" w:line="240" w:lineRule="auto"/>
    </w:pPr>
    <w:rPr>
      <w:color w:val="000000" w:themeColor="text1"/>
    </w:rPr>
    <w:tblPr>
      <w:tblStyleRowBandSize w:val="1"/>
      <w:tblStyleColBandSize w:val="1"/>
      <w:tblBorders>
        <w:top w:val="single" w:sz="8" w:space="0" w:color="9757A6" w:themeColor="accent1"/>
        <w:bottom w:val="single" w:sz="8" w:space="0" w:color="9757A6" w:themeColor="accent1"/>
      </w:tblBorders>
    </w:tblPr>
    <w:tblStylePr w:type="firstRow">
      <w:rPr>
        <w:rFonts w:asciiTheme="majorHAnsi" w:eastAsiaTheme="majorEastAsia" w:hAnsiTheme="majorHAnsi" w:cstheme="majorBidi"/>
      </w:rPr>
      <w:tblPr/>
      <w:tcPr>
        <w:tcBorders>
          <w:top w:val="nil"/>
          <w:bottom w:val="single" w:sz="8" w:space="0" w:color="9757A6" w:themeColor="accent1"/>
        </w:tcBorders>
      </w:tcPr>
    </w:tblStylePr>
    <w:tblStylePr w:type="lastRow">
      <w:rPr>
        <w:b/>
        <w:bCs/>
        <w:color w:val="9757A6" w:themeColor="text2"/>
      </w:rPr>
      <w:tbl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cPr>
        <w:tcBorders>
          <w:top w:val="single" w:sz="8" w:space="0" w:color="9757A6" w:themeColor="accent1"/>
          <w:bottom w:val="single" w:sz="8" w:space="0" w:color="9757A6" w:themeColor="accent1"/>
        </w:tcBorders>
      </w:tcPr>
    </w:tblStylePr>
    <w:tblStylePr w:type="band1Vert">
      <w:tblPr/>
      <w:tcPr>
        <w:shd w:val="clear" w:color="auto" w:fill="E5D5E9" w:themeFill="accent1" w:themeFillTint="3F"/>
      </w:tcPr>
    </w:tblStylePr>
    <w:tblStylePr w:type="band1Horz">
      <w:tblPr/>
      <w:tcPr>
        <w:shd w:val="clear" w:color="auto" w:fill="E5D5E9" w:themeFill="accent1" w:themeFillTint="3F"/>
      </w:tcPr>
    </w:tblStylePr>
  </w:style>
  <w:style w:type="table" w:styleId="MediumList1-Accent2">
    <w:name w:val="Medium List 1 Accent 2"/>
    <w:basedOn w:val="TableNormal"/>
    <w:uiPriority w:val="65"/>
    <w:semiHidden/>
    <w:unhideWhenUsed/>
    <w:rsid w:val="00C12673"/>
    <w:pPr>
      <w:spacing w:after="0" w:line="240" w:lineRule="auto"/>
    </w:pPr>
    <w:rPr>
      <w:color w:val="000000" w:themeColor="text1"/>
    </w:rPr>
    <w:tblPr>
      <w:tblStyleRowBandSize w:val="1"/>
      <w:tblStyleColBandSize w:val="1"/>
      <w:tblBorders>
        <w:top w:val="single" w:sz="8" w:space="0" w:color="FFAE3B" w:themeColor="accent2"/>
        <w:bottom w:val="single" w:sz="8" w:space="0" w:color="FFAE3B" w:themeColor="accent2"/>
      </w:tblBorders>
    </w:tblPr>
    <w:tblStylePr w:type="firstRow">
      <w:rPr>
        <w:rFonts w:asciiTheme="majorHAnsi" w:eastAsiaTheme="majorEastAsia" w:hAnsiTheme="majorHAnsi" w:cstheme="majorBidi"/>
      </w:rPr>
      <w:tblPr/>
      <w:tcPr>
        <w:tcBorders>
          <w:top w:val="nil"/>
          <w:bottom w:val="single" w:sz="8" w:space="0" w:color="FFAE3B" w:themeColor="accent2"/>
        </w:tcBorders>
      </w:tcPr>
    </w:tblStylePr>
    <w:tblStylePr w:type="lastRow">
      <w:rPr>
        <w:b/>
        <w:bCs/>
        <w:color w:val="9757A6" w:themeColor="text2"/>
      </w:rPr>
      <w:tblPr/>
      <w:tcPr>
        <w:tcBorders>
          <w:top w:val="single" w:sz="8" w:space="0" w:color="FFAE3B" w:themeColor="accent2"/>
          <w:bottom w:val="single" w:sz="8" w:space="0" w:color="FFAE3B" w:themeColor="accent2"/>
        </w:tcBorders>
      </w:tcPr>
    </w:tblStylePr>
    <w:tblStylePr w:type="firstCol">
      <w:rPr>
        <w:b/>
        <w:bCs/>
      </w:rPr>
    </w:tblStylePr>
    <w:tblStylePr w:type="lastCol">
      <w:rPr>
        <w:b/>
        <w:bCs/>
      </w:rPr>
      <w:tblPr/>
      <w:tcPr>
        <w:tcBorders>
          <w:top w:val="single" w:sz="8" w:space="0" w:color="FFAE3B" w:themeColor="accent2"/>
          <w:bottom w:val="single" w:sz="8" w:space="0" w:color="FFAE3B" w:themeColor="accent2"/>
        </w:tcBorders>
      </w:tcPr>
    </w:tblStylePr>
    <w:tblStylePr w:type="band1Vert">
      <w:tblPr/>
      <w:tcPr>
        <w:shd w:val="clear" w:color="auto" w:fill="FFEACE" w:themeFill="accent2" w:themeFillTint="3F"/>
      </w:tcPr>
    </w:tblStylePr>
    <w:tblStylePr w:type="band1Horz">
      <w:tblPr/>
      <w:tcPr>
        <w:shd w:val="clear" w:color="auto" w:fill="FFEACE" w:themeFill="accent2" w:themeFillTint="3F"/>
      </w:tcPr>
    </w:tblStylePr>
  </w:style>
  <w:style w:type="table" w:styleId="MediumList1-Accent3">
    <w:name w:val="Medium List 1 Accent 3"/>
    <w:basedOn w:val="TableNormal"/>
    <w:uiPriority w:val="65"/>
    <w:semiHidden/>
    <w:unhideWhenUsed/>
    <w:rsid w:val="00C12673"/>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9757A6"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C12673"/>
    <w:pPr>
      <w:spacing w:after="0" w:line="240" w:lineRule="auto"/>
    </w:pPr>
    <w:rPr>
      <w:color w:val="000000" w:themeColor="text1"/>
    </w:rPr>
    <w:tblPr>
      <w:tblStyleRowBandSize w:val="1"/>
      <w:tblStyleColBandSize w:val="1"/>
      <w:tblBorders>
        <w:top w:val="single" w:sz="8" w:space="0" w:color="B689C1" w:themeColor="accent4"/>
        <w:bottom w:val="single" w:sz="8" w:space="0" w:color="B689C1" w:themeColor="accent4"/>
      </w:tblBorders>
    </w:tblPr>
    <w:tblStylePr w:type="firstRow">
      <w:rPr>
        <w:rFonts w:asciiTheme="majorHAnsi" w:eastAsiaTheme="majorEastAsia" w:hAnsiTheme="majorHAnsi" w:cstheme="majorBidi"/>
      </w:rPr>
      <w:tblPr/>
      <w:tcPr>
        <w:tcBorders>
          <w:top w:val="nil"/>
          <w:bottom w:val="single" w:sz="8" w:space="0" w:color="B689C1" w:themeColor="accent4"/>
        </w:tcBorders>
      </w:tcPr>
    </w:tblStylePr>
    <w:tblStylePr w:type="lastRow">
      <w:rPr>
        <w:b/>
        <w:bCs/>
        <w:color w:val="9757A6" w:themeColor="text2"/>
      </w:rPr>
      <w:tblPr/>
      <w:tcPr>
        <w:tcBorders>
          <w:top w:val="single" w:sz="8" w:space="0" w:color="B689C1" w:themeColor="accent4"/>
          <w:bottom w:val="single" w:sz="8" w:space="0" w:color="B689C1" w:themeColor="accent4"/>
        </w:tcBorders>
      </w:tcPr>
    </w:tblStylePr>
    <w:tblStylePr w:type="firstCol">
      <w:rPr>
        <w:b/>
        <w:bCs/>
      </w:rPr>
    </w:tblStylePr>
    <w:tblStylePr w:type="lastCol">
      <w:rPr>
        <w:b/>
        <w:bCs/>
      </w:rPr>
      <w:tblPr/>
      <w:tcPr>
        <w:tcBorders>
          <w:top w:val="single" w:sz="8" w:space="0" w:color="B689C1" w:themeColor="accent4"/>
          <w:bottom w:val="single" w:sz="8" w:space="0" w:color="B689C1" w:themeColor="accent4"/>
        </w:tcBorders>
      </w:tcPr>
    </w:tblStylePr>
    <w:tblStylePr w:type="band1Vert">
      <w:tblPr/>
      <w:tcPr>
        <w:shd w:val="clear" w:color="auto" w:fill="ECE1EF" w:themeFill="accent4" w:themeFillTint="3F"/>
      </w:tcPr>
    </w:tblStylePr>
    <w:tblStylePr w:type="band1Horz">
      <w:tblPr/>
      <w:tcPr>
        <w:shd w:val="clear" w:color="auto" w:fill="ECE1EF" w:themeFill="accent4" w:themeFillTint="3F"/>
      </w:tcPr>
    </w:tblStylePr>
  </w:style>
  <w:style w:type="table" w:styleId="MediumList1-Accent5">
    <w:name w:val="Medium List 1 Accent 5"/>
    <w:basedOn w:val="TableNormal"/>
    <w:uiPriority w:val="65"/>
    <w:semiHidden/>
    <w:unhideWhenUsed/>
    <w:rsid w:val="00C12673"/>
    <w:pPr>
      <w:spacing w:after="0" w:line="240" w:lineRule="auto"/>
    </w:pPr>
    <w:rPr>
      <w:color w:val="000000" w:themeColor="text1"/>
    </w:rPr>
    <w:tblPr>
      <w:tblStyleRowBandSize w:val="1"/>
      <w:tblStyleColBandSize w:val="1"/>
      <w:tblBorders>
        <w:top w:val="single" w:sz="8" w:space="0" w:color="EA8B00" w:themeColor="accent5"/>
        <w:bottom w:val="single" w:sz="8" w:space="0" w:color="EA8B00" w:themeColor="accent5"/>
      </w:tblBorders>
    </w:tblPr>
    <w:tblStylePr w:type="firstRow">
      <w:rPr>
        <w:rFonts w:asciiTheme="majorHAnsi" w:eastAsiaTheme="majorEastAsia" w:hAnsiTheme="majorHAnsi" w:cstheme="majorBidi"/>
      </w:rPr>
      <w:tblPr/>
      <w:tcPr>
        <w:tcBorders>
          <w:top w:val="nil"/>
          <w:bottom w:val="single" w:sz="8" w:space="0" w:color="EA8B00" w:themeColor="accent5"/>
        </w:tcBorders>
      </w:tcPr>
    </w:tblStylePr>
    <w:tblStylePr w:type="lastRow">
      <w:rPr>
        <w:b/>
        <w:bCs/>
        <w:color w:val="9757A6" w:themeColor="text2"/>
      </w:rPr>
      <w:tblPr/>
      <w:tcPr>
        <w:tcBorders>
          <w:top w:val="single" w:sz="8" w:space="0" w:color="EA8B00" w:themeColor="accent5"/>
          <w:bottom w:val="single" w:sz="8" w:space="0" w:color="EA8B00" w:themeColor="accent5"/>
        </w:tcBorders>
      </w:tcPr>
    </w:tblStylePr>
    <w:tblStylePr w:type="firstCol">
      <w:rPr>
        <w:b/>
        <w:bCs/>
      </w:rPr>
    </w:tblStylePr>
    <w:tblStylePr w:type="lastCol">
      <w:rPr>
        <w:b/>
        <w:bCs/>
      </w:rPr>
      <w:tblPr/>
      <w:tcPr>
        <w:tcBorders>
          <w:top w:val="single" w:sz="8" w:space="0" w:color="EA8B00" w:themeColor="accent5"/>
          <w:bottom w:val="single" w:sz="8" w:space="0" w:color="EA8B00" w:themeColor="accent5"/>
        </w:tcBorders>
      </w:tcPr>
    </w:tblStylePr>
    <w:tblStylePr w:type="band1Vert">
      <w:tblPr/>
      <w:tcPr>
        <w:shd w:val="clear" w:color="auto" w:fill="FFE3BA" w:themeFill="accent5" w:themeFillTint="3F"/>
      </w:tcPr>
    </w:tblStylePr>
    <w:tblStylePr w:type="band1Horz">
      <w:tblPr/>
      <w:tcPr>
        <w:shd w:val="clear" w:color="auto" w:fill="FFE3BA" w:themeFill="accent5" w:themeFillTint="3F"/>
      </w:tcPr>
    </w:tblStylePr>
  </w:style>
  <w:style w:type="table" w:styleId="MediumList1-Accent6">
    <w:name w:val="Medium List 1 Accent 6"/>
    <w:basedOn w:val="TableNormal"/>
    <w:uiPriority w:val="65"/>
    <w:semiHidden/>
    <w:unhideWhenUsed/>
    <w:rsid w:val="00C12673"/>
    <w:pPr>
      <w:spacing w:after="0" w:line="240" w:lineRule="auto"/>
    </w:pPr>
    <w:rPr>
      <w:color w:val="000000" w:themeColor="text1"/>
    </w:rPr>
    <w:tblPr>
      <w:tblStyleRowBandSize w:val="1"/>
      <w:tblStyleColBandSize w:val="1"/>
      <w:tblBorders>
        <w:top w:val="single" w:sz="8" w:space="0" w:color="BFBFBF" w:themeColor="accent6"/>
        <w:bottom w:val="single" w:sz="8" w:space="0" w:color="BFBFBF" w:themeColor="accent6"/>
      </w:tblBorders>
    </w:tblPr>
    <w:tblStylePr w:type="firstRow">
      <w:rPr>
        <w:rFonts w:asciiTheme="majorHAnsi" w:eastAsiaTheme="majorEastAsia" w:hAnsiTheme="majorHAnsi" w:cstheme="majorBidi"/>
      </w:rPr>
      <w:tblPr/>
      <w:tcPr>
        <w:tcBorders>
          <w:top w:val="nil"/>
          <w:bottom w:val="single" w:sz="8" w:space="0" w:color="BFBFBF" w:themeColor="accent6"/>
        </w:tcBorders>
      </w:tcPr>
    </w:tblStylePr>
    <w:tblStylePr w:type="lastRow">
      <w:rPr>
        <w:b/>
        <w:bCs/>
        <w:color w:val="9757A6" w:themeColor="text2"/>
      </w:rPr>
      <w:tblPr/>
      <w:tcPr>
        <w:tcBorders>
          <w:top w:val="single" w:sz="8" w:space="0" w:color="BFBFBF" w:themeColor="accent6"/>
          <w:bottom w:val="single" w:sz="8" w:space="0" w:color="BFBFBF" w:themeColor="accent6"/>
        </w:tcBorders>
      </w:tcPr>
    </w:tblStylePr>
    <w:tblStylePr w:type="firstCol">
      <w:rPr>
        <w:b/>
        <w:bCs/>
      </w:rPr>
    </w:tblStylePr>
    <w:tblStylePr w:type="lastCol">
      <w:rPr>
        <w:b/>
        <w:bCs/>
      </w:rPr>
      <w:tblPr/>
      <w:tcPr>
        <w:tcBorders>
          <w:top w:val="single" w:sz="8" w:space="0" w:color="BFBFBF" w:themeColor="accent6"/>
          <w:bottom w:val="single" w:sz="8" w:space="0" w:color="BFBFBF" w:themeColor="accent6"/>
        </w:tcBorders>
      </w:tcPr>
    </w:tblStylePr>
    <w:tblStylePr w:type="band1Vert">
      <w:tblPr/>
      <w:tcPr>
        <w:shd w:val="clear" w:color="auto" w:fill="EFEFEF" w:themeFill="accent6" w:themeFillTint="3F"/>
      </w:tcPr>
    </w:tblStylePr>
    <w:tblStylePr w:type="band1Horz">
      <w:tblPr/>
      <w:tcPr>
        <w:shd w:val="clear" w:color="auto" w:fill="EFEFEF" w:themeFill="accent6" w:themeFillTint="3F"/>
      </w:tcPr>
    </w:tblStylePr>
  </w:style>
  <w:style w:type="table" w:styleId="MediumList2">
    <w:name w:val="Medium List 2"/>
    <w:basedOn w:val="TableNormal"/>
    <w:uiPriority w:val="66"/>
    <w:semiHidden/>
    <w:unhideWhenUsed/>
    <w:rsid w:val="00C126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126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rPr>
        <w:sz w:val="24"/>
        <w:szCs w:val="24"/>
      </w:rPr>
      <w:tblPr/>
      <w:tcPr>
        <w:tcBorders>
          <w:top w:val="nil"/>
          <w:left w:val="nil"/>
          <w:bottom w:val="single" w:sz="24" w:space="0" w:color="9757A6" w:themeColor="accent1"/>
          <w:right w:val="nil"/>
          <w:insideH w:val="nil"/>
          <w:insideV w:val="nil"/>
        </w:tcBorders>
        <w:shd w:val="clear" w:color="auto" w:fill="FFFFFF" w:themeFill="background1"/>
      </w:tcPr>
    </w:tblStylePr>
    <w:tblStylePr w:type="lastRow">
      <w:tblPr/>
      <w:tcPr>
        <w:tcBorders>
          <w:top w:val="single" w:sz="8" w:space="0" w:color="9757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57A6" w:themeColor="accent1"/>
          <w:insideH w:val="nil"/>
          <w:insideV w:val="nil"/>
        </w:tcBorders>
        <w:shd w:val="clear" w:color="auto" w:fill="FFFFFF" w:themeFill="background1"/>
      </w:tcPr>
    </w:tblStylePr>
    <w:tblStylePr w:type="lastCol">
      <w:tblPr/>
      <w:tcPr>
        <w:tcBorders>
          <w:top w:val="nil"/>
          <w:left w:val="single" w:sz="8" w:space="0" w:color="9757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top w:val="nil"/>
          <w:bottom w:val="nil"/>
          <w:insideH w:val="nil"/>
          <w:insideV w:val="nil"/>
        </w:tcBorders>
        <w:shd w:val="clear" w:color="auto" w:fill="E5D5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126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rPr>
        <w:sz w:val="24"/>
        <w:szCs w:val="24"/>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tblPr/>
      <w:tcPr>
        <w:tcBorders>
          <w:top w:val="single" w:sz="8" w:space="0" w:color="FFAE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E3B" w:themeColor="accent2"/>
          <w:insideH w:val="nil"/>
          <w:insideV w:val="nil"/>
        </w:tcBorders>
        <w:shd w:val="clear" w:color="auto" w:fill="FFFFFF" w:themeFill="background1"/>
      </w:tcPr>
    </w:tblStylePr>
    <w:tblStylePr w:type="lastCol">
      <w:tblPr/>
      <w:tcPr>
        <w:tcBorders>
          <w:top w:val="nil"/>
          <w:left w:val="single" w:sz="8" w:space="0" w:color="FFAE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top w:val="nil"/>
          <w:bottom w:val="nil"/>
          <w:insideH w:val="nil"/>
          <w:insideV w:val="nil"/>
        </w:tcBorders>
        <w:shd w:val="clear" w:color="auto" w:fill="FFEA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126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126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rPr>
        <w:sz w:val="24"/>
        <w:szCs w:val="24"/>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tblPr/>
      <w:tcPr>
        <w:tcBorders>
          <w:top w:val="single" w:sz="8" w:space="0" w:color="B689C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89C1" w:themeColor="accent4"/>
          <w:insideH w:val="nil"/>
          <w:insideV w:val="nil"/>
        </w:tcBorders>
        <w:shd w:val="clear" w:color="auto" w:fill="FFFFFF" w:themeFill="background1"/>
      </w:tcPr>
    </w:tblStylePr>
    <w:tblStylePr w:type="lastCol">
      <w:tblPr/>
      <w:tcPr>
        <w:tcBorders>
          <w:top w:val="nil"/>
          <w:left w:val="single" w:sz="8" w:space="0" w:color="B689C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top w:val="nil"/>
          <w:bottom w:val="nil"/>
          <w:insideH w:val="nil"/>
          <w:insideV w:val="nil"/>
        </w:tcBorders>
        <w:shd w:val="clear" w:color="auto" w:fill="ECE1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126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rPr>
        <w:sz w:val="24"/>
        <w:szCs w:val="24"/>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tblPr/>
      <w:tcPr>
        <w:tcBorders>
          <w:top w:val="single" w:sz="8" w:space="0" w:color="EA8B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8B00" w:themeColor="accent5"/>
          <w:insideH w:val="nil"/>
          <w:insideV w:val="nil"/>
        </w:tcBorders>
        <w:shd w:val="clear" w:color="auto" w:fill="FFFFFF" w:themeFill="background1"/>
      </w:tcPr>
    </w:tblStylePr>
    <w:tblStylePr w:type="lastCol">
      <w:tblPr/>
      <w:tcPr>
        <w:tcBorders>
          <w:top w:val="nil"/>
          <w:left w:val="single" w:sz="8" w:space="0" w:color="EA8B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top w:val="nil"/>
          <w:bottom w:val="nil"/>
          <w:insideH w:val="nil"/>
          <w:insideV w:val="nil"/>
        </w:tcBorders>
        <w:shd w:val="clear" w:color="auto" w:fill="FFE3B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126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rPr>
        <w:sz w:val="24"/>
        <w:szCs w:val="24"/>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tblPr/>
      <w:tcPr>
        <w:tcBorders>
          <w:top w:val="single" w:sz="8" w:space="0" w:color="BFBFB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BFBF" w:themeColor="accent6"/>
          <w:insideH w:val="nil"/>
          <w:insideV w:val="nil"/>
        </w:tcBorders>
        <w:shd w:val="clear" w:color="auto" w:fill="FFFFFF" w:themeFill="background1"/>
      </w:tcPr>
    </w:tblStylePr>
    <w:tblStylePr w:type="lastCol">
      <w:tblPr/>
      <w:tcPr>
        <w:tcBorders>
          <w:top w:val="nil"/>
          <w:left w:val="single" w:sz="8" w:space="0" w:color="BFBFB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top w:val="nil"/>
          <w:bottom w:val="nil"/>
          <w:insideH w:val="nil"/>
          <w:insideV w:val="nil"/>
        </w:tcBorders>
        <w:shd w:val="clear" w:color="auto" w:fill="EF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1267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12673"/>
    <w:pPr>
      <w:spacing w:after="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Pr>
    <w:tblStylePr w:type="firstRow">
      <w:pPr>
        <w:spacing w:before="0" w:after="0" w:line="240" w:lineRule="auto"/>
      </w:pPr>
      <w:rPr>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D5E9" w:themeFill="accent1" w:themeFillTint="3F"/>
      </w:tcPr>
    </w:tblStylePr>
    <w:tblStylePr w:type="band1Horz">
      <w:tblPr/>
      <w:tcPr>
        <w:tcBorders>
          <w:insideH w:val="nil"/>
          <w:insideV w:val="nil"/>
        </w:tcBorders>
        <w:shd w:val="clear" w:color="auto" w:fill="E5D5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12673"/>
    <w:pPr>
      <w:spacing w:after="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tblBorders>
    </w:tblPr>
    <w:tblStylePr w:type="firstRow">
      <w:pPr>
        <w:spacing w:before="0" w:after="0" w:line="240" w:lineRule="auto"/>
      </w:pPr>
      <w:rPr>
        <w:b/>
        <w:bCs/>
        <w:color w:val="FFFFFF" w:themeColor="background1"/>
      </w:rPr>
      <w:tblPr/>
      <w:tcPr>
        <w:tc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shd w:val="clear" w:color="auto" w:fill="FFAE3B" w:themeFill="accent2"/>
      </w:tcPr>
    </w:tblStylePr>
    <w:tblStylePr w:type="lastRow">
      <w:pPr>
        <w:spacing w:before="0" w:after="0" w:line="240" w:lineRule="auto"/>
      </w:pPr>
      <w:rPr>
        <w:b/>
        <w:bCs/>
      </w:rPr>
      <w:tblPr/>
      <w:tcPr>
        <w:tcBorders>
          <w:top w:val="double" w:sz="6"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ACE" w:themeFill="accent2" w:themeFillTint="3F"/>
      </w:tcPr>
    </w:tblStylePr>
    <w:tblStylePr w:type="band1Horz">
      <w:tblPr/>
      <w:tcPr>
        <w:tcBorders>
          <w:insideH w:val="nil"/>
          <w:insideV w:val="nil"/>
        </w:tcBorders>
        <w:shd w:val="clear" w:color="auto" w:fill="FFEA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12673"/>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12673"/>
    <w:pPr>
      <w:spacing w:after="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tblBorders>
    </w:tblPr>
    <w:tblStylePr w:type="firstRow">
      <w:pPr>
        <w:spacing w:before="0" w:after="0" w:line="240" w:lineRule="auto"/>
      </w:pPr>
      <w:rPr>
        <w:b/>
        <w:bCs/>
        <w:color w:val="FFFFFF" w:themeColor="background1"/>
      </w:rPr>
      <w:tblPr/>
      <w:tcPr>
        <w:tc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shd w:val="clear" w:color="auto" w:fill="B689C1" w:themeFill="accent4"/>
      </w:tcPr>
    </w:tblStylePr>
    <w:tblStylePr w:type="lastRow">
      <w:pPr>
        <w:spacing w:before="0" w:after="0" w:line="240" w:lineRule="auto"/>
      </w:pPr>
      <w:rPr>
        <w:b/>
        <w:bCs/>
      </w:rPr>
      <w:tblPr/>
      <w:tcPr>
        <w:tcBorders>
          <w:top w:val="double" w:sz="6"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1EF" w:themeFill="accent4" w:themeFillTint="3F"/>
      </w:tcPr>
    </w:tblStylePr>
    <w:tblStylePr w:type="band1Horz">
      <w:tblPr/>
      <w:tcPr>
        <w:tcBorders>
          <w:insideH w:val="nil"/>
          <w:insideV w:val="nil"/>
        </w:tcBorders>
        <w:shd w:val="clear" w:color="auto" w:fill="ECE1E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12673"/>
    <w:pPr>
      <w:spacing w:after="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tblBorders>
    </w:tblPr>
    <w:tblStylePr w:type="firstRow">
      <w:pPr>
        <w:spacing w:before="0" w:after="0" w:line="240" w:lineRule="auto"/>
      </w:pPr>
      <w:rPr>
        <w:b/>
        <w:bCs/>
        <w:color w:val="FFFFFF" w:themeColor="background1"/>
      </w:rPr>
      <w:tblPr/>
      <w:tcPr>
        <w:tc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shd w:val="clear" w:color="auto" w:fill="EA8B00" w:themeFill="accent5"/>
      </w:tcPr>
    </w:tblStylePr>
    <w:tblStylePr w:type="lastRow">
      <w:pPr>
        <w:spacing w:before="0" w:after="0" w:line="240" w:lineRule="auto"/>
      </w:pPr>
      <w:rPr>
        <w:b/>
        <w:bCs/>
      </w:rPr>
      <w:tblPr/>
      <w:tcPr>
        <w:tcBorders>
          <w:top w:val="double" w:sz="6"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3BA" w:themeFill="accent5" w:themeFillTint="3F"/>
      </w:tcPr>
    </w:tblStylePr>
    <w:tblStylePr w:type="band1Horz">
      <w:tblPr/>
      <w:tcPr>
        <w:tcBorders>
          <w:insideH w:val="nil"/>
          <w:insideV w:val="nil"/>
        </w:tcBorders>
        <w:shd w:val="clear" w:color="auto" w:fill="FFE3B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12673"/>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tblBorders>
    </w:tblPr>
    <w:tblStylePr w:type="firstRow">
      <w:pPr>
        <w:spacing w:before="0" w:after="0" w:line="240" w:lineRule="auto"/>
      </w:pPr>
      <w:rPr>
        <w:b/>
        <w:bCs/>
        <w:color w:val="FFFFFF" w:themeColor="background1"/>
      </w:rPr>
      <w:tblPr/>
      <w:tcPr>
        <w:tc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shd w:val="clear" w:color="auto" w:fill="BFBFBF" w:themeFill="accent6"/>
      </w:tcPr>
    </w:tblStylePr>
    <w:tblStylePr w:type="lastRow">
      <w:pPr>
        <w:spacing w:before="0" w:after="0" w:line="240" w:lineRule="auto"/>
      </w:pPr>
      <w:rPr>
        <w:b/>
        <w:bCs/>
      </w:rPr>
      <w:tblPr/>
      <w:tcPr>
        <w:tcBorders>
          <w:top w:val="double" w:sz="6"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FEF" w:themeFill="accent6" w:themeFillTint="3F"/>
      </w:tcPr>
    </w:tblStylePr>
    <w:tblStylePr w:type="band1Horz">
      <w:tblPr/>
      <w:tcPr>
        <w:tcBorders>
          <w:insideH w:val="nil"/>
          <w:insideV w:val="nil"/>
        </w:tcBorders>
        <w:shd w:val="clear" w:color="auto" w:fill="EFEFE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126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C126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cPr>
        <w:tcBorders>
          <w:left w:val="nil"/>
          <w:right w:val="nil"/>
          <w:insideH w:val="nil"/>
          <w:insideV w:val="nil"/>
        </w:tcBorders>
        <w:shd w:val="clear" w:color="auto" w:fill="9757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C126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E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E3B" w:themeFill="accent2"/>
      </w:tcPr>
    </w:tblStylePr>
    <w:tblStylePr w:type="lastCol">
      <w:rPr>
        <w:b/>
        <w:bCs/>
        <w:color w:val="FFFFFF" w:themeColor="background1"/>
      </w:rPr>
      <w:tblPr/>
      <w:tcPr>
        <w:tcBorders>
          <w:left w:val="nil"/>
          <w:right w:val="nil"/>
          <w:insideH w:val="nil"/>
          <w:insideV w:val="nil"/>
        </w:tcBorders>
        <w:shd w:val="clear" w:color="auto" w:fill="FFAE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C126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C126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89C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89C1" w:themeFill="accent4"/>
      </w:tcPr>
    </w:tblStylePr>
    <w:tblStylePr w:type="lastCol">
      <w:rPr>
        <w:b/>
        <w:bCs/>
        <w:color w:val="FFFFFF" w:themeColor="background1"/>
      </w:rPr>
      <w:tblPr/>
      <w:tcPr>
        <w:tcBorders>
          <w:left w:val="nil"/>
          <w:right w:val="nil"/>
          <w:insideH w:val="nil"/>
          <w:insideV w:val="nil"/>
        </w:tcBorders>
        <w:shd w:val="clear" w:color="auto" w:fill="B689C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C126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8B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8B00" w:themeFill="accent5"/>
      </w:tcPr>
    </w:tblStylePr>
    <w:tblStylePr w:type="lastCol">
      <w:rPr>
        <w:b/>
        <w:bCs/>
        <w:color w:val="FFFFFF" w:themeColor="background1"/>
      </w:rPr>
      <w:tblPr/>
      <w:tcPr>
        <w:tcBorders>
          <w:left w:val="nil"/>
          <w:right w:val="nil"/>
          <w:insideH w:val="nil"/>
          <w:insideV w:val="nil"/>
        </w:tcBorders>
        <w:shd w:val="clear" w:color="auto" w:fill="EA8B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C126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FBF" w:themeFill="accent6"/>
      </w:tcPr>
    </w:tblStylePr>
    <w:tblStylePr w:type="lastCol">
      <w:rPr>
        <w:b/>
        <w:bCs/>
        <w:color w:val="FFFFFF" w:themeColor="background1"/>
      </w:rPr>
      <w:tblPr/>
      <w:tcPr>
        <w:tcBorders>
          <w:left w:val="nil"/>
          <w:right w:val="nil"/>
          <w:insideH w:val="nil"/>
          <w:insideV w:val="nil"/>
        </w:tcBorders>
        <w:shd w:val="clear" w:color="auto" w:fill="BFBFB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1267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12673"/>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C12673"/>
    <w:pPr>
      <w:spacing w:after="0" w:line="240" w:lineRule="auto"/>
    </w:pPr>
    <w:rPr>
      <w:rFonts w:ascii="HelveticaNeueLT Std Lt Cn" w:hAnsi="HelveticaNeueLT Std Lt Cn"/>
      <w:sz w:val="20"/>
    </w:rPr>
  </w:style>
  <w:style w:type="paragraph" w:styleId="NormalWeb">
    <w:name w:val="Normal (Web)"/>
    <w:basedOn w:val="Normal"/>
    <w:uiPriority w:val="99"/>
    <w:semiHidden/>
    <w:unhideWhenUsed/>
    <w:rsid w:val="00C12673"/>
    <w:rPr>
      <w:rFonts w:ascii="Times New Roman" w:hAnsi="Times New Roman" w:cs="Times New Roman"/>
      <w:sz w:val="24"/>
      <w:szCs w:val="24"/>
    </w:rPr>
  </w:style>
  <w:style w:type="paragraph" w:styleId="NormalIndent">
    <w:name w:val="Normal Indent"/>
    <w:basedOn w:val="Normal"/>
    <w:uiPriority w:val="99"/>
    <w:semiHidden/>
    <w:unhideWhenUsed/>
    <w:rsid w:val="00C12673"/>
    <w:pPr>
      <w:ind w:left="720"/>
    </w:pPr>
  </w:style>
  <w:style w:type="paragraph" w:styleId="NoteHeading">
    <w:name w:val="Note Heading"/>
    <w:basedOn w:val="Normal"/>
    <w:next w:val="Normal"/>
    <w:link w:val="NoteHeadingChar"/>
    <w:uiPriority w:val="99"/>
    <w:semiHidden/>
    <w:unhideWhenUsed/>
    <w:rsid w:val="00C12673"/>
    <w:pPr>
      <w:spacing w:after="0" w:line="240" w:lineRule="auto"/>
    </w:pPr>
  </w:style>
  <w:style w:type="character" w:customStyle="1" w:styleId="NoteHeadingChar">
    <w:name w:val="Note Heading Char"/>
    <w:basedOn w:val="DefaultParagraphFont"/>
    <w:link w:val="NoteHeading"/>
    <w:uiPriority w:val="99"/>
    <w:semiHidden/>
    <w:rsid w:val="00C12673"/>
    <w:rPr>
      <w:rFonts w:ascii="Arial Narrow" w:hAnsi="Arial Narrow"/>
      <w:lang w:val="en-AU"/>
    </w:rPr>
  </w:style>
  <w:style w:type="character" w:styleId="PageNumber0">
    <w:name w:val="page number"/>
    <w:basedOn w:val="DefaultParagraphFont"/>
    <w:uiPriority w:val="99"/>
    <w:semiHidden/>
    <w:unhideWhenUsed/>
    <w:rsid w:val="00C12673"/>
  </w:style>
  <w:style w:type="character" w:styleId="PlaceholderText">
    <w:name w:val="Placeholder Text"/>
    <w:basedOn w:val="DefaultParagraphFont"/>
    <w:uiPriority w:val="99"/>
    <w:semiHidden/>
    <w:rsid w:val="00C12673"/>
    <w:rPr>
      <w:color w:val="808080"/>
    </w:rPr>
  </w:style>
  <w:style w:type="table" w:styleId="PlainTable1">
    <w:name w:val="Plain Table 1"/>
    <w:basedOn w:val="TableNormal"/>
    <w:uiPriority w:val="41"/>
    <w:rsid w:val="00C1267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1267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1267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1267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1267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1267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12673"/>
    <w:rPr>
      <w:rFonts w:ascii="Consolas" w:hAnsi="Consolas"/>
      <w:sz w:val="21"/>
      <w:szCs w:val="21"/>
      <w:lang w:val="en-AU"/>
    </w:rPr>
  </w:style>
  <w:style w:type="paragraph" w:styleId="Quote">
    <w:name w:val="Quote"/>
    <w:basedOn w:val="Normal"/>
    <w:next w:val="QuoteListBullet"/>
    <w:link w:val="QuoteChar"/>
    <w:uiPriority w:val="29"/>
    <w:qFormat/>
    <w:rsid w:val="00C12673"/>
    <w:pPr>
      <w:spacing w:before="120" w:after="120"/>
      <w:ind w:right="601"/>
    </w:pPr>
    <w:rPr>
      <w:i/>
      <w:iCs/>
      <w:color w:val="404040" w:themeColor="text1" w:themeTint="BF"/>
      <w:sz w:val="20"/>
    </w:rPr>
  </w:style>
  <w:style w:type="character" w:customStyle="1" w:styleId="QuoteChar">
    <w:name w:val="Quote Char"/>
    <w:basedOn w:val="DefaultParagraphFont"/>
    <w:link w:val="Quote"/>
    <w:uiPriority w:val="29"/>
    <w:rsid w:val="00C12673"/>
    <w:rPr>
      <w:rFonts w:ascii="Arial Narrow" w:hAnsi="Arial Narrow"/>
      <w:i/>
      <w:iCs/>
      <w:color w:val="404040" w:themeColor="text1" w:themeTint="BF"/>
      <w:sz w:val="20"/>
      <w:lang w:val="en-AU"/>
    </w:rPr>
  </w:style>
  <w:style w:type="paragraph" w:styleId="Salutation">
    <w:name w:val="Salutation"/>
    <w:basedOn w:val="Normal"/>
    <w:next w:val="Normal"/>
    <w:link w:val="SalutationChar"/>
    <w:uiPriority w:val="99"/>
    <w:semiHidden/>
    <w:rsid w:val="00C12673"/>
  </w:style>
  <w:style w:type="character" w:customStyle="1" w:styleId="SalutationChar">
    <w:name w:val="Salutation Char"/>
    <w:basedOn w:val="DefaultParagraphFont"/>
    <w:link w:val="Salutation"/>
    <w:uiPriority w:val="99"/>
    <w:semiHidden/>
    <w:rsid w:val="00C12673"/>
    <w:rPr>
      <w:rFonts w:ascii="Arial Narrow" w:hAnsi="Arial Narrow"/>
      <w:lang w:val="en-AU"/>
    </w:rPr>
  </w:style>
  <w:style w:type="paragraph" w:styleId="Signature">
    <w:name w:val="Signature"/>
    <w:basedOn w:val="Normal"/>
    <w:link w:val="SignatureChar"/>
    <w:uiPriority w:val="99"/>
    <w:semiHidden/>
    <w:unhideWhenUsed/>
    <w:rsid w:val="00C12673"/>
    <w:pPr>
      <w:spacing w:after="0" w:line="240" w:lineRule="auto"/>
      <w:ind w:left="4252"/>
    </w:pPr>
  </w:style>
  <w:style w:type="character" w:customStyle="1" w:styleId="SignatureChar">
    <w:name w:val="Signature Char"/>
    <w:basedOn w:val="DefaultParagraphFont"/>
    <w:link w:val="Signature"/>
    <w:uiPriority w:val="99"/>
    <w:semiHidden/>
    <w:rsid w:val="00C12673"/>
    <w:rPr>
      <w:rFonts w:ascii="Arial Narrow" w:hAnsi="Arial Narrow"/>
      <w:lang w:val="en-AU"/>
    </w:rPr>
  </w:style>
  <w:style w:type="character" w:styleId="Strong">
    <w:name w:val="Strong"/>
    <w:basedOn w:val="DefaultParagraphFont"/>
    <w:uiPriority w:val="22"/>
    <w:qFormat/>
    <w:rsid w:val="00C12673"/>
    <w:rPr>
      <w:b/>
      <w:bCs/>
    </w:rPr>
  </w:style>
  <w:style w:type="paragraph" w:styleId="Subtitle">
    <w:name w:val="Subtitle"/>
    <w:basedOn w:val="Normal"/>
    <w:next w:val="Normal"/>
    <w:link w:val="SubtitleChar"/>
    <w:uiPriority w:val="11"/>
    <w:qFormat/>
    <w:rsid w:val="00C12673"/>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C12673"/>
    <w:rPr>
      <w:rFonts w:eastAsiaTheme="minorEastAsia"/>
      <w:color w:val="5A5A5A" w:themeColor="text1" w:themeTint="A5"/>
      <w:spacing w:val="15"/>
      <w:lang w:val="en-AU"/>
    </w:rPr>
  </w:style>
  <w:style w:type="character" w:styleId="SubtleEmphasis">
    <w:name w:val="Subtle Emphasis"/>
    <w:basedOn w:val="DefaultParagraphFont"/>
    <w:uiPriority w:val="19"/>
    <w:qFormat/>
    <w:rsid w:val="00C12673"/>
    <w:rPr>
      <w:i/>
      <w:iCs/>
      <w:color w:val="404040" w:themeColor="text1" w:themeTint="BF"/>
    </w:rPr>
  </w:style>
  <w:style w:type="character" w:styleId="SubtleReference">
    <w:name w:val="Subtle Reference"/>
    <w:basedOn w:val="DefaultParagraphFont"/>
    <w:uiPriority w:val="31"/>
    <w:qFormat/>
    <w:rsid w:val="00C12673"/>
    <w:rPr>
      <w:smallCaps/>
      <w:color w:val="5A5A5A" w:themeColor="text1" w:themeTint="A5"/>
    </w:rPr>
  </w:style>
  <w:style w:type="table" w:styleId="Table3Deffects1">
    <w:name w:val="Table 3D effects 1"/>
    <w:basedOn w:val="TableNormal"/>
    <w:uiPriority w:val="99"/>
    <w:semiHidden/>
    <w:unhideWhenUsed/>
    <w:rsid w:val="00C12673"/>
    <w:pPr>
      <w:spacing w:after="113"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12673"/>
    <w:pPr>
      <w:spacing w:after="113"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12673"/>
    <w:pPr>
      <w:spacing w:after="113"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12673"/>
    <w:pPr>
      <w:spacing w:after="113"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12673"/>
    <w:pPr>
      <w:spacing w:after="113"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12673"/>
    <w:pPr>
      <w:spacing w:after="113"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12673"/>
    <w:pPr>
      <w:spacing w:after="113"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12673"/>
    <w:pPr>
      <w:spacing w:after="113"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12673"/>
    <w:pPr>
      <w:spacing w:after="113"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12673"/>
    <w:pPr>
      <w:spacing w:after="113"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12673"/>
    <w:pPr>
      <w:spacing w:after="113"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12673"/>
    <w:pPr>
      <w:spacing w:after="113"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12673"/>
    <w:pPr>
      <w:spacing w:after="113"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12673"/>
    <w:pPr>
      <w:spacing w:after="113"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12673"/>
    <w:pPr>
      <w:spacing w:after="113"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12673"/>
    <w:pPr>
      <w:spacing w:after="113"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12673"/>
    <w:pPr>
      <w:spacing w:after="113"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12673"/>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12673"/>
    <w:pPr>
      <w:spacing w:after="113"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12673"/>
    <w:pPr>
      <w:spacing w:after="113"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12673"/>
    <w:pPr>
      <w:spacing w:after="113"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12673"/>
    <w:pPr>
      <w:spacing w:after="113"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12673"/>
    <w:pPr>
      <w:spacing w:after="113"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12673"/>
    <w:pPr>
      <w:spacing w:after="113"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12673"/>
    <w:pPr>
      <w:spacing w:after="113"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1267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12673"/>
    <w:pPr>
      <w:spacing w:after="113"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12673"/>
    <w:pPr>
      <w:spacing w:after="113"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12673"/>
    <w:pPr>
      <w:spacing w:after="113"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12673"/>
    <w:pPr>
      <w:spacing w:after="113"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12673"/>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12673"/>
    <w:pPr>
      <w:spacing w:after="113"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12673"/>
    <w:pPr>
      <w:spacing w:after="113"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12673"/>
    <w:pPr>
      <w:spacing w:after="113"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12673"/>
    <w:pPr>
      <w:spacing w:after="0"/>
      <w:ind w:left="200" w:hanging="200"/>
    </w:pPr>
  </w:style>
  <w:style w:type="paragraph" w:styleId="TableofFigures">
    <w:name w:val="table of figures"/>
    <w:basedOn w:val="Normal"/>
    <w:next w:val="Normal"/>
    <w:uiPriority w:val="99"/>
    <w:unhideWhenUsed/>
    <w:rsid w:val="00C12673"/>
    <w:pPr>
      <w:keepLines/>
      <w:tabs>
        <w:tab w:val="right" w:pos="8460"/>
      </w:tabs>
      <w:spacing w:after="24"/>
      <w:ind w:left="1560" w:right="283" w:hanging="1225"/>
    </w:pPr>
    <w:rPr>
      <w:caps/>
      <w:spacing w:val="-4"/>
      <w:sz w:val="18"/>
    </w:rPr>
  </w:style>
  <w:style w:type="table" w:styleId="TableProfessional">
    <w:name w:val="Table Professional"/>
    <w:basedOn w:val="TableNormal"/>
    <w:uiPriority w:val="99"/>
    <w:semiHidden/>
    <w:unhideWhenUsed/>
    <w:rsid w:val="00C12673"/>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12673"/>
    <w:pPr>
      <w:spacing w:after="113"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12673"/>
    <w:pPr>
      <w:spacing w:after="113"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12673"/>
    <w:pPr>
      <w:spacing w:after="113"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12673"/>
    <w:pPr>
      <w:spacing w:after="113"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12673"/>
    <w:pPr>
      <w:spacing w:after="113"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12673"/>
    <w:pPr>
      <w:spacing w:after="113"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12673"/>
    <w:pPr>
      <w:spacing w:after="113"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12673"/>
    <w:pPr>
      <w:spacing w:after="113"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12673"/>
    <w:pPr>
      <w:spacing w:after="113"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C1267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2673"/>
    <w:rPr>
      <w:rFonts w:asciiTheme="majorHAnsi" w:eastAsiaTheme="majorEastAsia" w:hAnsiTheme="majorHAnsi" w:cstheme="majorBidi"/>
      <w:spacing w:val="-10"/>
      <w:kern w:val="28"/>
      <w:sz w:val="56"/>
      <w:szCs w:val="56"/>
      <w:lang w:val="en-AU"/>
    </w:rPr>
  </w:style>
  <w:style w:type="paragraph" w:styleId="TOAHeading">
    <w:name w:val="toa heading"/>
    <w:basedOn w:val="Normal"/>
    <w:next w:val="Normal"/>
    <w:uiPriority w:val="99"/>
    <w:semiHidden/>
    <w:unhideWhenUsed/>
    <w:rsid w:val="00C12673"/>
    <w:pPr>
      <w:spacing w:before="120"/>
    </w:pPr>
    <w:rPr>
      <w:rFonts w:asciiTheme="majorHAnsi" w:eastAsiaTheme="majorEastAsia" w:hAnsiTheme="majorHAnsi" w:cstheme="majorBidi"/>
      <w:b/>
      <w:bCs/>
      <w:sz w:val="24"/>
      <w:szCs w:val="24"/>
    </w:rPr>
  </w:style>
  <w:style w:type="paragraph" w:customStyle="1" w:styleId="LetterName">
    <w:name w:val="LetterName"/>
    <w:basedOn w:val="LetterBodyCopy"/>
    <w:uiPriority w:val="99"/>
    <w:rsid w:val="00C12673"/>
    <w:pPr>
      <w:spacing w:before="0" w:after="0"/>
    </w:pPr>
    <w:rPr>
      <w:rFonts w:eastAsia="Times New Roman" w:cs="Times New Roman"/>
      <w:szCs w:val="20"/>
    </w:rPr>
  </w:style>
  <w:style w:type="paragraph" w:customStyle="1" w:styleId="LetterAddress">
    <w:name w:val="LetterAddress"/>
    <w:basedOn w:val="LetterBodyCopy"/>
    <w:uiPriority w:val="99"/>
    <w:rsid w:val="00C12673"/>
    <w:pPr>
      <w:spacing w:before="0" w:after="0"/>
      <w:jc w:val="both"/>
    </w:pPr>
  </w:style>
  <w:style w:type="paragraph" w:customStyle="1" w:styleId="LetterCityStatePostcode">
    <w:name w:val="LetterCityStatePostcode"/>
    <w:basedOn w:val="LetterBodyCopy"/>
    <w:uiPriority w:val="99"/>
    <w:rsid w:val="00C12673"/>
    <w:pPr>
      <w:spacing w:before="0" w:after="0"/>
    </w:pPr>
  </w:style>
  <w:style w:type="paragraph" w:customStyle="1" w:styleId="LetterCompany">
    <w:name w:val="LetterCompany"/>
    <w:basedOn w:val="LetterBodyCopy"/>
    <w:uiPriority w:val="99"/>
    <w:rsid w:val="00C12673"/>
    <w:pPr>
      <w:spacing w:before="0" w:after="0"/>
    </w:pPr>
  </w:style>
  <w:style w:type="paragraph" w:customStyle="1" w:styleId="LetterDate">
    <w:name w:val="LetterDate"/>
    <w:basedOn w:val="LetterBodyCopy"/>
    <w:uiPriority w:val="99"/>
    <w:rsid w:val="00C12673"/>
    <w:pPr>
      <w:spacing w:before="600" w:after="0"/>
    </w:pPr>
  </w:style>
  <w:style w:type="paragraph" w:customStyle="1" w:styleId="LetterRef">
    <w:name w:val="LetterRef"/>
    <w:basedOn w:val="LetterBodyCopy"/>
    <w:rsid w:val="00C12673"/>
    <w:pPr>
      <w:spacing w:before="40" w:after="600" w:line="280" w:lineRule="atLeast"/>
    </w:pPr>
  </w:style>
  <w:style w:type="paragraph" w:customStyle="1" w:styleId="LetterSubject">
    <w:name w:val="LetterSubject"/>
    <w:basedOn w:val="LetterBodyCopy"/>
    <w:next w:val="Normal"/>
    <w:uiPriority w:val="99"/>
    <w:rsid w:val="00C12673"/>
    <w:pPr>
      <w:tabs>
        <w:tab w:val="left" w:pos="4395"/>
        <w:tab w:val="left" w:pos="6946"/>
      </w:tabs>
      <w:spacing w:before="400" w:after="200" w:line="260" w:lineRule="exact"/>
    </w:pPr>
    <w:rPr>
      <w:rFonts w:eastAsia="Times New Roman" w:cs="Times New Roman"/>
      <w:b/>
      <w:caps/>
      <w:sz w:val="24"/>
      <w:szCs w:val="20"/>
    </w:rPr>
  </w:style>
  <w:style w:type="paragraph" w:customStyle="1" w:styleId="LetterTitle">
    <w:name w:val="LetterTitle"/>
    <w:basedOn w:val="LetterBodyCopy"/>
    <w:uiPriority w:val="99"/>
    <w:rsid w:val="00C12673"/>
    <w:pPr>
      <w:spacing w:before="0" w:after="0"/>
    </w:pPr>
  </w:style>
  <w:style w:type="paragraph" w:customStyle="1" w:styleId="LetterConfidentiality">
    <w:name w:val="Letter Confidentiality"/>
    <w:basedOn w:val="LetterBodyCopy"/>
    <w:next w:val="LetterDate"/>
    <w:rsid w:val="00C12673"/>
    <w:rPr>
      <w:rFonts w:eastAsia="Times New Roman" w:cs="Times New Roman"/>
      <w:caps/>
      <w:szCs w:val="24"/>
    </w:rPr>
  </w:style>
  <w:style w:type="paragraph" w:customStyle="1" w:styleId="LetterBodyCopy">
    <w:name w:val="Letter Body Copy"/>
    <w:basedOn w:val="Normal"/>
    <w:qFormat/>
    <w:rsid w:val="00C12673"/>
    <w:pPr>
      <w:spacing w:before="120" w:after="120" w:line="280" w:lineRule="exact"/>
    </w:pPr>
  </w:style>
  <w:style w:type="paragraph" w:customStyle="1" w:styleId="SignatureBlock">
    <w:name w:val="Signature Block"/>
    <w:basedOn w:val="LetterBodyCopy"/>
    <w:qFormat/>
    <w:rsid w:val="00C12673"/>
    <w:pPr>
      <w:spacing w:before="0" w:after="0" w:line="240" w:lineRule="auto"/>
    </w:pPr>
  </w:style>
  <w:style w:type="paragraph" w:customStyle="1" w:styleId="OfficeSide">
    <w:name w:val="OfficeSide"/>
    <w:basedOn w:val="Normal"/>
    <w:rsid w:val="00C12673"/>
    <w:pPr>
      <w:spacing w:after="0" w:line="200" w:lineRule="exact"/>
    </w:pPr>
    <w:rPr>
      <w:rFonts w:eastAsia="Times New Roman" w:cs="Times New Roman"/>
      <w:caps/>
      <w:sz w:val="14"/>
      <w:szCs w:val="20"/>
    </w:rPr>
  </w:style>
  <w:style w:type="paragraph" w:customStyle="1" w:styleId="HeaderAddress">
    <w:name w:val="HeaderAddress"/>
    <w:basedOn w:val="Normal"/>
    <w:rsid w:val="00C12673"/>
    <w:pPr>
      <w:spacing w:after="0" w:line="240" w:lineRule="auto"/>
    </w:pPr>
    <w:rPr>
      <w:rFonts w:asciiTheme="minorHAnsi" w:eastAsia="Times New Roman" w:hAnsiTheme="minorHAnsi" w:cs="Times New Roman"/>
      <w:sz w:val="11"/>
      <w:szCs w:val="20"/>
    </w:rPr>
  </w:style>
  <w:style w:type="paragraph" w:customStyle="1" w:styleId="spacer-Shapes">
    <w:name w:val="spacer-Shapes"/>
    <w:basedOn w:val="spacer"/>
    <w:semiHidden/>
    <w:qFormat/>
    <w:rsid w:val="00C12673"/>
  </w:style>
  <w:style w:type="paragraph" w:customStyle="1" w:styleId="Normal-nospace">
    <w:name w:val="Normal - no space"/>
    <w:basedOn w:val="Normal"/>
    <w:qFormat/>
    <w:rsid w:val="00C12673"/>
    <w:pPr>
      <w:spacing w:after="0"/>
    </w:pPr>
  </w:style>
  <w:style w:type="paragraph" w:customStyle="1" w:styleId="App-Heading1">
    <w:name w:val="App - Heading 1"/>
    <w:basedOn w:val="Normal"/>
    <w:qFormat/>
    <w:rsid w:val="00C12673"/>
    <w:pPr>
      <w:numPr>
        <w:numId w:val="8"/>
      </w:numPr>
      <w:spacing w:after="0" w:line="3200" w:lineRule="exact"/>
      <w:jc w:val="right"/>
    </w:pPr>
    <w:rPr>
      <w:rFonts w:ascii="Didot LT Std Headline" w:hAnsi="Didot LT Std Headline"/>
      <w:color w:val="FFFEFF"/>
      <w:sz w:val="320"/>
    </w:rPr>
  </w:style>
  <w:style w:type="paragraph" w:customStyle="1" w:styleId="App-Heading2">
    <w:name w:val="App - Heading 2"/>
    <w:basedOn w:val="Normal"/>
    <w:qFormat/>
    <w:rsid w:val="00C12673"/>
    <w:pPr>
      <w:numPr>
        <w:ilvl w:val="1"/>
        <w:numId w:val="8"/>
      </w:numPr>
      <w:pBdr>
        <w:bottom w:val="single" w:sz="4" w:space="1" w:color="000100"/>
      </w:pBdr>
      <w:spacing w:after="216" w:line="280" w:lineRule="atLeast"/>
      <w:ind w:left="-17"/>
    </w:pPr>
    <w:rPr>
      <w:rFonts w:ascii="HelveticaNeueLT Std Cn" w:hAnsi="HelveticaNeueLT Std Cn"/>
      <w:sz w:val="28"/>
    </w:rPr>
  </w:style>
  <w:style w:type="paragraph" w:customStyle="1" w:styleId="rgb-Grey">
    <w:name w:val="rgb-Grey"/>
    <w:basedOn w:val="Header-CompanyName"/>
    <w:semiHidden/>
    <w:qFormat/>
    <w:rsid w:val="00C12673"/>
    <w:pPr>
      <w:jc w:val="left"/>
    </w:pPr>
    <w:rPr>
      <w:rFonts w:ascii="Arial Narrow" w:hAnsi="Arial Narrow"/>
      <w:color w:val="BEB6AF"/>
      <w:spacing w:val="0"/>
      <w:sz w:val="16"/>
    </w:rPr>
  </w:style>
  <w:style w:type="paragraph" w:customStyle="1" w:styleId="rgb-Purple">
    <w:name w:val="rgb-Purple"/>
    <w:basedOn w:val="Normal"/>
    <w:semiHidden/>
    <w:qFormat/>
    <w:rsid w:val="00C12673"/>
    <w:pPr>
      <w:spacing w:after="0" w:line="240" w:lineRule="auto"/>
    </w:pPr>
    <w:rPr>
      <w:color w:val="9D57A6"/>
    </w:rPr>
  </w:style>
  <w:style w:type="paragraph" w:customStyle="1" w:styleId="Headersmall">
    <w:name w:val="Header (small)"/>
    <w:basedOn w:val="Header"/>
    <w:qFormat/>
    <w:rsid w:val="00C12673"/>
    <w:rPr>
      <w:noProof/>
      <w:sz w:val="4"/>
    </w:rPr>
  </w:style>
  <w:style w:type="paragraph" w:customStyle="1" w:styleId="tagcoverPage">
    <w:name w:val="tag_coverPage"/>
    <w:basedOn w:val="Normal"/>
    <w:qFormat/>
    <w:rsid w:val="00C12673"/>
    <w:rPr>
      <w:rFonts w:cs="Arial"/>
      <w:caps/>
      <w:sz w:val="4"/>
    </w:rPr>
  </w:style>
  <w:style w:type="paragraph" w:customStyle="1" w:styleId="IntroductionES">
    <w:name w:val="Introduction (ES)"/>
    <w:basedOn w:val="rgb-Grey"/>
    <w:qFormat/>
    <w:rsid w:val="00C12673"/>
    <w:pPr>
      <w:spacing w:after="460" w:line="300" w:lineRule="atLeast"/>
      <w:ind w:left="-2160"/>
      <w:contextualSpacing/>
    </w:pPr>
    <w:rPr>
      <w:i/>
      <w:spacing w:val="4"/>
      <w:sz w:val="24"/>
    </w:rPr>
  </w:style>
  <w:style w:type="paragraph" w:customStyle="1" w:styleId="Part-HeadingBanner">
    <w:name w:val="Part - Heading (Banner)"/>
    <w:basedOn w:val="Normal"/>
    <w:next w:val="Part-SubHeadBanner"/>
    <w:qFormat/>
    <w:rsid w:val="00C12673"/>
    <w:pPr>
      <w:spacing w:after="0"/>
      <w:ind w:left="248"/>
    </w:pPr>
    <w:rPr>
      <w:caps/>
      <w:color w:val="FFFEFF"/>
      <w:spacing w:val="110"/>
      <w:sz w:val="38"/>
    </w:rPr>
  </w:style>
  <w:style w:type="paragraph" w:customStyle="1" w:styleId="tagexecBanner">
    <w:name w:val="tag_execBanner"/>
    <w:basedOn w:val="Normal"/>
    <w:qFormat/>
    <w:rsid w:val="00C12673"/>
    <w:pPr>
      <w:pageBreakBefore/>
      <w:spacing w:after="0" w:line="240" w:lineRule="auto"/>
    </w:pPr>
    <w:rPr>
      <w:sz w:val="4"/>
    </w:rPr>
  </w:style>
  <w:style w:type="paragraph" w:customStyle="1" w:styleId="Exec-HeadingBanner">
    <w:name w:val="Exec - Heading (Banner)"/>
    <w:basedOn w:val="Normal"/>
    <w:next w:val="Exec-SubHeadBanner"/>
    <w:qFormat/>
    <w:rsid w:val="00C12673"/>
    <w:pPr>
      <w:spacing w:after="0"/>
      <w:ind w:left="248"/>
    </w:pPr>
    <w:rPr>
      <w:caps/>
      <w:color w:val="FFFEFF"/>
      <w:spacing w:val="110"/>
      <w:sz w:val="38"/>
    </w:rPr>
  </w:style>
  <w:style w:type="paragraph" w:customStyle="1" w:styleId="Exec-SubHeadBanner">
    <w:name w:val="Exec - SubHead (Banner)"/>
    <w:basedOn w:val="Exec-HeadingBanner"/>
    <w:qFormat/>
    <w:rsid w:val="00C12673"/>
    <w:pPr>
      <w:numPr>
        <w:numId w:val="19"/>
      </w:numPr>
      <w:ind w:left="248"/>
    </w:pPr>
    <w:rPr>
      <w:color w:val="FFAE3B"/>
    </w:rPr>
  </w:style>
  <w:style w:type="paragraph" w:customStyle="1" w:styleId="Exec-Context">
    <w:name w:val="Exec - Context"/>
    <w:basedOn w:val="Normal"/>
    <w:semiHidden/>
    <w:qFormat/>
    <w:rsid w:val="00C12673"/>
    <w:pPr>
      <w:spacing w:after="0" w:line="240" w:lineRule="auto"/>
    </w:pPr>
    <w:rPr>
      <w:color w:val="9D57A6"/>
      <w:sz w:val="4"/>
    </w:rPr>
  </w:style>
  <w:style w:type="paragraph" w:customStyle="1" w:styleId="tagchapterBanner">
    <w:name w:val="tag_chapterBanner"/>
    <w:basedOn w:val="Normal"/>
    <w:qFormat/>
    <w:rsid w:val="00C12673"/>
    <w:pPr>
      <w:keepNext/>
      <w:pageBreakBefore/>
      <w:spacing w:after="0" w:line="240" w:lineRule="auto"/>
    </w:pPr>
    <w:rPr>
      <w:sz w:val="4"/>
    </w:rPr>
  </w:style>
  <w:style w:type="paragraph" w:customStyle="1" w:styleId="BoxTextHeading">
    <w:name w:val="Box Text Heading"/>
    <w:basedOn w:val="Normal"/>
    <w:qFormat/>
    <w:rsid w:val="00C12673"/>
    <w:pPr>
      <w:keepNext/>
      <w:spacing w:after="61"/>
      <w:ind w:left="442"/>
    </w:pPr>
    <w:rPr>
      <w:b/>
      <w:sz w:val="20"/>
    </w:rPr>
  </w:style>
  <w:style w:type="paragraph" w:customStyle="1" w:styleId="Tablecolumnheadings">
    <w:name w:val="Table column headings"/>
    <w:basedOn w:val="Normal"/>
    <w:uiPriority w:val="3"/>
    <w:qFormat/>
    <w:rsid w:val="00C12673"/>
    <w:pPr>
      <w:keepNext/>
      <w:spacing w:before="40" w:after="40"/>
    </w:pPr>
    <w:rPr>
      <w:b/>
      <w:color w:val="FFFEFF"/>
      <w:sz w:val="20"/>
    </w:rPr>
  </w:style>
  <w:style w:type="paragraph" w:customStyle="1" w:styleId="Tabletext">
    <w:name w:val="Table text"/>
    <w:basedOn w:val="Normal"/>
    <w:qFormat/>
    <w:rsid w:val="00C12673"/>
    <w:pPr>
      <w:spacing w:before="60" w:after="0"/>
      <w:ind w:right="60"/>
    </w:pPr>
    <w:rPr>
      <w:color w:val="000100"/>
      <w:sz w:val="20"/>
    </w:rPr>
  </w:style>
  <w:style w:type="paragraph" w:customStyle="1" w:styleId="Tablesideheading1">
    <w:name w:val="Table side heading 1"/>
    <w:basedOn w:val="Tabletext"/>
    <w:next w:val="Tabletext"/>
    <w:qFormat/>
    <w:rsid w:val="00C12673"/>
    <w:rPr>
      <w:b/>
      <w:spacing w:val="3"/>
    </w:rPr>
  </w:style>
  <w:style w:type="paragraph" w:customStyle="1" w:styleId="SideNoteItalicRight">
    <w:name w:val="SideNote (Italic Right)"/>
    <w:basedOn w:val="rgb-Purple"/>
    <w:qFormat/>
    <w:rsid w:val="00C12673"/>
    <w:pPr>
      <w:spacing w:before="64" w:line="240" w:lineRule="atLeast"/>
      <w:contextualSpacing/>
      <w:jc w:val="right"/>
    </w:pPr>
    <w:rPr>
      <w:i/>
    </w:rPr>
  </w:style>
  <w:style w:type="paragraph" w:customStyle="1" w:styleId="Part-Number">
    <w:name w:val="Part - Number"/>
    <w:basedOn w:val="Normal"/>
    <w:rsid w:val="00C12673"/>
    <w:pPr>
      <w:keepNext/>
      <w:spacing w:after="0" w:line="3200" w:lineRule="exact"/>
      <w:jc w:val="right"/>
    </w:pPr>
    <w:rPr>
      <w:rFonts w:ascii="Bodoni MT" w:hAnsi="Bodoni MT"/>
      <w:color w:val="FFFEFF"/>
      <w:spacing w:val="-320"/>
      <w:sz w:val="200"/>
    </w:rPr>
  </w:style>
  <w:style w:type="paragraph" w:customStyle="1" w:styleId="tagpartBanner">
    <w:name w:val="tag_partBanner"/>
    <w:basedOn w:val="Normal"/>
    <w:qFormat/>
    <w:rsid w:val="00C12673"/>
    <w:pPr>
      <w:pageBreakBefore/>
      <w:spacing w:after="0" w:line="240" w:lineRule="auto"/>
    </w:pPr>
    <w:rPr>
      <w:sz w:val="4"/>
    </w:rPr>
  </w:style>
  <w:style w:type="paragraph" w:customStyle="1" w:styleId="Part-SubHeadBanner">
    <w:name w:val="Part - SubHead (Banner)"/>
    <w:basedOn w:val="Part-HeadingBanner"/>
    <w:qFormat/>
    <w:rsid w:val="00C12673"/>
    <w:rPr>
      <w:color w:val="FFAE3B"/>
    </w:rPr>
  </w:style>
  <w:style w:type="paragraph" w:customStyle="1" w:styleId="Chpt-HeadingBanner">
    <w:name w:val="Chpt - Heading (Banner)"/>
    <w:basedOn w:val="Normal"/>
    <w:qFormat/>
    <w:rsid w:val="00C12673"/>
    <w:pPr>
      <w:spacing w:after="0"/>
    </w:pPr>
    <w:rPr>
      <w:rFonts w:ascii="Novecento Book" w:hAnsi="Novecento Book"/>
      <w:color w:val="FFFEFF"/>
      <w:spacing w:val="110"/>
      <w:sz w:val="41"/>
    </w:rPr>
  </w:style>
  <w:style w:type="paragraph" w:customStyle="1" w:styleId="Partxx">
    <w:name w:val="Part xx"/>
    <w:basedOn w:val="Normal"/>
    <w:rsid w:val="00C12673"/>
    <w:pPr>
      <w:spacing w:after="0" w:line="240" w:lineRule="auto"/>
    </w:pPr>
    <w:rPr>
      <w:color w:val="9D57A6"/>
      <w:sz w:val="4"/>
    </w:rPr>
  </w:style>
  <w:style w:type="paragraph" w:customStyle="1" w:styleId="Chpt-Context">
    <w:name w:val="Chpt - Context"/>
    <w:basedOn w:val="rgb-Purple"/>
    <w:qFormat/>
    <w:rsid w:val="00C12673"/>
    <w:pPr>
      <w:keepNext/>
    </w:pPr>
    <w:rPr>
      <w:sz w:val="2"/>
    </w:rPr>
  </w:style>
  <w:style w:type="table" w:customStyle="1" w:styleId="TableGrid10">
    <w:name w:val="Table Grid1"/>
    <w:basedOn w:val="TableNormal"/>
    <w:next w:val="TableGrid"/>
    <w:uiPriority w:val="39"/>
    <w:rsid w:val="00C126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duction">
    <w:name w:val="Introduction"/>
    <w:basedOn w:val="Normal"/>
    <w:qFormat/>
    <w:rsid w:val="00C12673"/>
    <w:pPr>
      <w:tabs>
        <w:tab w:val="center" w:pos="4680"/>
        <w:tab w:val="right" w:pos="9360"/>
      </w:tabs>
      <w:spacing w:after="460" w:line="300" w:lineRule="atLeast"/>
      <w:ind w:left="-2160"/>
      <w:contextualSpacing/>
    </w:pPr>
    <w:rPr>
      <w:i/>
      <w:color w:val="BEB6AF"/>
      <w:spacing w:val="4"/>
      <w:sz w:val="24"/>
    </w:rPr>
  </w:style>
  <w:style w:type="paragraph" w:customStyle="1" w:styleId="tagappendixPart">
    <w:name w:val="tag_appendixPart"/>
    <w:basedOn w:val="Normal"/>
    <w:qFormat/>
    <w:rsid w:val="00C12673"/>
    <w:pPr>
      <w:pageBreakBefore/>
      <w:spacing w:after="0" w:line="240" w:lineRule="auto"/>
    </w:pPr>
    <w:rPr>
      <w:sz w:val="4"/>
    </w:rPr>
  </w:style>
  <w:style w:type="paragraph" w:customStyle="1" w:styleId="App-DividerHeading">
    <w:name w:val="App - Divider (Heading)"/>
    <w:basedOn w:val="Normal"/>
    <w:next w:val="App-DividerSubHeading"/>
    <w:qFormat/>
    <w:rsid w:val="00C12673"/>
    <w:pPr>
      <w:spacing w:after="0"/>
      <w:ind w:left="248"/>
    </w:pPr>
    <w:rPr>
      <w:caps/>
      <w:color w:val="FFFEFF"/>
      <w:spacing w:val="110"/>
      <w:sz w:val="38"/>
    </w:rPr>
  </w:style>
  <w:style w:type="paragraph" w:customStyle="1" w:styleId="App-DividerSubHeading">
    <w:name w:val="App - Divider (Sub Heading)"/>
    <w:basedOn w:val="App-DividerHeading"/>
    <w:qFormat/>
    <w:rsid w:val="00C12673"/>
    <w:rPr>
      <w:color w:val="FFAE3B"/>
    </w:rPr>
  </w:style>
  <w:style w:type="paragraph" w:customStyle="1" w:styleId="App-Context">
    <w:name w:val="App - Context"/>
    <w:basedOn w:val="rgb-Purple"/>
    <w:qFormat/>
    <w:rsid w:val="00C12673"/>
    <w:rPr>
      <w:sz w:val="4"/>
    </w:rPr>
  </w:style>
  <w:style w:type="paragraph" w:customStyle="1" w:styleId="App-BannerHeading">
    <w:name w:val="App - Banner (Heading)"/>
    <w:basedOn w:val="Normal"/>
    <w:qFormat/>
    <w:rsid w:val="00C12673"/>
    <w:pPr>
      <w:spacing w:after="0"/>
    </w:pPr>
    <w:rPr>
      <w:rFonts w:ascii="Novecento Book" w:hAnsi="Novecento Book"/>
      <w:color w:val="FFFEFF"/>
      <w:spacing w:val="110"/>
      <w:sz w:val="41"/>
    </w:rPr>
  </w:style>
  <w:style w:type="paragraph" w:customStyle="1" w:styleId="tagappendixChapter">
    <w:name w:val="tag_appendixChapter"/>
    <w:basedOn w:val="Normal"/>
    <w:qFormat/>
    <w:rsid w:val="00C12673"/>
    <w:pPr>
      <w:pageBreakBefore/>
      <w:spacing w:after="0" w:line="240" w:lineRule="auto"/>
    </w:pPr>
    <w:rPr>
      <w:sz w:val="4"/>
    </w:rPr>
  </w:style>
  <w:style w:type="paragraph" w:customStyle="1" w:styleId="App-Chpt-Banner">
    <w:name w:val="App - Chpt - Banner"/>
    <w:basedOn w:val="Normal"/>
    <w:qFormat/>
    <w:rsid w:val="00C12673"/>
    <w:pPr>
      <w:pageBreakBefore/>
      <w:spacing w:after="0" w:line="240" w:lineRule="auto"/>
    </w:pPr>
    <w:rPr>
      <w:sz w:val="4"/>
    </w:rPr>
  </w:style>
  <w:style w:type="paragraph" w:customStyle="1" w:styleId="AbbrevorGlossaryHeading">
    <w:name w:val="Abbrev or Glossary Heading"/>
    <w:basedOn w:val="Normal"/>
    <w:next w:val="BodyText"/>
    <w:rsid w:val="00C12673"/>
    <w:pPr>
      <w:pageBreakBefore/>
      <w:pBdr>
        <w:top w:val="single" w:sz="48" w:space="30" w:color="9D57A6"/>
        <w:left w:val="single" w:sz="48" w:space="4" w:color="9D57A6"/>
        <w:bottom w:val="single" w:sz="48" w:space="5" w:color="9D57A6"/>
        <w:right w:val="single" w:sz="48" w:space="4" w:color="9D57A6"/>
      </w:pBdr>
      <w:shd w:val="clear" w:color="auto" w:fill="9D57A6"/>
      <w:spacing w:after="60" w:line="420" w:lineRule="exact"/>
      <w:outlineLvl w:val="0"/>
    </w:pPr>
    <w:rPr>
      <w:rFonts w:ascii="Novecento Book" w:eastAsia="Times New Roman" w:hAnsi="Novecento Book" w:cs="Times New Roman"/>
      <w:color w:val="FFFFFF" w:themeColor="background1"/>
      <w:kern w:val="28"/>
      <w:sz w:val="38"/>
      <w:szCs w:val="38"/>
      <w:lang w:eastAsia="en-AU"/>
    </w:rPr>
  </w:style>
  <w:style w:type="paragraph" w:customStyle="1" w:styleId="tagcontactsPage-Front">
    <w:name w:val="tag_contactsPage-Front"/>
    <w:basedOn w:val="CpContactDetails"/>
    <w:qFormat/>
    <w:rsid w:val="00C12673"/>
  </w:style>
  <w:style w:type="paragraph" w:customStyle="1" w:styleId="tagcontactsPage-Back">
    <w:name w:val="tag_contactsPage-Back"/>
    <w:basedOn w:val="CpContactDetails"/>
    <w:qFormat/>
    <w:rsid w:val="00C12673"/>
  </w:style>
  <w:style w:type="paragraph" w:customStyle="1" w:styleId="LetterHeading1">
    <w:name w:val="Letter Heading 1"/>
    <w:next w:val="BodyText"/>
    <w:uiPriority w:val="7"/>
    <w:qFormat/>
    <w:rsid w:val="00C12673"/>
    <w:pPr>
      <w:spacing w:before="120" w:after="120" w:line="280" w:lineRule="exact"/>
    </w:pPr>
    <w:rPr>
      <w:rFonts w:ascii="Arial Narrow" w:eastAsia="Times New Roman" w:hAnsi="Arial Narrow" w:cs="Times New Roman"/>
      <w:b/>
      <w:szCs w:val="36"/>
      <w:lang w:val="en-AU" w:eastAsia="en-AU"/>
    </w:rPr>
  </w:style>
  <w:style w:type="paragraph" w:customStyle="1" w:styleId="LetterHeading2">
    <w:name w:val="Letter Heading 2"/>
    <w:basedOn w:val="LetterHeading1"/>
    <w:next w:val="BodyText"/>
    <w:uiPriority w:val="7"/>
    <w:qFormat/>
    <w:rsid w:val="00C12673"/>
    <w:rPr>
      <w:i/>
      <w:szCs w:val="28"/>
    </w:rPr>
  </w:style>
  <w:style w:type="paragraph" w:customStyle="1" w:styleId="LetterHeading3">
    <w:name w:val="Letter Heading 3"/>
    <w:basedOn w:val="LetterHeading2"/>
    <w:next w:val="BodyText"/>
    <w:uiPriority w:val="7"/>
    <w:qFormat/>
    <w:rsid w:val="00C12673"/>
    <w:rPr>
      <w:b w:val="0"/>
      <w:szCs w:val="27"/>
    </w:rPr>
  </w:style>
  <w:style w:type="paragraph" w:customStyle="1" w:styleId="BoxListBullet2">
    <w:name w:val="Box List Bullet 2"/>
    <w:basedOn w:val="Normal"/>
    <w:qFormat/>
    <w:rsid w:val="00C12673"/>
    <w:pPr>
      <w:keepNext/>
      <w:numPr>
        <w:ilvl w:val="1"/>
        <w:numId w:val="22"/>
      </w:numPr>
      <w:spacing w:after="0"/>
      <w:contextualSpacing/>
    </w:pPr>
    <w:rPr>
      <w:sz w:val="20"/>
    </w:rPr>
  </w:style>
  <w:style w:type="paragraph" w:customStyle="1" w:styleId="BoxListBullet3">
    <w:name w:val="Box List Bullet 3"/>
    <w:basedOn w:val="Normal"/>
    <w:qFormat/>
    <w:rsid w:val="00C12673"/>
    <w:pPr>
      <w:keepNext/>
      <w:numPr>
        <w:ilvl w:val="2"/>
        <w:numId w:val="22"/>
      </w:numPr>
      <w:spacing w:after="60"/>
      <w:contextualSpacing/>
    </w:pPr>
    <w:rPr>
      <w:sz w:val="20"/>
    </w:rPr>
  </w:style>
  <w:style w:type="numbering" w:customStyle="1" w:styleId="aaReportListBullets">
    <w:name w:val="aa Report List Bullets"/>
    <w:uiPriority w:val="99"/>
    <w:rsid w:val="00C12673"/>
    <w:pPr>
      <w:numPr>
        <w:numId w:val="11"/>
      </w:numPr>
    </w:pPr>
  </w:style>
  <w:style w:type="paragraph" w:customStyle="1" w:styleId="BoxSideHeading1">
    <w:name w:val="Box Side Heading 1"/>
    <w:basedOn w:val="BoxText"/>
    <w:next w:val="BoxText"/>
    <w:qFormat/>
    <w:rsid w:val="00C12673"/>
    <w:pPr>
      <w:spacing w:before="0"/>
    </w:pPr>
    <w:rPr>
      <w:b/>
      <w:i/>
    </w:rPr>
  </w:style>
  <w:style w:type="paragraph" w:customStyle="1" w:styleId="BoxSideHeading2">
    <w:name w:val="Box Side Heading 2"/>
    <w:basedOn w:val="BoxText"/>
    <w:next w:val="BoxText"/>
    <w:qFormat/>
    <w:rsid w:val="00C12673"/>
    <w:pPr>
      <w:spacing w:before="0"/>
    </w:pPr>
    <w:rPr>
      <w:i/>
    </w:rPr>
  </w:style>
  <w:style w:type="paragraph" w:customStyle="1" w:styleId="BoxListNumber">
    <w:name w:val="Box List Number"/>
    <w:basedOn w:val="Normal"/>
    <w:qFormat/>
    <w:rsid w:val="00C12673"/>
    <w:pPr>
      <w:keepNext/>
      <w:numPr>
        <w:numId w:val="36"/>
      </w:numPr>
      <w:spacing w:before="60" w:after="60"/>
      <w:contextualSpacing/>
    </w:pPr>
    <w:rPr>
      <w:sz w:val="20"/>
    </w:rPr>
  </w:style>
  <w:style w:type="paragraph" w:customStyle="1" w:styleId="BoxListNumber2">
    <w:name w:val="Box List Number 2"/>
    <w:basedOn w:val="BoxText"/>
    <w:qFormat/>
    <w:rsid w:val="00C12673"/>
    <w:pPr>
      <w:numPr>
        <w:ilvl w:val="1"/>
        <w:numId w:val="36"/>
      </w:numPr>
      <w:spacing w:after="0"/>
      <w:contextualSpacing/>
    </w:pPr>
  </w:style>
  <w:style w:type="paragraph" w:customStyle="1" w:styleId="BoxListNumber3">
    <w:name w:val="Box List Number 3"/>
    <w:basedOn w:val="BoxText"/>
    <w:qFormat/>
    <w:rsid w:val="00C12673"/>
    <w:pPr>
      <w:numPr>
        <w:ilvl w:val="2"/>
        <w:numId w:val="36"/>
      </w:numPr>
      <w:spacing w:before="0"/>
      <w:contextualSpacing/>
    </w:pPr>
  </w:style>
  <w:style w:type="numbering" w:customStyle="1" w:styleId="BoxList">
    <w:name w:val="Box List"/>
    <w:uiPriority w:val="99"/>
    <w:rsid w:val="00C12673"/>
    <w:pPr>
      <w:numPr>
        <w:numId w:val="36"/>
      </w:numPr>
    </w:pPr>
  </w:style>
  <w:style w:type="paragraph" w:customStyle="1" w:styleId="Figure">
    <w:name w:val="Figure"/>
    <w:basedOn w:val="Normal-nospace"/>
    <w:qFormat/>
    <w:rsid w:val="00C12673"/>
    <w:pPr>
      <w:keepNext/>
      <w:spacing w:line="240" w:lineRule="auto"/>
      <w:jc w:val="center"/>
    </w:pPr>
    <w:rPr>
      <w:sz w:val="16"/>
    </w:rPr>
  </w:style>
  <w:style w:type="paragraph" w:customStyle="1" w:styleId="Note">
    <w:name w:val="Note"/>
    <w:next w:val="BodyText"/>
    <w:rsid w:val="00C12673"/>
    <w:pPr>
      <w:keepNext/>
      <w:keepLines/>
      <w:spacing w:before="40" w:after="0" w:line="180" w:lineRule="exact"/>
    </w:pPr>
    <w:rPr>
      <w:rFonts w:ascii="Arial Narrow" w:eastAsia="Times New Roman" w:hAnsi="Arial Narrow" w:cs="Times New Roman"/>
      <w:sz w:val="14"/>
      <w:szCs w:val="24"/>
      <w:lang w:val="en-AU"/>
    </w:rPr>
  </w:style>
  <w:style w:type="character" w:customStyle="1" w:styleId="Notelabel">
    <w:name w:val="Note label"/>
    <w:basedOn w:val="DefaultParagraphFont"/>
    <w:rsid w:val="00C12673"/>
    <w:rPr>
      <w:rFonts w:ascii="Arial" w:hAnsi="Arial"/>
      <w:b/>
      <w:color w:val="auto"/>
      <w:vertAlign w:val="superscript"/>
    </w:rPr>
  </w:style>
  <w:style w:type="paragraph" w:customStyle="1" w:styleId="PullOutTitle">
    <w:name w:val="PullOut Title"/>
    <w:basedOn w:val="Normal-nospace"/>
    <w:qFormat/>
    <w:rsid w:val="00C12673"/>
    <w:rPr>
      <w:b/>
    </w:rPr>
  </w:style>
  <w:style w:type="paragraph" w:customStyle="1" w:styleId="Table-PulloutText">
    <w:name w:val="Table - Pullout Text"/>
    <w:basedOn w:val="rgb-Purple"/>
    <w:qFormat/>
    <w:rsid w:val="00C12673"/>
    <w:pPr>
      <w:spacing w:before="64" w:line="240" w:lineRule="atLeast"/>
      <w:contextualSpacing/>
      <w:jc w:val="right"/>
    </w:pPr>
    <w:rPr>
      <w:rFonts w:ascii="Helvetica Neue" w:hAnsi="Helvetica Neue"/>
    </w:rPr>
  </w:style>
  <w:style w:type="paragraph" w:customStyle="1" w:styleId="Tableunitsrow">
    <w:name w:val="Table units row"/>
    <w:basedOn w:val="Tabletext"/>
    <w:uiPriority w:val="3"/>
    <w:qFormat/>
    <w:rsid w:val="00C12673"/>
  </w:style>
  <w:style w:type="paragraph" w:customStyle="1" w:styleId="Tablelistbullet">
    <w:name w:val="Table list bullet"/>
    <w:basedOn w:val="Tabletext"/>
    <w:qFormat/>
    <w:rsid w:val="00C12673"/>
    <w:pPr>
      <w:numPr>
        <w:numId w:val="39"/>
      </w:numPr>
    </w:pPr>
  </w:style>
  <w:style w:type="paragraph" w:customStyle="1" w:styleId="Tablelistbullet2">
    <w:name w:val="Table list bullet 2"/>
    <w:basedOn w:val="Tablelistbullet"/>
    <w:qFormat/>
    <w:rsid w:val="00C12673"/>
    <w:pPr>
      <w:numPr>
        <w:ilvl w:val="1"/>
      </w:numPr>
      <w:spacing w:before="0"/>
    </w:pPr>
  </w:style>
  <w:style w:type="paragraph" w:customStyle="1" w:styleId="Tablelistbullet3">
    <w:name w:val="Table list bullet 3"/>
    <w:basedOn w:val="Tabletext"/>
    <w:qFormat/>
    <w:rsid w:val="00C12673"/>
    <w:pPr>
      <w:numPr>
        <w:ilvl w:val="2"/>
        <w:numId w:val="39"/>
      </w:numPr>
      <w:spacing w:before="0"/>
    </w:pPr>
  </w:style>
  <w:style w:type="numbering" w:customStyle="1" w:styleId="aaTableListBullets">
    <w:name w:val="aa Table List Bullets"/>
    <w:uiPriority w:val="99"/>
    <w:rsid w:val="00C12673"/>
    <w:pPr>
      <w:numPr>
        <w:numId w:val="9"/>
      </w:numPr>
    </w:pPr>
  </w:style>
  <w:style w:type="paragraph" w:customStyle="1" w:styleId="Tablelistnumber">
    <w:name w:val="Table list number"/>
    <w:basedOn w:val="Tabletext"/>
    <w:qFormat/>
    <w:rsid w:val="00C12673"/>
    <w:pPr>
      <w:numPr>
        <w:numId w:val="34"/>
      </w:numPr>
    </w:pPr>
  </w:style>
  <w:style w:type="paragraph" w:customStyle="1" w:styleId="Tablelistnumber2">
    <w:name w:val="Table list number 2"/>
    <w:basedOn w:val="Tabletext"/>
    <w:qFormat/>
    <w:rsid w:val="00C12673"/>
    <w:pPr>
      <w:numPr>
        <w:ilvl w:val="1"/>
        <w:numId w:val="34"/>
      </w:numPr>
      <w:spacing w:before="0"/>
    </w:pPr>
  </w:style>
  <w:style w:type="paragraph" w:customStyle="1" w:styleId="Tablelistnumber3">
    <w:name w:val="Table list number 3"/>
    <w:basedOn w:val="Tabletext"/>
    <w:qFormat/>
    <w:rsid w:val="00C12673"/>
    <w:pPr>
      <w:numPr>
        <w:ilvl w:val="2"/>
        <w:numId w:val="34"/>
      </w:numPr>
      <w:spacing w:before="0"/>
    </w:pPr>
  </w:style>
  <w:style w:type="numbering" w:customStyle="1" w:styleId="aaTableListNumbers">
    <w:name w:val="aa Table List Numbers"/>
    <w:uiPriority w:val="99"/>
    <w:rsid w:val="00C12673"/>
    <w:pPr>
      <w:numPr>
        <w:numId w:val="34"/>
      </w:numPr>
    </w:pPr>
  </w:style>
  <w:style w:type="numbering" w:customStyle="1" w:styleId="BoxListBullets">
    <w:name w:val="Box List Bullets"/>
    <w:uiPriority w:val="99"/>
    <w:rsid w:val="00C12673"/>
    <w:pPr>
      <w:numPr>
        <w:numId w:val="10"/>
      </w:numPr>
    </w:pPr>
  </w:style>
  <w:style w:type="table" w:customStyle="1" w:styleId="AcilAllenTable">
    <w:name w:val="Acil Allen Table"/>
    <w:basedOn w:val="TableNormal"/>
    <w:uiPriority w:val="99"/>
    <w:rsid w:val="00C12673"/>
    <w:pPr>
      <w:spacing w:after="0" w:line="240" w:lineRule="atLeast"/>
    </w:pPr>
    <w:rPr>
      <w:rFonts w:ascii="HelveticaNeueLT Std Lt Cn" w:hAnsi="HelveticaNeueLT Std Lt Cn"/>
      <w:sz w:val="20"/>
    </w:rPr>
    <w:tblPr>
      <w:tblBorders>
        <w:top w:val="single" w:sz="4" w:space="0" w:color="000100"/>
        <w:bottom w:val="single" w:sz="4" w:space="0" w:color="000100"/>
        <w:insideH w:val="single" w:sz="4" w:space="0" w:color="000100"/>
      </w:tblBorders>
      <w:tblCellMar>
        <w:left w:w="0" w:type="dxa"/>
        <w:right w:w="0" w:type="dxa"/>
      </w:tblCellMar>
    </w:tblPr>
    <w:tblStylePr w:type="firstRow">
      <w:pPr>
        <w:wordWrap/>
        <w:spacing w:beforeLines="0" w:before="0" w:beforeAutospacing="0" w:afterLines="0" w:after="0" w:afterAutospacing="0" w:line="240" w:lineRule="atLeast"/>
        <w:ind w:leftChars="0" w:left="0" w:rightChars="0" w:right="0" w:firstLineChars="0" w:firstLine="0"/>
        <w:contextualSpacing/>
        <w:mirrorIndents w:val="0"/>
        <w:jc w:val="left"/>
      </w:pPr>
      <w:rPr>
        <w:rFonts w:ascii="HelveticaNeueLT Std Cn" w:hAnsi="HelveticaNeueLT Std Cn"/>
        <w:color w:val="FFFEFF"/>
      </w:rPr>
      <w:tblPr/>
      <w:tcPr>
        <w:tcBorders>
          <w:top w:val="nil"/>
          <w:left w:val="nil"/>
          <w:bottom w:val="nil"/>
          <w:right w:val="nil"/>
          <w:insideH w:val="nil"/>
          <w:insideV w:val="nil"/>
          <w:tl2br w:val="nil"/>
          <w:tr2bl w:val="nil"/>
        </w:tcBorders>
        <w:shd w:val="clear" w:color="auto" w:fill="9757A6"/>
      </w:tcPr>
    </w:tblStylePr>
    <w:tblStylePr w:type="lastRow">
      <w:pPr>
        <w:wordWrap/>
        <w:spacing w:beforeLines="0" w:before="0" w:beforeAutospacing="0" w:afterLines="0" w:after="0" w:afterAutospacing="0" w:line="240" w:lineRule="atLeast"/>
      </w:pPr>
      <w:rPr>
        <w:rFonts w:ascii="HelveticaNeueLT Std Lt Cn" w:hAnsi="HelveticaNeueLT Std Lt Cn"/>
        <w:sz w:val="20"/>
      </w:rPr>
    </w:tblStylePr>
  </w:style>
  <w:style w:type="paragraph" w:customStyle="1" w:styleId="Headingglossary">
    <w:name w:val="Heading (glossary)"/>
    <w:basedOn w:val="Chpt-HeadingBanner"/>
    <w:qFormat/>
    <w:rsid w:val="00C12673"/>
    <w:pPr>
      <w:ind w:left="248"/>
    </w:pPr>
    <w:rPr>
      <w:rFonts w:ascii="Arial Narrow" w:hAnsi="Arial Narrow"/>
      <w:caps/>
      <w:sz w:val="38"/>
    </w:rPr>
  </w:style>
  <w:style w:type="paragraph" w:customStyle="1" w:styleId="Abbrev-Context">
    <w:name w:val="Abbrev - Context"/>
    <w:basedOn w:val="Chpt-Context"/>
    <w:qFormat/>
    <w:rsid w:val="00C12673"/>
  </w:style>
  <w:style w:type="paragraph" w:customStyle="1" w:styleId="Heading2nonumber">
    <w:name w:val="Heading 2 (no number)"/>
    <w:basedOn w:val="Normal"/>
    <w:next w:val="BodyText"/>
    <w:qFormat/>
    <w:rsid w:val="00C12673"/>
    <w:pPr>
      <w:keepNext/>
      <w:numPr>
        <w:ilvl w:val="1"/>
        <w:numId w:val="19"/>
      </w:numPr>
      <w:pBdr>
        <w:bottom w:val="single" w:sz="4" w:space="1" w:color="auto"/>
      </w:pBdr>
      <w:spacing w:before="240" w:after="216" w:line="280" w:lineRule="atLeast"/>
      <w:outlineLvl w:val="1"/>
    </w:pPr>
    <w:rPr>
      <w:b/>
      <w:sz w:val="28"/>
    </w:rPr>
  </w:style>
  <w:style w:type="paragraph" w:customStyle="1" w:styleId="Heading3nonumber">
    <w:name w:val="Heading 3 (no number)"/>
    <w:basedOn w:val="BodyText"/>
    <w:next w:val="BodyText"/>
    <w:qFormat/>
    <w:rsid w:val="00C12673"/>
    <w:pPr>
      <w:keepNext/>
      <w:keepLines/>
      <w:numPr>
        <w:ilvl w:val="2"/>
        <w:numId w:val="19"/>
      </w:numPr>
      <w:pBdr>
        <w:bottom w:val="single" w:sz="4" w:space="1" w:color="auto"/>
      </w:pBdr>
      <w:spacing w:before="240" w:after="48"/>
      <w:outlineLvl w:val="2"/>
    </w:pPr>
    <w:rPr>
      <w:b/>
    </w:rPr>
  </w:style>
  <w:style w:type="numbering" w:customStyle="1" w:styleId="aaReportListNumber">
    <w:name w:val="aa Report List Number"/>
    <w:uiPriority w:val="99"/>
    <w:rsid w:val="00C12673"/>
    <w:pPr>
      <w:numPr>
        <w:numId w:val="12"/>
      </w:numPr>
    </w:pPr>
  </w:style>
  <w:style w:type="paragraph" w:customStyle="1" w:styleId="Heading8nonumber">
    <w:name w:val="Heading 8 (no number)"/>
    <w:basedOn w:val="Normal"/>
    <w:next w:val="BodyText"/>
    <w:qFormat/>
    <w:rsid w:val="00C12673"/>
    <w:pPr>
      <w:keepNext/>
      <w:keepLines/>
      <w:pBdr>
        <w:bottom w:val="single" w:sz="4" w:space="1" w:color="auto"/>
      </w:pBdr>
      <w:spacing w:before="240" w:after="216" w:line="280" w:lineRule="atLeast"/>
      <w:outlineLvl w:val="1"/>
    </w:pPr>
    <w:rPr>
      <w:b/>
      <w:sz w:val="28"/>
    </w:rPr>
  </w:style>
  <w:style w:type="paragraph" w:customStyle="1" w:styleId="Heading9nonumber">
    <w:name w:val="Heading 9 (no number)"/>
    <w:basedOn w:val="Normal"/>
    <w:next w:val="BodyText"/>
    <w:qFormat/>
    <w:rsid w:val="00C12673"/>
    <w:pPr>
      <w:keepNext/>
      <w:keepLines/>
      <w:pBdr>
        <w:bottom w:val="single" w:sz="4" w:space="1" w:color="auto"/>
      </w:pBdr>
      <w:spacing w:before="240" w:after="48"/>
      <w:outlineLvl w:val="2"/>
    </w:pPr>
    <w:rPr>
      <w:b/>
      <w:spacing w:val="3"/>
    </w:rPr>
  </w:style>
  <w:style w:type="paragraph" w:customStyle="1" w:styleId="Heading10nonumber">
    <w:name w:val="Heading 10 (no number)"/>
    <w:basedOn w:val="Normal"/>
    <w:next w:val="BodyText"/>
    <w:qFormat/>
    <w:rsid w:val="00C12673"/>
    <w:pPr>
      <w:keepNext/>
      <w:keepLines/>
      <w:spacing w:before="240" w:after="64"/>
    </w:pPr>
    <w:rPr>
      <w:b/>
      <w:spacing w:val="-1"/>
    </w:rPr>
  </w:style>
  <w:style w:type="paragraph" w:customStyle="1" w:styleId="Heading11nonumber">
    <w:name w:val="Heading 11 (no number)"/>
    <w:basedOn w:val="Normal"/>
    <w:next w:val="BodyText"/>
    <w:qFormat/>
    <w:rsid w:val="00C12673"/>
    <w:pPr>
      <w:keepNext/>
      <w:spacing w:before="240" w:after="89"/>
    </w:pPr>
    <w:rPr>
      <w:b/>
      <w:i/>
      <w:spacing w:val="3"/>
    </w:rPr>
  </w:style>
  <w:style w:type="paragraph" w:customStyle="1" w:styleId="SideNoteItalicLeft">
    <w:name w:val="SideNote (Italic Left)"/>
    <w:basedOn w:val="SideNoteItalicRight"/>
    <w:qFormat/>
    <w:rsid w:val="00C12673"/>
    <w:pPr>
      <w:jc w:val="left"/>
    </w:pPr>
  </w:style>
  <w:style w:type="paragraph" w:customStyle="1" w:styleId="SideNoteRegularLeft">
    <w:name w:val="SideNote (Regular Left)"/>
    <w:basedOn w:val="rgb-Purple"/>
    <w:qFormat/>
    <w:rsid w:val="00C12673"/>
    <w:pPr>
      <w:spacing w:before="64" w:line="240" w:lineRule="atLeast"/>
      <w:contextualSpacing/>
    </w:pPr>
  </w:style>
  <w:style w:type="paragraph" w:customStyle="1" w:styleId="SideNoteRegularRight">
    <w:name w:val="SideNote (Regular Right)"/>
    <w:basedOn w:val="SideNoteRegularLeft"/>
    <w:qFormat/>
    <w:rsid w:val="00C12673"/>
    <w:pPr>
      <w:jc w:val="right"/>
    </w:pPr>
  </w:style>
  <w:style w:type="paragraph" w:customStyle="1" w:styleId="SideNoteDash">
    <w:name w:val="SideNote Dash"/>
    <w:basedOn w:val="SideNoteRegularLeft"/>
    <w:qFormat/>
    <w:rsid w:val="00C12673"/>
    <w:pPr>
      <w:numPr>
        <w:numId w:val="42"/>
      </w:numPr>
    </w:pPr>
  </w:style>
  <w:style w:type="numbering" w:customStyle="1" w:styleId="aaSideNotesBullets">
    <w:name w:val="aa SideNotes Bullets"/>
    <w:uiPriority w:val="99"/>
    <w:rsid w:val="00C12673"/>
    <w:pPr>
      <w:numPr>
        <w:numId w:val="14"/>
      </w:numPr>
    </w:pPr>
  </w:style>
  <w:style w:type="paragraph" w:customStyle="1" w:styleId="SideNoteBullet">
    <w:name w:val="SideNote Bullet"/>
    <w:basedOn w:val="SideNoteRegularLeft"/>
    <w:rsid w:val="00C12673"/>
    <w:pPr>
      <w:numPr>
        <w:ilvl w:val="1"/>
        <w:numId w:val="42"/>
      </w:numPr>
      <w:spacing w:before="0" w:after="64"/>
    </w:pPr>
  </w:style>
  <w:style w:type="numbering" w:customStyle="1" w:styleId="aaReportHeadings">
    <w:name w:val="aa Report Headings"/>
    <w:uiPriority w:val="99"/>
    <w:rsid w:val="00C12673"/>
    <w:pPr>
      <w:numPr>
        <w:numId w:val="15"/>
      </w:numPr>
    </w:pPr>
  </w:style>
  <w:style w:type="paragraph" w:customStyle="1" w:styleId="HeadingChapter">
    <w:name w:val="Heading (Chapter)"/>
    <w:basedOn w:val="Normal-nospace"/>
    <w:qFormat/>
    <w:rsid w:val="00C12673"/>
    <w:pPr>
      <w:spacing w:line="3200" w:lineRule="exact"/>
      <w:ind w:left="216"/>
      <w:jc w:val="right"/>
    </w:pPr>
    <w:rPr>
      <w:rFonts w:ascii="Bodoni MT" w:hAnsi="Bodoni MT"/>
      <w:noProof/>
      <w:color w:val="FFFEFF"/>
      <w:spacing w:val="-240"/>
      <w:sz w:val="330"/>
    </w:rPr>
  </w:style>
  <w:style w:type="numbering" w:customStyle="1" w:styleId="TOCList">
    <w:name w:val="TOC List"/>
    <w:uiPriority w:val="99"/>
    <w:rsid w:val="00C12673"/>
    <w:pPr>
      <w:numPr>
        <w:numId w:val="16"/>
      </w:numPr>
    </w:pPr>
  </w:style>
  <w:style w:type="paragraph" w:customStyle="1" w:styleId="HeadingAppendix">
    <w:name w:val="Heading (Appendix)"/>
    <w:basedOn w:val="BodyText"/>
    <w:qFormat/>
    <w:rsid w:val="00C12673"/>
    <w:pPr>
      <w:spacing w:line="3200" w:lineRule="exact"/>
      <w:ind w:left="216" w:firstLine="72"/>
      <w:jc w:val="right"/>
    </w:pPr>
    <w:rPr>
      <w:rFonts w:ascii="Bodoni MT" w:hAnsi="Bodoni MT"/>
      <w:noProof/>
      <w:color w:val="FFFEFF"/>
      <w:spacing w:val="-160"/>
      <w:sz w:val="330"/>
    </w:rPr>
  </w:style>
  <w:style w:type="numbering" w:customStyle="1" w:styleId="aaAppendixNumbering">
    <w:name w:val="aa Appendix Numbering"/>
    <w:uiPriority w:val="99"/>
    <w:rsid w:val="00C12673"/>
    <w:pPr>
      <w:numPr>
        <w:numId w:val="17"/>
      </w:numPr>
    </w:pPr>
  </w:style>
  <w:style w:type="paragraph" w:customStyle="1" w:styleId="Heading4nonumber">
    <w:name w:val="Heading 4 (no number)"/>
    <w:basedOn w:val="Normal"/>
    <w:next w:val="BodyText"/>
    <w:qFormat/>
    <w:rsid w:val="00C12673"/>
    <w:pPr>
      <w:keepNext/>
      <w:keepLines/>
      <w:numPr>
        <w:ilvl w:val="3"/>
        <w:numId w:val="19"/>
      </w:numPr>
      <w:spacing w:before="240" w:after="64"/>
      <w:outlineLvl w:val="3"/>
    </w:pPr>
    <w:rPr>
      <w:b/>
      <w:color w:val="000100"/>
      <w:spacing w:val="-1"/>
    </w:rPr>
  </w:style>
  <w:style w:type="paragraph" w:customStyle="1" w:styleId="Heading5nonumber">
    <w:name w:val="Heading 5 (no number)"/>
    <w:basedOn w:val="Normal"/>
    <w:next w:val="BodyText"/>
    <w:qFormat/>
    <w:rsid w:val="00C12673"/>
    <w:pPr>
      <w:keepNext/>
      <w:keepLines/>
      <w:numPr>
        <w:ilvl w:val="4"/>
        <w:numId w:val="19"/>
      </w:numPr>
      <w:spacing w:before="240" w:after="89"/>
      <w:outlineLvl w:val="4"/>
    </w:pPr>
    <w:rPr>
      <w:b/>
      <w:i/>
      <w:color w:val="000100"/>
      <w:spacing w:val="3"/>
    </w:rPr>
  </w:style>
  <w:style w:type="paragraph" w:customStyle="1" w:styleId="Heading6nonumber">
    <w:name w:val="Heading 6 (no number)"/>
    <w:basedOn w:val="Normal"/>
    <w:next w:val="BodyText"/>
    <w:qFormat/>
    <w:rsid w:val="00C12673"/>
    <w:pPr>
      <w:keepNext/>
      <w:numPr>
        <w:ilvl w:val="5"/>
        <w:numId w:val="19"/>
      </w:numPr>
      <w:spacing w:before="240" w:after="89"/>
      <w:outlineLvl w:val="5"/>
    </w:pPr>
    <w:rPr>
      <w:b/>
      <w:i/>
      <w:color w:val="808080" w:themeColor="background1" w:themeShade="80"/>
      <w:spacing w:val="3"/>
    </w:rPr>
  </w:style>
  <w:style w:type="numbering" w:customStyle="1" w:styleId="aaHeadingnonumberList">
    <w:name w:val="aa Heading (no number) List"/>
    <w:uiPriority w:val="99"/>
    <w:rsid w:val="00C12673"/>
    <w:pPr>
      <w:numPr>
        <w:numId w:val="18"/>
      </w:numPr>
    </w:pPr>
  </w:style>
  <w:style w:type="paragraph" w:customStyle="1" w:styleId="TOCHeadingwide">
    <w:name w:val="TOC Heading (wide)"/>
    <w:basedOn w:val="TOCHeading"/>
    <w:qFormat/>
    <w:rsid w:val="00C12673"/>
  </w:style>
  <w:style w:type="paragraph" w:customStyle="1" w:styleId="Headingbibliography">
    <w:name w:val="Heading (bibliography)"/>
    <w:basedOn w:val="Chpt-HeadingBanner"/>
    <w:qFormat/>
    <w:rsid w:val="00C12673"/>
    <w:pPr>
      <w:keepNext/>
      <w:ind w:left="216"/>
    </w:pPr>
    <w:rPr>
      <w:rFonts w:ascii="Arial Narrow" w:hAnsi="Arial Narrow"/>
      <w:caps/>
      <w:sz w:val="38"/>
    </w:rPr>
  </w:style>
  <w:style w:type="paragraph" w:customStyle="1" w:styleId="BoxQuote">
    <w:name w:val="Box Quote"/>
    <w:basedOn w:val="BoxText"/>
    <w:qFormat/>
    <w:rsid w:val="00C12673"/>
    <w:pPr>
      <w:spacing w:before="0" w:after="0" w:line="240" w:lineRule="auto"/>
      <w:ind w:left="648"/>
    </w:pPr>
    <w:rPr>
      <w:i/>
      <w:color w:val="595959" w:themeColor="text1" w:themeTint="A6"/>
      <w:sz w:val="18"/>
    </w:rPr>
  </w:style>
  <w:style w:type="paragraph" w:customStyle="1" w:styleId="BoxQuoteListBullet">
    <w:name w:val="Box Quote List Bullet"/>
    <w:basedOn w:val="Normal-nospace"/>
    <w:qFormat/>
    <w:rsid w:val="00C12673"/>
    <w:pPr>
      <w:numPr>
        <w:numId w:val="23"/>
      </w:numPr>
      <w:spacing w:after="60" w:line="240" w:lineRule="auto"/>
      <w:ind w:left="1008" w:right="400"/>
      <w:contextualSpacing/>
    </w:pPr>
    <w:rPr>
      <w:i/>
      <w:color w:val="404040" w:themeColor="text1" w:themeTint="BF"/>
      <w:sz w:val="18"/>
    </w:rPr>
  </w:style>
  <w:style w:type="paragraph" w:customStyle="1" w:styleId="BoxQuoteSource">
    <w:name w:val="Box Quote Source"/>
    <w:basedOn w:val="Normal-nospace"/>
    <w:qFormat/>
    <w:rsid w:val="00C12673"/>
    <w:pPr>
      <w:spacing w:line="240" w:lineRule="auto"/>
      <w:ind w:right="400"/>
      <w:jc w:val="right"/>
    </w:pPr>
    <w:rPr>
      <w:i/>
      <w:color w:val="595959" w:themeColor="text1" w:themeTint="A6"/>
      <w:sz w:val="18"/>
    </w:rPr>
  </w:style>
  <w:style w:type="paragraph" w:customStyle="1" w:styleId="Tablesideheading2">
    <w:name w:val="Table side heading 2"/>
    <w:basedOn w:val="Tabletext"/>
    <w:qFormat/>
    <w:rsid w:val="00C12673"/>
    <w:rPr>
      <w:b/>
      <w:i/>
    </w:rPr>
  </w:style>
  <w:style w:type="paragraph" w:customStyle="1" w:styleId="TableQuote">
    <w:name w:val="Table Quote"/>
    <w:basedOn w:val="Normal-nospace"/>
    <w:qFormat/>
    <w:rsid w:val="00C12673"/>
    <w:pPr>
      <w:spacing w:before="60" w:line="240" w:lineRule="auto"/>
      <w:ind w:left="100" w:right="200"/>
      <w:contextualSpacing/>
    </w:pPr>
    <w:rPr>
      <w:i/>
      <w:color w:val="404040" w:themeColor="text1" w:themeTint="BF"/>
      <w:sz w:val="18"/>
    </w:rPr>
  </w:style>
  <w:style w:type="paragraph" w:customStyle="1" w:styleId="TableQuoteBullet">
    <w:name w:val="Table Quote Bullet"/>
    <w:basedOn w:val="Normal-nospace"/>
    <w:qFormat/>
    <w:rsid w:val="00C12673"/>
    <w:pPr>
      <w:numPr>
        <w:numId w:val="24"/>
      </w:numPr>
      <w:spacing w:after="60" w:line="240" w:lineRule="auto"/>
      <w:ind w:right="200"/>
      <w:contextualSpacing/>
    </w:pPr>
    <w:rPr>
      <w:i/>
      <w:color w:val="404040" w:themeColor="text1" w:themeTint="BF"/>
      <w:sz w:val="18"/>
    </w:rPr>
  </w:style>
  <w:style w:type="paragraph" w:customStyle="1" w:styleId="TableQuoteSource">
    <w:name w:val="Table Quote Source"/>
    <w:basedOn w:val="Normal-nospace"/>
    <w:qFormat/>
    <w:rsid w:val="00C12673"/>
    <w:pPr>
      <w:spacing w:after="60" w:line="240" w:lineRule="auto"/>
      <w:ind w:right="200"/>
      <w:jc w:val="right"/>
    </w:pPr>
    <w:rPr>
      <w:i/>
      <w:color w:val="404040" w:themeColor="text1" w:themeTint="BF"/>
      <w:sz w:val="18"/>
    </w:rPr>
  </w:style>
  <w:style w:type="paragraph" w:customStyle="1" w:styleId="QuoteListBullet">
    <w:name w:val="Quote List Bullet"/>
    <w:basedOn w:val="Quote"/>
    <w:qFormat/>
    <w:rsid w:val="00C12673"/>
    <w:pPr>
      <w:numPr>
        <w:numId w:val="25"/>
      </w:numPr>
      <w:spacing w:before="0"/>
      <w:contextualSpacing/>
    </w:pPr>
  </w:style>
  <w:style w:type="paragraph" w:customStyle="1" w:styleId="QuoteSource">
    <w:name w:val="Quote Source"/>
    <w:basedOn w:val="Quote"/>
    <w:next w:val="BodyText"/>
    <w:qFormat/>
    <w:rsid w:val="00C12673"/>
    <w:pPr>
      <w:contextualSpacing/>
      <w:jc w:val="right"/>
    </w:pPr>
  </w:style>
  <w:style w:type="paragraph" w:customStyle="1" w:styleId="FigureSubHeadings">
    <w:name w:val="Figure (Sub Headings)"/>
    <w:basedOn w:val="Figure"/>
    <w:qFormat/>
    <w:rsid w:val="00C12673"/>
    <w:pPr>
      <w:spacing w:before="60" w:after="120"/>
    </w:pPr>
    <w:rPr>
      <w:sz w:val="18"/>
    </w:rPr>
  </w:style>
  <w:style w:type="paragraph" w:customStyle="1" w:styleId="Tablebody">
    <w:name w:val="Table body"/>
    <w:basedOn w:val="Tabletext"/>
    <w:uiPriority w:val="3"/>
    <w:qFormat/>
    <w:rsid w:val="00C12673"/>
  </w:style>
  <w:style w:type="paragraph" w:customStyle="1" w:styleId="ListDash">
    <w:name w:val="List Dash"/>
    <w:basedOn w:val="Normal"/>
    <w:qFormat/>
    <w:rsid w:val="00C12673"/>
    <w:pPr>
      <w:numPr>
        <w:numId w:val="41"/>
      </w:numPr>
      <w:spacing w:before="60" w:after="60"/>
    </w:pPr>
  </w:style>
  <w:style w:type="paragraph" w:customStyle="1" w:styleId="ListDash2">
    <w:name w:val="List Dash 2"/>
    <w:basedOn w:val="Normal"/>
    <w:qFormat/>
    <w:rsid w:val="00C12673"/>
    <w:pPr>
      <w:numPr>
        <w:ilvl w:val="1"/>
        <w:numId w:val="41"/>
      </w:numPr>
      <w:spacing w:after="60"/>
      <w:contextualSpacing/>
    </w:pPr>
  </w:style>
  <w:style w:type="paragraph" w:customStyle="1" w:styleId="ListDash3">
    <w:name w:val="List Dash 3"/>
    <w:basedOn w:val="Normal"/>
    <w:qFormat/>
    <w:rsid w:val="00C12673"/>
    <w:pPr>
      <w:numPr>
        <w:ilvl w:val="2"/>
        <w:numId w:val="41"/>
      </w:numPr>
      <w:spacing w:after="60"/>
      <w:contextualSpacing/>
    </w:pPr>
  </w:style>
  <w:style w:type="numbering" w:customStyle="1" w:styleId="ACILAllenDashedList">
    <w:name w:val="ACIL Allen Dashed List"/>
    <w:uiPriority w:val="99"/>
    <w:rsid w:val="00C12673"/>
    <w:pPr>
      <w:numPr>
        <w:numId w:val="26"/>
      </w:numPr>
    </w:pPr>
  </w:style>
  <w:style w:type="character" w:customStyle="1" w:styleId="SourceChar">
    <w:name w:val="Source Char"/>
    <w:basedOn w:val="DefaultParagraphFont"/>
    <w:link w:val="Source"/>
    <w:locked/>
    <w:rsid w:val="00C12673"/>
    <w:rPr>
      <w:rFonts w:ascii="Arial Narrow" w:hAnsi="Arial Narrow"/>
      <w:i/>
      <w:caps/>
      <w:spacing w:val="-3"/>
      <w:sz w:val="14"/>
      <w:lang w:val="en-AU"/>
    </w:rPr>
  </w:style>
  <w:style w:type="numbering" w:customStyle="1" w:styleId="aaReportListDash">
    <w:name w:val="aa Report List Dash"/>
    <w:uiPriority w:val="99"/>
    <w:rsid w:val="00C12673"/>
    <w:pPr>
      <w:numPr>
        <w:numId w:val="27"/>
      </w:numPr>
    </w:pPr>
  </w:style>
  <w:style w:type="paragraph" w:customStyle="1" w:styleId="FooterLetter">
    <w:name w:val="Footer (Letter)"/>
    <w:basedOn w:val="Normal"/>
    <w:qFormat/>
    <w:rsid w:val="00C12673"/>
    <w:pPr>
      <w:spacing w:after="0" w:line="240" w:lineRule="auto"/>
    </w:pPr>
    <w:rPr>
      <w:sz w:val="18"/>
    </w:rPr>
  </w:style>
  <w:style w:type="paragraph" w:customStyle="1" w:styleId="LetterPageNumber">
    <w:name w:val="Letter Page Number"/>
    <w:basedOn w:val="FooterLetter"/>
    <w:qFormat/>
    <w:rsid w:val="00C12673"/>
    <w:pPr>
      <w:jc w:val="right"/>
    </w:pPr>
  </w:style>
  <w:style w:type="paragraph" w:styleId="Revision">
    <w:name w:val="Revision"/>
    <w:hidden/>
    <w:uiPriority w:val="99"/>
    <w:semiHidden/>
    <w:rsid w:val="004412CA"/>
    <w:pPr>
      <w:spacing w:after="0" w:line="240" w:lineRule="auto"/>
    </w:pPr>
    <w:rPr>
      <w:rFonts w:ascii="Arial Narrow" w:hAnsi="Arial Narrow"/>
      <w:lang w:val="en-AU"/>
    </w:rPr>
  </w:style>
  <w:style w:type="numbering" w:styleId="ArticleSection">
    <w:name w:val="Outline List 3"/>
    <w:basedOn w:val="NoList"/>
    <w:uiPriority w:val="99"/>
    <w:semiHidden/>
    <w:unhideWhenUsed/>
    <w:rsid w:val="00C12673"/>
    <w:pPr>
      <w:numPr>
        <w:numId w:val="32"/>
      </w:numPr>
    </w:pPr>
  </w:style>
  <w:style w:type="table" w:customStyle="1" w:styleId="TableGrid20">
    <w:name w:val="Table Grid2"/>
    <w:basedOn w:val="TableNormal"/>
    <w:next w:val="TableGrid"/>
    <w:uiPriority w:val="39"/>
    <w:rsid w:val="004412CA"/>
    <w:pPr>
      <w:spacing w:after="0" w:line="240" w:lineRule="auto"/>
    </w:pPr>
    <w:rPr>
      <w:rFonts w:ascii="HelveticaNeueLT Std Lt Cn" w:hAnsi="HelveticaNeueLT Std Lt C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Default">
    <w:name w:val="Default"/>
    <w:rsid w:val="006165B0"/>
    <w:pPr>
      <w:autoSpaceDE w:val="0"/>
      <w:autoSpaceDN w:val="0"/>
      <w:adjustRightInd w:val="0"/>
      <w:spacing w:after="0" w:line="240" w:lineRule="auto"/>
    </w:pPr>
    <w:rPr>
      <w:rFonts w:ascii="Arial" w:hAnsi="Arial" w:cs="Arial"/>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8337541">
      <w:bodyDiv w:val="1"/>
      <w:marLeft w:val="0"/>
      <w:marRight w:val="0"/>
      <w:marTop w:val="0"/>
      <w:marBottom w:val="0"/>
      <w:divBdr>
        <w:top w:val="none" w:sz="0" w:space="0" w:color="auto"/>
        <w:left w:val="none" w:sz="0" w:space="0" w:color="auto"/>
        <w:bottom w:val="none" w:sz="0" w:space="0" w:color="auto"/>
        <w:right w:val="none" w:sz="0" w:space="0" w:color="auto"/>
      </w:divBdr>
    </w:div>
    <w:div w:id="1011029023">
      <w:bodyDiv w:val="1"/>
      <w:marLeft w:val="0"/>
      <w:marRight w:val="0"/>
      <w:marTop w:val="0"/>
      <w:marBottom w:val="0"/>
      <w:divBdr>
        <w:top w:val="none" w:sz="0" w:space="0" w:color="auto"/>
        <w:left w:val="none" w:sz="0" w:space="0" w:color="auto"/>
        <w:bottom w:val="none" w:sz="0" w:space="0" w:color="auto"/>
        <w:right w:val="none" w:sz="0" w:space="0" w:color="auto"/>
      </w:divBdr>
    </w:div>
    <w:div w:id="1060981541">
      <w:bodyDiv w:val="1"/>
      <w:marLeft w:val="0"/>
      <w:marRight w:val="0"/>
      <w:marTop w:val="0"/>
      <w:marBottom w:val="0"/>
      <w:divBdr>
        <w:top w:val="none" w:sz="0" w:space="0" w:color="auto"/>
        <w:left w:val="none" w:sz="0" w:space="0" w:color="auto"/>
        <w:bottom w:val="none" w:sz="0" w:space="0" w:color="auto"/>
        <w:right w:val="none" w:sz="0" w:space="0" w:color="auto"/>
      </w:divBdr>
    </w:div>
    <w:div w:id="1072508988">
      <w:bodyDiv w:val="1"/>
      <w:marLeft w:val="0"/>
      <w:marRight w:val="0"/>
      <w:marTop w:val="0"/>
      <w:marBottom w:val="0"/>
      <w:divBdr>
        <w:top w:val="none" w:sz="0" w:space="0" w:color="auto"/>
        <w:left w:val="none" w:sz="0" w:space="0" w:color="auto"/>
        <w:bottom w:val="none" w:sz="0" w:space="0" w:color="auto"/>
        <w:right w:val="none" w:sz="0" w:space="0" w:color="auto"/>
      </w:divBdr>
    </w:div>
    <w:div w:id="1236747185">
      <w:bodyDiv w:val="1"/>
      <w:marLeft w:val="0"/>
      <w:marRight w:val="0"/>
      <w:marTop w:val="0"/>
      <w:marBottom w:val="0"/>
      <w:divBdr>
        <w:top w:val="none" w:sz="0" w:space="0" w:color="auto"/>
        <w:left w:val="none" w:sz="0" w:space="0" w:color="auto"/>
        <w:bottom w:val="none" w:sz="0" w:space="0" w:color="auto"/>
        <w:right w:val="none" w:sz="0" w:space="0" w:color="auto"/>
      </w:divBdr>
    </w:div>
    <w:div w:id="1245796120">
      <w:bodyDiv w:val="1"/>
      <w:marLeft w:val="0"/>
      <w:marRight w:val="0"/>
      <w:marTop w:val="0"/>
      <w:marBottom w:val="0"/>
      <w:divBdr>
        <w:top w:val="none" w:sz="0" w:space="0" w:color="auto"/>
        <w:left w:val="none" w:sz="0" w:space="0" w:color="auto"/>
        <w:bottom w:val="none" w:sz="0" w:space="0" w:color="auto"/>
        <w:right w:val="none" w:sz="0" w:space="0" w:color="auto"/>
      </w:divBdr>
    </w:div>
    <w:div w:id="178245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png"/><Relationship Id="rId21" Type="http://schemas.openxmlformats.org/officeDocument/2006/relationships/header" Target="header9.xml"/><Relationship Id="rId42" Type="http://schemas.openxmlformats.org/officeDocument/2006/relationships/image" Target="media/image8.png"/><Relationship Id="rId63" Type="http://schemas.openxmlformats.org/officeDocument/2006/relationships/image" Target="media/image23.png"/><Relationship Id="rId84" Type="http://schemas.openxmlformats.org/officeDocument/2006/relationships/footer" Target="footer19.xml"/><Relationship Id="rId138" Type="http://schemas.openxmlformats.org/officeDocument/2006/relationships/image" Target="media/image62.png"/><Relationship Id="rId159" Type="http://schemas.openxmlformats.org/officeDocument/2006/relationships/header" Target="header41.xml"/><Relationship Id="rId170" Type="http://schemas.openxmlformats.org/officeDocument/2006/relationships/fontTable" Target="fontTable.xml"/><Relationship Id="rId107" Type="http://schemas.openxmlformats.org/officeDocument/2006/relationships/header" Target="header34.xml"/><Relationship Id="rId11" Type="http://schemas.openxmlformats.org/officeDocument/2006/relationships/footer" Target="footer2.xml"/><Relationship Id="rId32" Type="http://schemas.openxmlformats.org/officeDocument/2006/relationships/header" Target="header14.xml"/><Relationship Id="rId53" Type="http://schemas.openxmlformats.org/officeDocument/2006/relationships/image" Target="media/image19.png"/><Relationship Id="rId74" Type="http://schemas.openxmlformats.org/officeDocument/2006/relationships/header" Target="header20.xml"/><Relationship Id="rId128" Type="http://schemas.openxmlformats.org/officeDocument/2006/relationships/image" Target="media/image52.png"/><Relationship Id="rId149" Type="http://schemas.openxmlformats.org/officeDocument/2006/relationships/image" Target="media/image73.png"/><Relationship Id="rId5" Type="http://schemas.openxmlformats.org/officeDocument/2006/relationships/webSettings" Target="webSettings.xml"/><Relationship Id="rId95" Type="http://schemas.openxmlformats.org/officeDocument/2006/relationships/header" Target="header28.xml"/><Relationship Id="rId160" Type="http://schemas.openxmlformats.org/officeDocument/2006/relationships/footer" Target="footer38.xml"/><Relationship Id="rId22" Type="http://schemas.openxmlformats.org/officeDocument/2006/relationships/footer" Target="footer6.xml"/><Relationship Id="rId43" Type="http://schemas.openxmlformats.org/officeDocument/2006/relationships/image" Target="media/image9.png"/><Relationship Id="rId64" Type="http://schemas.openxmlformats.org/officeDocument/2006/relationships/image" Target="media/image24.png"/><Relationship Id="rId118" Type="http://schemas.openxmlformats.org/officeDocument/2006/relationships/image" Target="media/image42.png"/><Relationship Id="rId139" Type="http://schemas.openxmlformats.org/officeDocument/2006/relationships/image" Target="media/image63.png"/><Relationship Id="rId85" Type="http://schemas.openxmlformats.org/officeDocument/2006/relationships/footer" Target="footer20.xml"/><Relationship Id="rId150" Type="http://schemas.openxmlformats.org/officeDocument/2006/relationships/image" Target="media/image74.png"/><Relationship Id="rId171" Type="http://schemas.openxmlformats.org/officeDocument/2006/relationships/theme" Target="theme/theme1.xml"/><Relationship Id="rId12" Type="http://schemas.openxmlformats.org/officeDocument/2006/relationships/header" Target="header3.xml"/><Relationship Id="rId33" Type="http://schemas.openxmlformats.org/officeDocument/2006/relationships/footer" Target="footer10.xml"/><Relationship Id="rId108" Type="http://schemas.openxmlformats.org/officeDocument/2006/relationships/header" Target="header35.xml"/><Relationship Id="rId129" Type="http://schemas.openxmlformats.org/officeDocument/2006/relationships/image" Target="media/image53.png"/><Relationship Id="rId54" Type="http://schemas.openxmlformats.org/officeDocument/2006/relationships/header" Target="header16.xml"/><Relationship Id="rId75" Type="http://schemas.openxmlformats.org/officeDocument/2006/relationships/footer" Target="footer16.xml"/><Relationship Id="rId96" Type="http://schemas.openxmlformats.org/officeDocument/2006/relationships/header" Target="header29.xml"/><Relationship Id="rId140" Type="http://schemas.openxmlformats.org/officeDocument/2006/relationships/image" Target="media/image64.png"/><Relationship Id="rId161" Type="http://schemas.openxmlformats.org/officeDocument/2006/relationships/footer" Target="footer3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0.xml"/><Relationship Id="rId28" Type="http://schemas.openxmlformats.org/officeDocument/2006/relationships/footer" Target="footer9.xml"/><Relationship Id="rId49" Type="http://schemas.openxmlformats.org/officeDocument/2006/relationships/image" Target="media/image15.png"/><Relationship Id="rId114" Type="http://schemas.openxmlformats.org/officeDocument/2006/relationships/image" Target="media/image38.png"/><Relationship Id="rId119" Type="http://schemas.openxmlformats.org/officeDocument/2006/relationships/image" Target="media/image43.png"/><Relationship Id="rId44" Type="http://schemas.openxmlformats.org/officeDocument/2006/relationships/image" Target="media/image10.png"/><Relationship Id="rId60" Type="http://schemas.openxmlformats.org/officeDocument/2006/relationships/image" Target="media/image20.png"/><Relationship Id="rId65" Type="http://schemas.openxmlformats.org/officeDocument/2006/relationships/image" Target="media/image25.png"/><Relationship Id="rId81" Type="http://schemas.openxmlformats.org/officeDocument/2006/relationships/image" Target="media/image35.png"/><Relationship Id="rId86" Type="http://schemas.openxmlformats.org/officeDocument/2006/relationships/header" Target="header24.xml"/><Relationship Id="rId130" Type="http://schemas.openxmlformats.org/officeDocument/2006/relationships/image" Target="media/image54.png"/><Relationship Id="rId135" Type="http://schemas.openxmlformats.org/officeDocument/2006/relationships/image" Target="media/image59.png"/><Relationship Id="rId151" Type="http://schemas.openxmlformats.org/officeDocument/2006/relationships/footer" Target="footer34.xml"/><Relationship Id="rId156" Type="http://schemas.openxmlformats.org/officeDocument/2006/relationships/header" Target="header39.xml"/><Relationship Id="rId172" Type="http://schemas.openxmlformats.org/officeDocument/2006/relationships/customXml" Target="../customXml/item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image" Target="media/image5.png"/><Relationship Id="rId109" Type="http://schemas.openxmlformats.org/officeDocument/2006/relationships/footer" Target="footer31.xml"/><Relationship Id="rId34" Type="http://schemas.openxmlformats.org/officeDocument/2006/relationships/footer" Target="footer11.xml"/><Relationship Id="rId50" Type="http://schemas.openxmlformats.org/officeDocument/2006/relationships/image" Target="media/image16.png"/><Relationship Id="rId55" Type="http://schemas.openxmlformats.org/officeDocument/2006/relationships/header" Target="header17.xml"/><Relationship Id="rId76" Type="http://schemas.openxmlformats.org/officeDocument/2006/relationships/footer" Target="footer17.xml"/><Relationship Id="rId97" Type="http://schemas.openxmlformats.org/officeDocument/2006/relationships/footer" Target="footer25.xml"/><Relationship Id="rId104" Type="http://schemas.openxmlformats.org/officeDocument/2006/relationships/footer" Target="footer29.xml"/><Relationship Id="rId120" Type="http://schemas.openxmlformats.org/officeDocument/2006/relationships/image" Target="media/image44.png"/><Relationship Id="rId125" Type="http://schemas.openxmlformats.org/officeDocument/2006/relationships/image" Target="media/image49.png"/><Relationship Id="rId141" Type="http://schemas.openxmlformats.org/officeDocument/2006/relationships/image" Target="media/image65.png"/><Relationship Id="rId146" Type="http://schemas.openxmlformats.org/officeDocument/2006/relationships/image" Target="media/image70.png"/><Relationship Id="rId167" Type="http://schemas.openxmlformats.org/officeDocument/2006/relationships/footer" Target="footer42.xml"/><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footer" Target="footer23.xml"/><Relationship Id="rId162" Type="http://schemas.openxmlformats.org/officeDocument/2006/relationships/header" Target="header42.xml"/><Relationship Id="rId2" Type="http://schemas.openxmlformats.org/officeDocument/2006/relationships/numbering" Target="numbering.xml"/><Relationship Id="rId29" Type="http://schemas.openxmlformats.org/officeDocument/2006/relationships/image" Target="media/image1.emf"/><Relationship Id="rId24" Type="http://schemas.openxmlformats.org/officeDocument/2006/relationships/header" Target="header11.xml"/><Relationship Id="rId40" Type="http://schemas.openxmlformats.org/officeDocument/2006/relationships/image" Target="media/image6.png"/><Relationship Id="rId45" Type="http://schemas.openxmlformats.org/officeDocument/2006/relationships/image" Target="media/image11.png"/><Relationship Id="rId66" Type="http://schemas.openxmlformats.org/officeDocument/2006/relationships/image" Target="media/image26.png"/><Relationship Id="rId87" Type="http://schemas.openxmlformats.org/officeDocument/2006/relationships/footer" Target="footer21.xml"/><Relationship Id="rId110" Type="http://schemas.openxmlformats.org/officeDocument/2006/relationships/footer" Target="footer32.xml"/><Relationship Id="rId115" Type="http://schemas.openxmlformats.org/officeDocument/2006/relationships/image" Target="media/image39.png"/><Relationship Id="rId131" Type="http://schemas.openxmlformats.org/officeDocument/2006/relationships/image" Target="media/image55.png"/><Relationship Id="rId136" Type="http://schemas.openxmlformats.org/officeDocument/2006/relationships/image" Target="media/image60.png"/><Relationship Id="rId157" Type="http://schemas.openxmlformats.org/officeDocument/2006/relationships/footer" Target="footer37.xml"/><Relationship Id="rId61" Type="http://schemas.openxmlformats.org/officeDocument/2006/relationships/image" Target="media/image21.png"/><Relationship Id="rId82" Type="http://schemas.openxmlformats.org/officeDocument/2006/relationships/header" Target="header22.xml"/><Relationship Id="rId152" Type="http://schemas.openxmlformats.org/officeDocument/2006/relationships/header" Target="header37.xml"/><Relationship Id="rId173" Type="http://schemas.openxmlformats.org/officeDocument/2006/relationships/customXml" Target="../customXml/item3.xml"/><Relationship Id="rId19" Type="http://schemas.openxmlformats.org/officeDocument/2006/relationships/header" Target="header7.xml"/><Relationship Id="rId14" Type="http://schemas.openxmlformats.org/officeDocument/2006/relationships/header" Target="header4.xml"/><Relationship Id="rId30" Type="http://schemas.openxmlformats.org/officeDocument/2006/relationships/image" Target="media/image2.emf"/><Relationship Id="rId35" Type="http://schemas.openxmlformats.org/officeDocument/2006/relationships/header" Target="header15.xml"/><Relationship Id="rId56" Type="http://schemas.openxmlformats.org/officeDocument/2006/relationships/footer" Target="footer13.xml"/><Relationship Id="rId77" Type="http://schemas.openxmlformats.org/officeDocument/2006/relationships/header" Target="header21.xml"/><Relationship Id="rId100" Type="http://schemas.openxmlformats.org/officeDocument/2006/relationships/footer" Target="footer27.xml"/><Relationship Id="rId105" Type="http://schemas.openxmlformats.org/officeDocument/2006/relationships/header" Target="header33.xml"/><Relationship Id="rId126" Type="http://schemas.openxmlformats.org/officeDocument/2006/relationships/image" Target="media/image50.png"/><Relationship Id="rId147" Type="http://schemas.openxmlformats.org/officeDocument/2006/relationships/image" Target="media/image71.png"/><Relationship Id="rId168" Type="http://schemas.openxmlformats.org/officeDocument/2006/relationships/header" Target="header45.xml"/><Relationship Id="rId8" Type="http://schemas.openxmlformats.org/officeDocument/2006/relationships/header" Target="header1.xml"/><Relationship Id="rId51" Type="http://schemas.openxmlformats.org/officeDocument/2006/relationships/image" Target="media/image17.png"/><Relationship Id="rId72" Type="http://schemas.openxmlformats.org/officeDocument/2006/relationships/image" Target="media/image32.png"/><Relationship Id="rId93" Type="http://schemas.openxmlformats.org/officeDocument/2006/relationships/header" Target="header27.xml"/><Relationship Id="rId98" Type="http://schemas.openxmlformats.org/officeDocument/2006/relationships/footer" Target="footer26.xml"/><Relationship Id="rId121" Type="http://schemas.openxmlformats.org/officeDocument/2006/relationships/image" Target="media/image45.png"/><Relationship Id="rId142" Type="http://schemas.openxmlformats.org/officeDocument/2006/relationships/image" Target="media/image66.png"/><Relationship Id="rId163" Type="http://schemas.openxmlformats.org/officeDocument/2006/relationships/footer" Target="footer40.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image" Target="media/image12.png"/><Relationship Id="rId67" Type="http://schemas.openxmlformats.org/officeDocument/2006/relationships/image" Target="media/image27.png"/><Relationship Id="rId116" Type="http://schemas.openxmlformats.org/officeDocument/2006/relationships/image" Target="media/image40.png"/><Relationship Id="rId137" Type="http://schemas.openxmlformats.org/officeDocument/2006/relationships/image" Target="media/image61.png"/><Relationship Id="rId158" Type="http://schemas.openxmlformats.org/officeDocument/2006/relationships/header" Target="header40.xml"/><Relationship Id="rId20" Type="http://schemas.openxmlformats.org/officeDocument/2006/relationships/header" Target="header8.xml"/><Relationship Id="rId41" Type="http://schemas.openxmlformats.org/officeDocument/2006/relationships/image" Target="media/image7.png"/><Relationship Id="rId62" Type="http://schemas.openxmlformats.org/officeDocument/2006/relationships/image" Target="media/image22.png"/><Relationship Id="rId83" Type="http://schemas.openxmlformats.org/officeDocument/2006/relationships/header" Target="header23.xml"/><Relationship Id="rId88" Type="http://schemas.openxmlformats.org/officeDocument/2006/relationships/image" Target="media/image36.png"/><Relationship Id="rId111" Type="http://schemas.openxmlformats.org/officeDocument/2006/relationships/header" Target="header36.xml"/><Relationship Id="rId132" Type="http://schemas.openxmlformats.org/officeDocument/2006/relationships/image" Target="media/image56.png"/><Relationship Id="rId153" Type="http://schemas.openxmlformats.org/officeDocument/2006/relationships/header" Target="header38.xml"/><Relationship Id="rId174" Type="http://schemas.openxmlformats.org/officeDocument/2006/relationships/customXml" Target="../customXml/item4.xml"/><Relationship Id="rId15" Type="http://schemas.openxmlformats.org/officeDocument/2006/relationships/header" Target="header5.xml"/><Relationship Id="rId36" Type="http://schemas.openxmlformats.org/officeDocument/2006/relationships/footer" Target="footer12.xml"/><Relationship Id="rId57" Type="http://schemas.openxmlformats.org/officeDocument/2006/relationships/footer" Target="footer14.xml"/><Relationship Id="rId106" Type="http://schemas.openxmlformats.org/officeDocument/2006/relationships/footer" Target="footer30.xml"/><Relationship Id="rId127" Type="http://schemas.openxmlformats.org/officeDocument/2006/relationships/image" Target="media/image51.png"/><Relationship Id="rId10" Type="http://schemas.openxmlformats.org/officeDocument/2006/relationships/footer" Target="footer1.xml"/><Relationship Id="rId31" Type="http://schemas.openxmlformats.org/officeDocument/2006/relationships/header" Target="header13.xml"/><Relationship Id="rId52" Type="http://schemas.openxmlformats.org/officeDocument/2006/relationships/image" Target="media/image18.png"/><Relationship Id="rId73" Type="http://schemas.openxmlformats.org/officeDocument/2006/relationships/header" Target="header19.xml"/><Relationship Id="rId78" Type="http://schemas.openxmlformats.org/officeDocument/2006/relationships/footer" Target="footer18.xml"/><Relationship Id="rId94" Type="http://schemas.openxmlformats.org/officeDocument/2006/relationships/footer" Target="footer24.xml"/><Relationship Id="rId99" Type="http://schemas.openxmlformats.org/officeDocument/2006/relationships/header" Target="header30.xml"/><Relationship Id="rId101" Type="http://schemas.openxmlformats.org/officeDocument/2006/relationships/header" Target="header31.xml"/><Relationship Id="rId122" Type="http://schemas.openxmlformats.org/officeDocument/2006/relationships/image" Target="media/image46.png"/><Relationship Id="rId143" Type="http://schemas.openxmlformats.org/officeDocument/2006/relationships/image" Target="media/image67.png"/><Relationship Id="rId148" Type="http://schemas.openxmlformats.org/officeDocument/2006/relationships/image" Target="media/image72.png"/><Relationship Id="rId164" Type="http://schemas.openxmlformats.org/officeDocument/2006/relationships/header" Target="header43.xml"/><Relationship Id="rId169" Type="http://schemas.openxmlformats.org/officeDocument/2006/relationships/footer" Target="footer43.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footer" Target="footer8.xml"/><Relationship Id="rId47" Type="http://schemas.openxmlformats.org/officeDocument/2006/relationships/image" Target="media/image13.png"/><Relationship Id="rId68" Type="http://schemas.openxmlformats.org/officeDocument/2006/relationships/image" Target="media/image28.png"/><Relationship Id="rId89" Type="http://schemas.openxmlformats.org/officeDocument/2006/relationships/header" Target="header25.xml"/><Relationship Id="rId112" Type="http://schemas.openxmlformats.org/officeDocument/2006/relationships/footer" Target="footer33.xml"/><Relationship Id="rId133" Type="http://schemas.openxmlformats.org/officeDocument/2006/relationships/image" Target="media/image57.png"/><Relationship Id="rId154" Type="http://schemas.openxmlformats.org/officeDocument/2006/relationships/footer" Target="footer35.xml"/><Relationship Id="rId16" Type="http://schemas.openxmlformats.org/officeDocument/2006/relationships/footer" Target="footer4.xml"/><Relationship Id="rId37" Type="http://schemas.openxmlformats.org/officeDocument/2006/relationships/image" Target="media/image3.png"/><Relationship Id="rId58" Type="http://schemas.openxmlformats.org/officeDocument/2006/relationships/header" Target="header18.xml"/><Relationship Id="rId79" Type="http://schemas.openxmlformats.org/officeDocument/2006/relationships/image" Target="media/image33.png"/><Relationship Id="rId102" Type="http://schemas.openxmlformats.org/officeDocument/2006/relationships/header" Target="header32.xml"/><Relationship Id="rId123" Type="http://schemas.openxmlformats.org/officeDocument/2006/relationships/image" Target="media/image47.png"/><Relationship Id="rId144" Type="http://schemas.openxmlformats.org/officeDocument/2006/relationships/image" Target="media/image68.png"/><Relationship Id="rId90" Type="http://schemas.openxmlformats.org/officeDocument/2006/relationships/header" Target="header26.xml"/><Relationship Id="rId165" Type="http://schemas.openxmlformats.org/officeDocument/2006/relationships/header" Target="header44.xml"/><Relationship Id="rId27" Type="http://schemas.openxmlformats.org/officeDocument/2006/relationships/header" Target="header12.xml"/><Relationship Id="rId48" Type="http://schemas.openxmlformats.org/officeDocument/2006/relationships/image" Target="media/image14.png"/><Relationship Id="rId69" Type="http://schemas.openxmlformats.org/officeDocument/2006/relationships/image" Target="media/image29.png"/><Relationship Id="rId113" Type="http://schemas.openxmlformats.org/officeDocument/2006/relationships/image" Target="media/image37.png"/><Relationship Id="rId134" Type="http://schemas.openxmlformats.org/officeDocument/2006/relationships/image" Target="media/image58.png"/><Relationship Id="rId80" Type="http://schemas.openxmlformats.org/officeDocument/2006/relationships/image" Target="media/image34.png"/><Relationship Id="rId155" Type="http://schemas.openxmlformats.org/officeDocument/2006/relationships/footer" Target="footer36.xml"/><Relationship Id="rId17" Type="http://schemas.openxmlformats.org/officeDocument/2006/relationships/header" Target="header6.xml"/><Relationship Id="rId38" Type="http://schemas.openxmlformats.org/officeDocument/2006/relationships/image" Target="media/image4.png"/><Relationship Id="rId59" Type="http://schemas.openxmlformats.org/officeDocument/2006/relationships/footer" Target="footer15.xml"/><Relationship Id="rId103" Type="http://schemas.openxmlformats.org/officeDocument/2006/relationships/footer" Target="footer28.xml"/><Relationship Id="rId124" Type="http://schemas.openxmlformats.org/officeDocument/2006/relationships/image" Target="media/image48.png"/><Relationship Id="rId70" Type="http://schemas.openxmlformats.org/officeDocument/2006/relationships/image" Target="media/image30.png"/><Relationship Id="rId91" Type="http://schemas.openxmlformats.org/officeDocument/2006/relationships/footer" Target="footer22.xml"/><Relationship Id="rId145" Type="http://schemas.openxmlformats.org/officeDocument/2006/relationships/image" Target="media/image69.png"/><Relationship Id="rId166" Type="http://schemas.openxmlformats.org/officeDocument/2006/relationships/footer" Target="footer41.xm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Acil%20Allen%20Template.dotm" TargetMode="External"/></Relationships>
</file>

<file path=word/theme/theme1.xml><?xml version="1.0" encoding="utf-8"?>
<a:theme xmlns:a="http://schemas.openxmlformats.org/drawingml/2006/main" name="Office Theme">
  <a:themeElements>
    <a:clrScheme name="Acil Allen">
      <a:dk1>
        <a:sysClr val="windowText" lastClr="000000"/>
      </a:dk1>
      <a:lt1>
        <a:sysClr val="window" lastClr="FFFFFF"/>
      </a:lt1>
      <a:dk2>
        <a:srgbClr val="9757A6"/>
      </a:dk2>
      <a:lt2>
        <a:srgbClr val="F4E7ED"/>
      </a:lt2>
      <a:accent1>
        <a:srgbClr val="97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B4B4B4"/>
        </a:solidFill>
        <a:ln>
          <a:noFill/>
        </a:ln>
        <a:extLst>
          <a:ext uri="{91240B29-F687-4F45-9708-019B960494DF}">
            <a14:hiddenLine xmlns:a14="http://schemas.microsoft.com/office/drawing/2010/main" w="9525">
              <a:solidFill>
                <a:srgbClr val="000000"/>
              </a:solidFill>
              <a:round/>
              <a:headEnd/>
              <a:tailEnd/>
            </a14:hiddenLine>
          </a:ext>
        </a:extLst>
      </a:spPr>
      <a:bodyPr vert="horz" wrap="square" lIns="91440" tIns="45720" rIns="91440" bIns="45720" numCol="1" anchor="t" anchorCtr="0" compatLnSpc="1">
        <a:prstTxWarp prst="textNoShape">
          <a:avLst/>
        </a:prstTxWarp>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839409-7A3D-473B-B47B-4A26FC00D522}"/>
</file>

<file path=customXml/itemProps2.xml><?xml version="1.0" encoding="utf-8"?>
<ds:datastoreItem xmlns:ds="http://schemas.openxmlformats.org/officeDocument/2006/customXml" ds:itemID="{FE0325FD-7509-4FF4-AFA8-1991747457EF}"/>
</file>

<file path=customXml/itemProps3.xml><?xml version="1.0" encoding="utf-8"?>
<ds:datastoreItem xmlns:ds="http://schemas.openxmlformats.org/officeDocument/2006/customXml" ds:itemID="{E8B315CC-38D4-4B3E-80E0-0F35ABB32CFF}"/>
</file>

<file path=customXml/itemProps4.xml><?xml version="1.0" encoding="utf-8"?>
<ds:datastoreItem xmlns:ds="http://schemas.openxmlformats.org/officeDocument/2006/customXml" ds:itemID="{13F6A0BE-C46D-444C-81D7-DC53F738AB38}"/>
</file>

<file path=docProps/app.xml><?xml version="1.0" encoding="utf-8"?>
<Properties xmlns="http://schemas.openxmlformats.org/officeDocument/2006/extended-properties" xmlns:vt="http://schemas.openxmlformats.org/officeDocument/2006/docPropsVTypes">
  <Template>Acil Allen Template.dotm</Template>
  <TotalTime>3</TotalTime>
  <Pages>125</Pages>
  <Words>48617</Words>
  <Characters>277120</Characters>
  <Application>Microsoft Office Word</Application>
  <DocSecurity>0</DocSecurity>
  <Lines>2309</Lines>
  <Paragraphs>650</Paragraphs>
  <ScaleCrop>false</ScaleCrop>
  <HeadingPairs>
    <vt:vector size="2" baseType="variant">
      <vt:variant>
        <vt:lpstr>Title</vt:lpstr>
      </vt:variant>
      <vt:variant>
        <vt:i4>1</vt:i4>
      </vt:variant>
    </vt:vector>
  </HeadingPairs>
  <TitlesOfParts>
    <vt:vector size="1" baseType="lpstr">
      <vt:lpstr>Acil Allen Report</vt:lpstr>
    </vt:vector>
  </TitlesOfParts>
  <Company>Acil Allen</Company>
  <LinksUpToDate>false</LinksUpToDate>
  <CharactersWithSpaces>325087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Acil Allen Report</dc:title>
  <dc:subject/>
  <dc:creator>Ann Raleigh</dc:creator>
  <cp:keywords/>
  <dc:description/>
  <cp:lastModifiedBy>Martin Gould</cp:lastModifiedBy>
  <cp:revision>3</cp:revision>
  <cp:lastPrinted>2016-01-13T21:53:00Z</cp:lastPrinted>
  <dcterms:created xsi:type="dcterms:W3CDTF">2016-01-13T21:52:00Z</dcterms:created>
  <dcterms:modified xsi:type="dcterms:W3CDTF">2016-01-13T21:54:00Z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quationNumberFormat">
    <vt:lpwstr>EquationNumberOnly</vt:lpwstr>
  </property>
  <property fmtid="{D5CDD505-2E9C-101B-9397-08002B2CF9AE}" pid="3" name="reportMode">
    <vt:lpwstr>longReport</vt:lpwstr>
  </property>
  <property fmtid="{D5CDD505-2E9C-101B-9397-08002B2CF9AE}" pid="4" name="Word">
    <vt:lpwstr>2013</vt:lpwstr>
  </property>
  <property fmtid="{D5CDD505-2E9C-101B-9397-08002B2CF9AE}" pid="5" name="PM version">
    <vt:lpwstr>96p00p07</vt:lpwstr>
  </property>
</Properties>
</file>