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6BC" w:rsidRDefault="00BF64D3" w:rsidP="00A07CE5">
      <w:pPr>
        <w:pStyle w:val="Heading1"/>
      </w:pPr>
      <w:r>
        <w:t>Slide 1</w:t>
      </w:r>
      <w:r w:rsidR="00A07CE5">
        <w:t xml:space="preserve"> Introduction to </w:t>
      </w:r>
      <w:r w:rsidR="00BF4A62">
        <w:t>rapid p</w:t>
      </w:r>
      <w:r w:rsidR="00A07CE5">
        <w:t>rototyping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9790" cy="3342005"/>
            <wp:effectExtent l="19050" t="19050" r="22860" b="10795"/>
            <wp:docPr id="1" name="Picture 1" descr="Opening slide with title 'Introduction to Rapid Prototyping, Unlocking the collaborative potential of your workplace through design thinking' and words 'co-created you by' alongside images of Peer Academy logo and Whitel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SHOP A - Rapid prototyping - National Ballroom 2_Page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2005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A07CE5">
      <w:pPr>
        <w:pStyle w:val="Heading1"/>
      </w:pPr>
      <w:r>
        <w:lastRenderedPageBreak/>
        <w:t>Slide 2</w:t>
      </w:r>
      <w:r w:rsidR="00A07CE5">
        <w:t xml:space="preserve"> Peer Academy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2" name="Picture 2" descr="Slide with image of 'Peer Academy' logo and words 'from designing for to designing with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:\Business Improvement Team\! Projects\25. User Centred Initiative\09 Design Conference\06 Speakers\Presentations\-- Presentations To Upload\Temp\WORKSHOP A - Rapid prototyping - National Ballroom 2_Page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A07CE5">
      <w:pPr>
        <w:pStyle w:val="Heading1"/>
      </w:pPr>
      <w:r>
        <w:lastRenderedPageBreak/>
        <w:t>Slide 3</w:t>
      </w:r>
      <w:r w:rsidR="00A07CE5">
        <w:t xml:space="preserve"> Outline for session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3" name="Picture 3" descr="Slide with heading 'Process: Outline for session' and process with steps containg words 'Welcome, framing, icebreaker, tools reflection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:\Business Improvement Team\! Projects\25. User Centred Initiative\09 Design Conference\06 Speakers\Presentations\-- Presentations To Upload\Temp\WORKSHOP A - Rapid prototyping - National Ballroom 2_Page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A07CE5">
      <w:pPr>
        <w:pStyle w:val="Heading1"/>
      </w:pPr>
      <w:r>
        <w:lastRenderedPageBreak/>
        <w:t>Slide 4</w:t>
      </w:r>
      <w:r w:rsidR="00A07CE5">
        <w:t xml:space="preserve"> </w:t>
      </w:r>
      <w:r w:rsidR="00BF4A62">
        <w:t>Time versus capability and impact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4" name="Picture 4" descr="Slide with image of time chart with words 'Peer Academy, Time and Capability and impac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:\Business Improvement Team\! Projects\25. User Centred Initiative\09 Design Conference\06 Speakers\Presentations\-- Presentations To Upload\Temp\WORKSHOP A - Rapid prototyping - National Ballroom 2_Page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 xml:space="preserve">Slide </w:t>
      </w:r>
      <w:proofErr w:type="gramStart"/>
      <w:r>
        <w:t>5</w:t>
      </w:r>
      <w:proofErr w:type="gramEnd"/>
      <w:r w:rsidR="00BF4A62">
        <w:t xml:space="preserve"> Why are we here today?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 wp14:anchorId="1453EC7B" wp14:editId="72A3F48F">
            <wp:extent cx="5934710" cy="3341370"/>
            <wp:effectExtent l="19050" t="19050" r="27940" b="11430"/>
            <wp:docPr id="5" name="Picture 5" descr="Slide with heading 'Why are we here today?' and words 'To get a taste for how we can build a culture of co-design to solve our wicked problems'. Word 'Purpose' is displayed at end of sl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:\Business Improvement Team\! Projects\25. User Centred Initiative\09 Design Conference\06 Speakers\Presentations\-- Presentations To Upload\Temp\WORKSHOP A - Rapid prototyping - National Ballroom 2_Page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 xml:space="preserve">Slide </w:t>
      </w:r>
      <w:proofErr w:type="gramStart"/>
      <w:r>
        <w:t>6</w:t>
      </w:r>
      <w:proofErr w:type="gramEnd"/>
      <w:r w:rsidR="00BF4A62">
        <w:t xml:space="preserve"> What will we get out of today?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6" name="Picture 6" descr="Slide with heading 'What will we get out of today?' and list 'Process, tools and principles; Different perspective; Confidence; Fun!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:\Business Improvement Team\! Projects\25. User Centred Initiative\09 Design Conference\06 Speakers\Presentations\-- Presentations To Upload\Temp\WORKSHOP A - Rapid prototyping - National Ballroom 2_Page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7</w:t>
      </w:r>
      <w:r w:rsidR="00BF4A62">
        <w:t xml:space="preserve"> Framing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7" name="Picture 7" descr="Slide with heading 'Framing' and process with steps containg words 'Welcome, framing, icebreaker, tools reflection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:\Business Improvement Team\! Projects\25. User Centred Initiative\09 Design Conference\06 Speakers\Presentations\-- Presentations To Upload\Temp\WORKSHOP A - Rapid prototyping - National Ballroom 2_Page_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8</w:t>
      </w:r>
      <w:r w:rsidR="00BF4A62">
        <w:t xml:space="preserve"> Rapid prototyping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8" name="Picture 8" descr="Slide with words 'Rapid Prototyping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:\Business Improvement Team\! Projects\25. User Centred Initiative\09 Design Conference\06 Speakers\Presentations\-- Presentations To Upload\Temp\WORKSHOP A - Rapid prototyping - National Ballroom 2_Page_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9</w:t>
      </w:r>
      <w:r w:rsidR="00BF4A62">
        <w:t xml:space="preserve"> Prototype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9" name="Picture 9" descr="Slide with image of phase diagram, with word prototype circled in 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:\Business Improvement Team\! Projects\25. User Centred Initiative\09 Design Conference\06 Speakers\Presentations\-- Presentations To Upload\Temp\WORKSHOP A - Rapid prototyping - National Ballroom 2_Page_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10</w:t>
      </w:r>
      <w:r w:rsidR="00BF4A62">
        <w:t xml:space="preserve"> Tool rapid prototyping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10" name="Picture 10" descr="Slide with words 'tool: rapid prototyping' over a photo of people collaborating on a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:\Business Improvement Team\! Projects\25. User Centred Initiative\09 Design Conference\06 Speakers\Presentations\-- Presentations To Upload\Temp\WORKSHOP A - Rapid prototyping - National Ballroom 2_Page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proofErr w:type="gramStart"/>
      <w:r>
        <w:lastRenderedPageBreak/>
        <w:t>Slide 11</w:t>
      </w:r>
      <w:r w:rsidR="00BF4A62">
        <w:t xml:space="preserve"> Why prototype?</w:t>
      </w:r>
      <w:proofErr w:type="gramEnd"/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11" name="Picture 11" descr="Slide with heading 'Why Prototype?' and words 'Test ideas quickly and cheaply, Reveal risky assumptions, Learn fast'. Words 'Tool: Rapid Prototyping' is displayed at the end of the sl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:\Business Improvement Team\! Projects\25. User Centred Initiative\09 Design Conference\06 Speakers\Presentations\-- Presentations To Upload\Temp\WORKSHOP A - Rapid prototyping - National Ballroom 2_Page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12</w:t>
      </w:r>
      <w:r w:rsidR="00BF4A62">
        <w:t xml:space="preserve"> Rapid prototyping examples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12" name="Picture 12" descr="Slide with words 'Tool: Rapid Prototyping' and two images of rapid prototyping in a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:\Business Improvement Team\! Projects\25. User Centred Initiative\09 Design Conference\06 Speakers\Presentations\-- Presentations To Upload\Temp\WORKSHOP A - Rapid prototyping - National Ballroom 2_Page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13</w:t>
      </w:r>
      <w:r w:rsidR="00BF4A62">
        <w:t xml:space="preserve"> Rapid prototyping examples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13" name="Picture 13" descr="Slide with words 'Tool: Rapid Prototyping' and an image of man with a protoype virtuality reality device made out of pap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:\Business Improvement Team\! Projects\25. User Centred Initiative\09 Design Conference\06 Speakers\Presentations\-- Presentations To Upload\Temp\WORKSHOP A - Rapid prototyping - National Ballroom 2_Page_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14</w:t>
      </w:r>
      <w:r w:rsidR="00BF4A62">
        <w:t xml:space="preserve"> Icebreaker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14" name="Picture 14" descr="Slide with heading 'Icebreaker: Yes, And…!' and process with steps containg words 'Welcome, framing, icebreaker, tools reflection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:\Business Improvement Team\! Projects\25. User Centred Initiative\09 Design Conference\06 Speakers\Presentations\-- Presentations To Upload\Temp\WORKSHOP A - Rapid prototyping - National Ballroom 2_Page_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15</w:t>
      </w:r>
      <w:r w:rsidR="00BF4A62">
        <w:t xml:space="preserve"> Yes, and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15" name="Picture 15" descr="Slide with words 'Yes, and… !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:\Business Improvement Team\! Projects\25. User Centred Initiative\09 Design Conference\06 Speakers\Presentations\-- Presentations To Upload\Temp\WORKSHOP A - Rapid prototyping - National Ballroom 2_Page_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16</w:t>
      </w:r>
      <w:r w:rsidR="00BF4A62">
        <w:t xml:space="preserve"> Yes, and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18" name="Picture 18" descr="Slide with words 'Process: Yes, And…!' and paragraphs arranged in order 'Find a partner, First partner starts with random comment, Next partner responds ‘Yes, And..’ and improvises new statement, Each statement builds on the las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:\Business Improvement Team\! Projects\25. User Centred Initiative\09 Design Conference\06 Speakers\Presentations\-- Presentations To Upload\Temp\WORKSHOP A - Rapid prototyping - National Ballroom 2_Page_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17</w:t>
      </w:r>
      <w:r w:rsidR="00BF4A62">
        <w:t xml:space="preserve"> </w:t>
      </w:r>
      <w:proofErr w:type="gramStart"/>
      <w:r w:rsidR="00BF4A62">
        <w:t>What</w:t>
      </w:r>
      <w:proofErr w:type="gramEnd"/>
      <w:r w:rsidR="00BF4A62">
        <w:t xml:space="preserve"> is not working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19" name="Picture 19" descr="Slide with heading Tool: What’s Not Working' and process with steps containg words 'Welcome, framing, icebreaker, tools reflection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:\Business Improvement Team\! Projects\25. User Centred Initiative\09 Design Conference\06 Speakers\Presentations\-- Presentations To Upload\Temp\WORKSHOP A - Rapid prototyping - National Ballroom 2_Page_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18</w:t>
      </w:r>
      <w:r w:rsidR="00BF4A62">
        <w:t xml:space="preserve"> </w:t>
      </w:r>
      <w:proofErr w:type="gramStart"/>
      <w:r w:rsidR="00BF4A62">
        <w:t>What</w:t>
      </w:r>
      <w:proofErr w:type="gramEnd"/>
      <w:r w:rsidR="00BF4A62">
        <w:t xml:space="preserve"> is not working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20" name="Picture 20" descr="Slide with words 'What’s Not Working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:\Business Improvement Team\! Projects\25. User Centred Initiative\09 Design Conference\06 Speakers\Presentations\-- Presentations To Upload\Temp\WORKSHOP A - Rapid prototyping - National Ballroom 2_Page_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19</w:t>
      </w:r>
      <w:r w:rsidR="00BF4A62">
        <w:t xml:space="preserve"> Examples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21" name="Picture 21" descr="Slide with words 'Who are you solving the problem for?, Not too broad, not too narrow, 25 words or less' and paragraph with list 'Examples: How might we better support young people transitioning from out-of-care?, How might we create a safe and accessible safety and support hubs for those experiencing&#10;family violence?, How might we collaborate with startups to help solve our nation's biggest problems?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:\Business Improvement Team\! Projects\25. User Centred Initiative\09 Design Conference\06 Speakers\Presentations\-- Presentations To Upload\Temp\WORKSHOP A - Rapid prototyping - National Ballroom 2_Page_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20</w:t>
      </w:r>
      <w:r w:rsidR="00BF4A62">
        <w:t xml:space="preserve"> Idea challenge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22" name="Picture 22" descr="Slide with heading 'Tool: Idea Challenge' and process with steps containg words 'Welcome, framing, icebreaker, tools reflection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:\Business Improvement Team\! Projects\25. User Centred Initiative\09 Design Conference\06 Speakers\Presentations\-- Presentations To Upload\Temp\WORKSHOP A - Rapid prototyping - National Ballroom 2_Page_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21</w:t>
      </w:r>
      <w:r w:rsidR="00BF4A62">
        <w:t xml:space="preserve"> Idea challenge part 1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23" name="Picture 23" descr="Slide with heading 'Process: Idea Challenge (Part 1)' and  words 'As a group using post-it notes, brainstorm 40 bad ideas' and instructions 'One idea per post-it note, stuck to the table, Anything is possible!, 4 minutes'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:\Business Improvement Team\! Projects\25. User Centred Initiative\09 Design Conference\06 Speakers\Presentations\-- Presentations To Upload\Temp\WORKSHOP A - Rapid prototyping - National Ballroom 2_Page_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4A62" w:rsidP="00BF4A62">
      <w:pPr>
        <w:pStyle w:val="Heading1"/>
      </w:pPr>
      <w:r>
        <w:lastRenderedPageBreak/>
        <w:t>Slide 22 Idea challenge part 2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24" name="Picture 24" descr="Slide with heading 'Process: Idea Challenge (Part 2)' and  words 'As a group using post-it notes, brainstorm 40 bad ideas' and instructions 'One idea per post-it note, stuck to the table, Anything is possible!, 4 minutes'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:\Business Improvement Team\! Projects\25. User Centred Initiative\09 Design Conference\06 Speakers\Presentations\-- Presentations To Upload\Temp\WORKSHOP A - Rapid prototyping - National Ballroom 2_Page_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23</w:t>
      </w:r>
      <w:r w:rsidR="00BF4A62">
        <w:t xml:space="preserve"> Tool rapid prototyping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25" name="Picture 25" descr="Slide with heading 'Tool: Rapid Prototyping' and process with steps containg words 'Welcome, framing, icebreaker, tools reflection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:\Business Improvement Team\! Projects\25. User Centred Initiative\09 Design Conference\06 Speakers\Presentations\-- Presentations To Upload\Temp\WORKSHOP A - Rapid prototyping - National Ballroom 2_Page_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24</w:t>
      </w:r>
      <w:r w:rsidR="00BF4A62">
        <w:t xml:space="preserve"> Process rapid prototyping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26" name="Picture 26" descr="Slide with heading 'Tool: Rapid Prototyping' and words 'As a group, rapid prototype one selected idea (Moonshot), Give your idea a bold title and represent it in 3D, At the end of the process,&#10;each team will “pitch” their idea to the rest of group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:\Business Improvement Team\! Projects\25. User Centred Initiative\09 Design Conference\06 Speakers\Presentations\-- Presentations To Upload\Temp\WORKSHOP A - Rapid prototyping - National Ballroom 2_Page_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25</w:t>
      </w:r>
      <w:r w:rsidR="00BF4A62">
        <w:t xml:space="preserve"> Reflection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27" name="Picture 27" descr="Slide with heading 'Reflection' and process with steps containg words 'Welcome, framing, icebreaker, tools reflection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:\Business Improvement Team\! Projects\25. User Centred Initiative\09 Design Conference\06 Speakers\Presentations\-- Presentations To Upload\Temp\WORKSHOP A - Rapid prototyping - National Ballroom 2_Page_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26</w:t>
      </w:r>
      <w:r w:rsidR="00BF4A62">
        <w:t xml:space="preserve"> Recap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28" name="Picture 28" descr="Slide with heading 'Recap' and list 'Yes, And…; What’s Not Working?; How Might We…?; Bad Idea / Good Idea; Rapid Prototyping'. Words 'Reflection: Activities &amp; Tools' displayed at end of slid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:\Business Improvement Team\! Projects\25. User Centred Initiative\09 Design Conference\06 Speakers\Presentations\-- Presentations To Upload\Temp\WORKSHOP A - Rapid prototyping - National Ballroom 2_Page_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27</w:t>
      </w:r>
      <w:r w:rsidR="00BF4A62">
        <w:t xml:space="preserve"> </w:t>
      </w:r>
      <w:proofErr w:type="gramStart"/>
      <w:r w:rsidR="00BF4A62">
        <w:t>The</w:t>
      </w:r>
      <w:proofErr w:type="gramEnd"/>
      <w:r w:rsidR="00BF4A62">
        <w:t xml:space="preserve"> co-design problem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29" name="Picture 29" descr="Slide with heading 'The Co-Design Program' and image of a process of stage one with label 'Co-Design &amp; deliver prototype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:\Business Improvement Team\! Projects\25. User Centred Initiative\09 Design Conference\06 Speakers\Presentations\-- Presentations To Upload\Temp\WORKSHOP A - Rapid prototyping - National Ballroom 2_Page_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28</w:t>
      </w:r>
      <w:r w:rsidR="00BF4A62">
        <w:t xml:space="preserve"> Three month process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30" name="Picture 30" descr="Slide with heading 'three month process' with image of process steps with words 'orientation, inquire, ideate, implement, presentation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:\Business Improvement Team\! Projects\25. User Centred Initiative\09 Design Conference\06 Speakers\Presentations\-- Presentations To Upload\Temp\WORKSHOP A - Rapid prototyping - National Ballroom 2_Page_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29</w:t>
      </w:r>
      <w:r w:rsidR="00BF4A62">
        <w:t xml:space="preserve"> </w:t>
      </w:r>
      <w:proofErr w:type="gramStart"/>
      <w:r w:rsidR="00BF4A62">
        <w:t>The</w:t>
      </w:r>
      <w:proofErr w:type="gramEnd"/>
      <w:r w:rsidR="00BF4A62">
        <w:t xml:space="preserve"> co-design program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31" name="Picture 31" descr="Slide with heading 'The Co-Design Program' and image of a collaboration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:\Business Improvement Team\! Projects\25. User Centred Initiative\09 Design Conference\06 Speakers\Presentations\-- Presentations To Upload\Temp\WORKSHOP A - Rapid prototyping - National Ballroom 2_Page_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30</w:t>
      </w:r>
      <w:r w:rsidR="00BF4A62">
        <w:t xml:space="preserve"> </w:t>
      </w:r>
      <w:proofErr w:type="gramStart"/>
      <w:r w:rsidR="00BF4A62">
        <w:t>The</w:t>
      </w:r>
      <w:proofErr w:type="gramEnd"/>
      <w:r w:rsidR="00BF4A62">
        <w:t xml:space="preserve"> co-design program critical friends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32" name="Picture 32" descr="Slide with heading 'the co-design program: critical friends' and four paragraphs 'A cross-section of people who are impacted by the&#10;problem area, Not too heavily invested in the problem or a solution, Encouragement and support; identifying assumptions and asking open-ended questions, Provide a fresh and objective outside perspectiv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:\Business Improvement Team\! Projects\25. User Centred Initiative\09 Design Conference\06 Speakers\Presentations\-- Presentations To Upload\Temp\WORKSHOP A - Rapid prototyping - National Ballroom 2_Page_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31</w:t>
      </w:r>
      <w:r w:rsidR="00BF4A62">
        <w:t xml:space="preserve"> Targets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33" name="Picture 33" descr="Slide with words 'Homelessness, Youth, Family Violence, Drugs and Alcohol, Indigenous Population, Infancy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:\Business Improvement Team\! Projects\25. User Centred Initiative\09 Design Conference\06 Speakers\Presentations\-- Presentations To Upload\Temp\WORKSHOP A - Rapid prototyping - National Ballroom 2_Page_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</w:pPr>
    </w:p>
    <w:p w:rsidR="00BF64D3" w:rsidRDefault="00BF64D3">
      <w:r>
        <w:br w:type="page"/>
      </w:r>
    </w:p>
    <w:p w:rsidR="00BF64D3" w:rsidRDefault="00BF64D3" w:rsidP="00BF4A62">
      <w:pPr>
        <w:pStyle w:val="Heading1"/>
      </w:pPr>
      <w:r>
        <w:lastRenderedPageBreak/>
        <w:t>Slide 32</w:t>
      </w:r>
      <w:r w:rsidR="00BF4A62">
        <w:t xml:space="preserve"> Thank you</w:t>
      </w:r>
    </w:p>
    <w:p w:rsidR="00BF64D3" w:rsidRDefault="00BF64D3" w:rsidP="00BF64D3">
      <w:pPr>
        <w:spacing w:line="360" w:lineRule="auto"/>
      </w:pPr>
    </w:p>
    <w:p w:rsidR="00BF64D3" w:rsidRDefault="003627C7" w:rsidP="00BF64D3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934710" cy="3341370"/>
            <wp:effectExtent l="19050" t="19050" r="27940" b="11430"/>
            <wp:docPr id="34" name="Picture 34" descr="Slide with words 'Thank you! laura@peeracademy.com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:\Business Improvement Team\! Projects\25. User Centred Initiative\09 Design Conference\06 Speakers\Presentations\-- Presentations To Upload\Temp\WORKSHOP A - Rapid prototyping - National Ballroom 2_Page_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4D3" w:rsidRDefault="00BF64D3" w:rsidP="00BF64D3">
      <w:pPr>
        <w:spacing w:line="360" w:lineRule="auto"/>
        <w:jc w:val="center"/>
      </w:pPr>
    </w:p>
    <w:p w:rsidR="00BF64D3" w:rsidRDefault="00BF64D3" w:rsidP="00BF64D3">
      <w:pPr>
        <w:spacing w:line="360" w:lineRule="auto"/>
      </w:pPr>
      <w:bookmarkStart w:id="0" w:name="_GoBack"/>
      <w:bookmarkEnd w:id="0"/>
    </w:p>
    <w:p w:rsidR="00BF64D3" w:rsidRDefault="00BF64D3" w:rsidP="00BF64D3">
      <w:pPr>
        <w:spacing w:line="360" w:lineRule="auto"/>
      </w:pPr>
    </w:p>
    <w:sectPr w:rsidR="00BF64D3" w:rsidSect="00B4410E">
      <w:pgSz w:w="11906" w:h="16838" w:code="9"/>
      <w:pgMar w:top="1418" w:right="1134" w:bottom="1418" w:left="1418" w:header="567" w:footer="567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4D3"/>
    <w:rsid w:val="000817DE"/>
    <w:rsid w:val="00160BB5"/>
    <w:rsid w:val="003627C7"/>
    <w:rsid w:val="004F0EF5"/>
    <w:rsid w:val="005D236C"/>
    <w:rsid w:val="00737AB0"/>
    <w:rsid w:val="00791ED2"/>
    <w:rsid w:val="00992FB3"/>
    <w:rsid w:val="00A07CE5"/>
    <w:rsid w:val="00A35BAC"/>
    <w:rsid w:val="00B4410E"/>
    <w:rsid w:val="00BF4A62"/>
    <w:rsid w:val="00BF64D3"/>
    <w:rsid w:val="00CC74B5"/>
    <w:rsid w:val="00E65DE5"/>
    <w:rsid w:val="00FD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FD16BC"/>
    <w:pPr>
      <w:keepNext/>
      <w:spacing w:before="240" w:after="60"/>
      <w:outlineLvl w:val="0"/>
    </w:pPr>
    <w:rPr>
      <w:rFonts w:eastAsia="Batang" w:cs="Arial"/>
      <w:b/>
      <w:bCs/>
      <w:sz w:val="28"/>
      <w:szCs w:val="32"/>
    </w:rPr>
  </w:style>
  <w:style w:type="paragraph" w:styleId="Heading2">
    <w:name w:val="heading 2"/>
    <w:basedOn w:val="Normal"/>
    <w:next w:val="Normal"/>
    <w:qFormat/>
    <w:rsid w:val="00FD16BC"/>
    <w:pPr>
      <w:keepNext/>
      <w:spacing w:before="240" w:after="60"/>
      <w:outlineLvl w:val="1"/>
    </w:pPr>
    <w:rPr>
      <w:rFonts w:cs="Arial"/>
      <w:b/>
      <w:bCs/>
      <w:iCs/>
      <w:sz w:val="26"/>
      <w:szCs w:val="28"/>
    </w:rPr>
  </w:style>
  <w:style w:type="paragraph" w:styleId="Heading3">
    <w:name w:val="heading 3"/>
    <w:basedOn w:val="Normal"/>
    <w:next w:val="Normal"/>
    <w:qFormat/>
    <w:rsid w:val="00FD16BC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7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7C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FD16BC"/>
    <w:pPr>
      <w:keepNext/>
      <w:spacing w:before="240" w:after="60"/>
      <w:outlineLvl w:val="0"/>
    </w:pPr>
    <w:rPr>
      <w:rFonts w:eastAsia="Batang" w:cs="Arial"/>
      <w:b/>
      <w:bCs/>
      <w:sz w:val="28"/>
      <w:szCs w:val="32"/>
    </w:rPr>
  </w:style>
  <w:style w:type="paragraph" w:styleId="Heading2">
    <w:name w:val="heading 2"/>
    <w:basedOn w:val="Normal"/>
    <w:next w:val="Normal"/>
    <w:qFormat/>
    <w:rsid w:val="00FD16BC"/>
    <w:pPr>
      <w:keepNext/>
      <w:spacing w:before="240" w:after="60"/>
      <w:outlineLvl w:val="1"/>
    </w:pPr>
    <w:rPr>
      <w:rFonts w:cs="Arial"/>
      <w:b/>
      <w:bCs/>
      <w:iCs/>
      <w:sz w:val="26"/>
      <w:szCs w:val="28"/>
    </w:rPr>
  </w:style>
  <w:style w:type="paragraph" w:styleId="Heading3">
    <w:name w:val="heading 3"/>
    <w:basedOn w:val="Normal"/>
    <w:next w:val="Normal"/>
    <w:qFormat/>
    <w:rsid w:val="00FD16BC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7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7C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C853E068.dotm</Template>
  <TotalTime>51</TotalTime>
  <Pages>32</Pages>
  <Words>154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Alexis Sabarre</dc:creator>
  <cp:lastModifiedBy>Alexis Sabarre</cp:lastModifiedBy>
  <cp:revision>6</cp:revision>
  <dcterms:created xsi:type="dcterms:W3CDTF">2017-06-19T04:16:00Z</dcterms:created>
  <dcterms:modified xsi:type="dcterms:W3CDTF">2017-06-20T08:33:00Z</dcterms:modified>
</cp:coreProperties>
</file>